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1CA" w:rsidRDefault="001411CA" w14:paraId="1057B40E" w14:textId="77777777">
      <w:pPr>
        <w:pStyle w:val="Salutation"/>
      </w:pPr>
      <w:bookmarkStart w:name="_GoBack" w:id="0"/>
      <w:bookmarkEnd w:id="0"/>
    </w:p>
    <w:p w:rsidR="001411CA" w:rsidRDefault="001411CA" w14:paraId="0146049A" w14:textId="77777777">
      <w:pPr>
        <w:pStyle w:val="Salutation"/>
      </w:pPr>
    </w:p>
    <w:p w:rsidR="00E52231" w:rsidRDefault="00795DAD" w14:paraId="2389C078" w14:textId="0FA32819">
      <w:pPr>
        <w:pStyle w:val="Salutation"/>
      </w:pPr>
      <w:r>
        <w:t>Geachte voorzitter,</w:t>
      </w:r>
    </w:p>
    <w:p w:rsidR="00E52231" w:rsidP="001411CA" w:rsidRDefault="001411CA" w14:paraId="60F96A76" w14:textId="7CC28B85">
      <w:pPr>
        <w:pStyle w:val="WitregelW1bodytekst"/>
      </w:pPr>
      <w:r w:rsidRPr="001411CA">
        <w:t xml:space="preserve">In de procedurevergadering van de vaste commissie voor Infrastructuur en Waterstaat </w:t>
      </w:r>
      <w:r>
        <w:t xml:space="preserve">(IenW) </w:t>
      </w:r>
      <w:r w:rsidRPr="001411CA">
        <w:t>van 14 oktober 2026 is</w:t>
      </w:r>
      <w:r>
        <w:t xml:space="preserve"> </w:t>
      </w:r>
      <w:r w:rsidRPr="001411CA">
        <w:t xml:space="preserve">besloten </w:t>
      </w:r>
      <w:r>
        <w:t>de minister van IenW en mij</w:t>
      </w:r>
      <w:r w:rsidRPr="001411CA">
        <w:t xml:space="preserve"> te verzoeken om een schriftelijke reactie op het bericht "Milieuregels dreigen minder goed te worden</w:t>
      </w:r>
      <w:r>
        <w:t xml:space="preserve"> </w:t>
      </w:r>
      <w:r w:rsidRPr="001411CA">
        <w:t>nageleefd door invoer Omgevingswet” (NU.nl, 13 oktober 2026).</w:t>
      </w:r>
    </w:p>
    <w:p w:rsidR="001411CA" w:rsidP="001411CA" w:rsidRDefault="001411CA" w14:paraId="7C7102BB" w14:textId="77777777"/>
    <w:p w:rsidRPr="001411CA" w:rsidR="00677C65" w:rsidP="00677C65" w:rsidRDefault="00677C65" w14:paraId="7F84244E" w14:textId="40A49BB5">
      <w:r>
        <w:t>Als portefeuillehouder voor de milieuregels uit de Omgevingswet, beantwoord ik uw brief.</w:t>
      </w:r>
      <w:r w:rsidR="0039333B">
        <w:t xml:space="preserve"> </w:t>
      </w:r>
      <w:r>
        <w:t xml:space="preserve">De reactie op aangehaald artikel zal ik in overeenstemming met de minister van Volkshuisvesting en Ruimtelijke Ordening opstellen vanwege haar stelselverantwoordelijkheid voor de Omgevingswet. Vanwege de benodigde afstemming tussen beide departementen, is het niet mogelijk uw verzoek binnen de gevraagde termijn </w:t>
      </w:r>
      <w:r w:rsidRPr="008F2B6B" w:rsidR="008F2B6B">
        <w:t>of voor het Commissiedebat VTH</w:t>
      </w:r>
      <w:r w:rsidR="001542EC">
        <w:t>-stelsel</w:t>
      </w:r>
      <w:r w:rsidRPr="008F2B6B" w:rsidR="008F2B6B">
        <w:t xml:space="preserve"> van 12 november aanstaande</w:t>
      </w:r>
      <w:r w:rsidRPr="008F2B6B" w:rsidR="008F2B6B">
        <w:rPr>
          <w:i/>
          <w:iCs/>
        </w:rPr>
        <w:t xml:space="preserve"> </w:t>
      </w:r>
      <w:r>
        <w:t>te beantwoorden. De gevraagde reactie zal de Kamer zo spoedig mogelijk toekomen.</w:t>
      </w:r>
    </w:p>
    <w:p w:rsidRPr="001411CA" w:rsidR="00677C65" w:rsidP="00677C65" w:rsidRDefault="00677C65" w14:paraId="0B71CE95" w14:textId="77777777"/>
    <w:p w:rsidRPr="001411CA" w:rsidR="001411CA" w:rsidP="001411CA" w:rsidRDefault="001411CA" w14:paraId="2CAEC760" w14:textId="77777777"/>
    <w:p w:rsidR="001411CA" w:rsidP="001411CA" w:rsidRDefault="001411CA" w14:paraId="60BB6ADD" w14:textId="77777777">
      <w:pPr>
        <w:pStyle w:val="Slotzin"/>
      </w:pPr>
      <w:r>
        <w:t>Hoogachtend,</w:t>
      </w:r>
    </w:p>
    <w:p w:rsidR="001411CA" w:rsidP="001411CA" w:rsidRDefault="001411CA" w14:paraId="10FF9A32" w14:textId="77777777">
      <w:pPr>
        <w:pStyle w:val="OndertekeningArea1"/>
      </w:pPr>
      <w:r>
        <w:t>DE STAATSSECRETARIS VAN INFRASTRUCTUUR EN WATERSTAAT,</w:t>
      </w:r>
    </w:p>
    <w:p w:rsidR="001411CA" w:rsidP="001411CA" w:rsidRDefault="001411CA" w14:paraId="38CB37F2" w14:textId="77777777"/>
    <w:p w:rsidR="001411CA" w:rsidP="001411CA" w:rsidRDefault="001411CA" w14:paraId="672E1933" w14:textId="77777777"/>
    <w:p w:rsidR="001411CA" w:rsidP="001411CA" w:rsidRDefault="001411CA" w14:paraId="6E89B502" w14:textId="77777777"/>
    <w:p w:rsidR="001411CA" w:rsidP="001411CA" w:rsidRDefault="001411CA" w14:paraId="33F1F4C1" w14:textId="77777777"/>
    <w:p w:rsidR="001411CA" w:rsidP="001411CA" w:rsidRDefault="001411CA" w14:paraId="644760A9" w14:textId="77777777">
      <w:r>
        <w:t>Annet Bertram</w:t>
      </w:r>
    </w:p>
    <w:p w:rsidR="00E52231" w:rsidP="001411CA" w:rsidRDefault="00E52231" w14:paraId="3D2164CB" w14:textId="0E835E0A">
      <w:pPr>
        <w:pStyle w:val="Slotzin"/>
      </w:pPr>
    </w:p>
    <w:sectPr w:rsidR="00E52231">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09A095" w14:textId="77777777" w:rsidR="006C41BD" w:rsidRDefault="006C41BD">
      <w:pPr>
        <w:spacing w:line="240" w:lineRule="auto"/>
      </w:pPr>
      <w:r>
        <w:separator/>
      </w:r>
    </w:p>
  </w:endnote>
  <w:endnote w:type="continuationSeparator" w:id="0">
    <w:p w14:paraId="398D975E" w14:textId="77777777" w:rsidR="006C41BD" w:rsidRDefault="006C41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544F9" w14:textId="77777777" w:rsidR="008F2B6B" w:rsidRDefault="008F2B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0F543" w14:textId="77777777" w:rsidR="008F2B6B" w:rsidRDefault="008F2B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40EB4" w14:textId="77777777" w:rsidR="008F2B6B" w:rsidRDefault="008F2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9C0AED" w14:textId="77777777" w:rsidR="006C41BD" w:rsidRDefault="006C41BD">
      <w:pPr>
        <w:spacing w:line="240" w:lineRule="auto"/>
      </w:pPr>
      <w:r>
        <w:separator/>
      </w:r>
    </w:p>
  </w:footnote>
  <w:footnote w:type="continuationSeparator" w:id="0">
    <w:p w14:paraId="45A43E48" w14:textId="77777777" w:rsidR="006C41BD" w:rsidRDefault="006C41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32C31" w14:textId="77777777" w:rsidR="008F2B6B" w:rsidRDefault="008F2B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55209" w14:textId="77777777" w:rsidR="00E52231" w:rsidRDefault="00795DAD">
    <w:r>
      <w:rPr>
        <w:noProof/>
        <w:lang w:val="en-GB" w:eastAsia="en-GB"/>
      </w:rPr>
      <mc:AlternateContent>
        <mc:Choice Requires="wps">
          <w:drawing>
            <wp:anchor distT="0" distB="0" distL="0" distR="0" simplePos="0" relativeHeight="251651584" behindDoc="0" locked="1" layoutInCell="1" allowOverlap="1" wp14:anchorId="757FD73B" wp14:editId="4470E9A5">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731857A6" w14:textId="77777777" w:rsidR="00E52231" w:rsidRDefault="00795DAD">
                          <w:pPr>
                            <w:pStyle w:val="AfzendgegevensKop0"/>
                          </w:pPr>
                          <w:r>
                            <w:t>Ministerie van Infrastructuur en Waterstaat</w:t>
                          </w:r>
                        </w:p>
                      </w:txbxContent>
                    </wps:txbx>
                    <wps:bodyPr vert="horz" wrap="square" lIns="0" tIns="0" rIns="0" bIns="0" anchor="t" anchorCtr="0"/>
                  </wps:wsp>
                </a:graphicData>
              </a:graphic>
            </wp:anchor>
          </w:drawing>
        </mc:Choice>
        <mc:Fallback>
          <w:pict>
            <v:shapetype w14:anchorId="757FD73B"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731857A6" w14:textId="77777777" w:rsidR="00E52231" w:rsidRDefault="00795DAD">
                    <w:pPr>
                      <w:pStyle w:val="AfzendgegevensKop0"/>
                    </w:pPr>
                    <w:r>
                      <w:t>Ministerie van Infrastructuur en Waterstaat</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3AC0387B" wp14:editId="7B43A2D8">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2AB87BD" w14:textId="77777777" w:rsidR="00E52231" w:rsidRDefault="00795DAD">
                          <w:pPr>
                            <w:pStyle w:val="Referentiegegevens"/>
                          </w:pPr>
                          <w:r>
                            <w:t xml:space="preserve">Page </w:t>
                          </w:r>
                          <w:r>
                            <w:fldChar w:fldCharType="begin"/>
                          </w:r>
                          <w:r>
                            <w:instrText>PAGE</w:instrText>
                          </w:r>
                          <w:r>
                            <w:fldChar w:fldCharType="separate"/>
                          </w:r>
                          <w:r w:rsidR="006F666A">
                            <w:rPr>
                              <w:noProof/>
                            </w:rPr>
                            <w:t>1</w:t>
                          </w:r>
                          <w:r>
                            <w:fldChar w:fldCharType="end"/>
                          </w:r>
                          <w:r>
                            <w:t xml:space="preserve"> of </w:t>
                          </w:r>
                          <w:r>
                            <w:fldChar w:fldCharType="begin"/>
                          </w:r>
                          <w:r>
                            <w:instrText>NUMPAGES</w:instrText>
                          </w:r>
                          <w:r>
                            <w:fldChar w:fldCharType="separate"/>
                          </w:r>
                          <w:r w:rsidR="006F666A">
                            <w:rPr>
                              <w:noProof/>
                            </w:rPr>
                            <w:t>1</w:t>
                          </w:r>
                          <w:r>
                            <w:fldChar w:fldCharType="end"/>
                          </w:r>
                        </w:p>
                      </w:txbxContent>
                    </wps:txbx>
                    <wps:bodyPr vert="horz" wrap="square" lIns="0" tIns="0" rIns="0" bIns="0" anchor="t" anchorCtr="0"/>
                  </wps:wsp>
                </a:graphicData>
              </a:graphic>
            </wp:anchor>
          </w:drawing>
        </mc:Choice>
        <mc:Fallback>
          <w:pict>
            <v:shape w14:anchorId="3AC0387B"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2AB87BD" w14:textId="77777777" w:rsidR="00E52231" w:rsidRDefault="00795DAD">
                    <w:pPr>
                      <w:pStyle w:val="Referentiegegevens"/>
                    </w:pPr>
                    <w:r>
                      <w:t xml:space="preserve">Page </w:t>
                    </w:r>
                    <w:r>
                      <w:fldChar w:fldCharType="begin"/>
                    </w:r>
                    <w:r>
                      <w:instrText>PAGE</w:instrText>
                    </w:r>
                    <w:r>
                      <w:fldChar w:fldCharType="separate"/>
                    </w:r>
                    <w:r w:rsidR="006F666A">
                      <w:rPr>
                        <w:noProof/>
                      </w:rPr>
                      <w:t>1</w:t>
                    </w:r>
                    <w:r>
                      <w:fldChar w:fldCharType="end"/>
                    </w:r>
                    <w:r>
                      <w:t xml:space="preserve"> of </w:t>
                    </w:r>
                    <w:r>
                      <w:fldChar w:fldCharType="begin"/>
                    </w:r>
                    <w:r>
                      <w:instrText>NUMPAGES</w:instrText>
                    </w:r>
                    <w:r>
                      <w:fldChar w:fldCharType="separate"/>
                    </w:r>
                    <w:r w:rsidR="006F666A">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6CCB2257" wp14:editId="47F156C5">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C480066" w14:textId="77777777" w:rsidR="00795DAD" w:rsidRDefault="00795DAD"/>
                      </w:txbxContent>
                    </wps:txbx>
                    <wps:bodyPr vert="horz" wrap="square" lIns="0" tIns="0" rIns="0" bIns="0" anchor="t" anchorCtr="0"/>
                  </wps:wsp>
                </a:graphicData>
              </a:graphic>
            </wp:anchor>
          </w:drawing>
        </mc:Choice>
        <mc:Fallback>
          <w:pict>
            <v:shape w14:anchorId="6CCB2257"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5C480066" w14:textId="77777777" w:rsidR="00795DAD" w:rsidRDefault="00795DAD"/>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109AA474" wp14:editId="17A3A44D">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24E2B13" w14:textId="77777777" w:rsidR="00795DAD" w:rsidRDefault="00795DAD"/>
                      </w:txbxContent>
                    </wps:txbx>
                    <wps:bodyPr vert="horz" wrap="square" lIns="0" tIns="0" rIns="0" bIns="0" anchor="t" anchorCtr="0"/>
                  </wps:wsp>
                </a:graphicData>
              </a:graphic>
            </wp:anchor>
          </w:drawing>
        </mc:Choice>
        <mc:Fallback>
          <w:pict>
            <v:shape w14:anchorId="109AA474"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424E2B13" w14:textId="77777777" w:rsidR="00795DAD" w:rsidRDefault="00795DAD"/>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0D767" w14:textId="77777777" w:rsidR="00E52231" w:rsidRDefault="00795DAD">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7BE2CD40" wp14:editId="46E901B1">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C487024" w14:textId="77777777" w:rsidR="00795DAD" w:rsidRDefault="00795DAD"/>
                      </w:txbxContent>
                    </wps:txbx>
                    <wps:bodyPr vert="horz" wrap="square" lIns="0" tIns="0" rIns="0" bIns="0" anchor="t" anchorCtr="0"/>
                  </wps:wsp>
                </a:graphicData>
              </a:graphic>
            </wp:anchor>
          </w:drawing>
        </mc:Choice>
        <mc:Fallback>
          <w:pict>
            <v:shapetype w14:anchorId="7BE2CD40"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1C487024" w14:textId="77777777" w:rsidR="00795DAD" w:rsidRDefault="00795DAD"/>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73F2BD70" wp14:editId="425A5F3C">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1810DFD" w14:textId="0D0B13A4" w:rsidR="00E52231" w:rsidRDefault="00795DAD">
                          <w:pPr>
                            <w:pStyle w:val="Referentiegegevens"/>
                          </w:pPr>
                          <w:r>
                            <w:t xml:space="preserve">Page </w:t>
                          </w:r>
                          <w:r>
                            <w:fldChar w:fldCharType="begin"/>
                          </w:r>
                          <w:r>
                            <w:instrText>PAGE</w:instrText>
                          </w:r>
                          <w:r>
                            <w:fldChar w:fldCharType="separate"/>
                          </w:r>
                          <w:r w:rsidR="0080630A">
                            <w:rPr>
                              <w:noProof/>
                            </w:rPr>
                            <w:t>1</w:t>
                          </w:r>
                          <w:r>
                            <w:fldChar w:fldCharType="end"/>
                          </w:r>
                          <w:r>
                            <w:t xml:space="preserve"> of </w:t>
                          </w:r>
                          <w:r>
                            <w:fldChar w:fldCharType="begin"/>
                          </w:r>
                          <w:r>
                            <w:instrText>NUMPAGES</w:instrText>
                          </w:r>
                          <w:r>
                            <w:fldChar w:fldCharType="separate"/>
                          </w:r>
                          <w:r w:rsidR="0080630A">
                            <w:rPr>
                              <w:noProof/>
                            </w:rPr>
                            <w:t>1</w:t>
                          </w:r>
                          <w:r>
                            <w:fldChar w:fldCharType="end"/>
                          </w:r>
                        </w:p>
                      </w:txbxContent>
                    </wps:txbx>
                    <wps:bodyPr vert="horz" wrap="square" lIns="0" tIns="0" rIns="0" bIns="0" anchor="t" anchorCtr="0"/>
                  </wps:wsp>
                </a:graphicData>
              </a:graphic>
            </wp:anchor>
          </w:drawing>
        </mc:Choice>
        <mc:Fallback>
          <w:pict>
            <v:shape w14:anchorId="73F2BD70"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61810DFD" w14:textId="0D0B13A4" w:rsidR="00E52231" w:rsidRDefault="00795DAD">
                    <w:pPr>
                      <w:pStyle w:val="Referentiegegevens"/>
                    </w:pPr>
                    <w:r>
                      <w:t xml:space="preserve">Page </w:t>
                    </w:r>
                    <w:r>
                      <w:fldChar w:fldCharType="begin"/>
                    </w:r>
                    <w:r>
                      <w:instrText>PAGE</w:instrText>
                    </w:r>
                    <w:r>
                      <w:fldChar w:fldCharType="separate"/>
                    </w:r>
                    <w:r w:rsidR="0080630A">
                      <w:rPr>
                        <w:noProof/>
                      </w:rPr>
                      <w:t>1</w:t>
                    </w:r>
                    <w:r>
                      <w:fldChar w:fldCharType="end"/>
                    </w:r>
                    <w:r>
                      <w:t xml:space="preserve"> of </w:t>
                    </w:r>
                    <w:r>
                      <w:fldChar w:fldCharType="begin"/>
                    </w:r>
                    <w:r>
                      <w:instrText>NUMPAGES</w:instrText>
                    </w:r>
                    <w:r>
                      <w:fldChar w:fldCharType="separate"/>
                    </w:r>
                    <w:r w:rsidR="0080630A">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200449DB" wp14:editId="5F920DDB">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D5EC497" w14:textId="77777777" w:rsidR="00E52231" w:rsidRDefault="00795DAD">
                          <w:pPr>
                            <w:pStyle w:val="AfzendgegevensKop0"/>
                          </w:pPr>
                          <w:r>
                            <w:t>Ministerie van Infrastructuur en Waterstaat</w:t>
                          </w:r>
                        </w:p>
                        <w:p w14:paraId="07A8869D" w14:textId="77777777" w:rsidR="00E52231" w:rsidRDefault="00E52231">
                          <w:pPr>
                            <w:pStyle w:val="WitregelW1"/>
                          </w:pPr>
                        </w:p>
                        <w:p w14:paraId="6740D986" w14:textId="77777777" w:rsidR="00E52231" w:rsidRDefault="00795DAD">
                          <w:pPr>
                            <w:pStyle w:val="Afzendgegevens"/>
                          </w:pPr>
                          <w:r>
                            <w:t>Rijnstraat 8</w:t>
                          </w:r>
                        </w:p>
                        <w:p w14:paraId="3DE5D521" w14:textId="121AF5D6" w:rsidR="00E52231" w:rsidRPr="0039333B" w:rsidRDefault="00795DAD">
                          <w:pPr>
                            <w:pStyle w:val="Afzendgegevens"/>
                            <w:rPr>
                              <w:lang w:val="de-DE"/>
                            </w:rPr>
                          </w:pPr>
                          <w:r w:rsidRPr="0039333B">
                            <w:rPr>
                              <w:lang w:val="de-DE"/>
                            </w:rPr>
                            <w:t xml:space="preserve">2515 </w:t>
                          </w:r>
                          <w:r w:rsidR="00933E63" w:rsidRPr="0039333B">
                            <w:rPr>
                              <w:lang w:val="de-DE"/>
                            </w:rPr>
                            <w:t>XP Den</w:t>
                          </w:r>
                          <w:r w:rsidRPr="0039333B">
                            <w:rPr>
                              <w:lang w:val="de-DE"/>
                            </w:rPr>
                            <w:t xml:space="preserve"> Haag</w:t>
                          </w:r>
                        </w:p>
                        <w:p w14:paraId="352E1899" w14:textId="77777777" w:rsidR="00E52231" w:rsidRPr="0039333B" w:rsidRDefault="00795DAD">
                          <w:pPr>
                            <w:pStyle w:val="Afzendgegevens"/>
                            <w:rPr>
                              <w:lang w:val="de-DE"/>
                            </w:rPr>
                          </w:pPr>
                          <w:r w:rsidRPr="0039333B">
                            <w:rPr>
                              <w:lang w:val="de-DE"/>
                            </w:rPr>
                            <w:t>Postbus 20901</w:t>
                          </w:r>
                        </w:p>
                        <w:p w14:paraId="4472759B" w14:textId="77777777" w:rsidR="00E52231" w:rsidRPr="0039333B" w:rsidRDefault="00795DAD">
                          <w:pPr>
                            <w:pStyle w:val="Afzendgegevens"/>
                            <w:rPr>
                              <w:lang w:val="de-DE"/>
                            </w:rPr>
                          </w:pPr>
                          <w:r w:rsidRPr="0039333B">
                            <w:rPr>
                              <w:lang w:val="de-DE"/>
                            </w:rPr>
                            <w:t>2500 EX Den Haag</w:t>
                          </w:r>
                        </w:p>
                        <w:p w14:paraId="761694D8" w14:textId="77777777" w:rsidR="00E52231" w:rsidRPr="0039333B" w:rsidRDefault="00E52231">
                          <w:pPr>
                            <w:pStyle w:val="WitregelW1"/>
                            <w:rPr>
                              <w:lang w:val="de-DE"/>
                            </w:rPr>
                          </w:pPr>
                        </w:p>
                        <w:p w14:paraId="5B5924FE" w14:textId="77777777" w:rsidR="00E52231" w:rsidRPr="0039333B" w:rsidRDefault="00795DAD">
                          <w:pPr>
                            <w:pStyle w:val="Afzendgegevens"/>
                            <w:rPr>
                              <w:lang w:val="de-DE"/>
                            </w:rPr>
                          </w:pPr>
                          <w:r w:rsidRPr="0039333B">
                            <w:rPr>
                              <w:lang w:val="de-DE"/>
                            </w:rPr>
                            <w:t>T   070-456 0000</w:t>
                          </w:r>
                        </w:p>
                        <w:p w14:paraId="05ED0E4D" w14:textId="77777777" w:rsidR="00E52231" w:rsidRDefault="00795DAD">
                          <w:pPr>
                            <w:pStyle w:val="Afzendgegevens"/>
                          </w:pPr>
                          <w:r>
                            <w:t>F   070-456 1111</w:t>
                          </w:r>
                        </w:p>
                        <w:p w14:paraId="724A5445" w14:textId="77777777" w:rsidR="00E52231" w:rsidRDefault="00E52231">
                          <w:pPr>
                            <w:pStyle w:val="WitregelW2"/>
                          </w:pPr>
                        </w:p>
                        <w:p w14:paraId="288FD307" w14:textId="77777777" w:rsidR="00E52231" w:rsidRDefault="00795DAD">
                          <w:pPr>
                            <w:pStyle w:val="Referentiegegevenskop"/>
                          </w:pPr>
                          <w:r>
                            <w:t>Uw kenmerk</w:t>
                          </w:r>
                        </w:p>
                        <w:p w14:paraId="309F860A" w14:textId="77777777" w:rsidR="00E52231" w:rsidRDefault="00795DAD">
                          <w:pPr>
                            <w:pStyle w:val="Referentiegegevens"/>
                          </w:pPr>
                          <w:r>
                            <w:t>2026Z22118/2026D51266</w:t>
                          </w:r>
                        </w:p>
                        <w:p w14:paraId="08434849" w14:textId="77777777" w:rsidR="00933E63" w:rsidRDefault="00933E63" w:rsidP="00933E63"/>
                        <w:p w14:paraId="59078400" w14:textId="179211CD" w:rsidR="00933E63" w:rsidRPr="00933E63" w:rsidRDefault="00933E63" w:rsidP="00933E63">
                          <w:pPr>
                            <w:spacing w:line="276" w:lineRule="auto"/>
                            <w:rPr>
                              <w:b/>
                              <w:bCs/>
                              <w:sz w:val="13"/>
                              <w:szCs w:val="13"/>
                            </w:rPr>
                          </w:pPr>
                          <w:r w:rsidRPr="00933E63">
                            <w:rPr>
                              <w:b/>
                              <w:bCs/>
                              <w:sz w:val="13"/>
                              <w:szCs w:val="13"/>
                            </w:rPr>
                            <w:t>Kenmerk</w:t>
                          </w:r>
                        </w:p>
                        <w:p w14:paraId="720FDFB7" w14:textId="50A5233F" w:rsidR="00933E63" w:rsidRPr="00933E63" w:rsidRDefault="00933E63" w:rsidP="00933E63">
                          <w:pPr>
                            <w:spacing w:line="276" w:lineRule="auto"/>
                            <w:rPr>
                              <w:sz w:val="13"/>
                              <w:szCs w:val="13"/>
                            </w:rPr>
                          </w:pPr>
                          <w:r w:rsidRPr="00933E63">
                            <w:rPr>
                              <w:sz w:val="13"/>
                              <w:szCs w:val="13"/>
                            </w:rPr>
                            <w:t>IENW/BSK-2026/205857</w:t>
                          </w:r>
                        </w:p>
                        <w:p w14:paraId="1C77BA54" w14:textId="77777777" w:rsidR="00933E63" w:rsidRPr="00933E63" w:rsidRDefault="00933E63" w:rsidP="00933E63">
                          <w:pPr>
                            <w:spacing w:line="276" w:lineRule="auto"/>
                            <w:rPr>
                              <w:sz w:val="13"/>
                              <w:szCs w:val="13"/>
                            </w:rPr>
                          </w:pPr>
                        </w:p>
                        <w:p w14:paraId="3B1AD376" w14:textId="2122BCA4" w:rsidR="00933E63" w:rsidRPr="00933E63" w:rsidRDefault="00933E63" w:rsidP="00933E63">
                          <w:pPr>
                            <w:spacing w:line="276" w:lineRule="auto"/>
                            <w:rPr>
                              <w:b/>
                              <w:bCs/>
                              <w:sz w:val="13"/>
                              <w:szCs w:val="13"/>
                            </w:rPr>
                          </w:pPr>
                          <w:r w:rsidRPr="00933E63">
                            <w:rPr>
                              <w:b/>
                              <w:bCs/>
                              <w:sz w:val="13"/>
                              <w:szCs w:val="13"/>
                            </w:rPr>
                            <w:t>Bijlage(n)</w:t>
                          </w:r>
                        </w:p>
                        <w:p w14:paraId="6FCA7403" w14:textId="44D17BB8" w:rsidR="00933E63" w:rsidRPr="00933E63" w:rsidRDefault="00933E63" w:rsidP="00933E63">
                          <w:pPr>
                            <w:spacing w:line="276" w:lineRule="auto"/>
                            <w:rPr>
                              <w:sz w:val="13"/>
                              <w:szCs w:val="13"/>
                            </w:rPr>
                          </w:pPr>
                          <w:r w:rsidRPr="00933E63">
                            <w:rPr>
                              <w:sz w:val="13"/>
                              <w:szCs w:val="13"/>
                            </w:rPr>
                            <w:t>1</w:t>
                          </w:r>
                        </w:p>
                      </w:txbxContent>
                    </wps:txbx>
                    <wps:bodyPr vert="horz" wrap="square" lIns="0" tIns="0" rIns="0" bIns="0" anchor="t" anchorCtr="0"/>
                  </wps:wsp>
                </a:graphicData>
              </a:graphic>
            </wp:anchor>
          </w:drawing>
        </mc:Choice>
        <mc:Fallback>
          <w:pict>
            <v:shape w14:anchorId="200449DB"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0D5EC497" w14:textId="77777777" w:rsidR="00E52231" w:rsidRDefault="00795DAD">
                    <w:pPr>
                      <w:pStyle w:val="AfzendgegevensKop0"/>
                    </w:pPr>
                    <w:r>
                      <w:t>Ministerie van Infrastructuur en Waterstaat</w:t>
                    </w:r>
                  </w:p>
                  <w:p w14:paraId="07A8869D" w14:textId="77777777" w:rsidR="00E52231" w:rsidRDefault="00E52231">
                    <w:pPr>
                      <w:pStyle w:val="WitregelW1"/>
                    </w:pPr>
                  </w:p>
                  <w:p w14:paraId="6740D986" w14:textId="77777777" w:rsidR="00E52231" w:rsidRDefault="00795DAD">
                    <w:pPr>
                      <w:pStyle w:val="Afzendgegevens"/>
                    </w:pPr>
                    <w:r>
                      <w:t>Rijnstraat 8</w:t>
                    </w:r>
                  </w:p>
                  <w:p w14:paraId="3DE5D521" w14:textId="121AF5D6" w:rsidR="00E52231" w:rsidRPr="0039333B" w:rsidRDefault="00795DAD">
                    <w:pPr>
                      <w:pStyle w:val="Afzendgegevens"/>
                      <w:rPr>
                        <w:lang w:val="de-DE"/>
                      </w:rPr>
                    </w:pPr>
                    <w:r w:rsidRPr="0039333B">
                      <w:rPr>
                        <w:lang w:val="de-DE"/>
                      </w:rPr>
                      <w:t xml:space="preserve">2515 </w:t>
                    </w:r>
                    <w:r w:rsidR="00933E63" w:rsidRPr="0039333B">
                      <w:rPr>
                        <w:lang w:val="de-DE"/>
                      </w:rPr>
                      <w:t>XP Den</w:t>
                    </w:r>
                    <w:r w:rsidRPr="0039333B">
                      <w:rPr>
                        <w:lang w:val="de-DE"/>
                      </w:rPr>
                      <w:t xml:space="preserve"> Haag</w:t>
                    </w:r>
                  </w:p>
                  <w:p w14:paraId="352E1899" w14:textId="77777777" w:rsidR="00E52231" w:rsidRPr="0039333B" w:rsidRDefault="00795DAD">
                    <w:pPr>
                      <w:pStyle w:val="Afzendgegevens"/>
                      <w:rPr>
                        <w:lang w:val="de-DE"/>
                      </w:rPr>
                    </w:pPr>
                    <w:r w:rsidRPr="0039333B">
                      <w:rPr>
                        <w:lang w:val="de-DE"/>
                      </w:rPr>
                      <w:t>Postbus 20901</w:t>
                    </w:r>
                  </w:p>
                  <w:p w14:paraId="4472759B" w14:textId="77777777" w:rsidR="00E52231" w:rsidRPr="0039333B" w:rsidRDefault="00795DAD">
                    <w:pPr>
                      <w:pStyle w:val="Afzendgegevens"/>
                      <w:rPr>
                        <w:lang w:val="de-DE"/>
                      </w:rPr>
                    </w:pPr>
                    <w:r w:rsidRPr="0039333B">
                      <w:rPr>
                        <w:lang w:val="de-DE"/>
                      </w:rPr>
                      <w:t>2500 EX Den Haag</w:t>
                    </w:r>
                  </w:p>
                  <w:p w14:paraId="761694D8" w14:textId="77777777" w:rsidR="00E52231" w:rsidRPr="0039333B" w:rsidRDefault="00E52231">
                    <w:pPr>
                      <w:pStyle w:val="WitregelW1"/>
                      <w:rPr>
                        <w:lang w:val="de-DE"/>
                      </w:rPr>
                    </w:pPr>
                  </w:p>
                  <w:p w14:paraId="5B5924FE" w14:textId="77777777" w:rsidR="00E52231" w:rsidRPr="0039333B" w:rsidRDefault="00795DAD">
                    <w:pPr>
                      <w:pStyle w:val="Afzendgegevens"/>
                      <w:rPr>
                        <w:lang w:val="de-DE"/>
                      </w:rPr>
                    </w:pPr>
                    <w:r w:rsidRPr="0039333B">
                      <w:rPr>
                        <w:lang w:val="de-DE"/>
                      </w:rPr>
                      <w:t>T   070-456 0000</w:t>
                    </w:r>
                  </w:p>
                  <w:p w14:paraId="05ED0E4D" w14:textId="77777777" w:rsidR="00E52231" w:rsidRDefault="00795DAD">
                    <w:pPr>
                      <w:pStyle w:val="Afzendgegevens"/>
                    </w:pPr>
                    <w:r>
                      <w:t>F   070-456 1111</w:t>
                    </w:r>
                  </w:p>
                  <w:p w14:paraId="724A5445" w14:textId="77777777" w:rsidR="00E52231" w:rsidRDefault="00E52231">
                    <w:pPr>
                      <w:pStyle w:val="WitregelW2"/>
                    </w:pPr>
                  </w:p>
                  <w:p w14:paraId="288FD307" w14:textId="77777777" w:rsidR="00E52231" w:rsidRDefault="00795DAD">
                    <w:pPr>
                      <w:pStyle w:val="Referentiegegevenskop"/>
                    </w:pPr>
                    <w:r>
                      <w:t>Uw kenmerk</w:t>
                    </w:r>
                  </w:p>
                  <w:p w14:paraId="309F860A" w14:textId="77777777" w:rsidR="00E52231" w:rsidRDefault="00795DAD">
                    <w:pPr>
                      <w:pStyle w:val="Referentiegegevens"/>
                    </w:pPr>
                    <w:r>
                      <w:t>2026Z22118/2026D51266</w:t>
                    </w:r>
                  </w:p>
                  <w:p w14:paraId="08434849" w14:textId="77777777" w:rsidR="00933E63" w:rsidRDefault="00933E63" w:rsidP="00933E63"/>
                  <w:p w14:paraId="59078400" w14:textId="179211CD" w:rsidR="00933E63" w:rsidRPr="00933E63" w:rsidRDefault="00933E63" w:rsidP="00933E63">
                    <w:pPr>
                      <w:spacing w:line="276" w:lineRule="auto"/>
                      <w:rPr>
                        <w:b/>
                        <w:bCs/>
                        <w:sz w:val="13"/>
                        <w:szCs w:val="13"/>
                      </w:rPr>
                    </w:pPr>
                    <w:r w:rsidRPr="00933E63">
                      <w:rPr>
                        <w:b/>
                        <w:bCs/>
                        <w:sz w:val="13"/>
                        <w:szCs w:val="13"/>
                      </w:rPr>
                      <w:t>Kenmerk</w:t>
                    </w:r>
                  </w:p>
                  <w:p w14:paraId="720FDFB7" w14:textId="50A5233F" w:rsidR="00933E63" w:rsidRPr="00933E63" w:rsidRDefault="00933E63" w:rsidP="00933E63">
                    <w:pPr>
                      <w:spacing w:line="276" w:lineRule="auto"/>
                      <w:rPr>
                        <w:sz w:val="13"/>
                        <w:szCs w:val="13"/>
                      </w:rPr>
                    </w:pPr>
                    <w:r w:rsidRPr="00933E63">
                      <w:rPr>
                        <w:sz w:val="13"/>
                        <w:szCs w:val="13"/>
                      </w:rPr>
                      <w:t>IENW/BSK-2026/205857</w:t>
                    </w:r>
                  </w:p>
                  <w:p w14:paraId="1C77BA54" w14:textId="77777777" w:rsidR="00933E63" w:rsidRPr="00933E63" w:rsidRDefault="00933E63" w:rsidP="00933E63">
                    <w:pPr>
                      <w:spacing w:line="276" w:lineRule="auto"/>
                      <w:rPr>
                        <w:sz w:val="13"/>
                        <w:szCs w:val="13"/>
                      </w:rPr>
                    </w:pPr>
                  </w:p>
                  <w:p w14:paraId="3B1AD376" w14:textId="2122BCA4" w:rsidR="00933E63" w:rsidRPr="00933E63" w:rsidRDefault="00933E63" w:rsidP="00933E63">
                    <w:pPr>
                      <w:spacing w:line="276" w:lineRule="auto"/>
                      <w:rPr>
                        <w:b/>
                        <w:bCs/>
                        <w:sz w:val="13"/>
                        <w:szCs w:val="13"/>
                      </w:rPr>
                    </w:pPr>
                    <w:r w:rsidRPr="00933E63">
                      <w:rPr>
                        <w:b/>
                        <w:bCs/>
                        <w:sz w:val="13"/>
                        <w:szCs w:val="13"/>
                      </w:rPr>
                      <w:t>Bijlage(n)</w:t>
                    </w:r>
                  </w:p>
                  <w:p w14:paraId="6FCA7403" w14:textId="44D17BB8" w:rsidR="00933E63" w:rsidRPr="00933E63" w:rsidRDefault="00933E63" w:rsidP="00933E63">
                    <w:pPr>
                      <w:spacing w:line="276" w:lineRule="auto"/>
                      <w:rPr>
                        <w:sz w:val="13"/>
                        <w:szCs w:val="13"/>
                      </w:rPr>
                    </w:pPr>
                    <w:r w:rsidRPr="00933E63">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012A665A" wp14:editId="52A52B5D">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7DA55F88" w14:textId="77777777" w:rsidR="00E52231" w:rsidRDefault="00795DAD">
                          <w:pPr>
                            <w:spacing w:line="240" w:lineRule="auto"/>
                          </w:pPr>
                          <w:r>
                            <w:rPr>
                              <w:noProof/>
                              <w:lang w:val="en-GB" w:eastAsia="en-GB"/>
                            </w:rPr>
                            <w:drawing>
                              <wp:inline distT="0" distB="0" distL="0" distR="0" wp14:anchorId="4E137D84" wp14:editId="5CC31D73">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12A665A"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7DA55F88" w14:textId="77777777" w:rsidR="00E52231" w:rsidRDefault="00795DAD">
                    <w:pPr>
                      <w:spacing w:line="240" w:lineRule="auto"/>
                    </w:pPr>
                    <w:r>
                      <w:rPr>
                        <w:noProof/>
                        <w:lang w:val="en-GB" w:eastAsia="en-GB"/>
                      </w:rPr>
                      <w:drawing>
                        <wp:inline distT="0" distB="0" distL="0" distR="0" wp14:anchorId="4E137D84" wp14:editId="5CC31D73">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257D701F" wp14:editId="58431254">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829977E" w14:textId="77777777" w:rsidR="00E52231" w:rsidRDefault="00795DAD">
                          <w:pPr>
                            <w:spacing w:line="240" w:lineRule="auto"/>
                          </w:pPr>
                          <w:r>
                            <w:rPr>
                              <w:noProof/>
                              <w:lang w:val="en-GB" w:eastAsia="en-GB"/>
                            </w:rPr>
                            <w:drawing>
                              <wp:inline distT="0" distB="0" distL="0" distR="0" wp14:anchorId="444D9F37" wp14:editId="70E1E408">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57D701F"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0829977E" w14:textId="77777777" w:rsidR="00E52231" w:rsidRDefault="00795DAD">
                    <w:pPr>
                      <w:spacing w:line="240" w:lineRule="auto"/>
                    </w:pPr>
                    <w:r>
                      <w:rPr>
                        <w:noProof/>
                        <w:lang w:val="en-GB" w:eastAsia="en-GB"/>
                      </w:rPr>
                      <w:drawing>
                        <wp:inline distT="0" distB="0" distL="0" distR="0" wp14:anchorId="444D9F37" wp14:editId="70E1E408">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2022FBC8" wp14:editId="7921E445">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6DD2A1C5" w14:textId="77777777" w:rsidR="00E52231" w:rsidRDefault="00795DAD">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2022FBC8"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6DD2A1C5" w14:textId="77777777" w:rsidR="00E52231" w:rsidRDefault="00795DAD">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243F293F" wp14:editId="261E2B3B">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22368126" w14:textId="77777777" w:rsidR="00E52231" w:rsidRDefault="00795DAD">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243F293F"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22368126" w14:textId="77777777" w:rsidR="00E52231" w:rsidRDefault="00795DAD">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6E6D4C00" wp14:editId="060235AC">
              <wp:simplePos x="0" y="0"/>
              <wp:positionH relativeFrom="page">
                <wp:posOffset>1009650</wp:posOffset>
              </wp:positionH>
              <wp:positionV relativeFrom="paragraph">
                <wp:posOffset>3638550</wp:posOffset>
              </wp:positionV>
              <wp:extent cx="4105275" cy="1038225"/>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1038225"/>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E52231" w14:paraId="671C0BE4" w14:textId="77777777">
                            <w:trPr>
                              <w:trHeight w:val="200"/>
                            </w:trPr>
                            <w:tc>
                              <w:tcPr>
                                <w:tcW w:w="1140" w:type="dxa"/>
                              </w:tcPr>
                              <w:p w14:paraId="05F4A883" w14:textId="77777777" w:rsidR="00E52231" w:rsidRDefault="00E52231"/>
                            </w:tc>
                            <w:tc>
                              <w:tcPr>
                                <w:tcW w:w="5400" w:type="dxa"/>
                              </w:tcPr>
                              <w:p w14:paraId="15F15A25" w14:textId="77777777" w:rsidR="00E52231" w:rsidRDefault="00E52231"/>
                            </w:tc>
                          </w:tr>
                          <w:tr w:rsidR="00E52231" w14:paraId="66F2512F" w14:textId="77777777">
                            <w:trPr>
                              <w:trHeight w:val="240"/>
                            </w:trPr>
                            <w:tc>
                              <w:tcPr>
                                <w:tcW w:w="1140" w:type="dxa"/>
                              </w:tcPr>
                              <w:p w14:paraId="3A010A7C" w14:textId="77777777" w:rsidR="00E52231" w:rsidRDefault="00795DAD">
                                <w:r>
                                  <w:t>Datum</w:t>
                                </w:r>
                              </w:p>
                            </w:tc>
                            <w:tc>
                              <w:tcPr>
                                <w:tcW w:w="5400" w:type="dxa"/>
                              </w:tcPr>
                              <w:p w14:paraId="54FC1D06" w14:textId="40FD2B5C" w:rsidR="00E52231" w:rsidRDefault="002A4A47">
                                <w:r>
                                  <w:t>6 november 2026</w:t>
                                </w:r>
                              </w:p>
                            </w:tc>
                          </w:tr>
                          <w:tr w:rsidR="00E52231" w14:paraId="7491B6F2" w14:textId="77777777">
                            <w:trPr>
                              <w:trHeight w:val="240"/>
                            </w:trPr>
                            <w:tc>
                              <w:tcPr>
                                <w:tcW w:w="1140" w:type="dxa"/>
                              </w:tcPr>
                              <w:p w14:paraId="79216863" w14:textId="77777777" w:rsidR="00E52231" w:rsidRDefault="00795DAD">
                                <w:r>
                                  <w:t>Betreft</w:t>
                                </w:r>
                              </w:p>
                            </w:tc>
                            <w:tc>
                              <w:tcPr>
                                <w:tcW w:w="5400" w:type="dxa"/>
                              </w:tcPr>
                              <w:p w14:paraId="11AEA8E3" w14:textId="047E98D5" w:rsidR="00E52231" w:rsidRDefault="001411CA">
                                <w:r>
                                  <w:t>Uitstel v</w:t>
                                </w:r>
                                <w:r w:rsidR="00795DAD">
                                  <w:t>erzoek om een schriftelijke reactie op het bericht "Milieuregels dreigen minder goed te worden nageleefd door invoer Omgevingswet” (NU.nl, 13 oktober 2026)</w:t>
                                </w:r>
                              </w:p>
                            </w:tc>
                          </w:tr>
                          <w:tr w:rsidR="00E52231" w14:paraId="6EDD6AB7" w14:textId="77777777">
                            <w:trPr>
                              <w:trHeight w:val="200"/>
                            </w:trPr>
                            <w:tc>
                              <w:tcPr>
                                <w:tcW w:w="1140" w:type="dxa"/>
                              </w:tcPr>
                              <w:p w14:paraId="152461BF" w14:textId="77777777" w:rsidR="00E52231" w:rsidRDefault="00E52231"/>
                            </w:tc>
                            <w:tc>
                              <w:tcPr>
                                <w:tcW w:w="5400" w:type="dxa"/>
                              </w:tcPr>
                              <w:p w14:paraId="2FC68B5E" w14:textId="77777777" w:rsidR="00E52231" w:rsidRDefault="00E52231"/>
                            </w:tc>
                          </w:tr>
                        </w:tbl>
                        <w:p w14:paraId="3F53D8F4" w14:textId="77777777" w:rsidR="00795DAD" w:rsidRDefault="00795DAD"/>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E6D4C00" id="7266255e-823c-11ee-8554-0242ac120003" o:spid="_x0000_s1037" type="#_x0000_t202" style="position:absolute;margin-left:79.5pt;margin-top:286.5pt;width:323.25pt;height:81.75pt;z-index:2516628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" filled="f" stroked="f">
              <v:textbox inset="0,0,0,0">
                <w:txbxContent>
                  <w:tbl>
                    <w:tblPr>
                      <w:tblW w:w="0" w:type="auto"/>
                      <w:tblLayout w:type="fixed"/>
                      <w:tblLook w:val="07E0" w:firstRow="1" w:lastRow="1" w:firstColumn="1" w:lastColumn="1" w:noHBand="1" w:noVBand="1"/>
                    </w:tblPr>
                    <w:tblGrid>
                      <w:gridCol w:w="1140"/>
                      <w:gridCol w:w="5400"/>
                    </w:tblGrid>
                    <w:tr w:rsidR="00E52231" w14:paraId="671C0BE4" w14:textId="77777777">
                      <w:trPr>
                        <w:trHeight w:val="200"/>
                      </w:trPr>
                      <w:tc>
                        <w:tcPr>
                          <w:tcW w:w="1140" w:type="dxa"/>
                        </w:tcPr>
                        <w:p w14:paraId="05F4A883" w14:textId="77777777" w:rsidR="00E52231" w:rsidRDefault="00E52231"/>
                      </w:tc>
                      <w:tc>
                        <w:tcPr>
                          <w:tcW w:w="5400" w:type="dxa"/>
                        </w:tcPr>
                        <w:p w14:paraId="15F15A25" w14:textId="77777777" w:rsidR="00E52231" w:rsidRDefault="00E52231"/>
                      </w:tc>
                    </w:tr>
                    <w:tr w:rsidR="00E52231" w14:paraId="66F2512F" w14:textId="77777777">
                      <w:trPr>
                        <w:trHeight w:val="240"/>
                      </w:trPr>
                      <w:tc>
                        <w:tcPr>
                          <w:tcW w:w="1140" w:type="dxa"/>
                        </w:tcPr>
                        <w:p w14:paraId="3A010A7C" w14:textId="77777777" w:rsidR="00E52231" w:rsidRDefault="00795DAD">
                          <w:r>
                            <w:t>Datum</w:t>
                          </w:r>
                        </w:p>
                      </w:tc>
                      <w:tc>
                        <w:tcPr>
                          <w:tcW w:w="5400" w:type="dxa"/>
                        </w:tcPr>
                        <w:p w14:paraId="54FC1D06" w14:textId="40FD2B5C" w:rsidR="00E52231" w:rsidRDefault="002A4A47">
                          <w:r>
                            <w:t>6 november 2026</w:t>
                          </w:r>
                        </w:p>
                      </w:tc>
                    </w:tr>
                    <w:tr w:rsidR="00E52231" w14:paraId="7491B6F2" w14:textId="77777777">
                      <w:trPr>
                        <w:trHeight w:val="240"/>
                      </w:trPr>
                      <w:tc>
                        <w:tcPr>
                          <w:tcW w:w="1140" w:type="dxa"/>
                        </w:tcPr>
                        <w:p w14:paraId="79216863" w14:textId="77777777" w:rsidR="00E52231" w:rsidRDefault="00795DAD">
                          <w:r>
                            <w:t>Betreft</w:t>
                          </w:r>
                        </w:p>
                      </w:tc>
                      <w:tc>
                        <w:tcPr>
                          <w:tcW w:w="5400" w:type="dxa"/>
                        </w:tcPr>
                        <w:p w14:paraId="11AEA8E3" w14:textId="047E98D5" w:rsidR="00E52231" w:rsidRDefault="001411CA">
                          <w:r>
                            <w:t>Uitstel v</w:t>
                          </w:r>
                          <w:r w:rsidR="00795DAD">
                            <w:t>erzoek om een schriftelijke reactie op het bericht "Milieuregels dreigen minder goed te worden nageleefd door invoer Omgevingswet” (NU.nl, 13 oktober 2026)</w:t>
                          </w:r>
                        </w:p>
                      </w:tc>
                    </w:tr>
                    <w:tr w:rsidR="00E52231" w14:paraId="6EDD6AB7" w14:textId="77777777">
                      <w:trPr>
                        <w:trHeight w:val="200"/>
                      </w:trPr>
                      <w:tc>
                        <w:tcPr>
                          <w:tcW w:w="1140" w:type="dxa"/>
                        </w:tcPr>
                        <w:p w14:paraId="152461BF" w14:textId="77777777" w:rsidR="00E52231" w:rsidRDefault="00E52231"/>
                      </w:tc>
                      <w:tc>
                        <w:tcPr>
                          <w:tcW w:w="5400" w:type="dxa"/>
                        </w:tcPr>
                        <w:p w14:paraId="2FC68B5E" w14:textId="77777777" w:rsidR="00E52231" w:rsidRDefault="00E52231"/>
                      </w:tc>
                    </w:tr>
                  </w:tbl>
                  <w:p w14:paraId="3F53D8F4" w14:textId="77777777" w:rsidR="00795DAD" w:rsidRDefault="00795DAD"/>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7278AE24" wp14:editId="1ABD815C">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9C212DB" w14:textId="77777777" w:rsidR="00795DAD" w:rsidRDefault="00795DAD"/>
                      </w:txbxContent>
                    </wps:txbx>
                    <wps:bodyPr vert="horz" wrap="square" lIns="0" tIns="0" rIns="0" bIns="0" anchor="t" anchorCtr="0"/>
                  </wps:wsp>
                </a:graphicData>
              </a:graphic>
            </wp:anchor>
          </w:drawing>
        </mc:Choice>
        <mc:Fallback>
          <w:pict>
            <v:shape w14:anchorId="7278AE24"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19C212DB" w14:textId="77777777" w:rsidR="00795DAD" w:rsidRDefault="00795DAD"/>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A2B3C0"/>
    <w:multiLevelType w:val="multilevel"/>
    <w:tmpl w:val="CCEC558C"/>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960FF26"/>
    <w:multiLevelType w:val="multilevel"/>
    <w:tmpl w:val="2F481FA0"/>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69D5E34"/>
    <w:multiLevelType w:val="multilevel"/>
    <w:tmpl w:val="5A8103BD"/>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96F463B"/>
    <w:multiLevelType w:val="multilevel"/>
    <w:tmpl w:val="D23AE243"/>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786348D"/>
    <w:multiLevelType w:val="multilevel"/>
    <w:tmpl w:val="882A536B"/>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9D1ACF4"/>
    <w:multiLevelType w:val="multilevel"/>
    <w:tmpl w:val="1806677E"/>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B72D9C1"/>
    <w:multiLevelType w:val="multilevel"/>
    <w:tmpl w:val="6A02C3AD"/>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D41D8A5F"/>
    <w:multiLevelType w:val="multilevel"/>
    <w:tmpl w:val="7647FB76"/>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100FE73"/>
    <w:multiLevelType w:val="multilevel"/>
    <w:tmpl w:val="83482F39"/>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654531B"/>
    <w:multiLevelType w:val="multilevel"/>
    <w:tmpl w:val="2556BE37"/>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D5ED327"/>
    <w:multiLevelType w:val="multilevel"/>
    <w:tmpl w:val="81DDB649"/>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4426771"/>
    <w:multiLevelType w:val="multilevel"/>
    <w:tmpl w:val="B2FBB2B0"/>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A5E9693"/>
    <w:multiLevelType w:val="multilevel"/>
    <w:tmpl w:val="8FD22081"/>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1B274A1"/>
    <w:multiLevelType w:val="multilevel"/>
    <w:tmpl w:val="2C9C362C"/>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2A97A3D"/>
    <w:multiLevelType w:val="multilevel"/>
    <w:tmpl w:val="CFE00DF9"/>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E1B0BBB"/>
    <w:multiLevelType w:val="multilevel"/>
    <w:tmpl w:val="5BA85870"/>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BBA961"/>
    <w:multiLevelType w:val="multilevel"/>
    <w:tmpl w:val="F79C8933"/>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193A39E"/>
    <w:multiLevelType w:val="multilevel"/>
    <w:tmpl w:val="BC70E2DD"/>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1BB3D1"/>
    <w:multiLevelType w:val="multilevel"/>
    <w:tmpl w:val="64DE87FC"/>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DF4438"/>
    <w:multiLevelType w:val="multilevel"/>
    <w:tmpl w:val="E1CC4263"/>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0" w15:restartNumberingAfterBreak="0">
    <w:nsid w:val="4571E239"/>
    <w:multiLevelType w:val="multilevel"/>
    <w:tmpl w:val="9FC7C0DD"/>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86D7F5F"/>
    <w:multiLevelType w:val="multilevel"/>
    <w:tmpl w:val="8E596CE1"/>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AFF98C4"/>
    <w:multiLevelType w:val="multilevel"/>
    <w:tmpl w:val="CD3C0CA2"/>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5"/>
  </w:num>
  <w:num w:numId="3">
    <w:abstractNumId w:val="21"/>
  </w:num>
  <w:num w:numId="4">
    <w:abstractNumId w:val="0"/>
  </w:num>
  <w:num w:numId="5">
    <w:abstractNumId w:val="19"/>
  </w:num>
  <w:num w:numId="6">
    <w:abstractNumId w:val="8"/>
  </w:num>
  <w:num w:numId="7">
    <w:abstractNumId w:val="7"/>
  </w:num>
  <w:num w:numId="8">
    <w:abstractNumId w:val="18"/>
  </w:num>
  <w:num w:numId="9">
    <w:abstractNumId w:val="11"/>
  </w:num>
  <w:num w:numId="10">
    <w:abstractNumId w:val="1"/>
  </w:num>
  <w:num w:numId="11">
    <w:abstractNumId w:val="3"/>
  </w:num>
  <w:num w:numId="12">
    <w:abstractNumId w:val="6"/>
  </w:num>
  <w:num w:numId="13">
    <w:abstractNumId w:val="12"/>
  </w:num>
  <w:num w:numId="14">
    <w:abstractNumId w:val="10"/>
  </w:num>
  <w:num w:numId="15">
    <w:abstractNumId w:val="9"/>
  </w:num>
  <w:num w:numId="16">
    <w:abstractNumId w:val="22"/>
  </w:num>
  <w:num w:numId="17">
    <w:abstractNumId w:val="16"/>
  </w:num>
  <w:num w:numId="18">
    <w:abstractNumId w:val="2"/>
  </w:num>
  <w:num w:numId="19">
    <w:abstractNumId w:val="20"/>
  </w:num>
  <w:num w:numId="20">
    <w:abstractNumId w:val="13"/>
  </w:num>
  <w:num w:numId="21">
    <w:abstractNumId w:val="17"/>
  </w:num>
  <w:num w:numId="22">
    <w:abstractNumId w:val="15"/>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66A"/>
    <w:rsid w:val="00046C38"/>
    <w:rsid w:val="00116E36"/>
    <w:rsid w:val="001411CA"/>
    <w:rsid w:val="001542EC"/>
    <w:rsid w:val="001A7060"/>
    <w:rsid w:val="002A4A47"/>
    <w:rsid w:val="00347027"/>
    <w:rsid w:val="00366B56"/>
    <w:rsid w:val="0039333B"/>
    <w:rsid w:val="003D76F5"/>
    <w:rsid w:val="004B334D"/>
    <w:rsid w:val="00595669"/>
    <w:rsid w:val="00677C65"/>
    <w:rsid w:val="006C41BD"/>
    <w:rsid w:val="006F666A"/>
    <w:rsid w:val="0072020E"/>
    <w:rsid w:val="00795DAD"/>
    <w:rsid w:val="007A47E6"/>
    <w:rsid w:val="007A52C5"/>
    <w:rsid w:val="0080630A"/>
    <w:rsid w:val="008F2B6B"/>
    <w:rsid w:val="00933E63"/>
    <w:rsid w:val="009940E4"/>
    <w:rsid w:val="00A07973"/>
    <w:rsid w:val="00A45408"/>
    <w:rsid w:val="00B83DA4"/>
    <w:rsid w:val="00B9512D"/>
    <w:rsid w:val="00BD3AE2"/>
    <w:rsid w:val="00C65D4A"/>
    <w:rsid w:val="00D45EE5"/>
    <w:rsid w:val="00E52231"/>
    <w:rsid w:val="00F70D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05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6F666A"/>
    <w:pPr>
      <w:tabs>
        <w:tab w:val="center" w:pos="4536"/>
        <w:tab w:val="right" w:pos="9072"/>
      </w:tabs>
      <w:spacing w:line="240" w:lineRule="auto"/>
    </w:pPr>
  </w:style>
  <w:style w:type="character" w:customStyle="1" w:styleId="HeaderChar">
    <w:name w:val="Header Char"/>
    <w:basedOn w:val="DefaultParagraphFont"/>
    <w:link w:val="Header"/>
    <w:uiPriority w:val="99"/>
    <w:rsid w:val="006F666A"/>
    <w:rPr>
      <w:rFonts w:ascii="Verdana" w:hAnsi="Verdana"/>
      <w:color w:val="000000"/>
      <w:sz w:val="18"/>
      <w:szCs w:val="18"/>
    </w:rPr>
  </w:style>
  <w:style w:type="paragraph" w:styleId="Footer">
    <w:name w:val="footer"/>
    <w:basedOn w:val="Normal"/>
    <w:link w:val="FooterChar"/>
    <w:uiPriority w:val="99"/>
    <w:unhideWhenUsed/>
    <w:rsid w:val="006F666A"/>
    <w:pPr>
      <w:tabs>
        <w:tab w:val="center" w:pos="4536"/>
        <w:tab w:val="right" w:pos="9072"/>
      </w:tabs>
      <w:spacing w:line="240" w:lineRule="auto"/>
    </w:pPr>
  </w:style>
  <w:style w:type="character" w:customStyle="1" w:styleId="FooterChar">
    <w:name w:val="Footer Char"/>
    <w:basedOn w:val="DefaultParagraphFont"/>
    <w:link w:val="Footer"/>
    <w:uiPriority w:val="99"/>
    <w:rsid w:val="006F666A"/>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145</ap:Words>
  <ap:Characters>829</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Brief aan Parlement - Verzoek om een schriftelijke reactie op het bericht "Milieuregels dreigen minder goed te worden nageleefd door invoer Omgevingswet” (NU.nl, 13 oktober 2026)</vt:lpstr>
    </vt:vector>
  </ap:TitlesOfParts>
  <ap:LinksUpToDate>false</ap:LinksUpToDate>
  <ap:CharactersWithSpaces>973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2026-11-06T13:46:00.0000000Z</dcterms:created>
  <dcterms:modified xsi:type="dcterms:W3CDTF">2026-11-06T13:46:00.0000000Z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Verzoek om een schriftelijke reactie op het bericht "Milieuregels dreigen minder goed te worden nageleefd door invoer Omgevingswet” (NU.nl, 13 oktober 2026)</vt:lpwstr>
  </property>
  <property fmtid="{D5CDD505-2E9C-101B-9397-08002B2CF9AE}" pid="5" name="Publicatiedatum">
    <vt:lpwstr/>
  </property>
  <property fmtid="{D5CDD505-2E9C-101B-9397-08002B2CF9AE}" pid="6" name="Verantwoordelijke organisatie">
    <vt:lpwstr>Dir Omgevingsveiligheid &amp; Milieurisico's</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M.M.F.A. Martin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