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4AF5" w:rsidRDefault="006526B0" w14:paraId="107C903F" w14:textId="77777777">
      <w:pPr>
        <w:pStyle w:val="StandaardAanhef"/>
      </w:pPr>
      <w:r>
        <w:t>Geachte voorzitter,</w:t>
      </w:r>
    </w:p>
    <w:p w:rsidR="00174AF5" w:rsidRDefault="002B11BA" w14:paraId="15B6695A" w14:textId="77777777">
      <w:r>
        <w:t xml:space="preserve">Hierbij stuur ik u </w:t>
      </w:r>
      <w:r w:rsidR="009E5A05">
        <w:t xml:space="preserve">de beantwoording van de schriftelijke vragen die lid Keijzer op 8 oktober 2026 </w:t>
      </w:r>
      <w:r w:rsidR="00C1766A">
        <w:t>heeft gesteld over het zicht op de doelmatigheid van agentschappen</w:t>
      </w:r>
      <w:r w:rsidR="00AC47B2">
        <w:t xml:space="preserve"> (</w:t>
      </w:r>
      <w:r w:rsidRPr="00AC47B2" w:rsidR="00AC47B2">
        <w:t>2026Z21552</w:t>
      </w:r>
      <w:r w:rsidR="00AC47B2">
        <w:t>)</w:t>
      </w:r>
      <w:r w:rsidR="00C1766A">
        <w:t xml:space="preserve">. </w:t>
      </w:r>
    </w:p>
    <w:p w:rsidR="0000764B" w:rsidRDefault="0000764B" w14:paraId="2F4CAD58" w14:textId="77777777"/>
    <w:p w:rsidRPr="00106914" w:rsidR="0000764B" w:rsidP="0000764B" w:rsidRDefault="0000764B" w14:paraId="410FA09F" w14:textId="40E79986">
      <w:pPr>
        <w:rPr>
          <w:rFonts w:cs="Calibri"/>
        </w:rPr>
      </w:pPr>
      <w:r w:rsidRPr="00106914">
        <w:rPr>
          <w:rFonts w:cs="Calibri"/>
        </w:rPr>
        <w:t>Voorafgaand aan het beantwoorden van de vragen hecht ik eraan uw Kamer duidelijkheid te geven over agentschappen en de ministeri</w:t>
      </w:r>
      <w:r w:rsidR="004E0314">
        <w:rPr>
          <w:rFonts w:cs="Calibri"/>
        </w:rPr>
        <w:t>ë</w:t>
      </w:r>
      <w:r w:rsidRPr="00106914">
        <w:rPr>
          <w:rFonts w:cs="Calibri"/>
        </w:rPr>
        <w:t>le verantwoordelijkheid. Agentschappen zijn intern verzelfstandigde dienstonderdelen die vallen onder de ministeriële verantwoordelijkheid van de betreffende vakministers. Als Minister van Financiën draag ik de stelselverantwoordelijkheid voor o.a. de Ministeriële Regeling agentschappen. Om uw Kamer van een goed antwoord te voorzien heb ik contact gehad met de ministeries die agentschappen onder zich hebben. Bij deze treft u de antwoorden aan.</w:t>
      </w:r>
    </w:p>
    <w:p w:rsidR="0000764B" w:rsidRDefault="0000764B" w14:paraId="22DE3122" w14:textId="77777777"/>
    <w:p w:rsidR="00174AF5" w:rsidRDefault="006526B0" w14:paraId="11F45879" w14:textId="77777777">
      <w:pPr>
        <w:pStyle w:val="StandaardSlotzin"/>
      </w:pPr>
      <w:r>
        <w:t>Hoogachtend,</w:t>
      </w:r>
    </w:p>
    <w:p w:rsidR="00174AF5" w:rsidRDefault="00174AF5" w14:paraId="65F2C4F7"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174AF5" w14:paraId="16378FDC" w14:textId="77777777">
        <w:tc>
          <w:tcPr>
            <w:tcW w:w="3592" w:type="dxa"/>
          </w:tcPr>
          <w:p w:rsidR="00174AF5" w:rsidRDefault="006526B0" w14:paraId="2D7B1B9D" w14:textId="77777777">
            <w:proofErr w:type="gramStart"/>
            <w:r>
              <w:t>de</w:t>
            </w:r>
            <w:proofErr w:type="gramEnd"/>
            <w:r>
              <w:t xml:space="preserve"> minister van Financiën,</w:t>
            </w:r>
            <w:r>
              <w:br/>
            </w:r>
            <w:r>
              <w:br/>
            </w:r>
            <w:r>
              <w:br/>
            </w:r>
            <w:r>
              <w:br/>
            </w:r>
            <w:r>
              <w:br/>
            </w:r>
            <w:r>
              <w:br/>
            </w:r>
            <w:r>
              <w:br/>
              <w:t>E. Heinen</w:t>
            </w:r>
          </w:p>
        </w:tc>
        <w:tc>
          <w:tcPr>
            <w:tcW w:w="3892" w:type="dxa"/>
          </w:tcPr>
          <w:p w:rsidR="00174AF5" w:rsidRDefault="00174AF5" w14:paraId="66DF0E61" w14:textId="77777777"/>
        </w:tc>
      </w:tr>
      <w:tr w:rsidR="00174AF5" w14:paraId="41F576B5" w14:textId="77777777">
        <w:tc>
          <w:tcPr>
            <w:tcW w:w="3592" w:type="dxa"/>
          </w:tcPr>
          <w:p w:rsidR="00174AF5" w:rsidRDefault="00174AF5" w14:paraId="6C969E9F" w14:textId="77777777"/>
        </w:tc>
        <w:tc>
          <w:tcPr>
            <w:tcW w:w="3892" w:type="dxa"/>
          </w:tcPr>
          <w:p w:rsidR="00174AF5" w:rsidRDefault="00174AF5" w14:paraId="69502056" w14:textId="77777777"/>
        </w:tc>
      </w:tr>
      <w:tr w:rsidR="00174AF5" w14:paraId="6CF29A5B" w14:textId="77777777">
        <w:tc>
          <w:tcPr>
            <w:tcW w:w="3592" w:type="dxa"/>
          </w:tcPr>
          <w:p w:rsidR="00174AF5" w:rsidRDefault="00174AF5" w14:paraId="00D7D413" w14:textId="77777777"/>
        </w:tc>
        <w:tc>
          <w:tcPr>
            <w:tcW w:w="3892" w:type="dxa"/>
          </w:tcPr>
          <w:p w:rsidR="00174AF5" w:rsidRDefault="00174AF5" w14:paraId="72EF99F7" w14:textId="77777777"/>
        </w:tc>
      </w:tr>
      <w:tr w:rsidR="00174AF5" w14:paraId="546A7727" w14:textId="77777777">
        <w:tc>
          <w:tcPr>
            <w:tcW w:w="3592" w:type="dxa"/>
          </w:tcPr>
          <w:p w:rsidR="00174AF5" w:rsidRDefault="00174AF5" w14:paraId="32188394" w14:textId="77777777"/>
        </w:tc>
        <w:tc>
          <w:tcPr>
            <w:tcW w:w="3892" w:type="dxa"/>
          </w:tcPr>
          <w:p w:rsidR="00174AF5" w:rsidRDefault="00174AF5" w14:paraId="717C9B9B" w14:textId="77777777"/>
        </w:tc>
      </w:tr>
    </w:tbl>
    <w:p w:rsidR="00174AF5" w:rsidRDefault="00174AF5" w14:paraId="1369F819" w14:textId="77777777">
      <w:pPr>
        <w:pStyle w:val="Verdana7"/>
      </w:pPr>
    </w:p>
    <w:sectPr w:rsidR="00174AF5">
      <w:headerReference w:type="even" r:id="rId7"/>
      <w:headerReference w:type="default" r:id="rId8"/>
      <w:footerReference w:type="even" r:id="rId9"/>
      <w:footerReference w:type="default" r:id="rId10"/>
      <w:headerReference w:type="first" r:id="rId11"/>
      <w:footerReference w:type="first" r:id="rId12"/>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A759E" w14:textId="77777777" w:rsidR="00882CA2" w:rsidRDefault="00882CA2">
      <w:pPr>
        <w:spacing w:line="240" w:lineRule="auto"/>
      </w:pPr>
      <w:r>
        <w:separator/>
      </w:r>
    </w:p>
  </w:endnote>
  <w:endnote w:type="continuationSeparator" w:id="0">
    <w:p w14:paraId="4ABF1AE0" w14:textId="77777777" w:rsidR="00882CA2" w:rsidRDefault="00882C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69D8" w14:textId="77777777" w:rsidR="00210BC3" w:rsidRDefault="00210B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1628" w14:textId="77777777" w:rsidR="00210BC3" w:rsidRDefault="00210BC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42EA4" w14:textId="77777777" w:rsidR="00210BC3" w:rsidRDefault="00210B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2FF60" w14:textId="77777777" w:rsidR="00882CA2" w:rsidRDefault="00882CA2">
      <w:pPr>
        <w:spacing w:line="240" w:lineRule="auto"/>
      </w:pPr>
      <w:r>
        <w:separator/>
      </w:r>
    </w:p>
  </w:footnote>
  <w:footnote w:type="continuationSeparator" w:id="0">
    <w:p w14:paraId="53BC70EE" w14:textId="77777777" w:rsidR="00882CA2" w:rsidRDefault="00882C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45B7" w14:textId="77777777" w:rsidR="00210BC3" w:rsidRDefault="00210B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DB91" w14:textId="77777777" w:rsidR="00174AF5" w:rsidRDefault="006526B0">
    <w:r>
      <w:rPr>
        <w:noProof/>
      </w:rPr>
      <mc:AlternateContent>
        <mc:Choice Requires="wps">
          <w:drawing>
            <wp:anchor distT="0" distB="0" distL="0" distR="0" simplePos="0" relativeHeight="251652096" behindDoc="0" locked="1" layoutInCell="1" allowOverlap="1" wp14:anchorId="217ADB23" wp14:editId="01358C82">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D2373F0" w14:textId="77777777" w:rsidR="00174AF5" w:rsidRDefault="006526B0">
                          <w:pPr>
                            <w:pStyle w:val="StandaardReferentiegegevensKop"/>
                          </w:pPr>
                          <w:r>
                            <w:t>Ons kenmerk</w:t>
                          </w:r>
                        </w:p>
                        <w:p w14:paraId="7423764E" w14:textId="6529C786" w:rsidR="009D385A" w:rsidRDefault="00882CA2">
                          <w:pPr>
                            <w:pStyle w:val="StandaardReferentiegegevens"/>
                          </w:pPr>
                          <w:fldSimple w:instr=" DOCPROPERTY  &quot;Kenmerk&quot;  \* MERGEFORMAT ">
                            <w:r w:rsidR="00210BC3">
                              <w:t>2026-0000408401</w:t>
                            </w:r>
                          </w:fldSimple>
                        </w:p>
                      </w:txbxContent>
                    </wps:txbx>
                    <wps:bodyPr vert="horz" wrap="square" lIns="0" tIns="0" rIns="0" bIns="0" anchor="t" anchorCtr="0"/>
                  </wps:wsp>
                </a:graphicData>
              </a:graphic>
            </wp:anchor>
          </w:drawing>
        </mc:Choice>
        <mc:Fallback>
          <w:pict>
            <v:shapetype w14:anchorId="217ADB23"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1D2373F0" w14:textId="77777777" w:rsidR="00174AF5" w:rsidRDefault="006526B0">
                    <w:pPr>
                      <w:pStyle w:val="StandaardReferentiegegevensKop"/>
                    </w:pPr>
                    <w:r>
                      <w:t>Ons kenmerk</w:t>
                    </w:r>
                  </w:p>
                  <w:p w14:paraId="7423764E" w14:textId="6529C786" w:rsidR="009D385A" w:rsidRDefault="00882CA2">
                    <w:pPr>
                      <w:pStyle w:val="StandaardReferentiegegevens"/>
                    </w:pPr>
                    <w:fldSimple w:instr=" DOCPROPERTY  &quot;Kenmerk&quot;  \* MERGEFORMAT ">
                      <w:r w:rsidR="00210BC3">
                        <w:t>2026-0000408401</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E5C12F1" wp14:editId="2D4F9ED7">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576F293" w14:textId="77777777" w:rsidR="009D385A" w:rsidRDefault="00882CA2">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7E5C12F1"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0576F293" w14:textId="77777777" w:rsidR="009D385A" w:rsidRDefault="00882CA2">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628D63B6" wp14:editId="65373380">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4933A95D" w14:textId="0ED83F84" w:rsidR="009D385A" w:rsidRDefault="00882CA2">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28D63B6"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4933A95D" w14:textId="0ED83F84" w:rsidR="009D385A" w:rsidRDefault="00882CA2">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3AD8" w14:textId="77777777" w:rsidR="00174AF5" w:rsidRDefault="006526B0">
    <w:pPr>
      <w:spacing w:after="7029" w:line="14" w:lineRule="exact"/>
    </w:pPr>
    <w:r>
      <w:rPr>
        <w:noProof/>
      </w:rPr>
      <mc:AlternateContent>
        <mc:Choice Requires="wps">
          <w:drawing>
            <wp:anchor distT="0" distB="0" distL="0" distR="0" simplePos="0" relativeHeight="251655168" behindDoc="0" locked="1" layoutInCell="1" allowOverlap="1" wp14:anchorId="11BFB568" wp14:editId="029F0C95">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23FBCB6D" w14:textId="77777777" w:rsidR="00174AF5" w:rsidRDefault="006526B0">
                          <w:pPr>
                            <w:spacing w:line="240" w:lineRule="auto"/>
                          </w:pPr>
                          <w:r>
                            <w:rPr>
                              <w:noProof/>
                            </w:rPr>
                            <w:drawing>
                              <wp:inline distT="0" distB="0" distL="0" distR="0" wp14:anchorId="73E8F50D" wp14:editId="4B0DF187">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1BFB568"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23FBCB6D" w14:textId="77777777" w:rsidR="00174AF5" w:rsidRDefault="006526B0">
                    <w:pPr>
                      <w:spacing w:line="240" w:lineRule="auto"/>
                    </w:pPr>
                    <w:r>
                      <w:rPr>
                        <w:noProof/>
                      </w:rPr>
                      <w:drawing>
                        <wp:inline distT="0" distB="0" distL="0" distR="0" wp14:anchorId="73E8F50D" wp14:editId="4B0DF187">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2AB273A4" wp14:editId="1B0B274F">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60D657CD" w14:textId="77777777" w:rsidR="006526B0" w:rsidRDefault="006526B0"/>
                      </w:txbxContent>
                    </wps:txbx>
                    <wps:bodyPr vert="horz" wrap="square" lIns="0" tIns="0" rIns="0" bIns="0" anchor="t" anchorCtr="0"/>
                  </wps:wsp>
                </a:graphicData>
              </a:graphic>
            </wp:anchor>
          </w:drawing>
        </mc:Choice>
        <mc:Fallback>
          <w:pict>
            <v:shape w14:anchorId="2AB273A4"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60D657CD" w14:textId="77777777" w:rsidR="006526B0" w:rsidRDefault="006526B0"/>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5EFCC2E" wp14:editId="2B78C951">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2570D5F2" w14:textId="77777777" w:rsidR="00174AF5" w:rsidRDefault="006526B0">
                          <w:pPr>
                            <w:pStyle w:val="StandaardReferentiegegevens"/>
                          </w:pPr>
                          <w:r>
                            <w:t>Korte Voorhout 7</w:t>
                          </w:r>
                        </w:p>
                        <w:p w14:paraId="74CC7097" w14:textId="77777777" w:rsidR="00174AF5" w:rsidRDefault="006526B0">
                          <w:pPr>
                            <w:pStyle w:val="StandaardReferentiegegevens"/>
                          </w:pPr>
                          <w:r>
                            <w:t>2511 CW  'S-GRAVENHAGE</w:t>
                          </w:r>
                        </w:p>
                        <w:p w14:paraId="62083C3A" w14:textId="77777777" w:rsidR="00174AF5" w:rsidRDefault="006526B0">
                          <w:pPr>
                            <w:pStyle w:val="StandaardReferentiegegevens"/>
                          </w:pPr>
                          <w:r>
                            <w:t>POSTBUS 20201</w:t>
                          </w:r>
                        </w:p>
                        <w:p w14:paraId="70FB6225" w14:textId="77777777" w:rsidR="00174AF5" w:rsidRPr="00E67FD0" w:rsidRDefault="006526B0">
                          <w:pPr>
                            <w:pStyle w:val="StandaardReferentiegegevens"/>
                            <w:rPr>
                              <w:lang w:val="es-ES"/>
                            </w:rPr>
                          </w:pPr>
                          <w:r w:rsidRPr="00E67FD0">
                            <w:rPr>
                              <w:lang w:val="es-ES"/>
                            </w:rPr>
                            <w:t>2500 EE  'S-GRAVENHAGE</w:t>
                          </w:r>
                        </w:p>
                        <w:p w14:paraId="76F126EA" w14:textId="77777777" w:rsidR="00174AF5" w:rsidRPr="00E67FD0" w:rsidRDefault="006526B0">
                          <w:pPr>
                            <w:pStyle w:val="StandaardReferentiegegevens"/>
                            <w:rPr>
                              <w:lang w:val="es-ES"/>
                            </w:rPr>
                          </w:pPr>
                          <w:r w:rsidRPr="00E67FD0">
                            <w:rPr>
                              <w:lang w:val="es-ES"/>
                            </w:rPr>
                            <w:t>www.rijksoverheid.nl/fin</w:t>
                          </w:r>
                        </w:p>
                        <w:p w14:paraId="1C6EDA6B" w14:textId="77777777" w:rsidR="00174AF5" w:rsidRPr="00E67FD0" w:rsidRDefault="00174AF5">
                          <w:pPr>
                            <w:pStyle w:val="WitregelW2"/>
                            <w:rPr>
                              <w:lang w:val="es-ES"/>
                            </w:rPr>
                          </w:pPr>
                        </w:p>
                        <w:p w14:paraId="63BDF4A4" w14:textId="77777777" w:rsidR="00174AF5" w:rsidRDefault="006526B0">
                          <w:pPr>
                            <w:pStyle w:val="StandaardReferentiegegevensKop"/>
                          </w:pPr>
                          <w:r>
                            <w:t>Ons kenmerk</w:t>
                          </w:r>
                        </w:p>
                        <w:p w14:paraId="095F1325" w14:textId="1B04CAC5" w:rsidR="009D385A" w:rsidRDefault="00882CA2">
                          <w:pPr>
                            <w:pStyle w:val="StandaardReferentiegegevens"/>
                          </w:pPr>
                          <w:fldSimple w:instr=" DOCPROPERTY  &quot;Kenmerk&quot;  \* MERGEFORMAT ">
                            <w:r w:rsidR="00210BC3">
                              <w:t>2026-0000408401</w:t>
                            </w:r>
                          </w:fldSimple>
                        </w:p>
                        <w:p w14:paraId="1F6E2492" w14:textId="77777777" w:rsidR="00174AF5" w:rsidRDefault="00174AF5">
                          <w:pPr>
                            <w:pStyle w:val="WitregelW1"/>
                          </w:pPr>
                        </w:p>
                        <w:p w14:paraId="5F7DBC5F" w14:textId="77777777" w:rsidR="00174AF5" w:rsidRDefault="006526B0">
                          <w:pPr>
                            <w:pStyle w:val="StandaardReferentiegegevensKop"/>
                          </w:pPr>
                          <w:r>
                            <w:t>Uw brief (kenmerk)</w:t>
                          </w:r>
                        </w:p>
                        <w:p w14:paraId="75B05F5A" w14:textId="21E39CB1" w:rsidR="009D385A" w:rsidRDefault="00882CA2">
                          <w:pPr>
                            <w:pStyle w:val="StandaardReferentiegegevens"/>
                          </w:pPr>
                          <w:r>
                            <w:t>2026Z21552</w:t>
                          </w:r>
                          <w:r>
                            <w:fldChar w:fldCharType="begin"/>
                          </w:r>
                          <w:r>
                            <w:instrText xml:space="preserve"> DOCPROPERTY  "UwKenmerk"  \* MERGEFORMAT </w:instrText>
                          </w:r>
                          <w:r>
                            <w:fldChar w:fldCharType="end"/>
                          </w:r>
                        </w:p>
                        <w:p w14:paraId="0A46ED8B" w14:textId="77777777" w:rsidR="00174AF5" w:rsidRDefault="00174AF5">
                          <w:pPr>
                            <w:pStyle w:val="WitregelW1"/>
                          </w:pPr>
                        </w:p>
                        <w:p w14:paraId="5E13AC0F" w14:textId="77777777" w:rsidR="00174AF5" w:rsidRDefault="006526B0">
                          <w:pPr>
                            <w:pStyle w:val="StandaardReferentiegegevensKop"/>
                          </w:pPr>
                          <w:r>
                            <w:t>Bijlagen</w:t>
                          </w:r>
                        </w:p>
                        <w:p w14:paraId="33BCAEFD" w14:textId="77777777" w:rsidR="00174AF5" w:rsidRPr="00EA74E6" w:rsidRDefault="00EA74E6" w:rsidP="00EA74E6">
                          <w:pPr>
                            <w:pStyle w:val="StandaardReferentiegegevens"/>
                          </w:pPr>
                          <w:r w:rsidRPr="00EA74E6">
                            <w:t xml:space="preserve">1. </w:t>
                          </w:r>
                          <w:proofErr w:type="spellStart"/>
                          <w:r w:rsidRPr="00EA74E6">
                            <w:t>Antwoordenset</w:t>
                          </w:r>
                          <w:proofErr w:type="spellEnd"/>
                        </w:p>
                        <w:p w14:paraId="6891FD32" w14:textId="77777777" w:rsidR="00EA74E6" w:rsidRPr="00EA74E6" w:rsidRDefault="00EA74E6" w:rsidP="00EA74E6">
                          <w:pPr>
                            <w:rPr>
                              <w:sz w:val="13"/>
                              <w:szCs w:val="13"/>
                            </w:rPr>
                          </w:pPr>
                          <w:r w:rsidRPr="00EA74E6">
                            <w:rPr>
                              <w:sz w:val="13"/>
                              <w:szCs w:val="13"/>
                            </w:rPr>
                            <w:t>2. Beslisnota</w:t>
                          </w:r>
                        </w:p>
                      </w:txbxContent>
                    </wps:txbx>
                    <wps:bodyPr vert="horz" wrap="square" lIns="0" tIns="0" rIns="0" bIns="0" anchor="t" anchorCtr="0"/>
                  </wps:wsp>
                </a:graphicData>
              </a:graphic>
            </wp:anchor>
          </w:drawing>
        </mc:Choice>
        <mc:Fallback>
          <w:pict>
            <v:shape w14:anchorId="15EFCC2E"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2570D5F2" w14:textId="77777777" w:rsidR="00174AF5" w:rsidRDefault="006526B0">
                    <w:pPr>
                      <w:pStyle w:val="StandaardReferentiegegevens"/>
                    </w:pPr>
                    <w:r>
                      <w:t>Korte Voorhout 7</w:t>
                    </w:r>
                  </w:p>
                  <w:p w14:paraId="74CC7097" w14:textId="77777777" w:rsidR="00174AF5" w:rsidRDefault="006526B0">
                    <w:pPr>
                      <w:pStyle w:val="StandaardReferentiegegevens"/>
                    </w:pPr>
                    <w:r>
                      <w:t>2511 CW  'S-GRAVENHAGE</w:t>
                    </w:r>
                  </w:p>
                  <w:p w14:paraId="62083C3A" w14:textId="77777777" w:rsidR="00174AF5" w:rsidRDefault="006526B0">
                    <w:pPr>
                      <w:pStyle w:val="StandaardReferentiegegevens"/>
                    </w:pPr>
                    <w:r>
                      <w:t>POSTBUS 20201</w:t>
                    </w:r>
                  </w:p>
                  <w:p w14:paraId="70FB6225" w14:textId="77777777" w:rsidR="00174AF5" w:rsidRPr="00E67FD0" w:rsidRDefault="006526B0">
                    <w:pPr>
                      <w:pStyle w:val="StandaardReferentiegegevens"/>
                      <w:rPr>
                        <w:lang w:val="es-ES"/>
                      </w:rPr>
                    </w:pPr>
                    <w:r w:rsidRPr="00E67FD0">
                      <w:rPr>
                        <w:lang w:val="es-ES"/>
                      </w:rPr>
                      <w:t>2500 EE  'S-GRAVENHAGE</w:t>
                    </w:r>
                  </w:p>
                  <w:p w14:paraId="76F126EA" w14:textId="77777777" w:rsidR="00174AF5" w:rsidRPr="00E67FD0" w:rsidRDefault="006526B0">
                    <w:pPr>
                      <w:pStyle w:val="StandaardReferentiegegevens"/>
                      <w:rPr>
                        <w:lang w:val="es-ES"/>
                      </w:rPr>
                    </w:pPr>
                    <w:r w:rsidRPr="00E67FD0">
                      <w:rPr>
                        <w:lang w:val="es-ES"/>
                      </w:rPr>
                      <w:t>www.rijksoverheid.nl/fin</w:t>
                    </w:r>
                  </w:p>
                  <w:p w14:paraId="1C6EDA6B" w14:textId="77777777" w:rsidR="00174AF5" w:rsidRPr="00E67FD0" w:rsidRDefault="00174AF5">
                    <w:pPr>
                      <w:pStyle w:val="WitregelW2"/>
                      <w:rPr>
                        <w:lang w:val="es-ES"/>
                      </w:rPr>
                    </w:pPr>
                  </w:p>
                  <w:p w14:paraId="63BDF4A4" w14:textId="77777777" w:rsidR="00174AF5" w:rsidRDefault="006526B0">
                    <w:pPr>
                      <w:pStyle w:val="StandaardReferentiegegevensKop"/>
                    </w:pPr>
                    <w:r>
                      <w:t>Ons kenmerk</w:t>
                    </w:r>
                  </w:p>
                  <w:p w14:paraId="095F1325" w14:textId="1B04CAC5" w:rsidR="009D385A" w:rsidRDefault="00882CA2">
                    <w:pPr>
                      <w:pStyle w:val="StandaardReferentiegegevens"/>
                    </w:pPr>
                    <w:fldSimple w:instr=" DOCPROPERTY  &quot;Kenmerk&quot;  \* MERGEFORMAT ">
                      <w:r w:rsidR="00210BC3">
                        <w:t>2026-0000408401</w:t>
                      </w:r>
                    </w:fldSimple>
                  </w:p>
                  <w:p w14:paraId="1F6E2492" w14:textId="77777777" w:rsidR="00174AF5" w:rsidRDefault="00174AF5">
                    <w:pPr>
                      <w:pStyle w:val="WitregelW1"/>
                    </w:pPr>
                  </w:p>
                  <w:p w14:paraId="5F7DBC5F" w14:textId="77777777" w:rsidR="00174AF5" w:rsidRDefault="006526B0">
                    <w:pPr>
                      <w:pStyle w:val="StandaardReferentiegegevensKop"/>
                    </w:pPr>
                    <w:r>
                      <w:t>Uw brief (kenmerk)</w:t>
                    </w:r>
                  </w:p>
                  <w:p w14:paraId="75B05F5A" w14:textId="21E39CB1" w:rsidR="009D385A" w:rsidRDefault="00882CA2">
                    <w:pPr>
                      <w:pStyle w:val="StandaardReferentiegegevens"/>
                    </w:pPr>
                    <w:r>
                      <w:t>2026Z21552</w:t>
                    </w:r>
                    <w:r>
                      <w:fldChar w:fldCharType="begin"/>
                    </w:r>
                    <w:r>
                      <w:instrText xml:space="preserve"> DOCPROPERTY  "UwKenmerk"  \* MERGEFORMAT </w:instrText>
                    </w:r>
                    <w:r>
                      <w:fldChar w:fldCharType="end"/>
                    </w:r>
                  </w:p>
                  <w:p w14:paraId="0A46ED8B" w14:textId="77777777" w:rsidR="00174AF5" w:rsidRDefault="00174AF5">
                    <w:pPr>
                      <w:pStyle w:val="WitregelW1"/>
                    </w:pPr>
                  </w:p>
                  <w:p w14:paraId="5E13AC0F" w14:textId="77777777" w:rsidR="00174AF5" w:rsidRDefault="006526B0">
                    <w:pPr>
                      <w:pStyle w:val="StandaardReferentiegegevensKop"/>
                    </w:pPr>
                    <w:r>
                      <w:t>Bijlagen</w:t>
                    </w:r>
                  </w:p>
                  <w:p w14:paraId="33BCAEFD" w14:textId="77777777" w:rsidR="00174AF5" w:rsidRPr="00EA74E6" w:rsidRDefault="00EA74E6" w:rsidP="00EA74E6">
                    <w:pPr>
                      <w:pStyle w:val="StandaardReferentiegegevens"/>
                    </w:pPr>
                    <w:r w:rsidRPr="00EA74E6">
                      <w:t xml:space="preserve">1. </w:t>
                    </w:r>
                    <w:proofErr w:type="spellStart"/>
                    <w:r w:rsidRPr="00EA74E6">
                      <w:t>Antwoordenset</w:t>
                    </w:r>
                    <w:proofErr w:type="spellEnd"/>
                  </w:p>
                  <w:p w14:paraId="6891FD32" w14:textId="77777777" w:rsidR="00EA74E6" w:rsidRPr="00EA74E6" w:rsidRDefault="00EA74E6" w:rsidP="00EA74E6">
                    <w:pPr>
                      <w:rPr>
                        <w:sz w:val="13"/>
                        <w:szCs w:val="13"/>
                      </w:rPr>
                    </w:pPr>
                    <w:r w:rsidRPr="00EA74E6">
                      <w:rPr>
                        <w:sz w:val="13"/>
                        <w:szCs w:val="13"/>
                      </w:rPr>
                      <w:t>2. Beslisnota</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3D002A3" wp14:editId="6E021BBA">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1CBB6B99" w14:textId="77777777" w:rsidR="00174AF5" w:rsidRDefault="006526B0">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53D002A3"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1CBB6B99" w14:textId="77777777" w:rsidR="00174AF5" w:rsidRDefault="006526B0">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1EE99B7" wp14:editId="198BF818">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03E4276D" w14:textId="33FF03D3" w:rsidR="009D385A" w:rsidRDefault="00882CA2">
                          <w:pPr>
                            <w:pStyle w:val="Rubricering"/>
                          </w:pPr>
                          <w:r>
                            <w:fldChar w:fldCharType="begin"/>
                          </w:r>
                          <w:r>
                            <w:instrText xml:space="preserve"> DOCPROPERTY  "Rubricering"  \* MERGEFORMAT </w:instrText>
                          </w:r>
                          <w:r>
                            <w:fldChar w:fldCharType="end"/>
                          </w:r>
                        </w:p>
                        <w:p w14:paraId="675FBF46" w14:textId="77777777" w:rsidR="00210BC3" w:rsidRDefault="006526B0">
                          <w:r>
                            <w:fldChar w:fldCharType="begin"/>
                          </w:r>
                          <w:r w:rsidR="00882CA2">
                            <w:instrText xml:space="preserve"> DOCPROPERTY  "Aan"  \* MERGEFORMAT </w:instrText>
                          </w:r>
                          <w:r>
                            <w:fldChar w:fldCharType="separate"/>
                          </w:r>
                          <w:r w:rsidR="00210BC3">
                            <w:t>Voorzitter van de Tweede Kamer der Staten-Generaal</w:t>
                          </w:r>
                        </w:p>
                        <w:p w14:paraId="48325221" w14:textId="77777777" w:rsidR="00210BC3" w:rsidRDefault="00210BC3">
                          <w:r>
                            <w:t>Postbus 20018</w:t>
                          </w:r>
                        </w:p>
                        <w:p w14:paraId="1A4D269E" w14:textId="77777777" w:rsidR="00210BC3" w:rsidRDefault="00210BC3">
                          <w:r>
                            <w:t>2500 EA  DEN HAAG</w:t>
                          </w:r>
                        </w:p>
                        <w:p w14:paraId="57EC2381" w14:textId="77777777" w:rsidR="00210BC3" w:rsidRDefault="00210BC3"/>
                        <w:p w14:paraId="510420E0" w14:textId="77777777" w:rsidR="00174AF5" w:rsidRDefault="006526B0">
                          <w:r>
                            <w:fldChar w:fldCharType="end"/>
                          </w:r>
                        </w:p>
                      </w:txbxContent>
                    </wps:txbx>
                    <wps:bodyPr vert="horz" wrap="square" lIns="0" tIns="0" rIns="0" bIns="0" anchor="t" anchorCtr="0"/>
                  </wps:wsp>
                </a:graphicData>
              </a:graphic>
            </wp:anchor>
          </w:drawing>
        </mc:Choice>
        <mc:Fallback>
          <w:pict>
            <v:shape w14:anchorId="61EE99B7"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03E4276D" w14:textId="33FF03D3" w:rsidR="009D385A" w:rsidRDefault="00882CA2">
                    <w:pPr>
                      <w:pStyle w:val="Rubricering"/>
                    </w:pPr>
                    <w:r>
                      <w:fldChar w:fldCharType="begin"/>
                    </w:r>
                    <w:r>
                      <w:instrText xml:space="preserve"> DOCPROPERTY  "Rubricering"  \* MERGEFORMAT </w:instrText>
                    </w:r>
                    <w:r>
                      <w:fldChar w:fldCharType="end"/>
                    </w:r>
                  </w:p>
                  <w:p w14:paraId="675FBF46" w14:textId="77777777" w:rsidR="00210BC3" w:rsidRDefault="006526B0">
                    <w:r>
                      <w:fldChar w:fldCharType="begin"/>
                    </w:r>
                    <w:r w:rsidR="00882CA2">
                      <w:instrText xml:space="preserve"> DOCPROPERTY  "Aan"  \* MERGEFORMAT </w:instrText>
                    </w:r>
                    <w:r>
                      <w:fldChar w:fldCharType="separate"/>
                    </w:r>
                    <w:r w:rsidR="00210BC3">
                      <w:t>Voorzitter van de Tweede Kamer der Staten-Generaal</w:t>
                    </w:r>
                  </w:p>
                  <w:p w14:paraId="48325221" w14:textId="77777777" w:rsidR="00210BC3" w:rsidRDefault="00210BC3">
                    <w:r>
                      <w:t>Postbus 20018</w:t>
                    </w:r>
                  </w:p>
                  <w:p w14:paraId="1A4D269E" w14:textId="77777777" w:rsidR="00210BC3" w:rsidRDefault="00210BC3">
                    <w:r>
                      <w:t>2500 EA  DEN HAAG</w:t>
                    </w:r>
                  </w:p>
                  <w:p w14:paraId="57EC2381" w14:textId="77777777" w:rsidR="00210BC3" w:rsidRDefault="00210BC3"/>
                  <w:p w14:paraId="510420E0" w14:textId="77777777" w:rsidR="00174AF5" w:rsidRDefault="006526B0">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9B978CD" wp14:editId="4B5C2045">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5CDF8DE" w14:textId="77777777" w:rsidR="009D385A" w:rsidRDefault="00882CA2">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29B978CD"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65CDF8DE" w14:textId="77777777" w:rsidR="009D385A" w:rsidRDefault="00882CA2">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84EE211" wp14:editId="75436856">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74AF5" w14:paraId="004C1551" w14:textId="77777777">
                            <w:trPr>
                              <w:trHeight w:val="200"/>
                            </w:trPr>
                            <w:tc>
                              <w:tcPr>
                                <w:tcW w:w="1140" w:type="dxa"/>
                              </w:tcPr>
                              <w:p w14:paraId="5CDEABA8" w14:textId="77777777" w:rsidR="00174AF5" w:rsidRDefault="00174AF5"/>
                            </w:tc>
                            <w:tc>
                              <w:tcPr>
                                <w:tcW w:w="5400" w:type="dxa"/>
                              </w:tcPr>
                              <w:p w14:paraId="656C2173" w14:textId="77777777" w:rsidR="00174AF5" w:rsidRDefault="00174AF5"/>
                            </w:tc>
                          </w:tr>
                          <w:tr w:rsidR="00174AF5" w14:paraId="7D2A5E5B" w14:textId="77777777">
                            <w:trPr>
                              <w:trHeight w:val="240"/>
                            </w:trPr>
                            <w:tc>
                              <w:tcPr>
                                <w:tcW w:w="1140" w:type="dxa"/>
                              </w:tcPr>
                              <w:p w14:paraId="01DA846B" w14:textId="77777777" w:rsidR="00174AF5" w:rsidRDefault="006526B0">
                                <w:r>
                                  <w:t>Datum</w:t>
                                </w:r>
                              </w:p>
                            </w:tc>
                            <w:tc>
                              <w:tcPr>
                                <w:tcW w:w="5400" w:type="dxa"/>
                              </w:tcPr>
                              <w:p w14:paraId="3716B4FF" w14:textId="5F3EDC8D" w:rsidR="00174AF5" w:rsidRDefault="00210BC3">
                                <w:r>
                                  <w:t>4 november</w:t>
                                </w:r>
                                <w:r w:rsidR="00C1766A">
                                  <w:t xml:space="preserve"> 2026</w:t>
                                </w:r>
                              </w:p>
                            </w:tc>
                          </w:tr>
                          <w:tr w:rsidR="00174AF5" w14:paraId="26697800" w14:textId="77777777">
                            <w:trPr>
                              <w:trHeight w:val="240"/>
                            </w:trPr>
                            <w:tc>
                              <w:tcPr>
                                <w:tcW w:w="1140" w:type="dxa"/>
                              </w:tcPr>
                              <w:p w14:paraId="5D72D120" w14:textId="77777777" w:rsidR="00174AF5" w:rsidRDefault="006526B0">
                                <w:r>
                                  <w:t>Betreft</w:t>
                                </w:r>
                              </w:p>
                            </w:tc>
                            <w:tc>
                              <w:tcPr>
                                <w:tcW w:w="5400" w:type="dxa"/>
                              </w:tcPr>
                              <w:p w14:paraId="18CDB36F" w14:textId="3AE1D9EC" w:rsidR="009D385A" w:rsidRDefault="00882CA2">
                                <w:fldSimple w:instr=" DOCPROPERTY  &quot;Onderwerp&quot;  \* MERGEFORMAT ">
                                  <w:r w:rsidR="00210BC3">
                                    <w:t>Schriftelijke vragen lid Keijzer</w:t>
                                  </w:r>
                                </w:fldSimple>
                                <w:r w:rsidR="0000764B">
                                  <w:t xml:space="preserve"> over het zicht op de doelmatigheid en evaluaties van agentschappen</w:t>
                                </w:r>
                              </w:p>
                            </w:tc>
                          </w:tr>
                          <w:tr w:rsidR="00174AF5" w14:paraId="2CE8ED36" w14:textId="77777777">
                            <w:trPr>
                              <w:trHeight w:val="200"/>
                            </w:trPr>
                            <w:tc>
                              <w:tcPr>
                                <w:tcW w:w="1140" w:type="dxa"/>
                              </w:tcPr>
                              <w:p w14:paraId="372D6733" w14:textId="77777777" w:rsidR="00174AF5" w:rsidRDefault="00174AF5"/>
                            </w:tc>
                            <w:tc>
                              <w:tcPr>
                                <w:tcW w:w="4738" w:type="dxa"/>
                              </w:tcPr>
                              <w:p w14:paraId="63DCE924" w14:textId="77777777" w:rsidR="00174AF5" w:rsidRDefault="00174AF5"/>
                            </w:tc>
                          </w:tr>
                        </w:tbl>
                        <w:p w14:paraId="7EE0F001" w14:textId="77777777" w:rsidR="006526B0" w:rsidRDefault="006526B0"/>
                      </w:txbxContent>
                    </wps:txbx>
                    <wps:bodyPr vert="horz" wrap="square" lIns="0" tIns="0" rIns="0" bIns="0" anchor="t" anchorCtr="0"/>
                  </wps:wsp>
                </a:graphicData>
              </a:graphic>
            </wp:anchor>
          </w:drawing>
        </mc:Choice>
        <mc:Fallback>
          <w:pict>
            <v:shape w14:anchorId="284EE211"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174AF5" w14:paraId="004C1551" w14:textId="77777777">
                      <w:trPr>
                        <w:trHeight w:val="200"/>
                      </w:trPr>
                      <w:tc>
                        <w:tcPr>
                          <w:tcW w:w="1140" w:type="dxa"/>
                        </w:tcPr>
                        <w:p w14:paraId="5CDEABA8" w14:textId="77777777" w:rsidR="00174AF5" w:rsidRDefault="00174AF5"/>
                      </w:tc>
                      <w:tc>
                        <w:tcPr>
                          <w:tcW w:w="5400" w:type="dxa"/>
                        </w:tcPr>
                        <w:p w14:paraId="656C2173" w14:textId="77777777" w:rsidR="00174AF5" w:rsidRDefault="00174AF5"/>
                      </w:tc>
                    </w:tr>
                    <w:tr w:rsidR="00174AF5" w14:paraId="7D2A5E5B" w14:textId="77777777">
                      <w:trPr>
                        <w:trHeight w:val="240"/>
                      </w:trPr>
                      <w:tc>
                        <w:tcPr>
                          <w:tcW w:w="1140" w:type="dxa"/>
                        </w:tcPr>
                        <w:p w14:paraId="01DA846B" w14:textId="77777777" w:rsidR="00174AF5" w:rsidRDefault="006526B0">
                          <w:r>
                            <w:t>Datum</w:t>
                          </w:r>
                        </w:p>
                      </w:tc>
                      <w:tc>
                        <w:tcPr>
                          <w:tcW w:w="5400" w:type="dxa"/>
                        </w:tcPr>
                        <w:p w14:paraId="3716B4FF" w14:textId="5F3EDC8D" w:rsidR="00174AF5" w:rsidRDefault="00210BC3">
                          <w:r>
                            <w:t>4 november</w:t>
                          </w:r>
                          <w:r w:rsidR="00C1766A">
                            <w:t xml:space="preserve"> 2026</w:t>
                          </w:r>
                        </w:p>
                      </w:tc>
                    </w:tr>
                    <w:tr w:rsidR="00174AF5" w14:paraId="26697800" w14:textId="77777777">
                      <w:trPr>
                        <w:trHeight w:val="240"/>
                      </w:trPr>
                      <w:tc>
                        <w:tcPr>
                          <w:tcW w:w="1140" w:type="dxa"/>
                        </w:tcPr>
                        <w:p w14:paraId="5D72D120" w14:textId="77777777" w:rsidR="00174AF5" w:rsidRDefault="006526B0">
                          <w:r>
                            <w:t>Betreft</w:t>
                          </w:r>
                        </w:p>
                      </w:tc>
                      <w:tc>
                        <w:tcPr>
                          <w:tcW w:w="5400" w:type="dxa"/>
                        </w:tcPr>
                        <w:p w14:paraId="18CDB36F" w14:textId="3AE1D9EC" w:rsidR="009D385A" w:rsidRDefault="00882CA2">
                          <w:fldSimple w:instr=" DOCPROPERTY  &quot;Onderwerp&quot;  \* MERGEFORMAT ">
                            <w:r w:rsidR="00210BC3">
                              <w:t>Schriftelijke vragen lid Keijzer</w:t>
                            </w:r>
                          </w:fldSimple>
                          <w:r w:rsidR="0000764B">
                            <w:t xml:space="preserve"> over het zicht op de doelmatigheid en evaluaties van agentschappen</w:t>
                          </w:r>
                        </w:p>
                      </w:tc>
                    </w:tr>
                    <w:tr w:rsidR="00174AF5" w14:paraId="2CE8ED36" w14:textId="77777777">
                      <w:trPr>
                        <w:trHeight w:val="200"/>
                      </w:trPr>
                      <w:tc>
                        <w:tcPr>
                          <w:tcW w:w="1140" w:type="dxa"/>
                        </w:tcPr>
                        <w:p w14:paraId="372D6733" w14:textId="77777777" w:rsidR="00174AF5" w:rsidRDefault="00174AF5"/>
                      </w:tc>
                      <w:tc>
                        <w:tcPr>
                          <w:tcW w:w="4738" w:type="dxa"/>
                        </w:tcPr>
                        <w:p w14:paraId="63DCE924" w14:textId="77777777" w:rsidR="00174AF5" w:rsidRDefault="00174AF5"/>
                      </w:tc>
                    </w:tr>
                  </w:tbl>
                  <w:p w14:paraId="7EE0F001" w14:textId="77777777" w:rsidR="006526B0" w:rsidRDefault="006526B0"/>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60693FE" wp14:editId="35684EB7">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20712069" w14:textId="0571FE57" w:rsidR="009D385A" w:rsidRDefault="00882CA2">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360693FE"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20712069" w14:textId="0571FE57" w:rsidR="009D385A" w:rsidRDefault="00882CA2">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DA09B58" wp14:editId="15746925">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0CE05BDB" w14:textId="77777777" w:rsidR="006526B0" w:rsidRDefault="006526B0"/>
                      </w:txbxContent>
                    </wps:txbx>
                    <wps:bodyPr vert="horz" wrap="square" lIns="0" tIns="0" rIns="0" bIns="0" anchor="t" anchorCtr="0"/>
                  </wps:wsp>
                </a:graphicData>
              </a:graphic>
            </wp:anchor>
          </w:drawing>
        </mc:Choice>
        <mc:Fallback>
          <w:pict>
            <v:shape w14:anchorId="7DA09B58"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0CE05BDB" w14:textId="77777777" w:rsidR="006526B0" w:rsidRDefault="006526B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96A027"/>
    <w:multiLevelType w:val="multilevel"/>
    <w:tmpl w:val="932EBC4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5E763AA"/>
    <w:multiLevelType w:val="multilevel"/>
    <w:tmpl w:val="5ECC50AA"/>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F9D5EE"/>
    <w:multiLevelType w:val="multilevel"/>
    <w:tmpl w:val="0A6B879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175955BF"/>
    <w:multiLevelType w:val="multilevel"/>
    <w:tmpl w:val="E35251C2"/>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9C39D4"/>
    <w:multiLevelType w:val="multilevel"/>
    <w:tmpl w:val="CD9CD43D"/>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E83426"/>
    <w:multiLevelType w:val="hybridMultilevel"/>
    <w:tmpl w:val="9572DA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CA815C7"/>
    <w:multiLevelType w:val="multilevel"/>
    <w:tmpl w:val="17926D14"/>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F16374"/>
    <w:multiLevelType w:val="hybridMultilevel"/>
    <w:tmpl w:val="CC86AA1C"/>
    <w:lvl w:ilvl="0" w:tplc="8ED4FA3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3654088">
    <w:abstractNumId w:val="4"/>
  </w:num>
  <w:num w:numId="2" w16cid:durableId="1210799972">
    <w:abstractNumId w:val="3"/>
  </w:num>
  <w:num w:numId="3" w16cid:durableId="1816292614">
    <w:abstractNumId w:val="2"/>
  </w:num>
  <w:num w:numId="4" w16cid:durableId="1597127603">
    <w:abstractNumId w:val="0"/>
  </w:num>
  <w:num w:numId="5" w16cid:durableId="1306811586">
    <w:abstractNumId w:val="1"/>
  </w:num>
  <w:num w:numId="6" w16cid:durableId="1968781106">
    <w:abstractNumId w:val="6"/>
  </w:num>
  <w:num w:numId="7" w16cid:durableId="1150056894">
    <w:abstractNumId w:val="7"/>
  </w:num>
  <w:num w:numId="8" w16cid:durableId="451243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BA"/>
    <w:rsid w:val="0000764B"/>
    <w:rsid w:val="00121729"/>
    <w:rsid w:val="001237A9"/>
    <w:rsid w:val="00174AF5"/>
    <w:rsid w:val="00210BC3"/>
    <w:rsid w:val="002B11BA"/>
    <w:rsid w:val="002B790B"/>
    <w:rsid w:val="004E0314"/>
    <w:rsid w:val="006526B0"/>
    <w:rsid w:val="00882CA2"/>
    <w:rsid w:val="0090544E"/>
    <w:rsid w:val="009433B1"/>
    <w:rsid w:val="009D385A"/>
    <w:rsid w:val="009E5A05"/>
    <w:rsid w:val="00AC47B2"/>
    <w:rsid w:val="00B92D1F"/>
    <w:rsid w:val="00C1766A"/>
    <w:rsid w:val="00CD5241"/>
    <w:rsid w:val="00E6496A"/>
    <w:rsid w:val="00E67FD0"/>
    <w:rsid w:val="00EA74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7AE53"/>
  <w15:docId w15:val="{43391A11-CF88-4650-BAFD-CA39342AD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2B11B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B11BA"/>
    <w:rPr>
      <w:rFonts w:ascii="Verdana" w:hAnsi="Verdana"/>
      <w:color w:val="000000"/>
      <w:sz w:val="18"/>
      <w:szCs w:val="18"/>
    </w:rPr>
  </w:style>
  <w:style w:type="paragraph" w:styleId="Voettekst">
    <w:name w:val="footer"/>
    <w:basedOn w:val="Standaard"/>
    <w:link w:val="VoettekstChar"/>
    <w:uiPriority w:val="99"/>
    <w:unhideWhenUsed/>
    <w:rsid w:val="002B11B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B11BA"/>
    <w:rPr>
      <w:rFonts w:ascii="Verdana" w:hAnsi="Verdana"/>
      <w:color w:val="000000"/>
      <w:sz w:val="18"/>
      <w:szCs w:val="18"/>
    </w:rPr>
  </w:style>
  <w:style w:type="character" w:styleId="Verwijzingopmerking">
    <w:name w:val="annotation reference"/>
    <w:basedOn w:val="Standaardalinea-lettertype"/>
    <w:uiPriority w:val="99"/>
    <w:semiHidden/>
    <w:unhideWhenUsed/>
    <w:rsid w:val="0000764B"/>
    <w:rPr>
      <w:sz w:val="16"/>
      <w:szCs w:val="16"/>
    </w:rPr>
  </w:style>
  <w:style w:type="paragraph" w:styleId="Tekstopmerking">
    <w:name w:val="annotation text"/>
    <w:basedOn w:val="Standaard"/>
    <w:link w:val="TekstopmerkingChar"/>
    <w:uiPriority w:val="99"/>
    <w:unhideWhenUsed/>
    <w:rsid w:val="0000764B"/>
    <w:pPr>
      <w:spacing w:line="240" w:lineRule="auto"/>
    </w:pPr>
    <w:rPr>
      <w:sz w:val="20"/>
      <w:szCs w:val="20"/>
    </w:rPr>
  </w:style>
  <w:style w:type="character" w:customStyle="1" w:styleId="TekstopmerkingChar">
    <w:name w:val="Tekst opmerking Char"/>
    <w:basedOn w:val="Standaardalinea-lettertype"/>
    <w:link w:val="Tekstopmerking"/>
    <w:uiPriority w:val="99"/>
    <w:rsid w:val="0000764B"/>
    <w:rPr>
      <w:rFonts w:ascii="Verdana" w:hAnsi="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UIJS_D\AppData\Local\Microsoft\Windows\INetCache\Content.Outlook\QKEW71OF\Brief%20aan%20Eerste%20of%20Tweede%20Kamer%20(2).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130</ap:Words>
  <ap:Characters>718</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Brief aan Eerste of Tweede Kamer - Schriftelijke vragen lid Keijzer</vt:lpstr>
    </vt:vector>
  </ap:TitlesOfParts>
  <ap:LinksUpToDate>false</ap:LinksUpToDate>
  <ap:CharactersWithSpaces>847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2026-11-04T14:35:00.0000000Z</dcterms:created>
  <dcterms:modified xsi:type="dcterms:W3CDTF">2026-11-04T14:35:00.0000000Z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Schriftelijke vragen lid Keijzer</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29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2026-0000408401</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Schriftelijke vragen lid Keijzer</vt:lpwstr>
  </property>
  <property fmtid="{D5CDD505-2E9C-101B-9397-08002B2CF9AE}" pid="30" name="UwKenmerk">
    <vt:lpwstr/>
  </property>
  <property fmtid="{D5CDD505-2E9C-101B-9397-08002B2CF9AE}" pid="31" name="MSIP_Label_35ad6b54-f757-49c9-8c83-ef7f8aa67172_Enabled">
    <vt:lpwstr>true</vt:lpwstr>
  </property>
  <property fmtid="{D5CDD505-2E9C-101B-9397-08002B2CF9AE}" pid="32" name="MSIP_Label_35ad6b54-f757-49c9-8c83-ef7f8aa67172_SetDate">
    <vt:lpwstr>2026-10-12T14:57:53Z</vt:lpwstr>
  </property>
  <property fmtid="{D5CDD505-2E9C-101B-9397-08002B2CF9AE}" pid="33" name="MSIP_Label_35ad6b54-f757-49c9-8c83-ef7f8aa67172_Method">
    <vt:lpwstr>Standard</vt:lpwstr>
  </property>
  <property fmtid="{D5CDD505-2E9C-101B-9397-08002B2CF9AE}" pid="34" name="MSIP_Label_35ad6b54-f757-49c9-8c83-ef7f8aa67172_Name">
    <vt:lpwstr>FIN-DGRB-Rijksoverheid</vt:lpwstr>
  </property>
  <property fmtid="{D5CDD505-2E9C-101B-9397-08002B2CF9AE}" pid="35" name="MSIP_Label_35ad6b54-f757-49c9-8c83-ef7f8aa67172_SiteId">
    <vt:lpwstr>84712536-f524-40a0-913b-5d25ba502732</vt:lpwstr>
  </property>
  <property fmtid="{D5CDD505-2E9C-101B-9397-08002B2CF9AE}" pid="36" name="MSIP_Label_35ad6b54-f757-49c9-8c83-ef7f8aa67172_ActionId">
    <vt:lpwstr>c785c2d3-1623-4712-b2c6-755266e2f926</vt:lpwstr>
  </property>
  <property fmtid="{D5CDD505-2E9C-101B-9397-08002B2CF9AE}" pid="37" name="MSIP_Label_35ad6b54-f757-49c9-8c83-ef7f8aa67172_ContentBits">
    <vt:lpwstr>0</vt:lpwstr>
  </property>
  <property fmtid="{D5CDD505-2E9C-101B-9397-08002B2CF9AE}" pid="38" name="MSIP_Label_35ad6b54-f757-49c9-8c83-ef7f8aa67172_Tag">
    <vt:lpwstr>10, 3, 0, 1</vt:lpwstr>
  </property>
</Properties>
</file>