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76E79AF6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7EF18BA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138881C8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21B1C48D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E30D03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0062BC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0062BC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6A502B46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3BCE098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2BCFB15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2099153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CE693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9D2AEE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28C56B2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05B81D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F86977" w14:paraId="14B28F40" w14:textId="005AA8E6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37 022</w:t>
            </w:r>
          </w:p>
        </w:tc>
        <w:tc>
          <w:tcPr>
            <w:tcW w:w="7371" w:type="dxa"/>
            <w:gridSpan w:val="2"/>
          </w:tcPr>
          <w:p w:rsidRPr="00F86977" w:rsidR="003C21AC" w:rsidP="00F86977" w:rsidRDefault="00F86977" w14:paraId="212E3BC8" w14:textId="1AA87149">
            <w:pPr>
              <w:rPr>
                <w:b/>
                <w:bCs/>
                <w:szCs w:val="24"/>
              </w:rPr>
            </w:pPr>
            <w:r w:rsidRPr="00F86977">
              <w:rPr>
                <w:b/>
                <w:bCs/>
                <w:szCs w:val="24"/>
              </w:rPr>
              <w:t>Wijziging van enkele belastingwetten en enige andere wetten (Belastingplan 2027)</w:t>
            </w:r>
          </w:p>
        </w:tc>
      </w:tr>
      <w:tr w:rsidR="003C21AC" w:rsidTr="00EA1CE4" w14:paraId="29D4A9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035494C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5EDB9AF6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1DA110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E88FDA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87723B1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10D5C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3B6033" w:rsidR="003B6033" w:rsidP="00EA1CE4" w:rsidRDefault="003C21AC" w14:paraId="46F35DE8" w14:textId="2908AFE6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573D12">
              <w:rPr>
                <w:rFonts w:ascii="Times New Roman" w:hAnsi="Times New Roman"/>
                <w:caps/>
              </w:rPr>
              <w:t>30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01666A6C" w14:textId="10A7F425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726E8C">
              <w:rPr>
                <w:rFonts w:ascii="Times New Roman" w:hAnsi="Times New Roman"/>
                <w:caps/>
              </w:rPr>
              <w:t>Teunissen</w:t>
            </w:r>
          </w:p>
        </w:tc>
      </w:tr>
      <w:tr w:rsidR="003C21AC" w:rsidTr="00EA1CE4" w14:paraId="7928C8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08989A6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61684B97" w14:textId="6F0F8CBA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002E5F">
              <w:rPr>
                <w:rFonts w:ascii="Times New Roman" w:hAnsi="Times New Roman"/>
                <w:b w:val="0"/>
              </w:rPr>
              <w:t>4 november 2026</w:t>
            </w:r>
          </w:p>
        </w:tc>
      </w:tr>
      <w:tr w:rsidR="00B01BA6" w:rsidTr="00EA1CE4" w14:paraId="747E83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2C9EF9D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9E4402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136863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3496AC9A" w14:textId="77777777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Pr="00EA69AC" w:rsidR="0087214C" w:rsidP="0087214C" w:rsidRDefault="0087214C" w14:paraId="2E0CD560" w14:textId="0BCA07BC"/>
    <w:p w:rsidR="0087214C" w:rsidP="0087214C" w:rsidRDefault="0087214C" w14:paraId="3D62964C" w14:textId="77777777">
      <w:pPr>
        <w:ind w:firstLine="284"/>
      </w:pPr>
      <w:r>
        <w:t>I</w:t>
      </w:r>
    </w:p>
    <w:p w:rsidR="0087214C" w:rsidP="0087214C" w:rsidRDefault="0087214C" w14:paraId="0A2CB3F6" w14:textId="77777777">
      <w:pPr>
        <w:ind w:firstLine="284"/>
      </w:pPr>
    </w:p>
    <w:p w:rsidR="0087214C" w:rsidP="0087214C" w:rsidRDefault="0087214C" w14:paraId="70008961" w14:textId="77777777">
      <w:pPr>
        <w:ind w:firstLine="284"/>
      </w:pPr>
      <w:r>
        <w:t>Artikel XXVII, onderdeel B, wordt als volgt gewijzigd:</w:t>
      </w:r>
    </w:p>
    <w:p w:rsidR="0087214C" w:rsidP="0087214C" w:rsidRDefault="0087214C" w14:paraId="5FA34419" w14:textId="77777777">
      <w:pPr>
        <w:ind w:firstLine="284"/>
      </w:pPr>
    </w:p>
    <w:p w:rsidR="0087214C" w:rsidP="0087214C" w:rsidRDefault="0087214C" w14:paraId="157868A6" w14:textId="77777777">
      <w:pPr>
        <w:ind w:firstLine="284"/>
      </w:pPr>
      <w:r>
        <w:t>1. In onderdeel 1 wordt na “In het eerste lid, onderdeel a,” ingevoegd “wordt “€ 78,67” vervangen door “€ 129,15” en”.</w:t>
      </w:r>
    </w:p>
    <w:p w:rsidR="0087214C" w:rsidP="0087214C" w:rsidRDefault="0087214C" w14:paraId="47535B8E" w14:textId="77777777">
      <w:pPr>
        <w:ind w:firstLine="284"/>
      </w:pPr>
    </w:p>
    <w:p w:rsidRPr="00EA69AC" w:rsidR="0087214C" w:rsidP="0087214C" w:rsidRDefault="0087214C" w14:paraId="63EC39B7" w14:textId="77777777">
      <w:pPr>
        <w:ind w:firstLine="284"/>
      </w:pPr>
      <w:r>
        <w:t xml:space="preserve">2. In onderdeel 2 wordt </w:t>
      </w:r>
      <w:r w:rsidRPr="00B87619">
        <w:t>in het voorgestelde artikel 71p</w:t>
      </w:r>
      <w:r>
        <w:t>, tweede lid,</w:t>
      </w:r>
      <w:r w:rsidRPr="00B87619">
        <w:t xml:space="preserve"> </w:t>
      </w:r>
      <w:r>
        <w:t>“</w:t>
      </w:r>
      <w:r w:rsidRPr="0063503F">
        <w:t>Het tarief voor een afvalverbrandingsinstallatie, genoemd in het eerste lid, onderdeel a, wordt</w:t>
      </w:r>
      <w:r>
        <w:t>” vervangen door “De tarieven voor industriële installaties</w:t>
      </w:r>
      <w:r w:rsidRPr="001A2621">
        <w:t xml:space="preserve">, genoemd in het eerste lid, onderdeel a, </w:t>
      </w:r>
      <w:r>
        <w:t xml:space="preserve">worden”. </w:t>
      </w:r>
    </w:p>
    <w:p w:rsidR="0087214C" w:rsidP="0087214C" w:rsidRDefault="0087214C" w14:paraId="786F073B" w14:textId="77777777"/>
    <w:p w:rsidR="0087214C" w:rsidP="0087214C" w:rsidRDefault="0087214C" w14:paraId="567555E6" w14:textId="77777777">
      <w:pPr>
        <w:ind w:firstLine="284"/>
      </w:pPr>
      <w:r>
        <w:t>II</w:t>
      </w:r>
    </w:p>
    <w:p w:rsidR="0087214C" w:rsidP="0087214C" w:rsidRDefault="0087214C" w14:paraId="6E6D2EF2" w14:textId="77777777">
      <w:pPr>
        <w:ind w:firstLine="284"/>
      </w:pPr>
    </w:p>
    <w:p w:rsidRPr="00EA69AC" w:rsidR="005B1DCC" w:rsidP="00937AB2" w:rsidRDefault="0087214C" w14:paraId="513D8E89" w14:textId="34FD3234">
      <w:pPr>
        <w:ind w:firstLine="284"/>
      </w:pPr>
      <w:r>
        <w:t>In artikel LX wordt “</w:t>
      </w:r>
      <w:r w:rsidRPr="001A2621">
        <w:t>het tarief voor een afvalverbrandingsinstallatie, genoemd in artikel 71p, eerste lid, onderdeel a, van die wet</w:t>
      </w:r>
      <w:r>
        <w:t>”</w:t>
      </w:r>
      <w:r w:rsidRPr="00BC5B11">
        <w:t xml:space="preserve"> </w:t>
      </w:r>
      <w:r>
        <w:t>vervangen door “de in artikel 71p, eerste lid, onderdeel a, van die wet genoemde tarieven”.</w:t>
      </w:r>
    </w:p>
    <w:p w:rsidR="00EA1CE4" w:rsidP="00EA1CE4" w:rsidRDefault="00EA1CE4" w14:paraId="419211C2" w14:textId="77777777"/>
    <w:p w:rsidRPr="00EA69AC" w:rsidR="003C21AC" w:rsidP="00EA1CE4" w:rsidRDefault="003C21AC" w14:paraId="1BC02036" w14:textId="77777777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34A07E33" w14:textId="77777777"/>
    <w:p w:rsidR="00EE49E2" w:rsidP="00EE49E2" w:rsidRDefault="00EE49E2" w14:paraId="5D8C93CD" w14:textId="77777777">
      <w:r w:rsidRPr="00C40394">
        <w:t xml:space="preserve">Het kabinet </w:t>
      </w:r>
      <w:r>
        <w:t>heeft de jaarlijkse verhoging van de CO2-heffing voor de industrie afgeschaft, behalve voor de afvalverbrandingsinstallaties (</w:t>
      </w:r>
      <w:proofErr w:type="spellStart"/>
      <w:r>
        <w:t>AVI’s</w:t>
      </w:r>
      <w:proofErr w:type="spellEnd"/>
      <w:r>
        <w:t xml:space="preserve">). Het kabinet gaat de klimaatdoelen nu niet halen en de CO2-heffing is een effectief instrument om de uitstoot terug te dringen. </w:t>
      </w:r>
    </w:p>
    <w:p w:rsidR="00EE49E2" w:rsidP="00EE49E2" w:rsidRDefault="00EE49E2" w14:paraId="750F16E8" w14:textId="77777777"/>
    <w:p w:rsidRPr="002632D7" w:rsidR="00EE49E2" w:rsidP="00EE49E2" w:rsidRDefault="00EE49E2" w14:paraId="5EEEB0A6" w14:textId="77777777">
      <w:r>
        <w:t xml:space="preserve">Met dit amendement wordt de verhoging van de CO2-heffing voor industriële installaties opnieuw ingevoerd met een stapsgewijze verhoging, net als bij de </w:t>
      </w:r>
      <w:proofErr w:type="spellStart"/>
      <w:r>
        <w:t>AVI’s</w:t>
      </w:r>
      <w:proofErr w:type="spellEnd"/>
      <w:r>
        <w:t>. Het principe dat de vervuiler betaalt, is leidend. Het k</w:t>
      </w:r>
      <w:r w:rsidRPr="00C47355">
        <w:t xml:space="preserve">abinet heeft het steeds over een ‘gelijk speelveld’ tussen landen, maar binnen Nederland geldt een enorm ongelijk speelveld tussen fossiele bedrijven en de bedrijven van de toekomst. </w:t>
      </w:r>
    </w:p>
    <w:p w:rsidR="00EE49E2" w:rsidP="00EE49E2" w:rsidRDefault="00EE49E2" w14:paraId="05FBBF94" w14:textId="77777777"/>
    <w:p w:rsidR="00EE49E2" w:rsidP="00EE49E2" w:rsidRDefault="00EE49E2" w14:paraId="25F13A21" w14:textId="77777777">
      <w:r>
        <w:t xml:space="preserve">De opbrengsten van de CO2-heffing gaan naar de verduurzaming van het MKB, allereerst door de aanvullende opbrengsten tot en met 2030 naar het perceel VI-MKB (Verduurzaming Industrie) terug te laten vloeien. </w:t>
      </w:r>
    </w:p>
    <w:p w:rsidR="00EE49E2" w:rsidP="00EE49E2" w:rsidRDefault="00EE49E2" w14:paraId="324FC1A8" w14:textId="77777777"/>
    <w:p w:rsidR="00EE49E2" w:rsidP="00EE49E2" w:rsidRDefault="00EE49E2" w14:paraId="38C51051" w14:textId="77777777">
      <w:r>
        <w:t xml:space="preserve">Zo worden bedrijven geholpen bij verduurzaming. Na 2030 kan gedacht worden aan een gelijksoortige fondsconstructie. </w:t>
      </w:r>
    </w:p>
    <w:tbl>
      <w:tblPr>
        <w:tblStyle w:val="Tabelraster"/>
        <w:tblpPr w:leftFromText="141" w:rightFromText="141" w:vertAnchor="text" w:horzAnchor="margin" w:tblpY="153"/>
        <w:tblW w:w="7392" w:type="dxa"/>
        <w:tblLook w:val="04A0" w:firstRow="1" w:lastRow="0" w:firstColumn="1" w:lastColumn="0" w:noHBand="0" w:noVBand="1"/>
      </w:tblPr>
      <w:tblGrid>
        <w:gridCol w:w="1500"/>
        <w:gridCol w:w="756"/>
        <w:gridCol w:w="756"/>
        <w:gridCol w:w="876"/>
        <w:gridCol w:w="876"/>
        <w:gridCol w:w="876"/>
        <w:gridCol w:w="876"/>
        <w:gridCol w:w="876"/>
      </w:tblGrid>
      <w:tr w:rsidRPr="00A962F4" w:rsidR="00EE49E2" w:rsidTr="002039E7" w14:paraId="7D6AC8A0" w14:textId="77777777">
        <w:trPr>
          <w:trHeight w:val="288"/>
        </w:trPr>
        <w:tc>
          <w:tcPr>
            <w:tcW w:w="1500" w:type="dxa"/>
          </w:tcPr>
          <w:p w:rsidRPr="00A962F4" w:rsidR="00EE49E2" w:rsidP="002039E7" w:rsidRDefault="00EE49E2" w14:paraId="7B0FB56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</w:tcPr>
          <w:p w:rsidRPr="00A962F4" w:rsidR="00EE49E2" w:rsidP="002039E7" w:rsidRDefault="00EE49E2" w14:paraId="24B06481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756" w:type="dxa"/>
          </w:tcPr>
          <w:p w:rsidRPr="00A962F4" w:rsidR="00EE49E2" w:rsidP="002039E7" w:rsidRDefault="00EE49E2" w14:paraId="1E0C6209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876" w:type="dxa"/>
          </w:tcPr>
          <w:p w:rsidRPr="00A962F4" w:rsidR="00EE49E2" w:rsidP="002039E7" w:rsidRDefault="00EE49E2" w14:paraId="5C19BD72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876" w:type="dxa"/>
          </w:tcPr>
          <w:p w:rsidRPr="00A962F4" w:rsidR="00EE49E2" w:rsidP="002039E7" w:rsidRDefault="00EE49E2" w14:paraId="6285B7D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876" w:type="dxa"/>
          </w:tcPr>
          <w:p w:rsidRPr="00A962F4" w:rsidR="00EE49E2" w:rsidP="002039E7" w:rsidRDefault="00EE49E2" w14:paraId="3EEBD0B6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876" w:type="dxa"/>
          </w:tcPr>
          <w:p w:rsidRPr="00A962F4" w:rsidR="00EE49E2" w:rsidP="002039E7" w:rsidRDefault="00EE49E2" w14:paraId="77B2A2C4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2029</w:t>
            </w:r>
          </w:p>
        </w:tc>
        <w:tc>
          <w:tcPr>
            <w:tcW w:w="876" w:type="dxa"/>
          </w:tcPr>
          <w:p w:rsidRPr="00A962F4" w:rsidR="00EE49E2" w:rsidP="002039E7" w:rsidRDefault="00EE49E2" w14:paraId="1B1B3271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2030</w:t>
            </w:r>
          </w:p>
        </w:tc>
      </w:tr>
      <w:tr w:rsidRPr="00A962F4" w:rsidR="00EE49E2" w:rsidTr="002039E7" w14:paraId="7AFA98D7" w14:textId="77777777">
        <w:trPr>
          <w:trHeight w:val="326"/>
        </w:trPr>
        <w:tc>
          <w:tcPr>
            <w:tcW w:w="1500" w:type="dxa"/>
          </w:tcPr>
          <w:p w:rsidRPr="00A962F4" w:rsidR="00EE49E2" w:rsidP="002039E7" w:rsidRDefault="00EE49E2" w14:paraId="049FAF72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Tarief nu</w:t>
            </w:r>
          </w:p>
        </w:tc>
        <w:tc>
          <w:tcPr>
            <w:tcW w:w="756" w:type="dxa"/>
          </w:tcPr>
          <w:p w:rsidRPr="00A962F4" w:rsidR="00EE49E2" w:rsidP="002039E7" w:rsidRDefault="00EE49E2" w14:paraId="7D1A4BB4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74,17</w:t>
            </w:r>
          </w:p>
        </w:tc>
        <w:tc>
          <w:tcPr>
            <w:tcW w:w="756" w:type="dxa"/>
          </w:tcPr>
          <w:p w:rsidRPr="00A962F4" w:rsidR="00EE49E2" w:rsidP="002039E7" w:rsidRDefault="00EE49E2" w14:paraId="74D7276E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87,90</w:t>
            </w:r>
          </w:p>
        </w:tc>
        <w:tc>
          <w:tcPr>
            <w:tcW w:w="876" w:type="dxa"/>
          </w:tcPr>
          <w:p w:rsidRPr="00CF3EEE" w:rsidR="00EE49E2" w:rsidP="002039E7" w:rsidRDefault="00EE49E2" w14:paraId="7D10AEA7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D2E2A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76" w:type="dxa"/>
          </w:tcPr>
          <w:p w:rsidRPr="00A962F4" w:rsidR="00EE49E2" w:rsidP="002039E7" w:rsidRDefault="00EE49E2" w14:paraId="04093B13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76" w:type="dxa"/>
          </w:tcPr>
          <w:p w:rsidRPr="00A962F4" w:rsidR="00EE49E2" w:rsidP="002039E7" w:rsidRDefault="00EE49E2" w14:paraId="712C0BDC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76" w:type="dxa"/>
          </w:tcPr>
          <w:p w:rsidRPr="00A962F4" w:rsidR="00EE49E2" w:rsidP="002039E7" w:rsidRDefault="00EE49E2" w14:paraId="41CFED75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76" w:type="dxa"/>
          </w:tcPr>
          <w:p w:rsidRPr="00A962F4" w:rsidR="00EE49E2" w:rsidP="002039E7" w:rsidRDefault="00EE49E2" w14:paraId="60D58921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</w:tr>
      <w:tr w:rsidRPr="00A962F4" w:rsidR="00EE49E2" w:rsidTr="002039E7" w14:paraId="52E5E015" w14:textId="77777777">
        <w:trPr>
          <w:trHeight w:val="351"/>
        </w:trPr>
        <w:tc>
          <w:tcPr>
            <w:tcW w:w="1500" w:type="dxa"/>
          </w:tcPr>
          <w:p w:rsidRPr="00A962F4" w:rsidR="00EE49E2" w:rsidP="002039E7" w:rsidRDefault="00EE49E2" w14:paraId="7AC678D9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Tarief lineair</w:t>
            </w:r>
          </w:p>
        </w:tc>
        <w:tc>
          <w:tcPr>
            <w:tcW w:w="756" w:type="dxa"/>
          </w:tcPr>
          <w:p w:rsidRPr="00A962F4" w:rsidR="00EE49E2" w:rsidP="002039E7" w:rsidRDefault="00EE49E2" w14:paraId="2B1709B4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74,17</w:t>
            </w:r>
          </w:p>
        </w:tc>
        <w:tc>
          <w:tcPr>
            <w:tcW w:w="756" w:type="dxa"/>
          </w:tcPr>
          <w:p w:rsidRPr="00A962F4" w:rsidR="00EE49E2" w:rsidP="002039E7" w:rsidRDefault="00EE49E2" w14:paraId="2DDC1562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87,90</w:t>
            </w:r>
          </w:p>
        </w:tc>
        <w:tc>
          <w:tcPr>
            <w:tcW w:w="876" w:type="dxa"/>
          </w:tcPr>
          <w:p w:rsidRPr="00CF3EEE" w:rsidR="00EE49E2" w:rsidP="002039E7" w:rsidRDefault="00EE49E2" w14:paraId="6F2D2604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E49E2">
              <w:rPr>
                <w:rFonts w:ascii="Times New Roman" w:hAnsi="Times New Roman" w:cs="Times New Roman"/>
                <w:sz w:val="22"/>
                <w:szCs w:val="22"/>
              </w:rPr>
              <w:t>103,66</w:t>
            </w:r>
          </w:p>
        </w:tc>
        <w:tc>
          <w:tcPr>
            <w:tcW w:w="876" w:type="dxa"/>
          </w:tcPr>
          <w:p w:rsidRPr="00A962F4" w:rsidR="00EE49E2" w:rsidP="002039E7" w:rsidRDefault="00EE49E2" w14:paraId="32186A5B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116,50</w:t>
            </w:r>
          </w:p>
        </w:tc>
        <w:tc>
          <w:tcPr>
            <w:tcW w:w="876" w:type="dxa"/>
          </w:tcPr>
          <w:p w:rsidRPr="00A962F4" w:rsidR="00EE49E2" w:rsidP="002039E7" w:rsidRDefault="00EE49E2" w14:paraId="6DB4E51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129,34</w:t>
            </w:r>
          </w:p>
        </w:tc>
        <w:tc>
          <w:tcPr>
            <w:tcW w:w="876" w:type="dxa"/>
          </w:tcPr>
          <w:p w:rsidRPr="00A962F4" w:rsidR="00EE49E2" w:rsidP="002039E7" w:rsidRDefault="00EE49E2" w14:paraId="4FC6BBB7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142,18</w:t>
            </w:r>
          </w:p>
        </w:tc>
        <w:tc>
          <w:tcPr>
            <w:tcW w:w="876" w:type="dxa"/>
          </w:tcPr>
          <w:p w:rsidRPr="00A962F4" w:rsidR="00EE49E2" w:rsidP="002039E7" w:rsidRDefault="00EE49E2" w14:paraId="161C3339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155,02</w:t>
            </w:r>
          </w:p>
        </w:tc>
      </w:tr>
      <w:tr w:rsidRPr="00A962F4" w:rsidR="00EE49E2" w:rsidTr="002039E7" w14:paraId="31E7233F" w14:textId="77777777">
        <w:trPr>
          <w:trHeight w:val="288"/>
        </w:trPr>
        <w:tc>
          <w:tcPr>
            <w:tcW w:w="1500" w:type="dxa"/>
          </w:tcPr>
          <w:p w:rsidRPr="00A962F4" w:rsidR="00EE49E2" w:rsidP="002039E7" w:rsidRDefault="00EE49E2" w14:paraId="57D25F51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Tarief als AVI</w:t>
            </w:r>
          </w:p>
        </w:tc>
        <w:tc>
          <w:tcPr>
            <w:tcW w:w="756" w:type="dxa"/>
          </w:tcPr>
          <w:p w:rsidRPr="00A962F4" w:rsidR="00EE49E2" w:rsidP="002039E7" w:rsidRDefault="00EE49E2" w14:paraId="3C9F9086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74,17</w:t>
            </w:r>
          </w:p>
        </w:tc>
        <w:tc>
          <w:tcPr>
            <w:tcW w:w="756" w:type="dxa"/>
          </w:tcPr>
          <w:p w:rsidRPr="00A962F4" w:rsidR="00EE49E2" w:rsidP="002039E7" w:rsidRDefault="00EE49E2" w14:paraId="50784650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87,90</w:t>
            </w:r>
          </w:p>
        </w:tc>
        <w:tc>
          <w:tcPr>
            <w:tcW w:w="876" w:type="dxa"/>
          </w:tcPr>
          <w:p w:rsidRPr="00CF3EEE" w:rsidR="00EE49E2" w:rsidP="002039E7" w:rsidRDefault="00EE49E2" w14:paraId="312E388A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D2E2A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76" w:type="dxa"/>
          </w:tcPr>
          <w:p w:rsidRPr="00490E10" w:rsidR="00EE49E2" w:rsidP="002039E7" w:rsidRDefault="00EE49E2" w14:paraId="553BD8ED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D2E2A">
              <w:rPr>
                <w:rFonts w:ascii="Times New Roman" w:hAnsi="Times New Roman" w:cs="Times New Roman"/>
                <w:sz w:val="22"/>
                <w:szCs w:val="22"/>
              </w:rPr>
              <w:t>129,15</w:t>
            </w:r>
          </w:p>
        </w:tc>
        <w:tc>
          <w:tcPr>
            <w:tcW w:w="876" w:type="dxa"/>
          </w:tcPr>
          <w:p w:rsidRPr="00A962F4" w:rsidR="00EE49E2" w:rsidP="002039E7" w:rsidRDefault="00EE49E2" w14:paraId="73FDF148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151,94</w:t>
            </w:r>
          </w:p>
        </w:tc>
        <w:tc>
          <w:tcPr>
            <w:tcW w:w="876" w:type="dxa"/>
          </w:tcPr>
          <w:p w:rsidRPr="00A962F4" w:rsidR="00EE49E2" w:rsidP="002039E7" w:rsidRDefault="00EE49E2" w14:paraId="701E5AA7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175,48</w:t>
            </w:r>
          </w:p>
        </w:tc>
        <w:tc>
          <w:tcPr>
            <w:tcW w:w="876" w:type="dxa"/>
          </w:tcPr>
          <w:p w:rsidRPr="00A962F4" w:rsidR="00EE49E2" w:rsidP="002039E7" w:rsidRDefault="00EE49E2" w14:paraId="5788B07A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199,58</w:t>
            </w:r>
          </w:p>
        </w:tc>
      </w:tr>
    </w:tbl>
    <w:p w:rsidR="00EE49E2" w:rsidP="00EE49E2" w:rsidRDefault="00EE49E2" w14:paraId="0B3FE315" w14:textId="77777777"/>
    <w:p w:rsidR="00EE49E2" w:rsidP="00EE49E2" w:rsidRDefault="00EE49E2" w14:paraId="2CF76323" w14:textId="77777777"/>
    <w:p w:rsidR="00EE49E2" w:rsidP="00EE49E2" w:rsidRDefault="00EE49E2" w14:paraId="29A30CA2" w14:textId="77777777"/>
    <w:p w:rsidR="00EE49E2" w:rsidP="00EE49E2" w:rsidRDefault="00EE49E2" w14:paraId="6F28714D" w14:textId="77777777"/>
    <w:p w:rsidR="00EE49E2" w:rsidP="00EE49E2" w:rsidRDefault="00EE49E2" w14:paraId="7D8F77A0" w14:textId="77777777"/>
    <w:p w:rsidR="00EE49E2" w:rsidP="00EE49E2" w:rsidRDefault="00EE49E2" w14:paraId="03ED419F" w14:textId="77777777"/>
    <w:p w:rsidR="00EE49E2" w:rsidP="00EE49E2" w:rsidRDefault="00EE49E2" w14:paraId="3FFB140E" w14:textId="77777777"/>
    <w:tbl>
      <w:tblPr>
        <w:tblStyle w:val="Tabelraster"/>
        <w:tblpPr w:leftFromText="141" w:rightFromText="141" w:vertAnchor="text" w:horzAnchor="margin" w:tblpY="287"/>
        <w:tblW w:w="5853" w:type="dxa"/>
        <w:tblLook w:val="04A0" w:firstRow="1" w:lastRow="0" w:firstColumn="1" w:lastColumn="0" w:noHBand="0" w:noVBand="1"/>
      </w:tblPr>
      <w:tblGrid>
        <w:gridCol w:w="1543"/>
        <w:gridCol w:w="910"/>
        <w:gridCol w:w="910"/>
        <w:gridCol w:w="830"/>
        <w:gridCol w:w="830"/>
        <w:gridCol w:w="830"/>
      </w:tblGrid>
      <w:tr w:rsidRPr="00A962F4" w:rsidR="00EE49E2" w:rsidTr="002039E7" w14:paraId="27FF1205" w14:textId="77777777">
        <w:trPr>
          <w:trHeight w:val="299"/>
        </w:trPr>
        <w:tc>
          <w:tcPr>
            <w:tcW w:w="1543" w:type="dxa"/>
          </w:tcPr>
          <w:p w:rsidRPr="00A962F4" w:rsidR="00EE49E2" w:rsidP="002039E7" w:rsidRDefault="00EE49E2" w14:paraId="1E3D25C5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</w:tcPr>
          <w:p w:rsidRPr="00A962F4" w:rsidR="00EE49E2" w:rsidP="002039E7" w:rsidRDefault="00EE49E2" w14:paraId="2ADEB163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910" w:type="dxa"/>
          </w:tcPr>
          <w:p w:rsidRPr="00A962F4" w:rsidR="00EE49E2" w:rsidP="002039E7" w:rsidRDefault="00EE49E2" w14:paraId="3C47ECF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2032</w:t>
            </w:r>
          </w:p>
        </w:tc>
        <w:tc>
          <w:tcPr>
            <w:tcW w:w="830" w:type="dxa"/>
          </w:tcPr>
          <w:p w:rsidRPr="00A962F4" w:rsidR="00EE49E2" w:rsidP="002039E7" w:rsidRDefault="00EE49E2" w14:paraId="2E5BB7CC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830" w:type="dxa"/>
          </w:tcPr>
          <w:p w:rsidRPr="00A962F4" w:rsidR="00EE49E2" w:rsidP="002039E7" w:rsidRDefault="00EE49E2" w14:paraId="0FA6D9B0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830" w:type="dxa"/>
          </w:tcPr>
          <w:p w:rsidRPr="00A962F4" w:rsidR="00EE49E2" w:rsidP="002039E7" w:rsidRDefault="00EE49E2" w14:paraId="0EFA00D8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2035</w:t>
            </w:r>
          </w:p>
        </w:tc>
      </w:tr>
      <w:tr w:rsidRPr="00A962F4" w:rsidR="00EE49E2" w:rsidTr="002039E7" w14:paraId="6BB7AFEB" w14:textId="77777777">
        <w:trPr>
          <w:trHeight w:val="338"/>
        </w:trPr>
        <w:tc>
          <w:tcPr>
            <w:tcW w:w="1543" w:type="dxa"/>
          </w:tcPr>
          <w:p w:rsidRPr="00A962F4" w:rsidR="00EE49E2" w:rsidP="002039E7" w:rsidRDefault="00EE49E2" w14:paraId="7F632274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Tarief nu</w:t>
            </w:r>
          </w:p>
        </w:tc>
        <w:tc>
          <w:tcPr>
            <w:tcW w:w="910" w:type="dxa"/>
          </w:tcPr>
          <w:p w:rsidRPr="00A962F4" w:rsidR="00EE49E2" w:rsidP="002039E7" w:rsidRDefault="00EE49E2" w14:paraId="192DB7C6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910" w:type="dxa"/>
          </w:tcPr>
          <w:p w:rsidRPr="00A962F4" w:rsidR="00EE49E2" w:rsidP="002039E7" w:rsidRDefault="00EE49E2" w14:paraId="09EFF5A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30" w:type="dxa"/>
          </w:tcPr>
          <w:p w:rsidRPr="00A962F4" w:rsidR="00EE49E2" w:rsidP="002039E7" w:rsidRDefault="00EE49E2" w14:paraId="55B0EA61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30" w:type="dxa"/>
          </w:tcPr>
          <w:p w:rsidRPr="00A962F4" w:rsidR="00EE49E2" w:rsidP="002039E7" w:rsidRDefault="00EE49E2" w14:paraId="7F1C60BA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  <w:tc>
          <w:tcPr>
            <w:tcW w:w="830" w:type="dxa"/>
          </w:tcPr>
          <w:p w:rsidRPr="00A962F4" w:rsidR="00EE49E2" w:rsidP="002039E7" w:rsidRDefault="00EE49E2" w14:paraId="7EB7C96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78,67</w:t>
            </w:r>
          </w:p>
        </w:tc>
      </w:tr>
      <w:tr w:rsidRPr="00A962F4" w:rsidR="00EE49E2" w:rsidTr="002039E7" w14:paraId="52262DF3" w14:textId="77777777">
        <w:trPr>
          <w:trHeight w:val="327"/>
        </w:trPr>
        <w:tc>
          <w:tcPr>
            <w:tcW w:w="1543" w:type="dxa"/>
          </w:tcPr>
          <w:p w:rsidRPr="00A962F4" w:rsidR="00EE49E2" w:rsidP="002039E7" w:rsidRDefault="00EE49E2" w14:paraId="00E4A94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Tarief lineair</w:t>
            </w:r>
          </w:p>
        </w:tc>
        <w:tc>
          <w:tcPr>
            <w:tcW w:w="910" w:type="dxa"/>
          </w:tcPr>
          <w:p w:rsidRPr="00A962F4" w:rsidR="00EE49E2" w:rsidP="002039E7" w:rsidRDefault="00EE49E2" w14:paraId="5F3FF491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167,86</w:t>
            </w:r>
          </w:p>
        </w:tc>
        <w:tc>
          <w:tcPr>
            <w:tcW w:w="910" w:type="dxa"/>
          </w:tcPr>
          <w:p w:rsidRPr="00A962F4" w:rsidR="00EE49E2" w:rsidP="002039E7" w:rsidRDefault="00EE49E2" w14:paraId="339659B6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180,70</w:t>
            </w:r>
          </w:p>
        </w:tc>
        <w:tc>
          <w:tcPr>
            <w:tcW w:w="830" w:type="dxa"/>
          </w:tcPr>
          <w:p w:rsidRPr="00A962F4" w:rsidR="00EE49E2" w:rsidP="002039E7" w:rsidRDefault="00EE49E2" w14:paraId="29FC63CD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193,54</w:t>
            </w:r>
          </w:p>
        </w:tc>
        <w:tc>
          <w:tcPr>
            <w:tcW w:w="830" w:type="dxa"/>
          </w:tcPr>
          <w:p w:rsidRPr="00A962F4" w:rsidR="00EE49E2" w:rsidP="002039E7" w:rsidRDefault="00EE49E2" w14:paraId="528D6A4A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206,38</w:t>
            </w:r>
          </w:p>
        </w:tc>
        <w:tc>
          <w:tcPr>
            <w:tcW w:w="830" w:type="dxa"/>
          </w:tcPr>
          <w:p w:rsidRPr="00A962F4" w:rsidR="00EE49E2" w:rsidP="002039E7" w:rsidRDefault="00EE49E2" w14:paraId="16338947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219,22</w:t>
            </w:r>
          </w:p>
        </w:tc>
      </w:tr>
      <w:tr w:rsidRPr="00A962F4" w:rsidR="00EE49E2" w:rsidTr="002039E7" w14:paraId="3BBD33EB" w14:textId="77777777">
        <w:trPr>
          <w:trHeight w:val="299"/>
        </w:trPr>
        <w:tc>
          <w:tcPr>
            <w:tcW w:w="1543" w:type="dxa"/>
          </w:tcPr>
          <w:p w:rsidRPr="00A962F4" w:rsidR="00EE49E2" w:rsidP="002039E7" w:rsidRDefault="00EE49E2" w14:paraId="1DBDB638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Tarief als AVI</w:t>
            </w:r>
          </w:p>
        </w:tc>
        <w:tc>
          <w:tcPr>
            <w:tcW w:w="910" w:type="dxa"/>
          </w:tcPr>
          <w:p w:rsidRPr="00A962F4" w:rsidR="00EE49E2" w:rsidP="002039E7" w:rsidRDefault="00EE49E2" w14:paraId="12044E40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224,19</w:t>
            </w:r>
          </w:p>
        </w:tc>
        <w:tc>
          <w:tcPr>
            <w:tcW w:w="910" w:type="dxa"/>
          </w:tcPr>
          <w:p w:rsidRPr="00A962F4" w:rsidR="00EE49E2" w:rsidP="002039E7" w:rsidRDefault="00EE49E2" w14:paraId="4A3AA0CD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 xml:space="preserve">249,34 </w:t>
            </w:r>
          </w:p>
        </w:tc>
        <w:tc>
          <w:tcPr>
            <w:tcW w:w="830" w:type="dxa"/>
          </w:tcPr>
          <w:p w:rsidRPr="00A962F4" w:rsidR="00EE49E2" w:rsidP="002039E7" w:rsidRDefault="00EE49E2" w14:paraId="4637B11D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275,02</w:t>
            </w:r>
          </w:p>
        </w:tc>
        <w:tc>
          <w:tcPr>
            <w:tcW w:w="830" w:type="dxa"/>
          </w:tcPr>
          <w:p w:rsidRPr="00A962F4" w:rsidR="00EE49E2" w:rsidP="002039E7" w:rsidRDefault="00EE49E2" w14:paraId="61927ACD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301,24</w:t>
            </w:r>
          </w:p>
        </w:tc>
        <w:tc>
          <w:tcPr>
            <w:tcW w:w="830" w:type="dxa"/>
          </w:tcPr>
          <w:p w:rsidRPr="00A962F4" w:rsidR="00EE49E2" w:rsidP="002039E7" w:rsidRDefault="00EE49E2" w14:paraId="4B7DFF6F" w14:textId="77777777">
            <w:pPr>
              <w:pStyle w:val="Lijstalinea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62F4">
              <w:rPr>
                <w:rFonts w:ascii="Times New Roman" w:hAnsi="Times New Roman" w:cs="Times New Roman"/>
                <w:sz w:val="22"/>
                <w:szCs w:val="22"/>
              </w:rPr>
              <w:t>328,01</w:t>
            </w:r>
          </w:p>
        </w:tc>
      </w:tr>
    </w:tbl>
    <w:p w:rsidR="00EE49E2" w:rsidP="00EE49E2" w:rsidRDefault="00EE49E2" w14:paraId="647D9C1B" w14:textId="77777777"/>
    <w:p w:rsidR="00EE49E2" w:rsidP="00EE49E2" w:rsidRDefault="00EE49E2" w14:paraId="41DA9A90" w14:textId="77777777"/>
    <w:p w:rsidR="00EE49E2" w:rsidP="00EE49E2" w:rsidRDefault="00EE49E2" w14:paraId="7A686F95" w14:textId="77777777"/>
    <w:p w:rsidR="00EE49E2" w:rsidP="00EE49E2" w:rsidRDefault="00EE49E2" w14:paraId="138DAF34" w14:textId="77777777"/>
    <w:p w:rsidR="00EE49E2" w:rsidP="00EE49E2" w:rsidRDefault="00EE49E2" w14:paraId="3D870BF9" w14:textId="77777777"/>
    <w:p w:rsidR="00EE49E2" w:rsidP="00EE49E2" w:rsidRDefault="00EE49E2" w14:paraId="00E31E23" w14:textId="77777777"/>
    <w:p w:rsidR="00EE49E2" w:rsidP="00EE49E2" w:rsidRDefault="00EE49E2" w14:paraId="2407CD8E" w14:textId="77777777">
      <w:r>
        <w:br/>
      </w:r>
      <w:r>
        <w:br/>
      </w:r>
    </w:p>
    <w:p w:rsidRPr="00A962F4" w:rsidR="00EE49E2" w:rsidP="00EE49E2" w:rsidRDefault="00EE49E2" w14:paraId="5A6573D6" w14:textId="77777777">
      <w:r>
        <w:t>Teunissen</w:t>
      </w:r>
    </w:p>
    <w:p w:rsidRPr="00A962F4" w:rsidR="00EE49E2" w:rsidP="00EE49E2" w:rsidRDefault="00EE49E2" w14:paraId="0119C761" w14:textId="77777777">
      <w:pPr>
        <w:pStyle w:val="Lijstalinea"/>
        <w:rPr>
          <w:rFonts w:ascii="Times New Roman" w:hAnsi="Times New Roman" w:cs="Times New Roman"/>
        </w:rPr>
      </w:pPr>
    </w:p>
    <w:p w:rsidRPr="00A962F4" w:rsidR="009E4174" w:rsidP="009E4174" w:rsidRDefault="009E4174" w14:paraId="0ED0D188" w14:textId="77777777">
      <w:pPr>
        <w:pStyle w:val="Lijstalinea"/>
        <w:rPr>
          <w:rFonts w:ascii="Times New Roman" w:hAnsi="Times New Roman" w:cs="Times New Roman"/>
        </w:rPr>
      </w:pPr>
    </w:p>
    <w:p w:rsidRPr="00A962F4" w:rsidR="009E4174" w:rsidP="009E4174" w:rsidRDefault="009E4174" w14:paraId="3D28BADD" w14:textId="77777777">
      <w:pPr>
        <w:pStyle w:val="Lijstalinea"/>
        <w:rPr>
          <w:rFonts w:ascii="Times New Roman" w:hAnsi="Times New Roman" w:cs="Times New Roman"/>
          <w:sz w:val="22"/>
          <w:szCs w:val="22"/>
        </w:rPr>
      </w:pPr>
    </w:p>
    <w:p w:rsidRPr="00A962F4" w:rsidR="009E4174" w:rsidP="009E4174" w:rsidRDefault="009E4174" w14:paraId="5E957B49" w14:textId="77777777">
      <w:pPr>
        <w:pStyle w:val="Lijstalinea"/>
        <w:rPr>
          <w:rFonts w:ascii="Times New Roman" w:hAnsi="Times New Roman" w:cs="Times New Roman"/>
          <w:sz w:val="22"/>
          <w:szCs w:val="22"/>
        </w:rPr>
      </w:pPr>
    </w:p>
    <w:p w:rsidRPr="00A962F4" w:rsidR="009E4174" w:rsidP="009E4174" w:rsidRDefault="009E4174" w14:paraId="27A798E8" w14:textId="77777777">
      <w:pPr>
        <w:pStyle w:val="Lijstalinea"/>
        <w:rPr>
          <w:rFonts w:ascii="Times New Roman" w:hAnsi="Times New Roman" w:cs="Times New Roman"/>
          <w:sz w:val="22"/>
          <w:szCs w:val="22"/>
        </w:rPr>
      </w:pPr>
    </w:p>
    <w:p w:rsidRPr="00EA69AC" w:rsidR="00B4708A" w:rsidP="009E4174" w:rsidRDefault="00B4708A" w14:paraId="5EC5F6C6" w14:textId="2487A99C"/>
    <w:sectPr w:rsidRPr="00EA69AC" w:rsidR="00B4708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7C15" w14:textId="77777777" w:rsidR="005528FB" w:rsidRDefault="005528FB">
      <w:pPr>
        <w:spacing w:line="20" w:lineRule="exact"/>
      </w:pPr>
    </w:p>
  </w:endnote>
  <w:endnote w:type="continuationSeparator" w:id="0">
    <w:p w14:paraId="381CB768" w14:textId="77777777" w:rsidR="005528FB" w:rsidRDefault="005528F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4272F22" w14:textId="77777777" w:rsidR="005528FB" w:rsidRDefault="005528F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20F6" w14:textId="77777777" w:rsidR="005528FB" w:rsidRDefault="005528F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05E854C" w14:textId="77777777" w:rsidR="005528FB" w:rsidRDefault="00552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77"/>
    <w:rsid w:val="00002E5F"/>
    <w:rsid w:val="000062BC"/>
    <w:rsid w:val="000151D5"/>
    <w:rsid w:val="00052244"/>
    <w:rsid w:val="0007471A"/>
    <w:rsid w:val="000D17BF"/>
    <w:rsid w:val="00157CAF"/>
    <w:rsid w:val="001656EE"/>
    <w:rsid w:val="0016653D"/>
    <w:rsid w:val="001D56AF"/>
    <w:rsid w:val="001E0E21"/>
    <w:rsid w:val="00212E0A"/>
    <w:rsid w:val="002153B0"/>
    <w:rsid w:val="0021777F"/>
    <w:rsid w:val="00241DD0"/>
    <w:rsid w:val="002724F9"/>
    <w:rsid w:val="002A0713"/>
    <w:rsid w:val="002E2D7F"/>
    <w:rsid w:val="003B6033"/>
    <w:rsid w:val="003C21AC"/>
    <w:rsid w:val="003C5218"/>
    <w:rsid w:val="003C7876"/>
    <w:rsid w:val="003E2308"/>
    <w:rsid w:val="003E2F98"/>
    <w:rsid w:val="003F6DBE"/>
    <w:rsid w:val="00413B00"/>
    <w:rsid w:val="0042574B"/>
    <w:rsid w:val="004330ED"/>
    <w:rsid w:val="00481C91"/>
    <w:rsid w:val="004911E3"/>
    <w:rsid w:val="00497D57"/>
    <w:rsid w:val="004A1E29"/>
    <w:rsid w:val="004A7DD4"/>
    <w:rsid w:val="004B50D8"/>
    <w:rsid w:val="004B5B90"/>
    <w:rsid w:val="00501109"/>
    <w:rsid w:val="005528FB"/>
    <w:rsid w:val="005703C9"/>
    <w:rsid w:val="00573D12"/>
    <w:rsid w:val="00597703"/>
    <w:rsid w:val="005A6097"/>
    <w:rsid w:val="005B1DCC"/>
    <w:rsid w:val="005B7323"/>
    <w:rsid w:val="005C25B9"/>
    <w:rsid w:val="006267E6"/>
    <w:rsid w:val="006558D2"/>
    <w:rsid w:val="00672D25"/>
    <w:rsid w:val="006738BC"/>
    <w:rsid w:val="006D3E69"/>
    <w:rsid w:val="006E0971"/>
    <w:rsid w:val="00726E8C"/>
    <w:rsid w:val="007709F6"/>
    <w:rsid w:val="00783215"/>
    <w:rsid w:val="007965FC"/>
    <w:rsid w:val="007D2608"/>
    <w:rsid w:val="008164E5"/>
    <w:rsid w:val="00830081"/>
    <w:rsid w:val="008467D7"/>
    <w:rsid w:val="00852541"/>
    <w:rsid w:val="00854F2F"/>
    <w:rsid w:val="00865D47"/>
    <w:rsid w:val="008663B6"/>
    <w:rsid w:val="0087214C"/>
    <w:rsid w:val="0088452C"/>
    <w:rsid w:val="008A4081"/>
    <w:rsid w:val="008D7DCB"/>
    <w:rsid w:val="009055DB"/>
    <w:rsid w:val="00905ECB"/>
    <w:rsid w:val="00937AB2"/>
    <w:rsid w:val="0096165D"/>
    <w:rsid w:val="00993E91"/>
    <w:rsid w:val="009A409F"/>
    <w:rsid w:val="009B5845"/>
    <w:rsid w:val="009C0C1F"/>
    <w:rsid w:val="009E4174"/>
    <w:rsid w:val="00A10505"/>
    <w:rsid w:val="00A1288B"/>
    <w:rsid w:val="00A53203"/>
    <w:rsid w:val="00A772EB"/>
    <w:rsid w:val="00B01BA6"/>
    <w:rsid w:val="00B4708A"/>
    <w:rsid w:val="00BB3BB2"/>
    <w:rsid w:val="00BF623B"/>
    <w:rsid w:val="00C035D4"/>
    <w:rsid w:val="00C232F9"/>
    <w:rsid w:val="00C679BF"/>
    <w:rsid w:val="00C81BBD"/>
    <w:rsid w:val="00CD3132"/>
    <w:rsid w:val="00CE27CD"/>
    <w:rsid w:val="00CE441A"/>
    <w:rsid w:val="00D134F3"/>
    <w:rsid w:val="00D47D01"/>
    <w:rsid w:val="00D774B3"/>
    <w:rsid w:val="00DD35A5"/>
    <w:rsid w:val="00DE2948"/>
    <w:rsid w:val="00DF68BE"/>
    <w:rsid w:val="00DF712A"/>
    <w:rsid w:val="00E25DF4"/>
    <w:rsid w:val="00E3485D"/>
    <w:rsid w:val="00E6619B"/>
    <w:rsid w:val="00E908D7"/>
    <w:rsid w:val="00EA1CE4"/>
    <w:rsid w:val="00EA69AC"/>
    <w:rsid w:val="00EB40A1"/>
    <w:rsid w:val="00EC3112"/>
    <w:rsid w:val="00ED5E57"/>
    <w:rsid w:val="00EE1BD8"/>
    <w:rsid w:val="00EE49E2"/>
    <w:rsid w:val="00F44CD0"/>
    <w:rsid w:val="00F86977"/>
    <w:rsid w:val="00F91E21"/>
    <w:rsid w:val="00FA3A35"/>
    <w:rsid w:val="00FA4D7C"/>
    <w:rsid w:val="00FA5BB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C5A4D"/>
  <w15:docId w15:val="{8F2A24B0-5B8C-4223-8CE8-AC6FF6A8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9E417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table" w:styleId="Tabelraster">
    <w:name w:val="Table Grid"/>
    <w:basedOn w:val="Standaardtabel"/>
    <w:uiPriority w:val="39"/>
    <w:rsid w:val="009E4174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87214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87214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872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370</ap:Words>
  <ap:Characters>2038</ap:Characters>
  <ap:DocSecurity>0</ap:DocSecurity>
  <ap:Lines>16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2404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2026-11-04T12:07:00.0000000Z</dcterms:created>
  <dcterms:modified xsi:type="dcterms:W3CDTF">2026-11-04T12:08:00.0000000Z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