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E2DB6" w:rsidRDefault="0007775B" w14:paraId="07EA397D" w14:textId="5FB360B2">
      <w:r>
        <w:t>Geachte</w:t>
      </w:r>
      <w:r w:rsidR="008D39C8">
        <w:t xml:space="preserve"> voorzitter</w:t>
      </w:r>
      <w:r>
        <w:t>,</w:t>
      </w:r>
    </w:p>
    <w:p w:rsidR="00AE60B2" w:rsidRDefault="00AE60B2" w14:paraId="64713DFD" w14:textId="77777777">
      <w:bookmarkStart w:name="_Hlk234262479" w:id="0"/>
    </w:p>
    <w:p w:rsidR="001E2DB6" w:rsidRDefault="00DF1EFA" w14:paraId="47518B03" w14:textId="6755DFA2">
      <w:r w:rsidRPr="00DF1EFA">
        <w:t xml:space="preserve">Op maandag </w:t>
      </w:r>
      <w:r w:rsidR="00AE60B2">
        <w:t>19</w:t>
      </w:r>
      <w:r w:rsidRPr="00DF1EFA">
        <w:t xml:space="preserve"> </w:t>
      </w:r>
      <w:r w:rsidR="00AE60B2">
        <w:t>oktober</w:t>
      </w:r>
      <w:r w:rsidRPr="00DF1EFA">
        <w:t xml:space="preserve"> </w:t>
      </w:r>
      <w:r>
        <w:t>vond</w:t>
      </w:r>
      <w:r w:rsidRPr="00DF1EFA">
        <w:t xml:space="preserve"> de Formele Raad Werkgelegenheid en Sociaal Beleid (WSB) plaats te Luxemburg. Hierbij zend ik u </w:t>
      </w:r>
      <w:r w:rsidR="00AE60B2">
        <w:t>het verslag toe.</w:t>
      </w:r>
      <w:r>
        <w:t xml:space="preserve"> </w:t>
      </w:r>
    </w:p>
    <w:bookmarkEnd w:id="0"/>
    <w:p w:rsidR="001E2DB6" w:rsidRDefault="001E2DB6" w14:paraId="7BB2F479" w14:textId="77777777"/>
    <w:p w:rsidR="00D12977" w:rsidP="00D6024B" w:rsidRDefault="00D6024B" w14:paraId="56925997" w14:textId="77777777">
      <w:r w:rsidRPr="00D6024B">
        <w:t xml:space="preserve">De minister van Sociale Zaken </w:t>
      </w:r>
    </w:p>
    <w:p w:rsidR="00D6024B" w:rsidP="00D6024B" w:rsidRDefault="00D6024B" w14:paraId="3813F62D" w14:textId="7CFB7A5E">
      <w:proofErr w:type="gramStart"/>
      <w:r w:rsidRPr="00D6024B">
        <w:t>en</w:t>
      </w:r>
      <w:proofErr w:type="gramEnd"/>
      <w:r w:rsidRPr="00D6024B">
        <w:t xml:space="preserve"> Werkgelegenheid,</w:t>
      </w:r>
    </w:p>
    <w:p w:rsidR="00D12977" w:rsidP="00D6024B" w:rsidRDefault="00D12977" w14:paraId="26CF30D2" w14:textId="77777777"/>
    <w:p w:rsidR="00D12977" w:rsidP="00D6024B" w:rsidRDefault="00D12977" w14:paraId="4AEA9AE3" w14:textId="77777777"/>
    <w:p w:rsidR="00D12977" w:rsidP="00D6024B" w:rsidRDefault="00D12977" w14:paraId="5D7F006B" w14:textId="77777777"/>
    <w:p w:rsidR="00D12977" w:rsidP="00D6024B" w:rsidRDefault="00D12977" w14:paraId="6C16D8B3" w14:textId="77777777"/>
    <w:p w:rsidRPr="00D6024B" w:rsidR="00D12977" w:rsidP="00D6024B" w:rsidRDefault="00D12977" w14:paraId="4061A091" w14:textId="77777777"/>
    <w:p w:rsidRPr="00D6024B" w:rsidR="00D6024B" w:rsidP="00D6024B" w:rsidRDefault="00D6024B" w14:paraId="70D7F3B6" w14:textId="77777777">
      <w:r w:rsidRPr="00D6024B">
        <w:t>J.A. Vijlbrief</w:t>
      </w:r>
    </w:p>
    <w:p w:rsidR="001E2DB6" w:rsidP="00D6024B" w:rsidRDefault="001E2DB6" w14:paraId="5EF13A9B" w14:textId="254DE341"/>
    <w:sectPr w:rsidR="001E2DB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D012F" w14:textId="77777777" w:rsidR="00722039" w:rsidRDefault="00722039">
      <w:pPr>
        <w:spacing w:line="240" w:lineRule="auto"/>
      </w:pPr>
      <w:r>
        <w:separator/>
      </w:r>
    </w:p>
  </w:endnote>
  <w:endnote w:type="continuationSeparator" w:id="0">
    <w:p w14:paraId="6AD78B0F" w14:textId="77777777" w:rsidR="00722039" w:rsidRDefault="007220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A024D" w14:textId="77777777" w:rsidR="00BA6D80" w:rsidRDefault="00BA6D8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10F04" w14:textId="77777777" w:rsidR="001E2DB6" w:rsidRDefault="001E2DB6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17381" w14:textId="77777777" w:rsidR="00BA6D80" w:rsidRDefault="00BA6D8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B0838" w14:textId="77777777" w:rsidR="00722039" w:rsidRDefault="00722039">
      <w:pPr>
        <w:spacing w:line="240" w:lineRule="auto"/>
      </w:pPr>
      <w:r>
        <w:separator/>
      </w:r>
    </w:p>
  </w:footnote>
  <w:footnote w:type="continuationSeparator" w:id="0">
    <w:p w14:paraId="0C9BD34A" w14:textId="77777777" w:rsidR="00722039" w:rsidRDefault="007220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EADFE" w14:textId="77777777" w:rsidR="00BA6D80" w:rsidRDefault="00BA6D8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C5987" w14:textId="77777777" w:rsidR="001E2DB6" w:rsidRDefault="0007775B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071842E9" wp14:editId="48CBA7C8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34306EE" w14:textId="77777777" w:rsidR="007F2E5E" w:rsidRDefault="007F2E5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71842E9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434306EE" w14:textId="77777777" w:rsidR="007F2E5E" w:rsidRDefault="007F2E5E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47F073E7" wp14:editId="6E9B535C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85ECD0" w14:textId="77777777" w:rsidR="001E2DB6" w:rsidRDefault="0007775B">
                          <w:pPr>
                            <w:pStyle w:val="Referentiegegevensbold"/>
                          </w:pPr>
                          <w:r>
                            <w:t>Minister</w:t>
                          </w:r>
                        </w:p>
                        <w:p w14:paraId="0ADACF7E" w14:textId="77777777" w:rsidR="001E2DB6" w:rsidRDefault="001E2DB6">
                          <w:pPr>
                            <w:pStyle w:val="WitregelW2"/>
                          </w:pPr>
                        </w:p>
                        <w:p w14:paraId="0756C5DB" w14:textId="77777777" w:rsidR="001E2DB6" w:rsidRDefault="0007775B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26F11510" w14:textId="77777777" w:rsidR="001E2DB6" w:rsidRDefault="00B3041F">
                          <w:pPr>
                            <w:pStyle w:val="Referentiegegevens"/>
                          </w:pPr>
                          <w:sdt>
                            <w:sdtPr>
                              <w:id w:val="-909997050"/>
                              <w:date w:fullDate="2026-07-07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07775B">
                                <w:t>7 juli 2026</w:t>
                              </w:r>
                            </w:sdtContent>
                          </w:sdt>
                        </w:p>
                        <w:p w14:paraId="09C1CAA0" w14:textId="77777777" w:rsidR="001E2DB6" w:rsidRDefault="001E2DB6">
                          <w:pPr>
                            <w:pStyle w:val="WitregelW1"/>
                          </w:pPr>
                        </w:p>
                        <w:p w14:paraId="6A871E5C" w14:textId="77777777" w:rsidR="001E2DB6" w:rsidRDefault="0007775B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638294AE" w14:textId="7F75A9B1" w:rsidR="00FA41F4" w:rsidRDefault="00B3041F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BA6D80">
                            <w:t>2026-0000399657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7F073E7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7685ECD0" w14:textId="77777777" w:rsidR="001E2DB6" w:rsidRDefault="0007775B">
                    <w:pPr>
                      <w:pStyle w:val="Referentiegegevensbold"/>
                    </w:pPr>
                    <w:r>
                      <w:t>Minister</w:t>
                    </w:r>
                  </w:p>
                  <w:p w14:paraId="0ADACF7E" w14:textId="77777777" w:rsidR="001E2DB6" w:rsidRDefault="001E2DB6">
                    <w:pPr>
                      <w:pStyle w:val="WitregelW2"/>
                    </w:pPr>
                  </w:p>
                  <w:p w14:paraId="0756C5DB" w14:textId="77777777" w:rsidR="001E2DB6" w:rsidRDefault="0007775B">
                    <w:pPr>
                      <w:pStyle w:val="Referentiegegevensbold"/>
                    </w:pPr>
                    <w:r>
                      <w:t>Datum</w:t>
                    </w:r>
                  </w:p>
                  <w:p w14:paraId="26F11510" w14:textId="77777777" w:rsidR="001E2DB6" w:rsidRDefault="00B3041F">
                    <w:pPr>
                      <w:pStyle w:val="Referentiegegevens"/>
                    </w:pPr>
                    <w:sdt>
                      <w:sdtPr>
                        <w:id w:val="-909997050"/>
                        <w:date w:fullDate="2026-07-07T00:00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07775B">
                          <w:t>7 juli 2026</w:t>
                        </w:r>
                      </w:sdtContent>
                    </w:sdt>
                  </w:p>
                  <w:p w14:paraId="09C1CAA0" w14:textId="77777777" w:rsidR="001E2DB6" w:rsidRDefault="001E2DB6">
                    <w:pPr>
                      <w:pStyle w:val="WitregelW1"/>
                    </w:pPr>
                  </w:p>
                  <w:p w14:paraId="6A871E5C" w14:textId="77777777" w:rsidR="001E2DB6" w:rsidRDefault="0007775B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638294AE" w14:textId="7F75A9B1" w:rsidR="00FA41F4" w:rsidRDefault="00B3041F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BA6D80">
                      <w:t>2026-0000399657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57D9E695" wp14:editId="5D6FCD33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CA8918E" w14:textId="77777777" w:rsidR="007F2E5E" w:rsidRDefault="007F2E5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7D9E695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0CA8918E" w14:textId="77777777" w:rsidR="007F2E5E" w:rsidRDefault="007F2E5E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25200D06" wp14:editId="59A05D72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DE66BCD" w14:textId="77777777" w:rsidR="00FA41F4" w:rsidRDefault="00B3041F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5200D06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0DE66BCD" w14:textId="77777777" w:rsidR="00FA41F4" w:rsidRDefault="00B3041F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5C756" w14:textId="77777777" w:rsidR="001E2DB6" w:rsidRDefault="0007775B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782DB614" wp14:editId="0CAF0B0A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EE50CE3" w14:textId="77777777" w:rsidR="001E2DB6" w:rsidRDefault="0007775B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67995" cy="1583865"/>
                                <wp:effectExtent l="0" t="0" r="0" b="0"/>
                                <wp:docPr id="6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82DB614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7EE50CE3" w14:textId="77777777" w:rsidR="001E2DB6" w:rsidRDefault="0007775B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467995" cy="1583865"/>
                          <wp:effectExtent l="0" t="0" r="0" b="0"/>
                          <wp:docPr id="6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32473628" wp14:editId="70F566DC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496BC87" w14:textId="77777777" w:rsidR="001E2DB6" w:rsidRDefault="0007775B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8" name="Logotype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2473628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2496BC87" w14:textId="77777777" w:rsidR="001E2DB6" w:rsidRDefault="0007775B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8" name="Logotype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1177E6F5" wp14:editId="3FE4012C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C3B61D" w14:textId="77777777" w:rsidR="001E2DB6" w:rsidRDefault="0007775B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177E6F5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25C3B61D" w14:textId="77777777" w:rsidR="001E2DB6" w:rsidRDefault="0007775B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290DC95B" wp14:editId="10F26FC5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6ECCA5" w14:textId="77777777" w:rsidR="00D12977" w:rsidRDefault="0007775B">
                          <w:r>
                            <w:t xml:space="preserve">De voorzitter van de Tweede Kamer </w:t>
                          </w:r>
                        </w:p>
                        <w:p w14:paraId="67815614" w14:textId="42362679" w:rsidR="001E2DB6" w:rsidRDefault="0007775B">
                          <w:proofErr w:type="gramStart"/>
                          <w:r>
                            <w:t>der</w:t>
                          </w:r>
                          <w:proofErr w:type="gramEnd"/>
                          <w:r>
                            <w:t xml:space="preserve"> Staten-Generaal</w:t>
                          </w:r>
                        </w:p>
                        <w:p w14:paraId="67D01C1F" w14:textId="744E907C" w:rsidR="001E2DB6" w:rsidRDefault="0007775B">
                          <w:r>
                            <w:t>P</w:t>
                          </w:r>
                          <w:r w:rsidR="00D12977">
                            <w:t>ostbus 20018</w:t>
                          </w:r>
                        </w:p>
                        <w:p w14:paraId="35D3CFD1" w14:textId="12C0D2B4" w:rsidR="001E2DB6" w:rsidRDefault="00D12977">
                          <w:r>
                            <w:t>2500</w:t>
                          </w:r>
                          <w:r w:rsidR="0007775B">
                            <w:t xml:space="preserve"> </w:t>
                          </w:r>
                          <w:r>
                            <w:t>EA</w:t>
                          </w:r>
                          <w:r w:rsidR="0007775B">
                            <w:t xml:space="preserve">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90DC95B" id="d302f2a1-bb28-4417-9701-e3b1450e5fb6" o:spid="_x0000_s1033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326ECCA5" w14:textId="77777777" w:rsidR="00D12977" w:rsidRDefault="0007775B">
                    <w:r>
                      <w:t xml:space="preserve">De voorzitter van de Tweede Kamer </w:t>
                    </w:r>
                  </w:p>
                  <w:p w14:paraId="67815614" w14:textId="42362679" w:rsidR="001E2DB6" w:rsidRDefault="0007775B">
                    <w:proofErr w:type="gramStart"/>
                    <w:r>
                      <w:t>der</w:t>
                    </w:r>
                    <w:proofErr w:type="gramEnd"/>
                    <w:r>
                      <w:t xml:space="preserve"> Staten-Generaal</w:t>
                    </w:r>
                  </w:p>
                  <w:p w14:paraId="67D01C1F" w14:textId="744E907C" w:rsidR="001E2DB6" w:rsidRDefault="0007775B">
                    <w:r>
                      <w:t>P</w:t>
                    </w:r>
                    <w:r w:rsidR="00D12977">
                      <w:t>ostbus 20018</w:t>
                    </w:r>
                  </w:p>
                  <w:p w14:paraId="35D3CFD1" w14:textId="12C0D2B4" w:rsidR="001E2DB6" w:rsidRDefault="00D12977">
                    <w:r>
                      <w:t>2500</w:t>
                    </w:r>
                    <w:r w:rsidR="0007775B">
                      <w:t xml:space="preserve"> </w:t>
                    </w:r>
                    <w:r>
                      <w:t>EA</w:t>
                    </w:r>
                    <w:r w:rsidR="0007775B">
                      <w:t xml:space="preserve">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3FB68586" wp14:editId="48A275BC">
              <wp:simplePos x="0" y="0"/>
              <wp:positionH relativeFrom="margin">
                <wp:align>left</wp:align>
              </wp:positionH>
              <wp:positionV relativeFrom="paragraph">
                <wp:posOffset>3352800</wp:posOffset>
              </wp:positionV>
              <wp:extent cx="4787900" cy="563880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5638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1E2DB6" w14:paraId="4C16AFBB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1B84C4B7" w14:textId="77777777" w:rsidR="001E2DB6" w:rsidRDefault="0007775B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4F7B6676" w14:textId="76A15BCB" w:rsidR="001E2DB6" w:rsidRDefault="002E5235">
                                <w:r>
                                  <w:t>2 november 2026</w:t>
                                </w:r>
                              </w:p>
                            </w:tc>
                          </w:tr>
                          <w:tr w:rsidR="001E2DB6" w14:paraId="791B38DB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1D60843C" w14:textId="77777777" w:rsidR="001E2DB6" w:rsidRDefault="0007775B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1ABDA979" w14:textId="698433B5" w:rsidR="001E2DB6" w:rsidRDefault="00DF1EFA">
                                <w:r>
                                  <w:t xml:space="preserve">Aanbiedingsbrief Verslag Formele Raad WSB d.d. </w:t>
                                </w:r>
                                <w:r w:rsidR="00AE60B2">
                                  <w:t xml:space="preserve">19 oktober </w:t>
                                </w:r>
                                <w:r>
                                  <w:t xml:space="preserve">2026 </w:t>
                                </w:r>
                              </w:p>
                            </w:tc>
                          </w:tr>
                        </w:tbl>
                        <w:p w14:paraId="246128B7" w14:textId="77777777" w:rsidR="007F2E5E" w:rsidRDefault="007F2E5E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B68586" id="1670fa0c-13cb-45ec-92be-ef1f34d237c5" o:spid="_x0000_s1034" type="#_x0000_t202" style="position:absolute;margin-left:0;margin-top:264pt;width:377pt;height:44.4pt;z-index:251660288;visibility:visible;mso-wrap-style:square;mso-height-percent:0;mso-wrap-distance-left:0;mso-wrap-distance-top:0;mso-wrap-distance-right:0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1E2DB6" w14:paraId="4C16AFBB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1B84C4B7" w14:textId="77777777" w:rsidR="001E2DB6" w:rsidRDefault="0007775B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4F7B6676" w14:textId="76A15BCB" w:rsidR="001E2DB6" w:rsidRDefault="002E5235">
                          <w:r>
                            <w:t>2 november 2026</w:t>
                          </w:r>
                        </w:p>
                      </w:tc>
                    </w:tr>
                    <w:tr w:rsidR="001E2DB6" w14:paraId="791B38DB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1D60843C" w14:textId="77777777" w:rsidR="001E2DB6" w:rsidRDefault="0007775B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1ABDA979" w14:textId="698433B5" w:rsidR="001E2DB6" w:rsidRDefault="00DF1EFA">
                          <w:r>
                            <w:t xml:space="preserve">Aanbiedingsbrief Verslag Formele Raad WSB d.d. </w:t>
                          </w:r>
                          <w:r w:rsidR="00AE60B2">
                            <w:t xml:space="preserve">19 oktober </w:t>
                          </w:r>
                          <w:r>
                            <w:t xml:space="preserve">2026 </w:t>
                          </w:r>
                        </w:p>
                      </w:tc>
                    </w:tr>
                  </w:tbl>
                  <w:p w14:paraId="246128B7" w14:textId="77777777" w:rsidR="007F2E5E" w:rsidRDefault="007F2E5E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5AD3A406" wp14:editId="04484E2E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64103F6" w14:textId="77777777" w:rsidR="00FA744B" w:rsidRPr="00323D5A" w:rsidRDefault="00FA744B" w:rsidP="00FA744B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proofErr w:type="spellStart"/>
                          <w:r w:rsidRPr="00323D5A">
                            <w:rPr>
                              <w:lang w:val="de-DE"/>
                            </w:rPr>
                            <w:t>Parnassusplein</w:t>
                          </w:r>
                          <w:proofErr w:type="spellEnd"/>
                          <w:r w:rsidRPr="00323D5A">
                            <w:rPr>
                              <w:lang w:val="de-DE"/>
                            </w:rPr>
                            <w:t xml:space="preserve"> 5</w:t>
                          </w:r>
                        </w:p>
                        <w:p w14:paraId="1741E5BD" w14:textId="77777777" w:rsidR="00FA744B" w:rsidRPr="00323D5A" w:rsidRDefault="00FA744B" w:rsidP="00FA744B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323D5A">
                            <w:rPr>
                              <w:lang w:val="de-DE"/>
                            </w:rPr>
                            <w:t>2511 VX Den Haag</w:t>
                          </w:r>
                        </w:p>
                        <w:p w14:paraId="56173051" w14:textId="77777777" w:rsidR="00FA744B" w:rsidRPr="00323D5A" w:rsidRDefault="00FA744B" w:rsidP="00FA744B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323D5A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52A57728" w14:textId="77777777" w:rsidR="00FA744B" w:rsidRPr="00323D5A" w:rsidRDefault="00FA744B" w:rsidP="00FA744B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323D5A">
                            <w:rPr>
                              <w:lang w:val="de-DE"/>
                            </w:rPr>
                            <w:t>2509 LV Den Haag</w:t>
                          </w:r>
                        </w:p>
                        <w:p w14:paraId="30D90A4E" w14:textId="77777777" w:rsidR="00FA744B" w:rsidRPr="00323D5A" w:rsidRDefault="00FA744B" w:rsidP="00FA744B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323D5A">
                            <w:rPr>
                              <w:lang w:val="de-DE"/>
                            </w:rPr>
                            <w:t>www.rijksoverheid.nl</w:t>
                          </w:r>
                        </w:p>
                        <w:p w14:paraId="1525A205" w14:textId="77777777" w:rsidR="00FA744B" w:rsidRDefault="00FA744B" w:rsidP="00FA744B">
                          <w:pPr>
                            <w:pStyle w:val="Referentiegegevensbold"/>
                          </w:pPr>
                          <w:r w:rsidRPr="00D12977">
                            <w:rPr>
                              <w:lang w:val="de-DE"/>
                            </w:rPr>
                            <w:br/>
                          </w:r>
                          <w:r>
                            <w:t>Onze referentie</w:t>
                          </w:r>
                        </w:p>
                        <w:p w14:paraId="53000F4B" w14:textId="5D2D9521" w:rsidR="00FA41F4" w:rsidRDefault="00B3041F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BA6D80">
                            <w:t>2026-0000399657</w:t>
                          </w:r>
                          <w:r>
                            <w:fldChar w:fldCharType="end"/>
                          </w:r>
                        </w:p>
                        <w:p w14:paraId="2EFC6A60" w14:textId="77777777" w:rsidR="00FA744B" w:rsidRDefault="00FA744B" w:rsidP="00FA744B">
                          <w:pPr>
                            <w:pStyle w:val="WitregelW1"/>
                          </w:pPr>
                        </w:p>
                        <w:p w14:paraId="2489BFD7" w14:textId="33258A44" w:rsidR="00FA744B" w:rsidRPr="00C615F0" w:rsidRDefault="00FA744B" w:rsidP="00FA744B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  <w:r w:rsidRPr="00C615F0">
                            <w:rPr>
                              <w:b/>
                              <w:bCs/>
                            </w:rPr>
                            <w:t>Bijlage</w:t>
                          </w:r>
                          <w:r>
                            <w:rPr>
                              <w:b/>
                              <w:bCs/>
                            </w:rPr>
                            <w:br/>
                          </w:r>
                          <w:r w:rsidR="00D12977">
                            <w:t>1</w:t>
                          </w:r>
                        </w:p>
                        <w:p w14:paraId="4A718CD5" w14:textId="53916236" w:rsidR="001E2DB6" w:rsidRDefault="001E2DB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AD3A406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564103F6" w14:textId="77777777" w:rsidR="00FA744B" w:rsidRPr="00323D5A" w:rsidRDefault="00FA744B" w:rsidP="00FA744B">
                    <w:pPr>
                      <w:pStyle w:val="Referentiegegevens"/>
                      <w:rPr>
                        <w:lang w:val="de-DE"/>
                      </w:rPr>
                    </w:pPr>
                    <w:proofErr w:type="spellStart"/>
                    <w:r w:rsidRPr="00323D5A">
                      <w:rPr>
                        <w:lang w:val="de-DE"/>
                      </w:rPr>
                      <w:t>Parnassusplein</w:t>
                    </w:r>
                    <w:proofErr w:type="spellEnd"/>
                    <w:r w:rsidRPr="00323D5A">
                      <w:rPr>
                        <w:lang w:val="de-DE"/>
                      </w:rPr>
                      <w:t xml:space="preserve"> 5</w:t>
                    </w:r>
                  </w:p>
                  <w:p w14:paraId="1741E5BD" w14:textId="77777777" w:rsidR="00FA744B" w:rsidRPr="00323D5A" w:rsidRDefault="00FA744B" w:rsidP="00FA744B">
                    <w:pPr>
                      <w:pStyle w:val="Referentiegegevens"/>
                      <w:rPr>
                        <w:lang w:val="de-DE"/>
                      </w:rPr>
                    </w:pPr>
                    <w:r w:rsidRPr="00323D5A">
                      <w:rPr>
                        <w:lang w:val="de-DE"/>
                      </w:rPr>
                      <w:t>2511 VX Den Haag</w:t>
                    </w:r>
                  </w:p>
                  <w:p w14:paraId="56173051" w14:textId="77777777" w:rsidR="00FA744B" w:rsidRPr="00323D5A" w:rsidRDefault="00FA744B" w:rsidP="00FA744B">
                    <w:pPr>
                      <w:pStyle w:val="Referentiegegevens"/>
                      <w:rPr>
                        <w:lang w:val="de-DE"/>
                      </w:rPr>
                    </w:pPr>
                    <w:r w:rsidRPr="00323D5A">
                      <w:rPr>
                        <w:lang w:val="de-DE"/>
                      </w:rPr>
                      <w:t>Postbus 90801</w:t>
                    </w:r>
                  </w:p>
                  <w:p w14:paraId="52A57728" w14:textId="77777777" w:rsidR="00FA744B" w:rsidRPr="00323D5A" w:rsidRDefault="00FA744B" w:rsidP="00FA744B">
                    <w:pPr>
                      <w:pStyle w:val="Referentiegegevens"/>
                      <w:rPr>
                        <w:lang w:val="de-DE"/>
                      </w:rPr>
                    </w:pPr>
                    <w:r w:rsidRPr="00323D5A">
                      <w:rPr>
                        <w:lang w:val="de-DE"/>
                      </w:rPr>
                      <w:t>2509 LV Den Haag</w:t>
                    </w:r>
                  </w:p>
                  <w:p w14:paraId="30D90A4E" w14:textId="77777777" w:rsidR="00FA744B" w:rsidRPr="00323D5A" w:rsidRDefault="00FA744B" w:rsidP="00FA744B">
                    <w:pPr>
                      <w:pStyle w:val="Referentiegegevens"/>
                      <w:rPr>
                        <w:lang w:val="de-DE"/>
                      </w:rPr>
                    </w:pPr>
                    <w:r w:rsidRPr="00323D5A">
                      <w:rPr>
                        <w:lang w:val="de-DE"/>
                      </w:rPr>
                      <w:t>www.rijksoverheid.nl</w:t>
                    </w:r>
                  </w:p>
                  <w:p w14:paraId="1525A205" w14:textId="77777777" w:rsidR="00FA744B" w:rsidRDefault="00FA744B" w:rsidP="00FA744B">
                    <w:pPr>
                      <w:pStyle w:val="Referentiegegevensbold"/>
                    </w:pPr>
                    <w:r w:rsidRPr="00D12977">
                      <w:rPr>
                        <w:lang w:val="de-DE"/>
                      </w:rPr>
                      <w:br/>
                    </w:r>
                    <w:r>
                      <w:t>Onze referentie</w:t>
                    </w:r>
                  </w:p>
                  <w:p w14:paraId="53000F4B" w14:textId="5D2D9521" w:rsidR="00FA41F4" w:rsidRDefault="00B3041F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BA6D80">
                      <w:t>2026-0000399657</w:t>
                    </w:r>
                    <w:r>
                      <w:fldChar w:fldCharType="end"/>
                    </w:r>
                  </w:p>
                  <w:p w14:paraId="2EFC6A60" w14:textId="77777777" w:rsidR="00FA744B" w:rsidRDefault="00FA744B" w:rsidP="00FA744B">
                    <w:pPr>
                      <w:pStyle w:val="WitregelW1"/>
                    </w:pPr>
                  </w:p>
                  <w:p w14:paraId="2489BFD7" w14:textId="33258A44" w:rsidR="00FA744B" w:rsidRPr="00C615F0" w:rsidRDefault="00FA744B" w:rsidP="00FA744B">
                    <w:pPr>
                      <w:pStyle w:val="Referentiegegevens"/>
                      <w:rPr>
                        <w:b/>
                        <w:bCs/>
                      </w:rPr>
                    </w:pPr>
                    <w:r w:rsidRPr="00C615F0">
                      <w:rPr>
                        <w:b/>
                        <w:bCs/>
                      </w:rPr>
                      <w:t>Bijlage</w:t>
                    </w:r>
                    <w:r>
                      <w:rPr>
                        <w:b/>
                        <w:bCs/>
                      </w:rPr>
                      <w:br/>
                    </w:r>
                    <w:r w:rsidR="00D12977">
                      <w:t>1</w:t>
                    </w:r>
                  </w:p>
                  <w:p w14:paraId="4A718CD5" w14:textId="53916236" w:rsidR="001E2DB6" w:rsidRDefault="001E2DB6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64EBDF93" wp14:editId="47ECF254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E6C09A" w14:textId="77777777" w:rsidR="00FA41F4" w:rsidRDefault="00B3041F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4EBDF93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4CE6C09A" w14:textId="77777777" w:rsidR="00FA41F4" w:rsidRDefault="00B3041F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681957E1" wp14:editId="2F4D4B00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C6DF615" w14:textId="77777777" w:rsidR="007F2E5E" w:rsidRDefault="007F2E5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81957E1" id="ea113d41-b39a-4e3b-9a6a-dce66e72abe4" o:spid="_x0000_s1037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0C6DF615" w14:textId="77777777" w:rsidR="007F2E5E" w:rsidRDefault="007F2E5E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05BAB"/>
    <w:multiLevelType w:val="multilevel"/>
    <w:tmpl w:val="74FB528F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0B07C3CE"/>
    <w:multiLevelType w:val="multilevel"/>
    <w:tmpl w:val="597AE7D4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6966046"/>
    <w:multiLevelType w:val="multilevel"/>
    <w:tmpl w:val="015860F5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40FCB7A2"/>
    <w:multiLevelType w:val="multilevel"/>
    <w:tmpl w:val="21BC029D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num w:numId="1" w16cid:durableId="943538551">
    <w:abstractNumId w:val="3"/>
  </w:num>
  <w:num w:numId="2" w16cid:durableId="1645693703">
    <w:abstractNumId w:val="2"/>
  </w:num>
  <w:num w:numId="3" w16cid:durableId="1019043489">
    <w:abstractNumId w:val="0"/>
  </w:num>
  <w:num w:numId="4" w16cid:durableId="4621125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9C8"/>
    <w:rsid w:val="00036909"/>
    <w:rsid w:val="0007775B"/>
    <w:rsid w:val="000956CA"/>
    <w:rsid w:val="000C01A5"/>
    <w:rsid w:val="000C2D10"/>
    <w:rsid w:val="001E2DB6"/>
    <w:rsid w:val="002E5235"/>
    <w:rsid w:val="002F54D3"/>
    <w:rsid w:val="00325DE2"/>
    <w:rsid w:val="00586A4C"/>
    <w:rsid w:val="00596B1B"/>
    <w:rsid w:val="006C6687"/>
    <w:rsid w:val="006E6063"/>
    <w:rsid w:val="00722039"/>
    <w:rsid w:val="007871CC"/>
    <w:rsid w:val="007F0890"/>
    <w:rsid w:val="007F2E5E"/>
    <w:rsid w:val="0082022C"/>
    <w:rsid w:val="008D39C8"/>
    <w:rsid w:val="009561EF"/>
    <w:rsid w:val="009C48F2"/>
    <w:rsid w:val="00A13D72"/>
    <w:rsid w:val="00AC163B"/>
    <w:rsid w:val="00AE60B2"/>
    <w:rsid w:val="00B82470"/>
    <w:rsid w:val="00BA6D80"/>
    <w:rsid w:val="00C86801"/>
    <w:rsid w:val="00D12977"/>
    <w:rsid w:val="00D32D3B"/>
    <w:rsid w:val="00D6024B"/>
    <w:rsid w:val="00D62EE6"/>
    <w:rsid w:val="00DF1EFA"/>
    <w:rsid w:val="00E2571B"/>
    <w:rsid w:val="00E85CC3"/>
    <w:rsid w:val="00FA41F4"/>
    <w:rsid w:val="00FA7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709F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8D39C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39C8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8D39C8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39C8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2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header" Target="header3.xml" Id="rId16" /><Relationship Type="http://schemas.openxmlformats.org/officeDocument/2006/relationships/webSetting" Target="webSettings0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Brief%20(4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36</ap:Words>
  <ap:Characters>198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 Verslag Formele Raad WSB d.d. 29 juni 2026 en Informele Raad WSB d.d. 6 juli 2026</vt:lpstr>
    </vt:vector>
  </ap:TitlesOfParts>
  <ap:LinksUpToDate>false</ap:LinksUpToDate>
  <ap:CharactersWithSpaces>233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2026-11-02T16:10:00.0000000Z</dcterms:created>
  <dcterms:modified xsi:type="dcterms:W3CDTF">2026-11-02T16:10:00.0000000Z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7 juli 2026</vt:lpwstr>
  </property>
  <property fmtid="{D5CDD505-2E9C-101B-9397-08002B2CF9AE}" pid="14" name="Opgesteld door, Naam">
    <vt:lpwstr>J.A. Vijlbrief</vt:lpwstr>
  </property>
  <property fmtid="{D5CDD505-2E9C-101B-9397-08002B2CF9AE}" pid="15" name="Opgesteld door, Telefoonnummer">
    <vt:lpwstr/>
  </property>
  <property fmtid="{D5CDD505-2E9C-101B-9397-08002B2CF9AE}" pid="16" name="Kenmerk">
    <vt:lpwstr/>
  </property>
  <property fmtid="{D5CDD505-2E9C-101B-9397-08002B2CF9AE}" pid="17" name="Rubricering">
    <vt:lpwstr/>
  </property>
  <property fmtid="{D5CDD505-2E9C-101B-9397-08002B2CF9AE}" pid="18" name="Vertrouwelijkheidsniveau">
    <vt:lpwstr>  / 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  <property fmtid="{D5CDD505-2E9C-101B-9397-08002B2CF9AE}" pid="30" name="Docgensjabloon">
    <vt:lpwstr>DocGen_Brief_nl_NL</vt:lpwstr>
  </property>
  <property fmtid="{D5CDD505-2E9C-101B-9397-08002B2CF9AE}" pid="31" name="Onderwerp">
    <vt:lpwstr>Verslag Formele Raad WSB d.d. 29 juni 2026 en Informele Raad WSB d.d. 6 juli 2026</vt:lpwstr>
  </property>
  <property fmtid="{D5CDD505-2E9C-101B-9397-08002B2CF9AE}" pid="32" name="iOnsKenmerk">
    <vt:lpwstr>2026-0000399657</vt:lpwstr>
  </property>
  <property fmtid="{D5CDD505-2E9C-101B-9397-08002B2CF9AE}" pid="33" name="iOnderwerp">
    <vt:lpwstr>Verslag Formele Raad WSB d.d. 29 juni 2026 en Informele Raad WSB d.d. 6 juli 2026</vt:lpwstr>
  </property>
  <property fmtid="{D5CDD505-2E9C-101B-9397-08002B2CF9AE}" pid="34" name="iDatum">
    <vt:lpwstr>27-10-2026</vt:lpwstr>
  </property>
  <property fmtid="{D5CDD505-2E9C-101B-9397-08002B2CF9AE}" pid="35" name="iRubricering">
    <vt:lpwstr/>
  </property>
  <property fmtid="{D5CDD505-2E9C-101B-9397-08002B2CF9AE}" pid="36" name="iUwKenmerk">
    <vt:lpwstr/>
  </property>
  <property fmtid="{D5CDD505-2E9C-101B-9397-08002B2CF9AE}" pid="37" name="iAan">
    <vt:lpwstr/>
  </property>
  <property fmtid="{D5CDD505-2E9C-101B-9397-08002B2CF9AE}" pid="38" name="ContentTypeId">
    <vt:lpwstr>0x010100DC9234E3CB5349408FF8841614839241</vt:lpwstr>
  </property>
  <property fmtid="{D5CDD505-2E9C-101B-9397-08002B2CF9AE}" pid="39" name="iAdressering">
    <vt:lpwstr/>
  </property>
</Properties>
</file>