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12B8E71A" w14:textId="77777777">
        <w:tc>
          <w:tcPr>
            <w:tcW w:w="6733" w:type="dxa"/>
            <w:gridSpan w:val="2"/>
            <w:tcBorders>
              <w:top w:val="nil"/>
              <w:left w:val="nil"/>
              <w:bottom w:val="nil"/>
              <w:right w:val="nil"/>
            </w:tcBorders>
            <w:vAlign w:val="center"/>
          </w:tcPr>
          <w:p w:rsidR="0028220F" w:rsidP="0065630E" w:rsidRDefault="0028220F" w14:paraId="50D6AFD1"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5723C7E8"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74D34E2A"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5A867F6D" w14:textId="77777777">
            <w:r w:rsidRPr="00E41C7D">
              <w:t xml:space="preserve">Vergaderjaar </w:t>
            </w:r>
            <w:r w:rsidR="00852843">
              <w:t>202</w:t>
            </w:r>
            <w:r w:rsidR="00B5245E">
              <w:t>6</w:t>
            </w:r>
            <w:r w:rsidR="00852843">
              <w:t>-202</w:t>
            </w:r>
            <w:r w:rsidR="00B5245E">
              <w:t>7</w:t>
            </w:r>
          </w:p>
        </w:tc>
      </w:tr>
      <w:tr w:rsidR="0028220F" w:rsidTr="0065630E" w14:paraId="377F631F" w14:textId="77777777">
        <w:trPr>
          <w:cantSplit/>
        </w:trPr>
        <w:tc>
          <w:tcPr>
            <w:tcW w:w="10985" w:type="dxa"/>
            <w:gridSpan w:val="3"/>
            <w:tcBorders>
              <w:top w:val="nil"/>
              <w:left w:val="nil"/>
              <w:bottom w:val="nil"/>
              <w:right w:val="nil"/>
            </w:tcBorders>
            <w:vAlign w:val="center"/>
          </w:tcPr>
          <w:p w:rsidRPr="00E41C7D" w:rsidR="0028220F" w:rsidP="0065630E" w:rsidRDefault="0028220F" w14:paraId="696A8BBB" w14:textId="77777777"/>
        </w:tc>
      </w:tr>
      <w:tr w:rsidR="0028220F" w:rsidTr="0065630E" w14:paraId="017C21FF"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2D0A5C1A" w14:textId="77777777"/>
        </w:tc>
      </w:tr>
      <w:tr w:rsidR="0028220F" w:rsidTr="0065630E" w14:paraId="5F9F4E6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1230F13B" w14:textId="77777777"/>
        </w:tc>
        <w:tc>
          <w:tcPr>
            <w:tcW w:w="8647" w:type="dxa"/>
            <w:gridSpan w:val="2"/>
            <w:tcBorders>
              <w:top w:val="single" w:color="auto" w:sz="4" w:space="0"/>
            </w:tcBorders>
          </w:tcPr>
          <w:p w:rsidRPr="002C5138" w:rsidR="0028220F" w:rsidP="0065630E" w:rsidRDefault="0028220F" w14:paraId="7AA323BF" w14:textId="77777777">
            <w:pPr>
              <w:rPr>
                <w:b/>
              </w:rPr>
            </w:pPr>
          </w:p>
        </w:tc>
      </w:tr>
      <w:tr w:rsidR="0028220F" w:rsidTr="0065630E" w14:paraId="3063CB7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D8EEEB9" w14:textId="5C553148">
            <w:pPr>
              <w:rPr>
                <w:b/>
              </w:rPr>
            </w:pPr>
            <w:r>
              <w:rPr>
                <w:b/>
              </w:rPr>
              <w:t>3</w:t>
            </w:r>
            <w:r w:rsidR="00343D04">
              <w:rPr>
                <w:b/>
              </w:rPr>
              <w:t>7 020 VIII</w:t>
            </w:r>
          </w:p>
        </w:tc>
        <w:tc>
          <w:tcPr>
            <w:tcW w:w="8647" w:type="dxa"/>
            <w:gridSpan w:val="2"/>
          </w:tcPr>
          <w:p w:rsidRPr="00343D04" w:rsidR="0028220F" w:rsidP="0065630E" w:rsidRDefault="00343D04" w14:paraId="6F692956" w14:textId="1528B2A5">
            <w:pPr>
              <w:rPr>
                <w:b/>
                <w:bCs/>
              </w:rPr>
            </w:pPr>
            <w:r w:rsidRPr="00343D04">
              <w:rPr>
                <w:b/>
                <w:bCs/>
              </w:rPr>
              <w:t>Vaststelling van de begrotingsstaten van het Ministerie van Onderwijs, Cultuur en Wetenschap (VIII) voor het jaar 2027</w:t>
            </w:r>
          </w:p>
        </w:tc>
      </w:tr>
      <w:tr w:rsidR="0028220F" w:rsidTr="0065630E" w14:paraId="3CE227F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F8089FC" w14:textId="77777777"/>
        </w:tc>
        <w:tc>
          <w:tcPr>
            <w:tcW w:w="8647" w:type="dxa"/>
            <w:gridSpan w:val="2"/>
          </w:tcPr>
          <w:p w:rsidR="0028220F" w:rsidP="0065630E" w:rsidRDefault="0028220F" w14:paraId="013A83E2" w14:textId="77777777"/>
        </w:tc>
      </w:tr>
      <w:tr w:rsidR="0028220F" w:rsidTr="0065630E" w14:paraId="7F9CF11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B248879" w14:textId="77777777"/>
        </w:tc>
        <w:tc>
          <w:tcPr>
            <w:tcW w:w="8647" w:type="dxa"/>
            <w:gridSpan w:val="2"/>
          </w:tcPr>
          <w:p w:rsidR="0028220F" w:rsidP="0065630E" w:rsidRDefault="0028220F" w14:paraId="5394696A" w14:textId="77777777"/>
        </w:tc>
      </w:tr>
      <w:tr w:rsidR="0028220F" w:rsidTr="0065630E" w14:paraId="0DA3C2D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2D989D8" w14:textId="77777777">
            <w:pPr>
              <w:rPr>
                <w:b/>
              </w:rPr>
            </w:pPr>
            <w:r>
              <w:rPr>
                <w:b/>
              </w:rPr>
              <w:t xml:space="preserve">Nr. </w:t>
            </w:r>
          </w:p>
        </w:tc>
        <w:tc>
          <w:tcPr>
            <w:tcW w:w="8647" w:type="dxa"/>
            <w:gridSpan w:val="2"/>
          </w:tcPr>
          <w:p w:rsidR="0028220F" w:rsidP="0065630E" w:rsidRDefault="0028220F" w14:paraId="2E8A0DCB" w14:textId="6E56B181">
            <w:pPr>
              <w:rPr>
                <w:b/>
              </w:rPr>
            </w:pPr>
            <w:r>
              <w:rPr>
                <w:b/>
              </w:rPr>
              <w:t xml:space="preserve">GEWIJZIGDE MOTIE VAN </w:t>
            </w:r>
            <w:r w:rsidR="00343D04">
              <w:rPr>
                <w:b/>
              </w:rPr>
              <w:t>HET LID ROODERKERK C.S.</w:t>
            </w:r>
          </w:p>
          <w:p w:rsidR="0028220F" w:rsidP="0065630E" w:rsidRDefault="0028220F" w14:paraId="013FF4EC" w14:textId="72A34982">
            <w:pPr>
              <w:rPr>
                <w:b/>
              </w:rPr>
            </w:pPr>
            <w:r>
              <w:t xml:space="preserve">Ter vervanging van die gedrukt onder nr. </w:t>
            </w:r>
            <w:r w:rsidR="00343D04">
              <w:t>57</w:t>
            </w:r>
          </w:p>
        </w:tc>
      </w:tr>
      <w:tr w:rsidR="0028220F" w:rsidTr="0065630E" w14:paraId="3D6E36B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E76D2C0" w14:textId="77777777"/>
        </w:tc>
        <w:tc>
          <w:tcPr>
            <w:tcW w:w="8647" w:type="dxa"/>
            <w:gridSpan w:val="2"/>
          </w:tcPr>
          <w:p w:rsidR="0028220F" w:rsidP="0065630E" w:rsidRDefault="0028220F" w14:paraId="0F8005E1" w14:textId="77777777">
            <w:r>
              <w:t xml:space="preserve">Voorgesteld </w:t>
            </w:r>
          </w:p>
        </w:tc>
      </w:tr>
      <w:tr w:rsidR="0028220F" w:rsidTr="0065630E" w14:paraId="6CF181D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8370518" w14:textId="77777777"/>
        </w:tc>
        <w:tc>
          <w:tcPr>
            <w:tcW w:w="8647" w:type="dxa"/>
            <w:gridSpan w:val="2"/>
          </w:tcPr>
          <w:p w:rsidR="0028220F" w:rsidP="0065630E" w:rsidRDefault="0028220F" w14:paraId="01CB3D0B" w14:textId="77777777"/>
        </w:tc>
      </w:tr>
      <w:tr w:rsidR="0028220F" w:rsidTr="0065630E" w14:paraId="43A1268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8102EAB" w14:textId="77777777"/>
        </w:tc>
        <w:tc>
          <w:tcPr>
            <w:tcW w:w="8647" w:type="dxa"/>
            <w:gridSpan w:val="2"/>
          </w:tcPr>
          <w:p w:rsidR="0028220F" w:rsidP="0065630E" w:rsidRDefault="0028220F" w14:paraId="6FDB1AD4" w14:textId="77777777">
            <w:r>
              <w:t>De Kamer,</w:t>
            </w:r>
          </w:p>
        </w:tc>
      </w:tr>
      <w:tr w:rsidR="0028220F" w:rsidTr="0065630E" w14:paraId="5F25327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84F2DDC" w14:textId="77777777"/>
        </w:tc>
        <w:tc>
          <w:tcPr>
            <w:tcW w:w="8647" w:type="dxa"/>
            <w:gridSpan w:val="2"/>
          </w:tcPr>
          <w:p w:rsidR="0028220F" w:rsidP="0065630E" w:rsidRDefault="0028220F" w14:paraId="309F023A" w14:textId="77777777"/>
        </w:tc>
      </w:tr>
      <w:tr w:rsidR="0028220F" w:rsidTr="0065630E" w14:paraId="5C738A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10E5022" w14:textId="77777777"/>
        </w:tc>
        <w:tc>
          <w:tcPr>
            <w:tcW w:w="8647" w:type="dxa"/>
            <w:gridSpan w:val="2"/>
          </w:tcPr>
          <w:p w:rsidR="0028220F" w:rsidP="0065630E" w:rsidRDefault="0028220F" w14:paraId="0D24EBB7" w14:textId="77777777">
            <w:r>
              <w:t>gehoord de beraadslaging,</w:t>
            </w:r>
          </w:p>
        </w:tc>
      </w:tr>
      <w:tr w:rsidR="0028220F" w:rsidTr="0065630E" w14:paraId="71906D0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78C5B25" w14:textId="77777777"/>
        </w:tc>
        <w:tc>
          <w:tcPr>
            <w:tcW w:w="8647" w:type="dxa"/>
            <w:gridSpan w:val="2"/>
          </w:tcPr>
          <w:p w:rsidR="0028220F" w:rsidP="0065630E" w:rsidRDefault="0028220F" w14:paraId="3E9191BA" w14:textId="77777777"/>
        </w:tc>
      </w:tr>
      <w:tr w:rsidR="0028220F" w:rsidTr="0065630E" w14:paraId="54CD953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CB2906F" w14:textId="77777777"/>
        </w:tc>
        <w:tc>
          <w:tcPr>
            <w:tcW w:w="8647" w:type="dxa"/>
            <w:gridSpan w:val="2"/>
          </w:tcPr>
          <w:p w:rsidR="00343D04" w:rsidP="00343D04" w:rsidRDefault="00343D04" w14:paraId="736AF7EA" w14:textId="77777777">
            <w:r>
              <w:t>constaterende dat met de structureel gereserveerde middelen van 40 miljoen euro voor het renteplafond geen substantiële rentemaatregel kan worden uitgewerkt;</w:t>
            </w:r>
          </w:p>
          <w:p w:rsidR="00343D04" w:rsidP="00343D04" w:rsidRDefault="00343D04" w14:paraId="69B5C35E" w14:textId="77777777"/>
          <w:p w:rsidR="00343D04" w:rsidP="00343D04" w:rsidRDefault="00343D04" w14:paraId="7D14E029" w14:textId="77777777">
            <w:r>
              <w:t>overwegende dat deze middelen voor studenten bestemd moeten blijven;</w:t>
            </w:r>
          </w:p>
          <w:p w:rsidR="00343D04" w:rsidP="00343D04" w:rsidRDefault="00343D04" w14:paraId="24E87E21" w14:textId="77777777"/>
          <w:p w:rsidR="00343D04" w:rsidP="00343D04" w:rsidRDefault="00343D04" w14:paraId="063B8DEF" w14:textId="77777777">
            <w:r>
              <w:t>overwegende dat mbo-, hbo- en wo-studenten gelijkwaardig behandeld moeten worden en dat het onwenselijk is dat mbo-studenten alleen bij uitzondering aanspraak kunnen maken op restitutie van les- en cursusgeld bij het vroegtijdig stoppen van de studie, terwijl hbo- en wo-studenten wel aanspraak kunnen maken op automatische restitutie van het collegegeld;</w:t>
            </w:r>
          </w:p>
          <w:p w:rsidR="00343D04" w:rsidP="00343D04" w:rsidRDefault="00343D04" w14:paraId="35C0CA6A" w14:textId="77777777"/>
          <w:p w:rsidR="00343D04" w:rsidP="00343D04" w:rsidRDefault="00343D04" w14:paraId="40220E03" w14:textId="77777777">
            <w:r>
              <w:t>overwegende dat de kosten voor automatische restitutie van les- en cursusgeld circa 30 miljoen euro structureel zijn;</w:t>
            </w:r>
          </w:p>
          <w:p w:rsidR="00343D04" w:rsidP="00343D04" w:rsidRDefault="00343D04" w14:paraId="75806A32" w14:textId="77777777"/>
          <w:p w:rsidR="00343D04" w:rsidP="00343D04" w:rsidRDefault="00343D04" w14:paraId="5A76E996" w14:textId="77777777">
            <w:r>
              <w:t xml:space="preserve">verzoekt de regering om een budgettair inpasbaar voorstel uit te werken om de op </w:t>
            </w:r>
            <w:proofErr w:type="spellStart"/>
            <w:r>
              <w:t>dẹ</w:t>
            </w:r>
            <w:proofErr w:type="spellEnd"/>
            <w:r>
              <w:t xml:space="preserve"> aanvullende post gereserveerde middelen voor het renteplafond in te zetten voor het realiseren van automatische restitutie les- en cursusgeld met ingang van studiejaar 2029-2030;</w:t>
            </w:r>
          </w:p>
          <w:p w:rsidR="00343D04" w:rsidP="00343D04" w:rsidRDefault="00343D04" w14:paraId="1EEC0F36" w14:textId="77777777"/>
          <w:p w:rsidR="00343D04" w:rsidP="00343D04" w:rsidRDefault="00343D04" w14:paraId="61105DC9" w14:textId="77777777">
            <w:r>
              <w:t>verzoekt de regering tevens de resterende middelen in te zetten voor een extra verhoging van de basisbeurs voor uitwonende studenten, boven op de verhoging die reeds in het coalitieakkoord was aangekondigd;</w:t>
            </w:r>
          </w:p>
          <w:p w:rsidR="00343D04" w:rsidP="00343D04" w:rsidRDefault="00343D04" w14:paraId="4BEAD9AF" w14:textId="77777777"/>
          <w:p w:rsidR="00343D04" w:rsidP="00343D04" w:rsidRDefault="00343D04" w14:paraId="0BADFD79" w14:textId="77777777">
            <w:r>
              <w:t>verzoekt de regering om dit aan de Kamer voor te leggen in de Voorjaarsnota 2027, zodat de middelen tijdig op de OCW-begroting verwerkt kunnen worden en relevante wet- en regelgeving kan worden aangepast, zodat de inwerkingtreding voor restitutie les- en cursusgeld kan plaatsvinden per studiejaar 2029-2030 en voor de verhoging van de basisbeurs voor uitwonende studenten per studiejaar 2028-2029,</w:t>
            </w:r>
          </w:p>
          <w:p w:rsidR="00343D04" w:rsidP="00343D04" w:rsidRDefault="00343D04" w14:paraId="2CE1B7D7" w14:textId="77777777"/>
          <w:p w:rsidR="00343D04" w:rsidP="00343D04" w:rsidRDefault="00343D04" w14:paraId="6A568560" w14:textId="77777777">
            <w:r>
              <w:t>en gaat over tot de orde van de dag.</w:t>
            </w:r>
          </w:p>
          <w:p w:rsidR="00343D04" w:rsidP="00343D04" w:rsidRDefault="00343D04" w14:paraId="14479EA7" w14:textId="77777777"/>
          <w:p w:rsidR="00343D04" w:rsidP="00343D04" w:rsidRDefault="00343D04" w14:paraId="1A9E19ED" w14:textId="77777777">
            <w:proofErr w:type="spellStart"/>
            <w:r>
              <w:t>Rooderkerk</w:t>
            </w:r>
            <w:proofErr w:type="spellEnd"/>
          </w:p>
          <w:p w:rsidR="00343D04" w:rsidP="00343D04" w:rsidRDefault="00343D04" w14:paraId="3E5567D9" w14:textId="77777777">
            <w:proofErr w:type="spellStart"/>
            <w:r>
              <w:t>Biekman</w:t>
            </w:r>
            <w:proofErr w:type="spellEnd"/>
          </w:p>
          <w:p w:rsidR="00343D04" w:rsidP="00343D04" w:rsidRDefault="00343D04" w14:paraId="6D7DC5FF" w14:textId="77777777">
            <w:r>
              <w:t>De Beer</w:t>
            </w:r>
          </w:p>
          <w:p w:rsidR="00343D04" w:rsidP="00343D04" w:rsidRDefault="00343D04" w14:paraId="0D21C37F" w14:textId="77777777">
            <w:proofErr w:type="spellStart"/>
            <w:r>
              <w:t>Armut</w:t>
            </w:r>
            <w:proofErr w:type="spellEnd"/>
          </w:p>
          <w:p w:rsidR="00343D04" w:rsidP="00343D04" w:rsidRDefault="00343D04" w14:paraId="63559C5A" w14:textId="77777777">
            <w:r>
              <w:t>Boomsma</w:t>
            </w:r>
          </w:p>
          <w:p w:rsidR="0028220F" w:rsidP="00343D04" w:rsidRDefault="00343D04" w14:paraId="1C08E7EB" w14:textId="77777777">
            <w:r>
              <w:t>Ceder</w:t>
            </w:r>
          </w:p>
          <w:p w:rsidR="00343D04" w:rsidP="00343D04" w:rsidRDefault="00343D04" w14:paraId="795BE0D7" w14:textId="794706DE">
            <w:r w:rsidRPr="00343D04">
              <w:t>Struijs</w:t>
            </w:r>
          </w:p>
        </w:tc>
      </w:tr>
    </w:tbl>
    <w:p w:rsidRPr="0028220F" w:rsidR="004A4819" w:rsidP="0028220F" w:rsidRDefault="004A4819" w14:paraId="6DE305D2"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D40CC" w14:textId="77777777" w:rsidR="00A6393B" w:rsidRDefault="00A6393B">
      <w:pPr>
        <w:spacing w:line="20" w:lineRule="exact"/>
      </w:pPr>
    </w:p>
  </w:endnote>
  <w:endnote w:type="continuationSeparator" w:id="0">
    <w:p w14:paraId="457C92E0" w14:textId="77777777" w:rsidR="00A6393B" w:rsidRDefault="00A6393B">
      <w:pPr>
        <w:pStyle w:val="Amendement"/>
      </w:pPr>
      <w:r>
        <w:rPr>
          <w:b w:val="0"/>
        </w:rPr>
        <w:t xml:space="preserve"> </w:t>
      </w:r>
    </w:p>
  </w:endnote>
  <w:endnote w:type="continuationNotice" w:id="1">
    <w:p w14:paraId="52A079D5" w14:textId="77777777" w:rsidR="00A6393B" w:rsidRDefault="00A6393B">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B3FC9" w14:textId="77777777" w:rsidR="00A6393B" w:rsidRDefault="00A6393B">
      <w:pPr>
        <w:pStyle w:val="Amendement"/>
      </w:pPr>
      <w:r>
        <w:rPr>
          <w:b w:val="0"/>
        </w:rPr>
        <w:separator/>
      </w:r>
    </w:p>
  </w:footnote>
  <w:footnote w:type="continuationSeparator" w:id="0">
    <w:p w14:paraId="250806B1" w14:textId="77777777" w:rsidR="00A6393B" w:rsidRDefault="00A639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D04"/>
    <w:rsid w:val="00027E9C"/>
    <w:rsid w:val="00062708"/>
    <w:rsid w:val="00063162"/>
    <w:rsid w:val="00095EFA"/>
    <w:rsid w:val="000C1E41"/>
    <w:rsid w:val="000C619A"/>
    <w:rsid w:val="00161AE3"/>
    <w:rsid w:val="001C5EB3"/>
    <w:rsid w:val="001D1AB1"/>
    <w:rsid w:val="001D47F9"/>
    <w:rsid w:val="002002E7"/>
    <w:rsid w:val="0028220F"/>
    <w:rsid w:val="0029206C"/>
    <w:rsid w:val="002B7C76"/>
    <w:rsid w:val="002E3D96"/>
    <w:rsid w:val="002E551C"/>
    <w:rsid w:val="00343D04"/>
    <w:rsid w:val="003C3FF3"/>
    <w:rsid w:val="0040151F"/>
    <w:rsid w:val="00411194"/>
    <w:rsid w:val="00414BEB"/>
    <w:rsid w:val="00440982"/>
    <w:rsid w:val="00491946"/>
    <w:rsid w:val="004A4819"/>
    <w:rsid w:val="004D28C5"/>
    <w:rsid w:val="0057730F"/>
    <w:rsid w:val="005B789F"/>
    <w:rsid w:val="005C7B56"/>
    <w:rsid w:val="005D315A"/>
    <w:rsid w:val="005E7EA0"/>
    <w:rsid w:val="006028C4"/>
    <w:rsid w:val="00692DA1"/>
    <w:rsid w:val="006B16CB"/>
    <w:rsid w:val="006C2B15"/>
    <w:rsid w:val="006E5C88"/>
    <w:rsid w:val="007911E4"/>
    <w:rsid w:val="007F7DE5"/>
    <w:rsid w:val="00847D97"/>
    <w:rsid w:val="00852843"/>
    <w:rsid w:val="00867001"/>
    <w:rsid w:val="008D2B7A"/>
    <w:rsid w:val="008E48CB"/>
    <w:rsid w:val="0093683D"/>
    <w:rsid w:val="009B6CFE"/>
    <w:rsid w:val="00A55F71"/>
    <w:rsid w:val="00A57354"/>
    <w:rsid w:val="00A6393B"/>
    <w:rsid w:val="00AE6AD7"/>
    <w:rsid w:val="00B5245E"/>
    <w:rsid w:val="00BB5485"/>
    <w:rsid w:val="00BB5729"/>
    <w:rsid w:val="00BF3DA1"/>
    <w:rsid w:val="00C01ED8"/>
    <w:rsid w:val="00C77B23"/>
    <w:rsid w:val="00CF49B0"/>
    <w:rsid w:val="00D42A43"/>
    <w:rsid w:val="00D76F09"/>
    <w:rsid w:val="00DC24E8"/>
    <w:rsid w:val="00DF096D"/>
    <w:rsid w:val="00DF7647"/>
    <w:rsid w:val="00E13E7E"/>
    <w:rsid w:val="00E25FEF"/>
    <w:rsid w:val="00E41C7D"/>
    <w:rsid w:val="00E50646"/>
    <w:rsid w:val="00EB73D7"/>
    <w:rsid w:val="00ED7BA4"/>
    <w:rsid w:val="00EF25EA"/>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CEEF64"/>
  <w15:docId w15:val="{E9DF8521-59FA-4F86-8D32-440D57BF4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297</ap:Words>
  <ap:Characters>1740</ap:Characters>
  <ap:DocSecurity>0</ap:DocSecurity>
  <ap:Lines>72</ap:Lines>
  <ap:Paragraphs>30</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2007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2026-11-02T13:35:00.0000000Z</dcterms:created>
  <dcterms:modified xsi:type="dcterms:W3CDTF">2026-11-02T13:36:00.0000000Z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