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6590"/>
      </w:tblGrid>
      <w:tr w:rsidRPr="002168F4" w:rsidR="00CB3578" w:rsidTr="00F13442" w14:paraId="3CB2EDD7" w14:textId="77777777">
        <w:trPr>
          <w:cantSplit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Pr="00B575F9" w:rsidR="00B575F9" w:rsidP="004474D9" w:rsidRDefault="00B575F9" w14:paraId="3E5DBC8B" w14:textId="77777777">
            <w:pPr>
              <w:tabs>
                <w:tab w:val="left" w:pos="-1440"/>
                <w:tab w:val="left" w:pos="-720"/>
              </w:tabs>
              <w:suppressAutoHyphens/>
              <w:rPr>
                <w:rFonts w:ascii="Times New Roman" w:hAnsi="Times New Roman"/>
              </w:rPr>
            </w:pPr>
            <w:r w:rsidRPr="00B575F9">
              <w:rPr>
                <w:rFonts w:ascii="Times New Roman" w:hAnsi="Times New Roman"/>
              </w:rPr>
              <w:t>De Tweede Kamer der Staten-</w:t>
            </w:r>
            <w:r w:rsidRPr="00B575F9">
              <w:rPr>
                <w:rFonts w:ascii="Times New Roman" w:hAnsi="Times New Roman"/>
              </w:rPr>
              <w:fldChar w:fldCharType="begin"/>
            </w:r>
            <w:r w:rsidRPr="00B575F9">
              <w:rPr>
                <w:rFonts w:ascii="Times New Roman" w:hAnsi="Times New Roman"/>
              </w:rPr>
              <w:instrText xml:space="preserve">PRIVATE </w:instrText>
            </w:r>
            <w:r w:rsidRPr="00B575F9">
              <w:rPr>
                <w:rFonts w:ascii="Times New Roman" w:hAnsi="Times New Roman"/>
              </w:rPr>
              <w:fldChar w:fldCharType="end"/>
            </w:r>
          </w:p>
          <w:p w:rsidRPr="00B575F9" w:rsidR="00B575F9" w:rsidP="004474D9" w:rsidRDefault="00B575F9" w14:paraId="2D16FFBB" w14:textId="77777777">
            <w:pPr>
              <w:tabs>
                <w:tab w:val="left" w:pos="-1440"/>
                <w:tab w:val="left" w:pos="-720"/>
              </w:tabs>
              <w:suppressAutoHyphens/>
              <w:rPr>
                <w:rFonts w:ascii="Times New Roman" w:hAnsi="Times New Roman"/>
              </w:rPr>
            </w:pPr>
            <w:r w:rsidRPr="00B575F9">
              <w:rPr>
                <w:rFonts w:ascii="Times New Roman" w:hAnsi="Times New Roman"/>
              </w:rPr>
              <w:t>Generaal zendt bijgaand door</w:t>
            </w:r>
          </w:p>
          <w:p w:rsidRPr="00B575F9" w:rsidR="00B575F9" w:rsidP="004474D9" w:rsidRDefault="00B575F9" w14:paraId="665D7D9A" w14:textId="77777777">
            <w:pPr>
              <w:tabs>
                <w:tab w:val="left" w:pos="-1440"/>
                <w:tab w:val="left" w:pos="-720"/>
              </w:tabs>
              <w:suppressAutoHyphens/>
              <w:rPr>
                <w:rFonts w:ascii="Times New Roman" w:hAnsi="Times New Roman"/>
              </w:rPr>
            </w:pPr>
            <w:r w:rsidRPr="00B575F9">
              <w:rPr>
                <w:rFonts w:ascii="Times New Roman" w:hAnsi="Times New Roman"/>
              </w:rPr>
              <w:t>haar aangenomen wetsvoorstel</w:t>
            </w:r>
          </w:p>
          <w:p w:rsidRPr="00B575F9" w:rsidR="00B575F9" w:rsidP="004474D9" w:rsidRDefault="00B575F9" w14:paraId="2BA86087" w14:textId="77777777">
            <w:pPr>
              <w:tabs>
                <w:tab w:val="left" w:pos="-1440"/>
                <w:tab w:val="left" w:pos="-720"/>
              </w:tabs>
              <w:suppressAutoHyphens/>
              <w:rPr>
                <w:rFonts w:ascii="Times New Roman" w:hAnsi="Times New Roman"/>
              </w:rPr>
            </w:pPr>
            <w:r w:rsidRPr="00B575F9">
              <w:rPr>
                <w:rFonts w:ascii="Times New Roman" w:hAnsi="Times New Roman"/>
              </w:rPr>
              <w:t>aan de Eerste Kamer.</w:t>
            </w:r>
          </w:p>
          <w:p w:rsidRPr="00B575F9" w:rsidR="00B575F9" w:rsidP="004474D9" w:rsidRDefault="00B575F9" w14:paraId="758BDDE0" w14:textId="77777777">
            <w:pPr>
              <w:tabs>
                <w:tab w:val="left" w:pos="-1440"/>
                <w:tab w:val="left" w:pos="-720"/>
              </w:tabs>
              <w:suppressAutoHyphens/>
              <w:rPr>
                <w:rFonts w:ascii="Times New Roman" w:hAnsi="Times New Roman"/>
              </w:rPr>
            </w:pPr>
          </w:p>
          <w:p w:rsidRPr="00B575F9" w:rsidR="00B575F9" w:rsidP="004474D9" w:rsidRDefault="00B575F9" w14:paraId="11CBDB7B" w14:textId="77777777">
            <w:pPr>
              <w:tabs>
                <w:tab w:val="left" w:pos="-1440"/>
                <w:tab w:val="left" w:pos="-720"/>
              </w:tabs>
              <w:suppressAutoHyphens/>
              <w:rPr>
                <w:rFonts w:ascii="Times New Roman" w:hAnsi="Times New Roman"/>
              </w:rPr>
            </w:pPr>
            <w:r w:rsidRPr="00B575F9">
              <w:rPr>
                <w:rFonts w:ascii="Times New Roman" w:hAnsi="Times New Roman"/>
              </w:rPr>
              <w:t>De Voorzitter,</w:t>
            </w:r>
          </w:p>
          <w:p w:rsidRPr="00B575F9" w:rsidR="00B575F9" w:rsidP="004474D9" w:rsidRDefault="00B575F9" w14:paraId="54AFAFF6" w14:textId="77777777">
            <w:pPr>
              <w:tabs>
                <w:tab w:val="left" w:pos="-1440"/>
                <w:tab w:val="left" w:pos="-720"/>
              </w:tabs>
              <w:suppressAutoHyphens/>
              <w:rPr>
                <w:rFonts w:ascii="Times New Roman" w:hAnsi="Times New Roman"/>
              </w:rPr>
            </w:pPr>
          </w:p>
          <w:p w:rsidRPr="00B575F9" w:rsidR="00B575F9" w:rsidP="004474D9" w:rsidRDefault="00B575F9" w14:paraId="72FE45A2" w14:textId="77777777">
            <w:pPr>
              <w:tabs>
                <w:tab w:val="left" w:pos="-1440"/>
                <w:tab w:val="left" w:pos="-720"/>
              </w:tabs>
              <w:suppressAutoHyphens/>
              <w:rPr>
                <w:rFonts w:ascii="Times New Roman" w:hAnsi="Times New Roman"/>
              </w:rPr>
            </w:pPr>
          </w:p>
          <w:p w:rsidRPr="00B575F9" w:rsidR="00B575F9" w:rsidP="004474D9" w:rsidRDefault="00B575F9" w14:paraId="1FC24CD1" w14:textId="77777777">
            <w:pPr>
              <w:tabs>
                <w:tab w:val="left" w:pos="-1440"/>
                <w:tab w:val="left" w:pos="-720"/>
              </w:tabs>
              <w:suppressAutoHyphens/>
              <w:rPr>
                <w:rFonts w:ascii="Times New Roman" w:hAnsi="Times New Roman"/>
              </w:rPr>
            </w:pPr>
          </w:p>
          <w:p w:rsidRPr="00B575F9" w:rsidR="00B575F9" w:rsidP="004474D9" w:rsidRDefault="00B575F9" w14:paraId="7C09B63A" w14:textId="77777777">
            <w:pPr>
              <w:tabs>
                <w:tab w:val="left" w:pos="-1440"/>
                <w:tab w:val="left" w:pos="-720"/>
              </w:tabs>
              <w:suppressAutoHyphens/>
              <w:rPr>
                <w:rFonts w:ascii="Times New Roman" w:hAnsi="Times New Roman"/>
              </w:rPr>
            </w:pPr>
          </w:p>
          <w:p w:rsidRPr="00B575F9" w:rsidR="00B575F9" w:rsidP="004474D9" w:rsidRDefault="00B575F9" w14:paraId="1BA0DA24" w14:textId="77777777">
            <w:pPr>
              <w:tabs>
                <w:tab w:val="left" w:pos="-1440"/>
                <w:tab w:val="left" w:pos="-720"/>
              </w:tabs>
              <w:suppressAutoHyphens/>
              <w:rPr>
                <w:rFonts w:ascii="Times New Roman" w:hAnsi="Times New Roman"/>
              </w:rPr>
            </w:pPr>
          </w:p>
          <w:p w:rsidRPr="00B575F9" w:rsidR="00B575F9" w:rsidP="004474D9" w:rsidRDefault="00B575F9" w14:paraId="04DD4F5A" w14:textId="77777777">
            <w:pPr>
              <w:tabs>
                <w:tab w:val="left" w:pos="-1440"/>
                <w:tab w:val="left" w:pos="-720"/>
              </w:tabs>
              <w:suppressAutoHyphens/>
              <w:rPr>
                <w:rFonts w:ascii="Times New Roman" w:hAnsi="Times New Roman"/>
              </w:rPr>
            </w:pPr>
          </w:p>
          <w:p w:rsidRPr="00B575F9" w:rsidR="00B575F9" w:rsidP="004474D9" w:rsidRDefault="00B575F9" w14:paraId="3939F2FB" w14:textId="77777777">
            <w:pPr>
              <w:tabs>
                <w:tab w:val="left" w:pos="-1440"/>
                <w:tab w:val="left" w:pos="-720"/>
              </w:tabs>
              <w:suppressAutoHyphens/>
              <w:rPr>
                <w:rFonts w:ascii="Times New Roman" w:hAnsi="Times New Roman"/>
              </w:rPr>
            </w:pPr>
          </w:p>
          <w:p w:rsidRPr="00B575F9" w:rsidR="00B575F9" w:rsidP="004474D9" w:rsidRDefault="00B575F9" w14:paraId="7F2B655D" w14:textId="77777777">
            <w:pPr>
              <w:tabs>
                <w:tab w:val="left" w:pos="-1440"/>
                <w:tab w:val="left" w:pos="-720"/>
              </w:tabs>
              <w:suppressAutoHyphens/>
              <w:rPr>
                <w:rFonts w:ascii="Times New Roman" w:hAnsi="Times New Roman"/>
              </w:rPr>
            </w:pPr>
          </w:p>
          <w:p w:rsidRPr="00B575F9" w:rsidR="00B575F9" w:rsidP="004474D9" w:rsidRDefault="00B575F9" w14:paraId="3EDCAD5A" w14:textId="77777777">
            <w:pPr>
              <w:rPr>
                <w:rFonts w:ascii="Times New Roman" w:hAnsi="Times New Roman"/>
              </w:rPr>
            </w:pPr>
          </w:p>
          <w:p w:rsidRPr="00B575F9" w:rsidR="00CB3578" w:rsidP="00B575F9" w:rsidRDefault="00B575F9" w14:paraId="7B8BC935" w14:textId="0ECF87C1">
            <w:pPr>
              <w:pStyle w:val="Amendement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</w:rPr>
              <w:t>6 oktober 2026</w:t>
            </w:r>
          </w:p>
        </w:tc>
      </w:tr>
      <w:tr w:rsidRPr="002168F4" w:rsidR="00CB3578" w:rsidTr="00A11E73" w14:paraId="795E6C9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Pr="002168F4" w:rsidR="00CB3578" w:rsidRDefault="00CB3578" w14:paraId="375B270D" w14:textId="77777777">
            <w:pPr>
              <w:pStyle w:val="Amendement"/>
              <w:rPr>
                <w:rFonts w:ascii="Times New Roman" w:hAnsi="Times New Roman" w:cs="Times New Roman"/>
              </w:rPr>
            </w:pP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</w:tcPr>
          <w:p w:rsidRPr="002168F4" w:rsidR="00CB3578" w:rsidRDefault="00CB3578" w14:paraId="3EF5DE50" w14:textId="77777777">
            <w:pPr>
              <w:tabs>
                <w:tab w:val="left" w:pos="-1440"/>
                <w:tab w:val="left" w:pos="-720"/>
              </w:tabs>
              <w:suppressAutoHyphens/>
              <w:rPr>
                <w:rFonts w:ascii="Times New Roman" w:hAnsi="Times New Roman"/>
                <w:b/>
                <w:bCs/>
              </w:rPr>
            </w:pPr>
          </w:p>
        </w:tc>
      </w:tr>
      <w:tr w:rsidRPr="002168F4" w:rsidR="00B575F9" w:rsidTr="00A11E73" w14:paraId="1CB1CEA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Pr="002168F4" w:rsidR="00B575F9" w:rsidRDefault="00B575F9" w14:paraId="2B5CABA6" w14:textId="77777777">
            <w:pPr>
              <w:pStyle w:val="Amendement"/>
              <w:rPr>
                <w:rFonts w:ascii="Times New Roman" w:hAnsi="Times New Roman" w:cs="Times New Roman"/>
              </w:rPr>
            </w:pP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</w:tcPr>
          <w:p w:rsidRPr="002168F4" w:rsidR="00B575F9" w:rsidRDefault="00B575F9" w14:paraId="1D31DB2B" w14:textId="77777777">
            <w:pPr>
              <w:tabs>
                <w:tab w:val="left" w:pos="-1440"/>
                <w:tab w:val="left" w:pos="-720"/>
              </w:tabs>
              <w:suppressAutoHyphens/>
              <w:rPr>
                <w:rFonts w:ascii="Times New Roman" w:hAnsi="Times New Roman"/>
                <w:b/>
                <w:bCs/>
              </w:rPr>
            </w:pPr>
          </w:p>
        </w:tc>
      </w:tr>
      <w:tr w:rsidRPr="002168F4" w:rsidR="00B575F9" w:rsidTr="0022388E" w14:paraId="7E02D7E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Pr="004A5B67" w:rsidR="00B575F9" w:rsidP="000D5BC4" w:rsidRDefault="00B575F9" w14:paraId="2E9DFD15" w14:textId="5C5BC3E7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4A5B67">
              <w:rPr>
                <w:rFonts w:ascii="Times New Roman" w:hAnsi="Times New Roman"/>
                <w:b/>
                <w:bCs/>
                <w:sz w:val="24"/>
              </w:rPr>
              <w:t>Wijziging van de begrotingsstaten van Koninkrijksrelaties (IV) en het BES-fonds (H) voor het jaar 2026 (wijziging samenhangende met de Miljoenennota)</w:t>
            </w:r>
          </w:p>
        </w:tc>
      </w:tr>
      <w:tr w:rsidRPr="002168F4" w:rsidR="00CB3578" w:rsidTr="00A11E73" w14:paraId="73E3290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Pr="002168F4" w:rsidR="00CB3578" w:rsidRDefault="00CB3578" w14:paraId="4E21D1D9" w14:textId="77777777">
            <w:pPr>
              <w:pStyle w:val="Amendement"/>
              <w:rPr>
                <w:rFonts w:ascii="Times New Roman" w:hAnsi="Times New Roman" w:cs="Times New Roman"/>
              </w:rPr>
            </w:pP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</w:tcPr>
          <w:p w:rsidRPr="002168F4" w:rsidR="00CB3578" w:rsidRDefault="00CB3578" w14:paraId="027C4156" w14:textId="77777777">
            <w:pPr>
              <w:pStyle w:val="Amendement"/>
              <w:rPr>
                <w:rFonts w:ascii="Times New Roman" w:hAnsi="Times New Roman" w:cs="Times New Roman"/>
              </w:rPr>
            </w:pPr>
          </w:p>
        </w:tc>
      </w:tr>
      <w:tr w:rsidRPr="002168F4" w:rsidR="00CB3578" w:rsidTr="00A11E73" w14:paraId="067EA99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Pr="002168F4" w:rsidR="00CB3578" w:rsidRDefault="00CB3578" w14:paraId="6CA8DE02" w14:textId="77777777">
            <w:pPr>
              <w:pStyle w:val="Amendement"/>
              <w:rPr>
                <w:rFonts w:ascii="Times New Roman" w:hAnsi="Times New Roman" w:cs="Times New Roman"/>
              </w:rPr>
            </w:pP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</w:tcPr>
          <w:p w:rsidRPr="002168F4" w:rsidR="00CB3578" w:rsidRDefault="00CB3578" w14:paraId="2559F0FC" w14:textId="77777777">
            <w:pPr>
              <w:pStyle w:val="Amendement"/>
              <w:rPr>
                <w:rFonts w:ascii="Times New Roman" w:hAnsi="Times New Roman" w:cs="Times New Roman"/>
              </w:rPr>
            </w:pPr>
          </w:p>
        </w:tc>
      </w:tr>
      <w:tr w:rsidRPr="002168F4" w:rsidR="00B575F9" w:rsidTr="002A5EA7" w14:paraId="4B37D59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Pr="002168F4" w:rsidR="00B575F9" w:rsidRDefault="00B575F9" w14:paraId="51692EDE" w14:textId="77777777">
            <w:pPr>
              <w:pStyle w:val="Amendement"/>
              <w:rPr>
                <w:rFonts w:ascii="Times New Roman" w:hAnsi="Times New Roman" w:cs="Times New Roman"/>
              </w:rPr>
            </w:pPr>
            <w:r w:rsidRPr="002168F4">
              <w:rPr>
                <w:rFonts w:ascii="Times New Roman" w:hAnsi="Times New Roman" w:cs="Times New Roman"/>
              </w:rPr>
              <w:t>VOORSTEL VAN WET</w:t>
            </w:r>
          </w:p>
        </w:tc>
      </w:tr>
      <w:tr w:rsidRPr="002168F4" w:rsidR="00CB3578" w:rsidTr="00A11E73" w14:paraId="1CC5BD1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Pr="002168F4" w:rsidR="00CB3578" w:rsidP="00D55648" w:rsidRDefault="00CB3578" w14:paraId="380AAF25" w14:textId="77777777">
            <w:pPr>
              <w:pStyle w:val="Amendement"/>
              <w:rPr>
                <w:rFonts w:ascii="Times New Roman" w:hAnsi="Times New Roman" w:cs="Times New Roman"/>
              </w:rPr>
            </w:pP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</w:tcPr>
          <w:p w:rsidRPr="002168F4" w:rsidR="00CB3578" w:rsidRDefault="00CB3578" w14:paraId="0CEDE062" w14:textId="77777777">
            <w:pPr>
              <w:pStyle w:val="Amendement"/>
              <w:rPr>
                <w:rFonts w:ascii="Times New Roman" w:hAnsi="Times New Roman" w:cs="Times New Roman"/>
              </w:rPr>
            </w:pPr>
          </w:p>
        </w:tc>
      </w:tr>
    </w:tbl>
    <w:p w:rsidR="004A5B67" w:rsidP="004A5B67" w:rsidRDefault="004A5B67" w14:paraId="77C23F4A" w14:textId="5540A838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  <w:r>
        <w:rPr>
          <w:rFonts w:ascii="Times New Roman" w:hAnsi="Times New Roman"/>
          <w:sz w:val="24"/>
          <w:szCs w:val="18"/>
        </w:rPr>
        <w:tab/>
      </w:r>
      <w:r w:rsidRPr="004A5B67">
        <w:rPr>
          <w:rFonts w:ascii="Times New Roman" w:hAnsi="Times New Roman"/>
          <w:sz w:val="24"/>
          <w:szCs w:val="18"/>
        </w:rPr>
        <w:t>Wij Willem-Alexander, bij de gratie Gods, Koning der Nederlanden, Prins van Oranje-Nassau, enz. enz. enz.</w:t>
      </w:r>
    </w:p>
    <w:p w:rsidR="004A5B67" w:rsidP="004A5B67" w:rsidRDefault="004A5B67" w14:paraId="1B8C9A35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</w:p>
    <w:p w:rsidRPr="004A5B67" w:rsidR="004A5B67" w:rsidP="004A5B67" w:rsidRDefault="004A5B67" w14:paraId="7DEA142A" w14:textId="2C82626F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  <w:r>
        <w:rPr>
          <w:rFonts w:ascii="Times New Roman" w:hAnsi="Times New Roman"/>
          <w:sz w:val="24"/>
          <w:szCs w:val="18"/>
        </w:rPr>
        <w:tab/>
      </w:r>
      <w:r w:rsidRPr="004A5B67">
        <w:rPr>
          <w:rFonts w:ascii="Times New Roman" w:hAnsi="Times New Roman"/>
          <w:sz w:val="24"/>
          <w:szCs w:val="18"/>
        </w:rPr>
        <w:t>Allen, die deze zullen zien of horen lezen, saluut! doen te weten:</w:t>
      </w:r>
    </w:p>
    <w:p w:rsidRPr="004A5B67" w:rsidR="004A5B67" w:rsidP="004A5B67" w:rsidRDefault="004A5B67" w14:paraId="181488CB" w14:textId="2106F9FE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  <w:r>
        <w:rPr>
          <w:rFonts w:ascii="Times New Roman" w:hAnsi="Times New Roman"/>
          <w:sz w:val="24"/>
          <w:szCs w:val="18"/>
        </w:rPr>
        <w:tab/>
      </w:r>
      <w:r w:rsidRPr="004A5B67">
        <w:rPr>
          <w:rFonts w:ascii="Times New Roman" w:hAnsi="Times New Roman"/>
          <w:sz w:val="24"/>
          <w:szCs w:val="18"/>
        </w:rPr>
        <w:t>Alzo Wij in overweging genomen hebben, dat de noodzaak is gebleken van een wijziging van de departementale begrotingsstaat van Koninkrijksrelaties en het BES-fonds, beide voor het jaar 2026;</w:t>
      </w:r>
    </w:p>
    <w:p w:rsidRPr="004A5B67" w:rsidR="004A5B67" w:rsidP="004A5B67" w:rsidRDefault="004A5B67" w14:paraId="66D09F32" w14:textId="23B14B8F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  <w:r>
        <w:rPr>
          <w:rFonts w:ascii="Times New Roman" w:hAnsi="Times New Roman"/>
          <w:sz w:val="24"/>
          <w:szCs w:val="18"/>
        </w:rPr>
        <w:tab/>
      </w:r>
      <w:r w:rsidRPr="004A5B67">
        <w:rPr>
          <w:rFonts w:ascii="Times New Roman" w:hAnsi="Times New Roman"/>
          <w:sz w:val="24"/>
          <w:szCs w:val="18"/>
        </w:rPr>
        <w:t>Zo is het, dat Wij met gemeen overleg der Staten-Generaal, hebben goedgevonden en verstaan, gelijk Wij goedvinden en verstaan bij deze:</w:t>
      </w:r>
    </w:p>
    <w:p w:rsidR="004A5B67" w:rsidP="004A5B67" w:rsidRDefault="004A5B67" w14:paraId="6929AE2E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b/>
          <w:sz w:val="24"/>
          <w:szCs w:val="18"/>
        </w:rPr>
      </w:pPr>
    </w:p>
    <w:p w:rsidRPr="004A5B67" w:rsidR="004A5B67" w:rsidP="004A5B67" w:rsidRDefault="004A5B67" w14:paraId="6C783DFE" w14:textId="63AC6EF6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b/>
          <w:sz w:val="24"/>
          <w:szCs w:val="18"/>
        </w:rPr>
      </w:pPr>
      <w:r w:rsidRPr="004A5B67">
        <w:rPr>
          <w:rFonts w:ascii="Times New Roman" w:hAnsi="Times New Roman"/>
          <w:b/>
          <w:sz w:val="24"/>
          <w:szCs w:val="18"/>
        </w:rPr>
        <w:t>Artikel 1</w:t>
      </w:r>
    </w:p>
    <w:p w:rsidR="004A5B67" w:rsidP="004A5B67" w:rsidRDefault="004A5B67" w14:paraId="098C0D12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</w:p>
    <w:p w:rsidRPr="004A5B67" w:rsidR="004A5B67" w:rsidP="004A5B67" w:rsidRDefault="004A5B67" w14:paraId="5BEF2AA3" w14:textId="38CC9F0E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  <w:r>
        <w:rPr>
          <w:rFonts w:ascii="Times New Roman" w:hAnsi="Times New Roman"/>
          <w:sz w:val="24"/>
          <w:szCs w:val="18"/>
        </w:rPr>
        <w:tab/>
      </w:r>
      <w:r w:rsidRPr="004A5B67">
        <w:rPr>
          <w:rFonts w:ascii="Times New Roman" w:hAnsi="Times New Roman"/>
          <w:sz w:val="24"/>
          <w:szCs w:val="18"/>
        </w:rPr>
        <w:t>De begrotingsstaat van Koninkrijksrelaties (IV) voor het jaar 2026 wordt gewijzigd, zoals blijkt uit de desbetreffende bij deze wet behorende staat.</w:t>
      </w:r>
    </w:p>
    <w:p w:rsidR="004A5B67" w:rsidP="004A5B67" w:rsidRDefault="004A5B67" w14:paraId="4F5BB981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b/>
          <w:sz w:val="24"/>
          <w:szCs w:val="18"/>
        </w:rPr>
      </w:pPr>
    </w:p>
    <w:p w:rsidRPr="004A5B67" w:rsidR="004A5B67" w:rsidP="004A5B67" w:rsidRDefault="004A5B67" w14:paraId="0143A8AE" w14:textId="5CDE186B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b/>
          <w:sz w:val="24"/>
          <w:szCs w:val="18"/>
        </w:rPr>
      </w:pPr>
      <w:r w:rsidRPr="004A5B67">
        <w:rPr>
          <w:rFonts w:ascii="Times New Roman" w:hAnsi="Times New Roman"/>
          <w:b/>
          <w:sz w:val="24"/>
          <w:szCs w:val="18"/>
        </w:rPr>
        <w:t>Artikel 2</w:t>
      </w:r>
    </w:p>
    <w:p w:rsidR="004A5B67" w:rsidP="004A5B67" w:rsidRDefault="004A5B67" w14:paraId="4CCF64D6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</w:p>
    <w:p w:rsidRPr="004A5B67" w:rsidR="004A5B67" w:rsidP="004A5B67" w:rsidRDefault="004A5B67" w14:paraId="1BAAB92F" w14:textId="1CFEA212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  <w:r>
        <w:rPr>
          <w:rFonts w:ascii="Times New Roman" w:hAnsi="Times New Roman"/>
          <w:sz w:val="24"/>
          <w:szCs w:val="18"/>
        </w:rPr>
        <w:tab/>
      </w:r>
      <w:r w:rsidRPr="004A5B67">
        <w:rPr>
          <w:rFonts w:ascii="Times New Roman" w:hAnsi="Times New Roman"/>
          <w:sz w:val="24"/>
          <w:szCs w:val="18"/>
        </w:rPr>
        <w:t>De begrotingsstaat van het BES-fonds (H) voor het jaar 2026 wordt gewijzigd, zoals blijkt uit de desbetreffende bij deze wet behorende staat.</w:t>
      </w:r>
    </w:p>
    <w:p w:rsidR="004A5B67" w:rsidP="004A5B67" w:rsidRDefault="004A5B67" w14:paraId="2B569BF1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b/>
          <w:sz w:val="24"/>
          <w:szCs w:val="18"/>
        </w:rPr>
      </w:pPr>
    </w:p>
    <w:p w:rsidRPr="004A5B67" w:rsidR="004A5B67" w:rsidP="004A5B67" w:rsidRDefault="004A5B67" w14:paraId="7F8F0CB9" w14:textId="4B5C347E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b/>
          <w:sz w:val="24"/>
          <w:szCs w:val="18"/>
        </w:rPr>
      </w:pPr>
      <w:r w:rsidRPr="004A5B67">
        <w:rPr>
          <w:rFonts w:ascii="Times New Roman" w:hAnsi="Times New Roman"/>
          <w:b/>
          <w:sz w:val="24"/>
          <w:szCs w:val="18"/>
        </w:rPr>
        <w:t>Artikel 3</w:t>
      </w:r>
    </w:p>
    <w:p w:rsidR="004A5B67" w:rsidP="004A5B67" w:rsidRDefault="004A5B67" w14:paraId="5C578380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</w:p>
    <w:p w:rsidRPr="004A5B67" w:rsidR="004A5B67" w:rsidP="004A5B67" w:rsidRDefault="004A5B67" w14:paraId="2DE819F2" w14:textId="6F9C590A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  <w:r>
        <w:rPr>
          <w:rFonts w:ascii="Times New Roman" w:hAnsi="Times New Roman"/>
          <w:sz w:val="24"/>
          <w:szCs w:val="18"/>
        </w:rPr>
        <w:tab/>
      </w:r>
      <w:r w:rsidRPr="004A5B67">
        <w:rPr>
          <w:rFonts w:ascii="Times New Roman" w:hAnsi="Times New Roman"/>
          <w:sz w:val="24"/>
          <w:szCs w:val="18"/>
        </w:rPr>
        <w:t>De vaststelling van de begrotingsstaten geschiedt in duizenden euro’s.</w:t>
      </w:r>
    </w:p>
    <w:p w:rsidR="004A5B67" w:rsidP="004A5B67" w:rsidRDefault="004A5B67" w14:paraId="119B8FCC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b/>
          <w:sz w:val="24"/>
          <w:szCs w:val="18"/>
        </w:rPr>
      </w:pPr>
    </w:p>
    <w:p w:rsidRPr="004A5B67" w:rsidR="004A5B67" w:rsidP="004A5B67" w:rsidRDefault="004A5B67" w14:paraId="3C381708" w14:textId="245CA7BC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b/>
          <w:sz w:val="24"/>
          <w:szCs w:val="18"/>
        </w:rPr>
      </w:pPr>
      <w:r w:rsidRPr="004A5B67">
        <w:rPr>
          <w:rFonts w:ascii="Times New Roman" w:hAnsi="Times New Roman"/>
          <w:b/>
          <w:sz w:val="24"/>
          <w:szCs w:val="18"/>
        </w:rPr>
        <w:t>Artikel 4</w:t>
      </w:r>
    </w:p>
    <w:p w:rsidR="004A5B67" w:rsidP="004A5B67" w:rsidRDefault="004A5B67" w14:paraId="42906702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</w:p>
    <w:p w:rsidRPr="004A5B67" w:rsidR="004A5B67" w:rsidP="004A5B67" w:rsidRDefault="004A5B67" w14:paraId="4ED857A3" w14:textId="5C10BFEE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  <w:r>
        <w:rPr>
          <w:rFonts w:ascii="Times New Roman" w:hAnsi="Times New Roman"/>
          <w:sz w:val="24"/>
          <w:szCs w:val="18"/>
        </w:rPr>
        <w:tab/>
      </w:r>
      <w:r w:rsidRPr="004A5B67">
        <w:rPr>
          <w:rFonts w:ascii="Times New Roman" w:hAnsi="Times New Roman"/>
          <w:sz w:val="24"/>
          <w:szCs w:val="18"/>
        </w:rPr>
        <w:t xml:space="preserve">Deze wet treedt in werking met ingang van de dag na de datum van uitgifte van het Staatsblad waarin </w:t>
      </w:r>
      <w:proofErr w:type="spellStart"/>
      <w:r w:rsidRPr="004A5B67">
        <w:rPr>
          <w:rFonts w:ascii="Times New Roman" w:hAnsi="Times New Roman"/>
          <w:sz w:val="24"/>
          <w:szCs w:val="18"/>
        </w:rPr>
        <w:t>zĳ</w:t>
      </w:r>
      <w:proofErr w:type="spellEnd"/>
      <w:r w:rsidRPr="004A5B67">
        <w:rPr>
          <w:rFonts w:ascii="Times New Roman" w:hAnsi="Times New Roman"/>
          <w:sz w:val="24"/>
          <w:szCs w:val="18"/>
        </w:rPr>
        <w:t xml:space="preserve"> wordt geplaatst en werkt terug tot en met 15 september 2026.</w:t>
      </w:r>
    </w:p>
    <w:p w:rsidR="004A5B67" w:rsidP="004A5B67" w:rsidRDefault="004A5B67" w14:paraId="582E290F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p w:rsidR="004A5B67" w:rsidP="004A5B67" w:rsidRDefault="004A5B67" w14:paraId="4D0FF7BF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p w:rsidR="004A5B67" w:rsidP="004A5B67" w:rsidRDefault="004A5B67" w14:paraId="35D51D2C" w14:textId="099FEB80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  <w:r>
        <w:rPr>
          <w:rFonts w:ascii="Times New Roman" w:hAnsi="Times New Roman"/>
          <w:sz w:val="24"/>
          <w:szCs w:val="18"/>
        </w:rPr>
        <w:tab/>
      </w:r>
      <w:r w:rsidRPr="004A5B67">
        <w:rPr>
          <w:rFonts w:ascii="Times New Roman" w:hAnsi="Times New Roman"/>
          <w:sz w:val="24"/>
          <w:szCs w:val="18"/>
        </w:rPr>
        <w:t>Lasten en bevelen dat deze in het Staatsblad zal worden geplaatst en dat alle ministeries, autoriteiten, colleges en ambtenaren die zulks aangaat, aan de nauwkeurige uitvoering de hand zullen houden.</w:t>
      </w:r>
    </w:p>
    <w:p w:rsidR="004A5B67" w:rsidP="004A5B67" w:rsidRDefault="004A5B67" w14:paraId="64E1602D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18"/>
        </w:rPr>
      </w:pPr>
    </w:p>
    <w:p w:rsidRPr="004A5B67" w:rsidR="004A5B67" w:rsidP="004A5B67" w:rsidRDefault="004A5B67" w14:paraId="4FA584D6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  <w:r w:rsidRPr="004A5B67">
        <w:rPr>
          <w:rFonts w:ascii="Times New Roman" w:hAnsi="Times New Roman"/>
          <w:sz w:val="24"/>
          <w:szCs w:val="20"/>
        </w:rPr>
        <w:t>Gegeven</w:t>
      </w:r>
    </w:p>
    <w:p w:rsidR="004A5B67" w:rsidP="004A5B67" w:rsidRDefault="004A5B67" w14:paraId="1BE5D325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p w:rsidR="004A5B67" w:rsidP="004A5B67" w:rsidRDefault="004A5B67" w14:paraId="6C297375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p w:rsidR="004A5B67" w:rsidP="004A5B67" w:rsidRDefault="004A5B67" w14:paraId="4DF64620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p w:rsidR="004A5B67" w:rsidP="004A5B67" w:rsidRDefault="004A5B67" w14:paraId="51A3274E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p w:rsidR="004A5B67" w:rsidP="004A5B67" w:rsidRDefault="004A5B67" w14:paraId="404F6F23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p w:rsidR="004A5B67" w:rsidP="004A5B67" w:rsidRDefault="004A5B67" w14:paraId="13B0029B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p w:rsidR="004A5B67" w:rsidP="004A5B67" w:rsidRDefault="004A5B67" w14:paraId="346A3527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p w:rsidR="004A5B67" w:rsidP="004A5B67" w:rsidRDefault="004A5B67" w14:paraId="52A5E6F3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p w:rsidRPr="004A5B67" w:rsidR="004A5B67" w:rsidP="004A5B67" w:rsidRDefault="004A5B67" w14:paraId="46B6C835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p w:rsidR="00B575F9" w:rsidP="004A5B67" w:rsidRDefault="004A5B67" w14:paraId="569548F3" w14:textId="778A3FC2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  <w:r w:rsidRPr="004A5B67">
        <w:rPr>
          <w:rFonts w:ascii="Times New Roman" w:hAnsi="Times New Roman"/>
          <w:sz w:val="24"/>
          <w:szCs w:val="20"/>
        </w:rPr>
        <w:t>De Minister van Binnenlandse Zaken en Koninkrijksrelaties</w:t>
      </w:r>
      <w:r>
        <w:rPr>
          <w:rFonts w:ascii="Times New Roman" w:hAnsi="Times New Roman"/>
          <w:sz w:val="24"/>
          <w:szCs w:val="20"/>
        </w:rPr>
        <w:t>,</w:t>
      </w:r>
    </w:p>
    <w:p w:rsidRPr="004A5B67" w:rsidR="003F2287" w:rsidP="004A5B67" w:rsidRDefault="003F2287" w14:paraId="168E5877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p w:rsidR="004A5B67" w:rsidP="004A5B67" w:rsidRDefault="004A5B67" w14:paraId="6D2B68E6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  <w:sectPr w:rsidR="004A5B67" w:rsidSect="004A5B67">
          <w:footerReference w:type="even" r:id="rId9"/>
          <w:footerReference w:type="default" r:id="rId10"/>
          <w:pgSz w:w="11906" w:h="16838"/>
          <w:pgMar w:top="1418" w:right="1418" w:bottom="1418" w:left="1418" w:header="357" w:footer="1440" w:gutter="0"/>
          <w:cols w:space="708"/>
          <w:noEndnote/>
        </w:sect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"/>
        <w:gridCol w:w="1778"/>
        <w:gridCol w:w="1112"/>
        <w:gridCol w:w="714"/>
        <w:gridCol w:w="963"/>
        <w:gridCol w:w="1112"/>
        <w:gridCol w:w="714"/>
        <w:gridCol w:w="963"/>
        <w:gridCol w:w="1112"/>
        <w:gridCol w:w="714"/>
        <w:gridCol w:w="963"/>
      </w:tblGrid>
      <w:tr w:rsidRPr="004A5B67" w:rsidR="004A5B67" w:rsidTr="004A5B67" w14:paraId="2B9C310E" w14:textId="77777777">
        <w:trPr>
          <w:tblHeader/>
        </w:trPr>
        <w:tc>
          <w:tcPr>
            <w:tcW w:w="5000" w:type="pct"/>
            <w:gridSpan w:val="11"/>
            <w:tcMar>
              <w:top w:w="22" w:type="dxa"/>
              <w:left w:w="113" w:type="dxa"/>
              <w:bottom w:w="22" w:type="dxa"/>
              <w:right w:w="10" w:type="dxa"/>
            </w:tcMar>
          </w:tcPr>
          <w:p w:rsidRPr="004A5B67" w:rsidR="004A5B67" w:rsidP="00251928" w:rsidRDefault="004A5B67" w14:paraId="301B8A7A" w14:textId="77777777">
            <w:pPr>
              <w:pStyle w:val="kio2-table-tit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Wijziging begrotingsstaat van Koninkrijksrelaties (IV) voor het jaar 2026 (suppletoire begroting september) (bedragen x € 1.000)</w:t>
            </w:r>
          </w:p>
        </w:tc>
      </w:tr>
      <w:tr w:rsidRPr="004A5B67" w:rsidR="004A5B67" w:rsidTr="004A5B67" w14:paraId="611898F0" w14:textId="77777777">
        <w:trPr>
          <w:tblHeader/>
        </w:trPr>
        <w:tc>
          <w:tcPr>
            <w:tcW w:w="146" w:type="pct"/>
            <w:tcBorders>
              <w:top w:val="single" w:color="000000" w:sz="2" w:space="0"/>
            </w:tcBorders>
            <w:tcMar>
              <w:top w:w="28" w:type="dxa"/>
              <w:left w:w="10" w:type="dxa"/>
              <w:bottom w:w="28" w:type="dxa"/>
              <w:right w:w="28" w:type="dxa"/>
            </w:tcMar>
            <w:vAlign w:val="bottom"/>
          </w:tcPr>
          <w:p w:rsidRPr="004A5B67" w:rsidR="004A5B67" w:rsidP="00251928" w:rsidRDefault="004A5B67" w14:paraId="2212AB8C" w14:textId="77777777">
            <w:pPr>
              <w:pStyle w:val="p-table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Art.</w:t>
            </w:r>
          </w:p>
        </w:tc>
        <w:tc>
          <w:tcPr>
            <w:tcW w:w="865" w:type="pct"/>
            <w:tcBorders>
              <w:top w:val="single" w:color="00000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Pr="004A5B67" w:rsidR="004A5B67" w:rsidP="00251928" w:rsidRDefault="004A5B67" w14:paraId="414BDBF2" w14:textId="77777777">
            <w:pPr>
              <w:pStyle w:val="p-table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Omschrijving</w:t>
            </w:r>
          </w:p>
        </w:tc>
        <w:tc>
          <w:tcPr>
            <w:tcW w:w="1334" w:type="pct"/>
            <w:gridSpan w:val="3"/>
            <w:tcBorders>
              <w:top w:val="single" w:color="00000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Pr="004A5B67" w:rsidR="004A5B67" w:rsidP="00251928" w:rsidRDefault="004A5B67" w14:paraId="1641B4B3" w14:textId="77777777">
            <w:pPr>
              <w:pStyle w:val="p-table"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Stand ontwerpbegroting</w:t>
            </w:r>
          </w:p>
        </w:tc>
        <w:tc>
          <w:tcPr>
            <w:tcW w:w="1320" w:type="pct"/>
            <w:gridSpan w:val="3"/>
            <w:tcBorders>
              <w:top w:val="single" w:color="00000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Pr="004A5B67" w:rsidR="004A5B67" w:rsidP="00251928" w:rsidRDefault="004A5B67" w14:paraId="71BDEC13" w14:textId="77777777">
            <w:pPr>
              <w:pStyle w:val="p-table"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 xml:space="preserve">Mutaties via </w:t>
            </w:r>
            <w:proofErr w:type="spellStart"/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NvW</w:t>
            </w:r>
            <w:proofErr w:type="spellEnd"/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 xml:space="preserve"> en amendementen</w:t>
            </w:r>
          </w:p>
        </w:tc>
        <w:tc>
          <w:tcPr>
            <w:tcW w:w="1334" w:type="pct"/>
            <w:gridSpan w:val="3"/>
            <w:tcBorders>
              <w:top w:val="single" w:color="00000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Pr="004A5B67" w:rsidR="004A5B67" w:rsidP="00251928" w:rsidRDefault="004A5B67" w14:paraId="1E1685D2" w14:textId="77777777">
            <w:pPr>
              <w:pStyle w:val="p-table"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Stand vastgestelde begroting</w:t>
            </w:r>
          </w:p>
        </w:tc>
      </w:tr>
      <w:tr w:rsidRPr="004A5B67" w:rsidR="004A5B67" w:rsidTr="004A5B67" w14:paraId="561C9F01" w14:textId="77777777">
        <w:trPr>
          <w:tblHeader/>
        </w:trPr>
        <w:tc>
          <w:tcPr>
            <w:tcW w:w="146" w:type="pct"/>
            <w:tcBorders>
              <w:bottom w:val="single" w:color="009EE0" w:sz="2" w:space="0"/>
            </w:tcBorders>
            <w:tcMar>
              <w:top w:w="28" w:type="dxa"/>
              <w:left w:w="10" w:type="dxa"/>
              <w:bottom w:w="28" w:type="dxa"/>
              <w:right w:w="28" w:type="dxa"/>
            </w:tcMar>
            <w:vAlign w:val="bottom"/>
          </w:tcPr>
          <w:p w:rsidRPr="004A5B67" w:rsidR="004A5B67" w:rsidP="00251928" w:rsidRDefault="004A5B67" w14:paraId="07B00C41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5" w:type="pct"/>
            <w:tcBorders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Pr="004A5B67" w:rsidR="004A5B67" w:rsidP="00251928" w:rsidRDefault="004A5B67" w14:paraId="07D2BDA8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pct"/>
            <w:tcBorders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Pr="004A5B67" w:rsidR="004A5B67" w:rsidP="00251928" w:rsidRDefault="004A5B67" w14:paraId="3AC297AB" w14:textId="77777777">
            <w:pPr>
              <w:pStyle w:val="p-table"/>
              <w:jc w:val="right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Verplichtingen</w:t>
            </w:r>
          </w:p>
        </w:tc>
        <w:tc>
          <w:tcPr>
            <w:tcW w:w="346" w:type="pct"/>
            <w:tcBorders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Pr="004A5B67" w:rsidR="004A5B67" w:rsidP="00251928" w:rsidRDefault="004A5B67" w14:paraId="56415974" w14:textId="77777777">
            <w:pPr>
              <w:pStyle w:val="p-table"/>
              <w:jc w:val="right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Uitgaven</w:t>
            </w:r>
          </w:p>
        </w:tc>
        <w:tc>
          <w:tcPr>
            <w:tcW w:w="468" w:type="pct"/>
            <w:tcBorders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Pr="004A5B67" w:rsidR="004A5B67" w:rsidP="00251928" w:rsidRDefault="004A5B67" w14:paraId="2411AB48" w14:textId="77777777">
            <w:pPr>
              <w:pStyle w:val="p-table"/>
              <w:jc w:val="right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Ontvangsten</w:t>
            </w:r>
          </w:p>
        </w:tc>
        <w:tc>
          <w:tcPr>
            <w:tcW w:w="521" w:type="pct"/>
            <w:tcBorders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Pr="004A5B67" w:rsidR="004A5B67" w:rsidP="00251928" w:rsidRDefault="004A5B67" w14:paraId="54E4B176" w14:textId="77777777">
            <w:pPr>
              <w:pStyle w:val="p-table"/>
              <w:jc w:val="right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Verplichtingen</w:t>
            </w:r>
          </w:p>
        </w:tc>
        <w:tc>
          <w:tcPr>
            <w:tcW w:w="332" w:type="pct"/>
            <w:tcBorders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Pr="004A5B67" w:rsidR="004A5B67" w:rsidP="00251928" w:rsidRDefault="004A5B67" w14:paraId="6478E092" w14:textId="77777777">
            <w:pPr>
              <w:pStyle w:val="p-table"/>
              <w:jc w:val="right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Uitgaven</w:t>
            </w:r>
          </w:p>
        </w:tc>
        <w:tc>
          <w:tcPr>
            <w:tcW w:w="468" w:type="pct"/>
            <w:tcBorders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Pr="004A5B67" w:rsidR="004A5B67" w:rsidP="00251928" w:rsidRDefault="004A5B67" w14:paraId="0C4C1FAD" w14:textId="77777777">
            <w:pPr>
              <w:pStyle w:val="p-table"/>
              <w:jc w:val="right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Ontvangsten</w:t>
            </w:r>
          </w:p>
        </w:tc>
        <w:tc>
          <w:tcPr>
            <w:tcW w:w="521" w:type="pct"/>
            <w:tcBorders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Pr="004A5B67" w:rsidR="004A5B67" w:rsidP="00251928" w:rsidRDefault="004A5B67" w14:paraId="5F67F322" w14:textId="77777777">
            <w:pPr>
              <w:pStyle w:val="p-table"/>
              <w:jc w:val="right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Verplichtingen</w:t>
            </w:r>
          </w:p>
        </w:tc>
        <w:tc>
          <w:tcPr>
            <w:tcW w:w="346" w:type="pct"/>
            <w:tcBorders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Pr="004A5B67" w:rsidR="004A5B67" w:rsidP="00251928" w:rsidRDefault="004A5B67" w14:paraId="31E73D8A" w14:textId="77777777">
            <w:pPr>
              <w:pStyle w:val="p-table"/>
              <w:jc w:val="right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Uitgaven</w:t>
            </w:r>
          </w:p>
        </w:tc>
        <w:tc>
          <w:tcPr>
            <w:tcW w:w="468" w:type="pct"/>
            <w:tcBorders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Pr="004A5B67" w:rsidR="004A5B67" w:rsidP="00251928" w:rsidRDefault="004A5B67" w14:paraId="0F3096FA" w14:textId="77777777">
            <w:pPr>
              <w:pStyle w:val="p-table"/>
              <w:jc w:val="right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Ontvangsten</w:t>
            </w:r>
          </w:p>
        </w:tc>
      </w:tr>
      <w:tr w:rsidRPr="004A5B67" w:rsidR="004A5B67" w:rsidTr="004A5B67" w14:paraId="219C47B3" w14:textId="77777777">
        <w:tc>
          <w:tcPr>
            <w:tcW w:w="146" w:type="pct"/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230CCD52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5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D2D821B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Totaal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5E50BF2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185.440</w:t>
            </w: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F07F6FE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222.151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F9B2AF7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153.073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ECC2484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0</w:t>
            </w:r>
          </w:p>
        </w:tc>
        <w:tc>
          <w:tcPr>
            <w:tcW w:w="332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8A1AD2D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0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D7D6D4B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0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FD696D6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185.440</w:t>
            </w: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6655940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222.151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91DA6FF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153.073</w:t>
            </w:r>
          </w:p>
        </w:tc>
      </w:tr>
      <w:tr w:rsidRPr="004A5B67" w:rsidR="004A5B67" w:rsidTr="004A5B67" w14:paraId="26791B58" w14:textId="77777777">
        <w:tc>
          <w:tcPr>
            <w:tcW w:w="146" w:type="pct"/>
            <w:tcBorders>
              <w:bottom w:val="single" w:color="009EE0" w:sz="2" w:space="0"/>
            </w:tcBorders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03776750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5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6C30DE7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3F92657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6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840C621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7FD9065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5993335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2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14E3ACB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1323C9D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F4C15B8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6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4EA3282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7A094CC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Pr="004A5B67" w:rsidR="004A5B67" w:rsidTr="004A5B67" w14:paraId="039BEAAF" w14:textId="77777777">
        <w:tc>
          <w:tcPr>
            <w:tcW w:w="146" w:type="pct"/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0F1AD284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5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30AD9BD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Beleidsartikelen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24FDB96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CA7DE9C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F13EDB2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A92BC93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2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A59376F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BB0639C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8EA19AE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7E82963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0889A80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Pr="004A5B67" w:rsidR="004A5B67" w:rsidTr="004A5B67" w14:paraId="2B7F42D2" w14:textId="77777777">
        <w:tc>
          <w:tcPr>
            <w:tcW w:w="146" w:type="pct"/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0F86E84F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1</w:t>
            </w:r>
          </w:p>
        </w:tc>
        <w:tc>
          <w:tcPr>
            <w:tcW w:w="865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58AE309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Versterken rechtsstaat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C349CEB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68.716</w:t>
            </w: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974DC9C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68.716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33FFC40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8BD0A34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332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73D3664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25CA1CD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6B7F889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68.716</w:t>
            </w: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AC6690D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68.716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8B8FAEE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</w:tr>
      <w:tr w:rsidRPr="004A5B67" w:rsidR="004A5B67" w:rsidTr="004A5B67" w14:paraId="164ACEF1" w14:textId="77777777">
        <w:tc>
          <w:tcPr>
            <w:tcW w:w="146" w:type="pct"/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4C333B45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2</w:t>
            </w:r>
          </w:p>
        </w:tc>
        <w:tc>
          <w:tcPr>
            <w:tcW w:w="865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4759CC2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Slavernijverleden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F0B9E63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8.933</w:t>
            </w: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BC8029F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22.866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319729D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24EDD9C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332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69864B6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F5C9F6A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F5C84BE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8.933</w:t>
            </w: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B5D41B2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22.866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3AE06E2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</w:tr>
      <w:tr w:rsidRPr="004A5B67" w:rsidR="004A5B67" w:rsidTr="004A5B67" w14:paraId="049DDC2C" w14:textId="77777777">
        <w:tc>
          <w:tcPr>
            <w:tcW w:w="146" w:type="pct"/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4EF1A7ED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4</w:t>
            </w:r>
          </w:p>
        </w:tc>
        <w:tc>
          <w:tcPr>
            <w:tcW w:w="865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7C407AA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Bevorderen sociaaleconomische structuur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666D30F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72.196</w:t>
            </w: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1BBB92B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66.457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9BB94D8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C49DD5D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332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8BE09C8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D8A2510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7BC7D68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72.196</w:t>
            </w: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523A0CC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66.457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2DC9DC9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</w:tr>
      <w:tr w:rsidRPr="004A5B67" w:rsidR="004A5B67" w:rsidTr="004A5B67" w14:paraId="27ACAD4E" w14:textId="77777777">
        <w:tc>
          <w:tcPr>
            <w:tcW w:w="146" w:type="pct"/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371447A5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5</w:t>
            </w:r>
          </w:p>
        </w:tc>
        <w:tc>
          <w:tcPr>
            <w:tcW w:w="865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00D5F9B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Schuldsanering/lopende inschrijving/leningen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C198EE8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B8C2CB4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28.517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B9BC7BE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153.073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24A6909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332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BAC7422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1F00B8E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0F7F9D6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43869E0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28.517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34275C5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153.073</w:t>
            </w:r>
          </w:p>
        </w:tc>
      </w:tr>
      <w:tr w:rsidRPr="004A5B67" w:rsidR="004A5B67" w:rsidTr="004A5B67" w14:paraId="6D87BED3" w14:textId="77777777">
        <w:tc>
          <w:tcPr>
            <w:tcW w:w="146" w:type="pct"/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26815FA8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8</w:t>
            </w:r>
          </w:p>
        </w:tc>
        <w:tc>
          <w:tcPr>
            <w:tcW w:w="865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C3F841A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Wederopbouw Bovenwindse Eilanden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BBBABA4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460</w:t>
            </w: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9B49662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460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FFA0559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5ABCF59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332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B3E3CA9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DA9E322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97B4A9F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460</w:t>
            </w: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9EA833D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460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4B98DF4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</w:tr>
      <w:tr w:rsidRPr="004A5B67" w:rsidR="004A5B67" w:rsidTr="004A5B67" w14:paraId="107E6E49" w14:textId="77777777">
        <w:tc>
          <w:tcPr>
            <w:tcW w:w="146" w:type="pct"/>
            <w:tcBorders>
              <w:bottom w:val="single" w:color="009EE0" w:sz="2" w:space="0"/>
            </w:tcBorders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0BB0A828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5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32FB19E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7BDBEE2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6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550BEB1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5B056ED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903BF02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2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FC35B68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496A103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1ABD03A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6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75FF646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7778D8F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Pr="004A5B67" w:rsidR="004A5B67" w:rsidTr="004A5B67" w14:paraId="27CDA3CD" w14:textId="77777777">
        <w:tc>
          <w:tcPr>
            <w:tcW w:w="146" w:type="pct"/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5D5996FF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5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102A27B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Niet-beleidsartikelen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D202D76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67CED79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1AEFA20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0BE55D3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2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0EF3BFA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4DC9267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CE9562E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E9BF79A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076C76E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Pr="004A5B67" w:rsidR="004A5B67" w:rsidTr="004A5B67" w14:paraId="42C99221" w14:textId="77777777">
        <w:tc>
          <w:tcPr>
            <w:tcW w:w="146" w:type="pct"/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1711A4F9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6</w:t>
            </w:r>
          </w:p>
        </w:tc>
        <w:tc>
          <w:tcPr>
            <w:tcW w:w="865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AF2B276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Apparaat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BB50FB6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35.135</w:t>
            </w: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C28B7D3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35.135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120D31F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3503250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332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6A71009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21F1578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D875B28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35.135</w:t>
            </w: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CC10113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35.135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35303E8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</w:tr>
      <w:tr w:rsidRPr="004A5B67" w:rsidR="004A5B67" w:rsidTr="004A5B67" w14:paraId="7BE6DCA5" w14:textId="77777777">
        <w:tc>
          <w:tcPr>
            <w:tcW w:w="146" w:type="pct"/>
            <w:tcBorders>
              <w:bottom w:val="single" w:color="009EE0" w:sz="2" w:space="0"/>
            </w:tcBorders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49F7D454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7</w:t>
            </w:r>
          </w:p>
        </w:tc>
        <w:tc>
          <w:tcPr>
            <w:tcW w:w="865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3997A46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Nog onverdeeld</w:t>
            </w:r>
          </w:p>
        </w:tc>
        <w:tc>
          <w:tcPr>
            <w:tcW w:w="52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1F4AE83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346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2D7C4AF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46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AA15966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AEF6024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332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C4826DC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46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707A155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AC52ACC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346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907A3AE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46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51F46AA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</w:tr>
    </w:tbl>
    <w:p w:rsidR="004A5B67" w:rsidP="004A5B67" w:rsidRDefault="004A5B67" w14:paraId="139F0F37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"/>
        <w:gridCol w:w="1778"/>
        <w:gridCol w:w="1112"/>
        <w:gridCol w:w="714"/>
        <w:gridCol w:w="963"/>
        <w:gridCol w:w="1112"/>
        <w:gridCol w:w="714"/>
        <w:gridCol w:w="963"/>
        <w:gridCol w:w="1112"/>
        <w:gridCol w:w="714"/>
        <w:gridCol w:w="963"/>
      </w:tblGrid>
      <w:tr w:rsidRPr="004A5B67" w:rsidR="004A5B67" w:rsidTr="004A5B67" w14:paraId="18C212C8" w14:textId="77777777">
        <w:trPr>
          <w:tblHeader/>
        </w:trPr>
        <w:tc>
          <w:tcPr>
            <w:tcW w:w="5000" w:type="pct"/>
            <w:gridSpan w:val="11"/>
            <w:tcMar>
              <w:top w:w="22" w:type="dxa"/>
              <w:left w:w="113" w:type="dxa"/>
              <w:bottom w:w="22" w:type="dxa"/>
              <w:right w:w="10" w:type="dxa"/>
            </w:tcMar>
          </w:tcPr>
          <w:p w:rsidRPr="004A5B67" w:rsidR="004A5B67" w:rsidP="00251928" w:rsidRDefault="004A5B67" w14:paraId="4B41074E" w14:textId="77777777">
            <w:pPr>
              <w:pStyle w:val="kio2-table-tit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Wijziging begrotingsstaat van Koninkrijksrelaties (IV) voor het jaar 2026 (suppletoire begroting september) (bedragen x € 1.000)</w:t>
            </w:r>
          </w:p>
        </w:tc>
      </w:tr>
      <w:tr w:rsidRPr="004A5B67" w:rsidR="004A5B67" w:rsidTr="004A5B67" w14:paraId="41C4A4B3" w14:textId="77777777">
        <w:trPr>
          <w:tblHeader/>
        </w:trPr>
        <w:tc>
          <w:tcPr>
            <w:tcW w:w="146" w:type="pct"/>
            <w:tcBorders>
              <w:top w:val="single" w:color="000000" w:sz="2" w:space="0"/>
            </w:tcBorders>
            <w:tcMar>
              <w:top w:w="28" w:type="dxa"/>
              <w:left w:w="10" w:type="dxa"/>
              <w:bottom w:w="28" w:type="dxa"/>
              <w:right w:w="28" w:type="dxa"/>
            </w:tcMar>
            <w:vAlign w:val="bottom"/>
          </w:tcPr>
          <w:p w:rsidRPr="004A5B67" w:rsidR="004A5B67" w:rsidP="00251928" w:rsidRDefault="004A5B67" w14:paraId="68573528" w14:textId="77777777">
            <w:pPr>
              <w:pStyle w:val="p-table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Art.</w:t>
            </w:r>
          </w:p>
        </w:tc>
        <w:tc>
          <w:tcPr>
            <w:tcW w:w="865" w:type="pct"/>
            <w:tcBorders>
              <w:top w:val="single" w:color="00000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Pr="004A5B67" w:rsidR="004A5B67" w:rsidP="00251928" w:rsidRDefault="004A5B67" w14:paraId="749F29B4" w14:textId="77777777">
            <w:pPr>
              <w:pStyle w:val="p-table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Omschrijving</w:t>
            </w:r>
          </w:p>
        </w:tc>
        <w:tc>
          <w:tcPr>
            <w:tcW w:w="1334" w:type="pct"/>
            <w:gridSpan w:val="3"/>
            <w:tcBorders>
              <w:top w:val="single" w:color="00000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Pr="004A5B67" w:rsidR="004A5B67" w:rsidP="00251928" w:rsidRDefault="004A5B67" w14:paraId="190FC6FE" w14:textId="77777777">
            <w:pPr>
              <w:pStyle w:val="p-table"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Stand begroting (Vastgestelde begroting incl. ISB)</w:t>
            </w:r>
          </w:p>
        </w:tc>
        <w:tc>
          <w:tcPr>
            <w:tcW w:w="1320" w:type="pct"/>
            <w:gridSpan w:val="3"/>
            <w:tcBorders>
              <w:top w:val="single" w:color="00000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Pr="004A5B67" w:rsidR="004A5B67" w:rsidP="00251928" w:rsidRDefault="004A5B67" w14:paraId="0D51C7A2" w14:textId="77777777">
            <w:pPr>
              <w:pStyle w:val="p-table"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 xml:space="preserve">Mutaties 1e suppletoire begroting (incl. </w:t>
            </w:r>
            <w:proofErr w:type="spellStart"/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NvW</w:t>
            </w:r>
            <w:proofErr w:type="spellEnd"/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 xml:space="preserve"> en amendementen)</w:t>
            </w:r>
          </w:p>
        </w:tc>
        <w:tc>
          <w:tcPr>
            <w:tcW w:w="1334" w:type="pct"/>
            <w:gridSpan w:val="3"/>
            <w:tcBorders>
              <w:top w:val="single" w:color="00000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Pr="004A5B67" w:rsidR="004A5B67" w:rsidP="00251928" w:rsidRDefault="004A5B67" w14:paraId="15643EA9" w14:textId="77777777">
            <w:pPr>
              <w:pStyle w:val="p-table"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Stand eerste suppletoire begroting</w:t>
            </w:r>
          </w:p>
        </w:tc>
      </w:tr>
      <w:tr w:rsidRPr="004A5B67" w:rsidR="004A5B67" w:rsidTr="004A5B67" w14:paraId="7D3FAD25" w14:textId="77777777">
        <w:trPr>
          <w:tblHeader/>
        </w:trPr>
        <w:tc>
          <w:tcPr>
            <w:tcW w:w="146" w:type="pct"/>
            <w:tcBorders>
              <w:bottom w:val="single" w:color="009EE0" w:sz="2" w:space="0"/>
            </w:tcBorders>
            <w:tcMar>
              <w:top w:w="28" w:type="dxa"/>
              <w:left w:w="10" w:type="dxa"/>
              <w:bottom w:w="28" w:type="dxa"/>
              <w:right w:w="28" w:type="dxa"/>
            </w:tcMar>
            <w:vAlign w:val="bottom"/>
          </w:tcPr>
          <w:p w:rsidRPr="004A5B67" w:rsidR="004A5B67" w:rsidP="00251928" w:rsidRDefault="004A5B67" w14:paraId="2FEF2F8F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5" w:type="pct"/>
            <w:tcBorders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Pr="004A5B67" w:rsidR="004A5B67" w:rsidP="00251928" w:rsidRDefault="004A5B67" w14:paraId="06005433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pct"/>
            <w:tcBorders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Pr="004A5B67" w:rsidR="004A5B67" w:rsidP="00251928" w:rsidRDefault="004A5B67" w14:paraId="55AAD46F" w14:textId="77777777">
            <w:pPr>
              <w:pStyle w:val="p-table"/>
              <w:jc w:val="right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Verplichtingen</w:t>
            </w:r>
          </w:p>
        </w:tc>
        <w:tc>
          <w:tcPr>
            <w:tcW w:w="346" w:type="pct"/>
            <w:tcBorders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Pr="004A5B67" w:rsidR="004A5B67" w:rsidP="00251928" w:rsidRDefault="004A5B67" w14:paraId="15A4911A" w14:textId="77777777">
            <w:pPr>
              <w:pStyle w:val="p-table"/>
              <w:jc w:val="right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Uitgaven</w:t>
            </w:r>
          </w:p>
        </w:tc>
        <w:tc>
          <w:tcPr>
            <w:tcW w:w="468" w:type="pct"/>
            <w:tcBorders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Pr="004A5B67" w:rsidR="004A5B67" w:rsidP="00251928" w:rsidRDefault="004A5B67" w14:paraId="655F3FB3" w14:textId="77777777">
            <w:pPr>
              <w:pStyle w:val="p-table"/>
              <w:jc w:val="right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Ontvangsten</w:t>
            </w:r>
          </w:p>
        </w:tc>
        <w:tc>
          <w:tcPr>
            <w:tcW w:w="521" w:type="pct"/>
            <w:tcBorders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Pr="004A5B67" w:rsidR="004A5B67" w:rsidP="00251928" w:rsidRDefault="004A5B67" w14:paraId="121BAB25" w14:textId="77777777">
            <w:pPr>
              <w:pStyle w:val="p-table"/>
              <w:jc w:val="right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Verplichtingen</w:t>
            </w:r>
          </w:p>
        </w:tc>
        <w:tc>
          <w:tcPr>
            <w:tcW w:w="332" w:type="pct"/>
            <w:tcBorders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Pr="004A5B67" w:rsidR="004A5B67" w:rsidP="00251928" w:rsidRDefault="004A5B67" w14:paraId="4A815A3F" w14:textId="77777777">
            <w:pPr>
              <w:pStyle w:val="p-table"/>
              <w:jc w:val="right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Uitgaven</w:t>
            </w:r>
          </w:p>
        </w:tc>
        <w:tc>
          <w:tcPr>
            <w:tcW w:w="468" w:type="pct"/>
            <w:tcBorders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Pr="004A5B67" w:rsidR="004A5B67" w:rsidP="00251928" w:rsidRDefault="004A5B67" w14:paraId="5F6FF861" w14:textId="77777777">
            <w:pPr>
              <w:pStyle w:val="p-table"/>
              <w:jc w:val="right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Ontvangsten</w:t>
            </w:r>
          </w:p>
        </w:tc>
        <w:tc>
          <w:tcPr>
            <w:tcW w:w="521" w:type="pct"/>
            <w:tcBorders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Pr="004A5B67" w:rsidR="004A5B67" w:rsidP="00251928" w:rsidRDefault="004A5B67" w14:paraId="659884BE" w14:textId="77777777">
            <w:pPr>
              <w:pStyle w:val="p-table"/>
              <w:jc w:val="right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Verplichtingen</w:t>
            </w:r>
          </w:p>
        </w:tc>
        <w:tc>
          <w:tcPr>
            <w:tcW w:w="346" w:type="pct"/>
            <w:tcBorders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Pr="004A5B67" w:rsidR="004A5B67" w:rsidP="00251928" w:rsidRDefault="004A5B67" w14:paraId="27294F42" w14:textId="77777777">
            <w:pPr>
              <w:pStyle w:val="p-table"/>
              <w:jc w:val="right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Uitgaven</w:t>
            </w:r>
          </w:p>
        </w:tc>
        <w:tc>
          <w:tcPr>
            <w:tcW w:w="468" w:type="pct"/>
            <w:tcBorders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Pr="004A5B67" w:rsidR="004A5B67" w:rsidP="00251928" w:rsidRDefault="004A5B67" w14:paraId="76D24F78" w14:textId="77777777">
            <w:pPr>
              <w:pStyle w:val="p-table"/>
              <w:jc w:val="right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Ontvangsten</w:t>
            </w:r>
          </w:p>
        </w:tc>
      </w:tr>
      <w:tr w:rsidRPr="004A5B67" w:rsidR="004A5B67" w:rsidTr="004A5B67" w14:paraId="2FB6F2C6" w14:textId="77777777">
        <w:tc>
          <w:tcPr>
            <w:tcW w:w="146" w:type="pct"/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0EE25CB4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5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D0B2D66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Totaal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0D96AE2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185.440</w:t>
            </w: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FE64F38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222.151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179FF80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153.073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04B710C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‒ 37.814</w:t>
            </w:r>
          </w:p>
        </w:tc>
        <w:tc>
          <w:tcPr>
            <w:tcW w:w="332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93C9EE5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‒ 41.984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5A88BB7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73.683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E049AC2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147.626</w:t>
            </w: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1B1F5EC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180.167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3341282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226.756</w:t>
            </w:r>
          </w:p>
        </w:tc>
      </w:tr>
      <w:tr w:rsidRPr="004A5B67" w:rsidR="004A5B67" w:rsidTr="004A5B67" w14:paraId="7F191677" w14:textId="77777777">
        <w:tc>
          <w:tcPr>
            <w:tcW w:w="146" w:type="pct"/>
            <w:tcBorders>
              <w:bottom w:val="single" w:color="009EE0" w:sz="2" w:space="0"/>
            </w:tcBorders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188C5EFD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5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C24C735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9FB180B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6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0D62508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2575EE0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CDF8F57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2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78AEB64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77510F9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11922C1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6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C574186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A796B60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Pr="004A5B67" w:rsidR="004A5B67" w:rsidTr="004A5B67" w14:paraId="7B010E81" w14:textId="77777777">
        <w:tc>
          <w:tcPr>
            <w:tcW w:w="146" w:type="pct"/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007FD636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5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3497636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Beleidsartikelen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448CFFB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85FB7BC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B188255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64CEB51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2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FEC66C0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B2EDC59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FC7FAE7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5F14F13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5737FF7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Pr="004A5B67" w:rsidR="004A5B67" w:rsidTr="004A5B67" w14:paraId="317B0619" w14:textId="77777777">
        <w:tc>
          <w:tcPr>
            <w:tcW w:w="146" w:type="pct"/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72965AA7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1</w:t>
            </w:r>
          </w:p>
        </w:tc>
        <w:tc>
          <w:tcPr>
            <w:tcW w:w="865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D20B92C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Versterken rechtsstaat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B6C943E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68.716</w:t>
            </w: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F7FDE65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68.716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783BAA7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39CA370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‒ 45.238</w:t>
            </w:r>
          </w:p>
        </w:tc>
        <w:tc>
          <w:tcPr>
            <w:tcW w:w="332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B36C272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‒ 45.238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ECE898B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47F9CB2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23.478</w:t>
            </w: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EAB349A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23.478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90DCCEA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</w:tr>
      <w:tr w:rsidRPr="004A5B67" w:rsidR="004A5B67" w:rsidTr="004A5B67" w14:paraId="4B48169B" w14:textId="77777777">
        <w:tc>
          <w:tcPr>
            <w:tcW w:w="146" w:type="pct"/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57A5C5CC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2</w:t>
            </w:r>
          </w:p>
        </w:tc>
        <w:tc>
          <w:tcPr>
            <w:tcW w:w="865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DA1FF59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Slavernijverleden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ACDC3D0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8.933</w:t>
            </w: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2DDCB2B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22.866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1C80AD5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25481E5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‒ 4.727</w:t>
            </w:r>
          </w:p>
        </w:tc>
        <w:tc>
          <w:tcPr>
            <w:tcW w:w="332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F07F30E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‒ 8.897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F0410CB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A04F1C5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4.206</w:t>
            </w: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ABBEAFC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13.969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63285E9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</w:tr>
      <w:tr w:rsidRPr="004A5B67" w:rsidR="004A5B67" w:rsidTr="004A5B67" w14:paraId="514FF622" w14:textId="77777777">
        <w:tc>
          <w:tcPr>
            <w:tcW w:w="146" w:type="pct"/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279825C8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4</w:t>
            </w:r>
          </w:p>
        </w:tc>
        <w:tc>
          <w:tcPr>
            <w:tcW w:w="865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2EE2B99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Bevorderen sociaaleconomische structuur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60B3A10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72.196</w:t>
            </w: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7BF5B79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66.457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324D466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6F523AC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6.404</w:t>
            </w:r>
          </w:p>
        </w:tc>
        <w:tc>
          <w:tcPr>
            <w:tcW w:w="332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566566D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6.404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20E5E61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C476D5A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78.600</w:t>
            </w: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B3B05CA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72.861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259FD1D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</w:tr>
      <w:tr w:rsidRPr="004A5B67" w:rsidR="004A5B67" w:rsidTr="004A5B67" w14:paraId="4F8E020D" w14:textId="77777777">
        <w:tc>
          <w:tcPr>
            <w:tcW w:w="146" w:type="pct"/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03A263D4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5</w:t>
            </w:r>
          </w:p>
        </w:tc>
        <w:tc>
          <w:tcPr>
            <w:tcW w:w="865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7DC6E99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Schuldsanering/lopende inschrijving/leningen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E8B8800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9ED261E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28.517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9DC16A0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153.073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B5CEE22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332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72891C6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A6D49D9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73.683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DB6D967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ABF40E0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28.517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6289FFA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226.756</w:t>
            </w:r>
          </w:p>
        </w:tc>
      </w:tr>
      <w:tr w:rsidRPr="004A5B67" w:rsidR="004A5B67" w:rsidTr="004A5B67" w14:paraId="30850D62" w14:textId="77777777">
        <w:tc>
          <w:tcPr>
            <w:tcW w:w="146" w:type="pct"/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15F18A76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8</w:t>
            </w:r>
          </w:p>
        </w:tc>
        <w:tc>
          <w:tcPr>
            <w:tcW w:w="865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E598D42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Wederopbouw Bovenwindse Eilanden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C8D063F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460</w:t>
            </w: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935A708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460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A55B965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5B62937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400</w:t>
            </w:r>
          </w:p>
        </w:tc>
        <w:tc>
          <w:tcPr>
            <w:tcW w:w="332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857EE6F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400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062EECA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E6FACBF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860</w:t>
            </w: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D4314C6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860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180AD4C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</w:tr>
      <w:tr w:rsidRPr="004A5B67" w:rsidR="004A5B67" w:rsidTr="004A5B67" w14:paraId="18DBDFBF" w14:textId="77777777">
        <w:tc>
          <w:tcPr>
            <w:tcW w:w="146" w:type="pct"/>
            <w:tcBorders>
              <w:bottom w:val="single" w:color="009EE0" w:sz="2" w:space="0"/>
            </w:tcBorders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7B5F3B18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5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F6B0766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8079B50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6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6DE1BEF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1E291CA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BFFD6DD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2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0E2A605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207B71A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D083D81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6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02C6EA2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39CFE7D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Pr="004A5B67" w:rsidR="004A5B67" w:rsidTr="004A5B67" w14:paraId="257740B4" w14:textId="77777777">
        <w:tc>
          <w:tcPr>
            <w:tcW w:w="146" w:type="pct"/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4623702A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5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892C390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Niet-beleidsartikelen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1655005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6BB8816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3609DA5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C8C7AE9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2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45430C9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CE0577A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588AF98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7C556F9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8A678DA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Pr="004A5B67" w:rsidR="004A5B67" w:rsidTr="004A5B67" w14:paraId="3B548B06" w14:textId="77777777">
        <w:tc>
          <w:tcPr>
            <w:tcW w:w="146" w:type="pct"/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6AF9F674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6</w:t>
            </w:r>
          </w:p>
        </w:tc>
        <w:tc>
          <w:tcPr>
            <w:tcW w:w="865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270C1C5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Apparaat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AC65F56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35.135</w:t>
            </w: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74425A1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35.135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C6484F5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74D5B09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‒ 2.356</w:t>
            </w:r>
          </w:p>
        </w:tc>
        <w:tc>
          <w:tcPr>
            <w:tcW w:w="332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DAA2C4E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‒ 2.356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472837A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82AC2AC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32.779</w:t>
            </w:r>
          </w:p>
        </w:tc>
        <w:tc>
          <w:tcPr>
            <w:tcW w:w="346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B7B3B25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32.779</w:t>
            </w:r>
          </w:p>
        </w:tc>
        <w:tc>
          <w:tcPr>
            <w:tcW w:w="46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198BB41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</w:tr>
      <w:tr w:rsidRPr="004A5B67" w:rsidR="004A5B67" w:rsidTr="004A5B67" w14:paraId="26038AB8" w14:textId="77777777">
        <w:tc>
          <w:tcPr>
            <w:tcW w:w="146" w:type="pct"/>
            <w:tcBorders>
              <w:bottom w:val="single" w:color="009EE0" w:sz="2" w:space="0"/>
            </w:tcBorders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356639ED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7</w:t>
            </w:r>
          </w:p>
        </w:tc>
        <w:tc>
          <w:tcPr>
            <w:tcW w:w="865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DC8FD49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Nog onverdeeld</w:t>
            </w:r>
          </w:p>
        </w:tc>
        <w:tc>
          <w:tcPr>
            <w:tcW w:w="52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2A9983D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346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F4210EA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46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48F8FAF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28832FF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7.703</w:t>
            </w:r>
          </w:p>
        </w:tc>
        <w:tc>
          <w:tcPr>
            <w:tcW w:w="332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E193561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7.703</w:t>
            </w:r>
          </w:p>
        </w:tc>
        <w:tc>
          <w:tcPr>
            <w:tcW w:w="46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821B4CA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0216840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7.703</w:t>
            </w:r>
          </w:p>
        </w:tc>
        <w:tc>
          <w:tcPr>
            <w:tcW w:w="346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CA921F1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7.703</w:t>
            </w:r>
          </w:p>
        </w:tc>
        <w:tc>
          <w:tcPr>
            <w:tcW w:w="46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F87C0FD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</w:tr>
    </w:tbl>
    <w:p w:rsidR="004A5B67" w:rsidP="004A5B67" w:rsidRDefault="004A5B67" w14:paraId="4B63B5C4" w14:textId="4A01411C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br w:type="page"/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"/>
        <w:gridCol w:w="1778"/>
        <w:gridCol w:w="1112"/>
        <w:gridCol w:w="714"/>
        <w:gridCol w:w="963"/>
        <w:gridCol w:w="1112"/>
        <w:gridCol w:w="714"/>
        <w:gridCol w:w="963"/>
        <w:gridCol w:w="1112"/>
        <w:gridCol w:w="714"/>
        <w:gridCol w:w="963"/>
      </w:tblGrid>
      <w:tr w:rsidRPr="004A5B67" w:rsidR="004A5B67" w:rsidTr="004A5B67" w14:paraId="038EC163" w14:textId="77777777">
        <w:trPr>
          <w:tblHeader/>
        </w:trPr>
        <w:tc>
          <w:tcPr>
            <w:tcW w:w="5000" w:type="pct"/>
            <w:gridSpan w:val="11"/>
            <w:tcMar>
              <w:top w:w="22" w:type="dxa"/>
              <w:left w:w="113" w:type="dxa"/>
              <w:bottom w:w="22" w:type="dxa"/>
              <w:right w:w="10" w:type="dxa"/>
            </w:tcMar>
          </w:tcPr>
          <w:p w:rsidRPr="004A5B67" w:rsidR="004A5B67" w:rsidP="00251928" w:rsidRDefault="004A5B67" w14:paraId="31401C69" w14:textId="77777777">
            <w:pPr>
              <w:pStyle w:val="kio2-table-tit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Wijziging begrotingsstaat van Koninkrijksrelaties (IV) voor het jaar 2026 (suppletoire begroting september) (bedragen x € 1.000)</w:t>
            </w:r>
          </w:p>
        </w:tc>
      </w:tr>
      <w:tr w:rsidRPr="004A5B67" w:rsidR="004A5B67" w:rsidTr="004A5B67" w14:paraId="41A6B89F" w14:textId="77777777">
        <w:trPr>
          <w:tblHeader/>
        </w:trPr>
        <w:tc>
          <w:tcPr>
            <w:tcW w:w="153" w:type="pct"/>
            <w:tcBorders>
              <w:top w:val="single" w:color="000000" w:sz="2" w:space="0"/>
            </w:tcBorders>
            <w:tcMar>
              <w:top w:w="28" w:type="dxa"/>
              <w:left w:w="10" w:type="dxa"/>
              <w:bottom w:w="28" w:type="dxa"/>
              <w:right w:w="28" w:type="dxa"/>
            </w:tcMar>
          </w:tcPr>
          <w:p w:rsidRPr="004A5B67" w:rsidR="004A5B67" w:rsidP="00251928" w:rsidRDefault="004A5B67" w14:paraId="169DB342" w14:textId="77777777">
            <w:pPr>
              <w:pStyle w:val="p-table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Art.</w:t>
            </w:r>
          </w:p>
        </w:tc>
        <w:tc>
          <w:tcPr>
            <w:tcW w:w="860" w:type="pct"/>
            <w:tcBorders>
              <w:top w:val="single" w:color="00000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Pr="004A5B67" w:rsidR="004A5B67" w:rsidP="00251928" w:rsidRDefault="004A5B67" w14:paraId="3AF2989C" w14:textId="77777777">
            <w:pPr>
              <w:pStyle w:val="p-table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Omschrijving</w:t>
            </w:r>
          </w:p>
        </w:tc>
        <w:tc>
          <w:tcPr>
            <w:tcW w:w="1331" w:type="pct"/>
            <w:gridSpan w:val="3"/>
            <w:tcBorders>
              <w:top w:val="single" w:color="00000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Pr="004A5B67" w:rsidR="004A5B67" w:rsidP="00251928" w:rsidRDefault="004A5B67" w14:paraId="07D563E7" w14:textId="77777777">
            <w:pPr>
              <w:pStyle w:val="p-table"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Stand begroting (eerste suppletoire)</w:t>
            </w:r>
          </w:p>
        </w:tc>
        <w:tc>
          <w:tcPr>
            <w:tcW w:w="1328" w:type="pct"/>
            <w:gridSpan w:val="3"/>
            <w:tcBorders>
              <w:top w:val="single" w:color="00000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Pr="004A5B67" w:rsidR="004A5B67" w:rsidP="00251928" w:rsidRDefault="004A5B67" w14:paraId="2066567C" w14:textId="77777777">
            <w:pPr>
              <w:pStyle w:val="p-table"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Mutaties suppletoire begroting september</w:t>
            </w:r>
          </w:p>
        </w:tc>
        <w:tc>
          <w:tcPr>
            <w:tcW w:w="1329" w:type="pct"/>
            <w:gridSpan w:val="3"/>
            <w:tcBorders>
              <w:top w:val="single" w:color="00000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Pr="004A5B67" w:rsidR="004A5B67" w:rsidP="00251928" w:rsidRDefault="004A5B67" w14:paraId="1110840E" w14:textId="77777777">
            <w:pPr>
              <w:pStyle w:val="p-table"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Stand suppletoire begroting september</w:t>
            </w:r>
          </w:p>
        </w:tc>
      </w:tr>
      <w:tr w:rsidRPr="004A5B67" w:rsidR="004A5B67" w:rsidTr="004A5B67" w14:paraId="6935B2DB" w14:textId="77777777">
        <w:trPr>
          <w:tblHeader/>
        </w:trPr>
        <w:tc>
          <w:tcPr>
            <w:tcW w:w="153" w:type="pct"/>
            <w:tcBorders>
              <w:bottom w:val="single" w:color="009EE0" w:sz="2" w:space="0"/>
            </w:tcBorders>
            <w:tcMar>
              <w:top w:w="28" w:type="dxa"/>
              <w:left w:w="10" w:type="dxa"/>
              <w:bottom w:w="28" w:type="dxa"/>
              <w:right w:w="28" w:type="dxa"/>
            </w:tcMar>
          </w:tcPr>
          <w:p w:rsidRPr="004A5B67" w:rsidR="004A5B67" w:rsidP="00251928" w:rsidRDefault="004A5B67" w14:paraId="340573B2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0" w:type="pct"/>
            <w:tcBorders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Pr="004A5B67" w:rsidR="004A5B67" w:rsidP="00251928" w:rsidRDefault="004A5B67" w14:paraId="50343586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pct"/>
            <w:tcBorders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Pr="004A5B67" w:rsidR="004A5B67" w:rsidP="00251928" w:rsidRDefault="004A5B67" w14:paraId="7DF648EA" w14:textId="77777777">
            <w:pPr>
              <w:pStyle w:val="p-table"/>
              <w:jc w:val="right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Verplichtingen</w:t>
            </w:r>
          </w:p>
        </w:tc>
        <w:tc>
          <w:tcPr>
            <w:tcW w:w="341" w:type="pct"/>
            <w:tcBorders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Pr="004A5B67" w:rsidR="004A5B67" w:rsidP="00251928" w:rsidRDefault="004A5B67" w14:paraId="6C584725" w14:textId="77777777">
            <w:pPr>
              <w:pStyle w:val="p-table"/>
              <w:jc w:val="right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Uitgaven</w:t>
            </w:r>
          </w:p>
        </w:tc>
        <w:tc>
          <w:tcPr>
            <w:tcW w:w="463" w:type="pct"/>
            <w:tcBorders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Pr="004A5B67" w:rsidR="004A5B67" w:rsidP="00251928" w:rsidRDefault="004A5B67" w14:paraId="11AE4650" w14:textId="77777777">
            <w:pPr>
              <w:pStyle w:val="p-table"/>
              <w:jc w:val="right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Ontvangsten</w:t>
            </w:r>
          </w:p>
        </w:tc>
        <w:tc>
          <w:tcPr>
            <w:tcW w:w="527" w:type="pct"/>
            <w:tcBorders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Pr="004A5B67" w:rsidR="004A5B67" w:rsidP="00251928" w:rsidRDefault="004A5B67" w14:paraId="65CC25E1" w14:textId="77777777">
            <w:pPr>
              <w:pStyle w:val="p-table"/>
              <w:jc w:val="right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Verplichtingen</w:t>
            </w:r>
          </w:p>
        </w:tc>
        <w:tc>
          <w:tcPr>
            <w:tcW w:w="338" w:type="pct"/>
            <w:tcBorders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Pr="004A5B67" w:rsidR="004A5B67" w:rsidP="00251928" w:rsidRDefault="004A5B67" w14:paraId="63D61921" w14:textId="77777777">
            <w:pPr>
              <w:pStyle w:val="p-table"/>
              <w:jc w:val="right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Uitgaven</w:t>
            </w:r>
          </w:p>
        </w:tc>
        <w:tc>
          <w:tcPr>
            <w:tcW w:w="463" w:type="pct"/>
            <w:tcBorders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Pr="004A5B67" w:rsidR="004A5B67" w:rsidP="00251928" w:rsidRDefault="004A5B67" w14:paraId="278EF283" w14:textId="77777777">
            <w:pPr>
              <w:pStyle w:val="p-table"/>
              <w:jc w:val="right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Ontvangsten</w:t>
            </w:r>
          </w:p>
        </w:tc>
        <w:tc>
          <w:tcPr>
            <w:tcW w:w="527" w:type="pct"/>
            <w:tcBorders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Pr="004A5B67" w:rsidR="004A5B67" w:rsidP="00251928" w:rsidRDefault="004A5B67" w14:paraId="31FA582B" w14:textId="77777777">
            <w:pPr>
              <w:pStyle w:val="p-table"/>
              <w:jc w:val="right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Verplichtingen</w:t>
            </w:r>
          </w:p>
        </w:tc>
        <w:tc>
          <w:tcPr>
            <w:tcW w:w="341" w:type="pct"/>
            <w:tcBorders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Pr="004A5B67" w:rsidR="004A5B67" w:rsidP="00251928" w:rsidRDefault="004A5B67" w14:paraId="6C153585" w14:textId="77777777">
            <w:pPr>
              <w:pStyle w:val="p-table"/>
              <w:jc w:val="right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Uitgaven</w:t>
            </w:r>
          </w:p>
        </w:tc>
        <w:tc>
          <w:tcPr>
            <w:tcW w:w="461" w:type="pct"/>
            <w:tcBorders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Pr="004A5B67" w:rsidR="004A5B67" w:rsidP="00251928" w:rsidRDefault="004A5B67" w14:paraId="04B32F99" w14:textId="77777777">
            <w:pPr>
              <w:pStyle w:val="p-table"/>
              <w:jc w:val="right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Ontvangsten</w:t>
            </w:r>
          </w:p>
        </w:tc>
      </w:tr>
      <w:tr w:rsidRPr="004A5B67" w:rsidR="004A5B67" w:rsidTr="004A5B67" w14:paraId="70B15F2E" w14:textId="77777777">
        <w:tc>
          <w:tcPr>
            <w:tcW w:w="153" w:type="pct"/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4C1B7731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0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4B86166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Totaal</w:t>
            </w:r>
          </w:p>
        </w:tc>
        <w:tc>
          <w:tcPr>
            <w:tcW w:w="527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07D74A6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147.626</w:t>
            </w:r>
          </w:p>
        </w:tc>
        <w:tc>
          <w:tcPr>
            <w:tcW w:w="34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7F0E20B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180.167</w:t>
            </w:r>
          </w:p>
        </w:tc>
        <w:tc>
          <w:tcPr>
            <w:tcW w:w="463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F1C7C63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226.756</w:t>
            </w:r>
          </w:p>
        </w:tc>
        <w:tc>
          <w:tcPr>
            <w:tcW w:w="527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2DCCB3D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34.932</w:t>
            </w:r>
          </w:p>
        </w:tc>
        <w:tc>
          <w:tcPr>
            <w:tcW w:w="33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B6DC4DE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34.932</w:t>
            </w:r>
          </w:p>
        </w:tc>
        <w:tc>
          <w:tcPr>
            <w:tcW w:w="463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D264D18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2.339</w:t>
            </w:r>
          </w:p>
        </w:tc>
        <w:tc>
          <w:tcPr>
            <w:tcW w:w="527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1686065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182.558</w:t>
            </w:r>
          </w:p>
        </w:tc>
        <w:tc>
          <w:tcPr>
            <w:tcW w:w="34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C46D1E4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215.099</w:t>
            </w:r>
          </w:p>
        </w:tc>
        <w:tc>
          <w:tcPr>
            <w:tcW w:w="46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3EEF172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229.095</w:t>
            </w:r>
          </w:p>
        </w:tc>
      </w:tr>
      <w:tr w:rsidRPr="004A5B67" w:rsidR="004A5B67" w:rsidTr="004A5B67" w14:paraId="6707E72F" w14:textId="77777777">
        <w:tc>
          <w:tcPr>
            <w:tcW w:w="153" w:type="pct"/>
            <w:tcBorders>
              <w:bottom w:val="single" w:color="009EE0" w:sz="2" w:space="0"/>
            </w:tcBorders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5F9D4D76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0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0B19B7C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8A6A1F0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B9F4F61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3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9B4F1E3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DB06D67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461DD63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3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976F80E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41709CD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2DFD9B6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0AFE599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Pr="004A5B67" w:rsidR="004A5B67" w:rsidTr="004A5B67" w14:paraId="3BA88FB8" w14:textId="77777777">
        <w:tc>
          <w:tcPr>
            <w:tcW w:w="153" w:type="pct"/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353CF6A7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0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ECF32D1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Beleidsartikelen</w:t>
            </w:r>
          </w:p>
        </w:tc>
        <w:tc>
          <w:tcPr>
            <w:tcW w:w="527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DDD6712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1C81426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3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3B9E453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D791AEC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A0A903F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3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24CA9CA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21A6940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A447EEF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0C689FD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Pr="004A5B67" w:rsidR="004A5B67" w:rsidTr="004A5B67" w14:paraId="4997828F" w14:textId="77777777">
        <w:tc>
          <w:tcPr>
            <w:tcW w:w="153" w:type="pct"/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4C9E5365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1</w:t>
            </w:r>
          </w:p>
        </w:tc>
        <w:tc>
          <w:tcPr>
            <w:tcW w:w="860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0F22374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Versterken rechtsstaat</w:t>
            </w:r>
          </w:p>
        </w:tc>
        <w:tc>
          <w:tcPr>
            <w:tcW w:w="527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4470A36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23.478</w:t>
            </w:r>
          </w:p>
        </w:tc>
        <w:tc>
          <w:tcPr>
            <w:tcW w:w="34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45F70D8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23.478</w:t>
            </w:r>
          </w:p>
        </w:tc>
        <w:tc>
          <w:tcPr>
            <w:tcW w:w="463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C78BCEC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7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EF49B41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‒ 5.366</w:t>
            </w:r>
          </w:p>
        </w:tc>
        <w:tc>
          <w:tcPr>
            <w:tcW w:w="33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8F4C735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‒ 5.366</w:t>
            </w:r>
          </w:p>
        </w:tc>
        <w:tc>
          <w:tcPr>
            <w:tcW w:w="463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18B17BE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7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01AA58B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18.112</w:t>
            </w:r>
          </w:p>
        </w:tc>
        <w:tc>
          <w:tcPr>
            <w:tcW w:w="34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94DB74F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18.112</w:t>
            </w:r>
          </w:p>
        </w:tc>
        <w:tc>
          <w:tcPr>
            <w:tcW w:w="46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57E4E88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</w:tr>
      <w:tr w:rsidRPr="004A5B67" w:rsidR="004A5B67" w:rsidTr="004A5B67" w14:paraId="4F17E0B0" w14:textId="77777777">
        <w:tc>
          <w:tcPr>
            <w:tcW w:w="153" w:type="pct"/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547888E8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2</w:t>
            </w:r>
          </w:p>
        </w:tc>
        <w:tc>
          <w:tcPr>
            <w:tcW w:w="860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F2907C5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Slavernijverleden</w:t>
            </w:r>
          </w:p>
        </w:tc>
        <w:tc>
          <w:tcPr>
            <w:tcW w:w="527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41BE216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4.206</w:t>
            </w:r>
          </w:p>
        </w:tc>
        <w:tc>
          <w:tcPr>
            <w:tcW w:w="34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CBD57CF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13.969</w:t>
            </w:r>
          </w:p>
        </w:tc>
        <w:tc>
          <w:tcPr>
            <w:tcW w:w="463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6DE76AB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7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F7B491F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33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7B123A5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463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1B154AD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7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B0A1B41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4.206</w:t>
            </w:r>
          </w:p>
        </w:tc>
        <w:tc>
          <w:tcPr>
            <w:tcW w:w="34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DC48579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13.969</w:t>
            </w:r>
          </w:p>
        </w:tc>
        <w:tc>
          <w:tcPr>
            <w:tcW w:w="46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7414C45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</w:tr>
      <w:tr w:rsidRPr="004A5B67" w:rsidR="004A5B67" w:rsidTr="004A5B67" w14:paraId="61CA11F6" w14:textId="77777777">
        <w:tc>
          <w:tcPr>
            <w:tcW w:w="153" w:type="pct"/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62138FCF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4</w:t>
            </w:r>
          </w:p>
        </w:tc>
        <w:tc>
          <w:tcPr>
            <w:tcW w:w="860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380EA2B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Bevorderen sociaaleconomische structuur</w:t>
            </w:r>
          </w:p>
        </w:tc>
        <w:tc>
          <w:tcPr>
            <w:tcW w:w="527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3A431AA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78.600</w:t>
            </w:r>
          </w:p>
        </w:tc>
        <w:tc>
          <w:tcPr>
            <w:tcW w:w="34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D120984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72.861</w:t>
            </w:r>
          </w:p>
        </w:tc>
        <w:tc>
          <w:tcPr>
            <w:tcW w:w="463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8040716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7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D90B3D3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6.565</w:t>
            </w:r>
          </w:p>
        </w:tc>
        <w:tc>
          <w:tcPr>
            <w:tcW w:w="33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34FA7E1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6.565</w:t>
            </w:r>
          </w:p>
        </w:tc>
        <w:tc>
          <w:tcPr>
            <w:tcW w:w="463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1E830E4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1.639</w:t>
            </w:r>
          </w:p>
        </w:tc>
        <w:tc>
          <w:tcPr>
            <w:tcW w:w="527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3A85F9E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85.165</w:t>
            </w:r>
          </w:p>
        </w:tc>
        <w:tc>
          <w:tcPr>
            <w:tcW w:w="34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D68DA22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79.426</w:t>
            </w:r>
          </w:p>
        </w:tc>
        <w:tc>
          <w:tcPr>
            <w:tcW w:w="46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A852ADB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1.639</w:t>
            </w:r>
          </w:p>
        </w:tc>
      </w:tr>
      <w:tr w:rsidRPr="004A5B67" w:rsidR="004A5B67" w:rsidTr="004A5B67" w14:paraId="1C193F84" w14:textId="77777777">
        <w:tc>
          <w:tcPr>
            <w:tcW w:w="153" w:type="pct"/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201FF4B1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5</w:t>
            </w:r>
          </w:p>
        </w:tc>
        <w:tc>
          <w:tcPr>
            <w:tcW w:w="860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4FAFA7A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Schuldsanering/lopende inschrijving/leningen</w:t>
            </w:r>
          </w:p>
        </w:tc>
        <w:tc>
          <w:tcPr>
            <w:tcW w:w="527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B67DB6F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34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A5A053E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28.517</w:t>
            </w:r>
          </w:p>
        </w:tc>
        <w:tc>
          <w:tcPr>
            <w:tcW w:w="463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A880625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226.756</w:t>
            </w:r>
          </w:p>
        </w:tc>
        <w:tc>
          <w:tcPr>
            <w:tcW w:w="527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F60A57D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39.592</w:t>
            </w:r>
          </w:p>
        </w:tc>
        <w:tc>
          <w:tcPr>
            <w:tcW w:w="33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9B9838D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39.592</w:t>
            </w:r>
          </w:p>
        </w:tc>
        <w:tc>
          <w:tcPr>
            <w:tcW w:w="463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CF89B93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7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8755110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39.592</w:t>
            </w:r>
          </w:p>
        </w:tc>
        <w:tc>
          <w:tcPr>
            <w:tcW w:w="34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7B393A0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68.109</w:t>
            </w:r>
          </w:p>
        </w:tc>
        <w:tc>
          <w:tcPr>
            <w:tcW w:w="46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F333F88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226.756</w:t>
            </w:r>
          </w:p>
        </w:tc>
      </w:tr>
      <w:tr w:rsidRPr="004A5B67" w:rsidR="004A5B67" w:rsidTr="004A5B67" w14:paraId="5ED362B0" w14:textId="77777777">
        <w:tc>
          <w:tcPr>
            <w:tcW w:w="153" w:type="pct"/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0FA66F37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8</w:t>
            </w:r>
          </w:p>
        </w:tc>
        <w:tc>
          <w:tcPr>
            <w:tcW w:w="860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F0556A9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Wederopbouw Bovenwindse Eilanden</w:t>
            </w:r>
          </w:p>
        </w:tc>
        <w:tc>
          <w:tcPr>
            <w:tcW w:w="527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ADA8EC1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860</w:t>
            </w:r>
          </w:p>
        </w:tc>
        <w:tc>
          <w:tcPr>
            <w:tcW w:w="34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DA3313D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860</w:t>
            </w:r>
          </w:p>
        </w:tc>
        <w:tc>
          <w:tcPr>
            <w:tcW w:w="463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8A4FB06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7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C3F1DC6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30</w:t>
            </w:r>
          </w:p>
        </w:tc>
        <w:tc>
          <w:tcPr>
            <w:tcW w:w="33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C6613DD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30</w:t>
            </w:r>
          </w:p>
        </w:tc>
        <w:tc>
          <w:tcPr>
            <w:tcW w:w="463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314E486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7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38F96FC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890</w:t>
            </w:r>
          </w:p>
        </w:tc>
        <w:tc>
          <w:tcPr>
            <w:tcW w:w="34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6A02521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890</w:t>
            </w:r>
          </w:p>
        </w:tc>
        <w:tc>
          <w:tcPr>
            <w:tcW w:w="46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8BD3CD5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</w:tr>
      <w:tr w:rsidRPr="004A5B67" w:rsidR="004A5B67" w:rsidTr="004A5B67" w14:paraId="69FB9235" w14:textId="77777777">
        <w:tc>
          <w:tcPr>
            <w:tcW w:w="153" w:type="pct"/>
            <w:tcBorders>
              <w:bottom w:val="single" w:color="009EE0" w:sz="2" w:space="0"/>
            </w:tcBorders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6E7DD353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0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C210BBD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ACC43C7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950F559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3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1E118D2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38200B0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D6135F4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3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55FBF8F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544BCC6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90ABA04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B8F0D3B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Pr="004A5B67" w:rsidR="004A5B67" w:rsidTr="004A5B67" w14:paraId="3D8DC061" w14:textId="77777777">
        <w:tc>
          <w:tcPr>
            <w:tcW w:w="153" w:type="pct"/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7324EC2B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0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A85238E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Niet-beleidsartikelen</w:t>
            </w:r>
          </w:p>
        </w:tc>
        <w:tc>
          <w:tcPr>
            <w:tcW w:w="527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0B1FB32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6FE6344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3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832E0B9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2E3FBD1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F4035E6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3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D60A280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F47028F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239FDBE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5C83B0B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Pr="004A5B67" w:rsidR="004A5B67" w:rsidTr="004A5B67" w14:paraId="3E4717C7" w14:textId="77777777">
        <w:tc>
          <w:tcPr>
            <w:tcW w:w="153" w:type="pct"/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021A299A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6</w:t>
            </w:r>
          </w:p>
        </w:tc>
        <w:tc>
          <w:tcPr>
            <w:tcW w:w="860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0BA9CB0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Apparaat</w:t>
            </w:r>
          </w:p>
        </w:tc>
        <w:tc>
          <w:tcPr>
            <w:tcW w:w="527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219D811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32.779</w:t>
            </w:r>
          </w:p>
        </w:tc>
        <w:tc>
          <w:tcPr>
            <w:tcW w:w="34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482E3A2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32.779</w:t>
            </w:r>
          </w:p>
        </w:tc>
        <w:tc>
          <w:tcPr>
            <w:tcW w:w="463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C63A76C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7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61AD7D0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1.814</w:t>
            </w:r>
          </w:p>
        </w:tc>
        <w:tc>
          <w:tcPr>
            <w:tcW w:w="338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ED630E4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1.814</w:t>
            </w:r>
          </w:p>
        </w:tc>
        <w:tc>
          <w:tcPr>
            <w:tcW w:w="463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A1E44A3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700</w:t>
            </w:r>
          </w:p>
        </w:tc>
        <w:tc>
          <w:tcPr>
            <w:tcW w:w="527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63C08B2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34.593</w:t>
            </w:r>
          </w:p>
        </w:tc>
        <w:tc>
          <w:tcPr>
            <w:tcW w:w="34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8264238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34.593</w:t>
            </w:r>
          </w:p>
        </w:tc>
        <w:tc>
          <w:tcPr>
            <w:tcW w:w="461" w:type="pct"/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EC748F7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700</w:t>
            </w:r>
          </w:p>
        </w:tc>
      </w:tr>
      <w:tr w:rsidRPr="004A5B67" w:rsidR="004A5B67" w:rsidTr="004A5B67" w14:paraId="2114D1EC" w14:textId="77777777">
        <w:tc>
          <w:tcPr>
            <w:tcW w:w="153" w:type="pct"/>
            <w:tcBorders>
              <w:bottom w:val="single" w:color="009EE0" w:sz="2" w:space="0"/>
            </w:tcBorders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4868046F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7</w:t>
            </w:r>
          </w:p>
        </w:tc>
        <w:tc>
          <w:tcPr>
            <w:tcW w:w="860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97EF9AE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Nog onverdeeld</w:t>
            </w:r>
          </w:p>
        </w:tc>
        <w:tc>
          <w:tcPr>
            <w:tcW w:w="52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73D5C81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7.703</w:t>
            </w:r>
          </w:p>
        </w:tc>
        <w:tc>
          <w:tcPr>
            <w:tcW w:w="34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812A7F8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7.703</w:t>
            </w:r>
          </w:p>
        </w:tc>
        <w:tc>
          <w:tcPr>
            <w:tcW w:w="463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EC2862C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7A21EDA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‒ 7.703</w:t>
            </w:r>
          </w:p>
        </w:tc>
        <w:tc>
          <w:tcPr>
            <w:tcW w:w="33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1865501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‒ 7.703</w:t>
            </w:r>
          </w:p>
        </w:tc>
        <w:tc>
          <w:tcPr>
            <w:tcW w:w="463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977EFF6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2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93DA015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34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C333F29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46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50AF98F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</w:tr>
    </w:tbl>
    <w:p w:rsidR="004A5B67" w:rsidP="004A5B67" w:rsidRDefault="004A5B67" w14:paraId="3042ADFE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"/>
        <w:gridCol w:w="1441"/>
        <w:gridCol w:w="1144"/>
        <w:gridCol w:w="728"/>
        <w:gridCol w:w="1028"/>
        <w:gridCol w:w="1145"/>
        <w:gridCol w:w="728"/>
        <w:gridCol w:w="1028"/>
        <w:gridCol w:w="1145"/>
        <w:gridCol w:w="728"/>
        <w:gridCol w:w="1028"/>
      </w:tblGrid>
      <w:tr w:rsidRPr="004A5B67" w:rsidR="004A5B67" w:rsidTr="004A5B67" w14:paraId="125CD5E6" w14:textId="77777777">
        <w:trPr>
          <w:tblHeader/>
        </w:trPr>
        <w:tc>
          <w:tcPr>
            <w:tcW w:w="5000" w:type="pct"/>
            <w:gridSpan w:val="11"/>
            <w:tcMar>
              <w:top w:w="22" w:type="dxa"/>
              <w:left w:w="113" w:type="dxa"/>
              <w:bottom w:w="22" w:type="dxa"/>
              <w:right w:w="10" w:type="dxa"/>
            </w:tcMar>
          </w:tcPr>
          <w:p w:rsidRPr="004A5B67" w:rsidR="004A5B67" w:rsidP="00251928" w:rsidRDefault="004A5B67" w14:paraId="07EFB76F" w14:textId="77777777">
            <w:pPr>
              <w:pStyle w:val="kio2-table-tit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Wijziging begrotingsstaat van het BES-fonds (H) voor het jaar 2026 (suppletoire begroting september) (bedragen x € 1.000)</w:t>
            </w:r>
          </w:p>
        </w:tc>
      </w:tr>
      <w:tr w:rsidRPr="004A5B67" w:rsidR="004A5B67" w:rsidTr="004A5B67" w14:paraId="688E06EA" w14:textId="77777777">
        <w:trPr>
          <w:tblHeader/>
        </w:trPr>
        <w:tc>
          <w:tcPr>
            <w:tcW w:w="153" w:type="pct"/>
            <w:tcBorders>
              <w:top w:val="single" w:color="000000" w:sz="2" w:space="0"/>
              <w:bottom w:val="single" w:color="009EE0" w:sz="2" w:space="0"/>
            </w:tcBorders>
            <w:tcMar>
              <w:top w:w="28" w:type="dxa"/>
              <w:left w:w="10" w:type="dxa"/>
              <w:bottom w:w="28" w:type="dxa"/>
              <w:right w:w="28" w:type="dxa"/>
            </w:tcMar>
          </w:tcPr>
          <w:p w:rsidRPr="004A5B67" w:rsidR="004A5B67" w:rsidP="00251928" w:rsidRDefault="004A5B67" w14:paraId="0E86915B" w14:textId="77777777">
            <w:pPr>
              <w:pStyle w:val="p-table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Art.</w:t>
            </w:r>
          </w:p>
        </w:tc>
        <w:tc>
          <w:tcPr>
            <w:tcW w:w="689" w:type="pct"/>
            <w:tcBorders>
              <w:top w:val="single" w:color="000000" w:sz="2" w:space="0"/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Pr="004A5B67" w:rsidR="004A5B67" w:rsidP="00251928" w:rsidRDefault="004A5B67" w14:paraId="5B82F765" w14:textId="77777777">
            <w:pPr>
              <w:pStyle w:val="p-table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Omschrijving</w:t>
            </w:r>
          </w:p>
        </w:tc>
        <w:tc>
          <w:tcPr>
            <w:tcW w:w="1386" w:type="pct"/>
            <w:gridSpan w:val="3"/>
            <w:tcBorders>
              <w:top w:val="single" w:color="000000" w:sz="2" w:space="0"/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Pr="004A5B67" w:rsidR="004A5B67" w:rsidP="00251928" w:rsidRDefault="004A5B67" w14:paraId="4A59C564" w14:textId="77777777">
            <w:pPr>
              <w:pStyle w:val="p-table"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Stand ontwerpbegroting</w:t>
            </w:r>
          </w:p>
        </w:tc>
        <w:tc>
          <w:tcPr>
            <w:tcW w:w="1386" w:type="pct"/>
            <w:gridSpan w:val="3"/>
            <w:tcBorders>
              <w:top w:val="single" w:color="000000" w:sz="2" w:space="0"/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Pr="004A5B67" w:rsidR="004A5B67" w:rsidP="00251928" w:rsidRDefault="004A5B67" w14:paraId="70F67626" w14:textId="77777777">
            <w:pPr>
              <w:pStyle w:val="p-table"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 xml:space="preserve">Mutaties via </w:t>
            </w:r>
            <w:proofErr w:type="spellStart"/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NvW</w:t>
            </w:r>
            <w:proofErr w:type="spellEnd"/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 xml:space="preserve"> en amendementen</w:t>
            </w:r>
          </w:p>
        </w:tc>
        <w:tc>
          <w:tcPr>
            <w:tcW w:w="1386" w:type="pct"/>
            <w:gridSpan w:val="3"/>
            <w:tcBorders>
              <w:top w:val="single" w:color="000000" w:sz="2" w:space="0"/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Pr="004A5B67" w:rsidR="004A5B67" w:rsidP="00251928" w:rsidRDefault="004A5B67" w14:paraId="3A1F946E" w14:textId="77777777">
            <w:pPr>
              <w:pStyle w:val="p-table"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Stand vastgestelde begroting</w:t>
            </w:r>
          </w:p>
        </w:tc>
      </w:tr>
      <w:tr w:rsidRPr="004A5B67" w:rsidR="004A5B67" w:rsidTr="004A5B67" w14:paraId="12260F53" w14:textId="77777777">
        <w:tc>
          <w:tcPr>
            <w:tcW w:w="842" w:type="pct"/>
            <w:gridSpan w:val="2"/>
            <w:tcBorders>
              <w:bottom w:val="single" w:color="009EE0" w:sz="2" w:space="0"/>
            </w:tcBorders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2BAC3FBC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A15EB63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Verplichtingen</w:t>
            </w: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5F3F183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Uitgaven</w:t>
            </w: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A84D912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Ontvangsten</w:t>
            </w: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588875E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Verplichtingen</w:t>
            </w: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1BDF67D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Uitgaven</w:t>
            </w: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FA61558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Ontvangsten</w:t>
            </w: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18D953B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Verplichtingen</w:t>
            </w: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FA2BE1D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Uitgaven</w:t>
            </w: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1645BE4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Ontvangsten</w:t>
            </w:r>
          </w:p>
        </w:tc>
      </w:tr>
      <w:tr w:rsidRPr="004A5B67" w:rsidR="004A5B67" w:rsidTr="004A5B67" w14:paraId="44CF210D" w14:textId="77777777">
        <w:tc>
          <w:tcPr>
            <w:tcW w:w="153" w:type="pct"/>
            <w:tcBorders>
              <w:bottom w:val="single" w:color="009EE0" w:sz="2" w:space="0"/>
            </w:tcBorders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5926A04B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9E03F7A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Totaal</w:t>
            </w: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AF00A2D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95.808</w:t>
            </w: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5C35EE8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95.808</w:t>
            </w: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31C95D2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95.808</w:t>
            </w: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AAC3ADB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0</w:t>
            </w: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C5ACBC9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0</w:t>
            </w: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248C1E7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0</w:t>
            </w: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C437344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95.808</w:t>
            </w: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2A9C1F7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95.808</w:t>
            </w: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582C512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95.808</w:t>
            </w:r>
          </w:p>
        </w:tc>
      </w:tr>
      <w:tr w:rsidRPr="004A5B67" w:rsidR="004A5B67" w:rsidTr="004A5B67" w14:paraId="58AE16CD" w14:textId="77777777">
        <w:tc>
          <w:tcPr>
            <w:tcW w:w="153" w:type="pct"/>
            <w:tcBorders>
              <w:bottom w:val="single" w:color="009EE0" w:sz="2" w:space="0"/>
            </w:tcBorders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5933D493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46EF7F9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02BECDE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02AB938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2107881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CEBBA91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A610E04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86371EB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A15FC45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87BA9DF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B30C2CD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Pr="004A5B67" w:rsidR="004A5B67" w:rsidTr="004A5B67" w14:paraId="09F3B823" w14:textId="77777777">
        <w:tc>
          <w:tcPr>
            <w:tcW w:w="153" w:type="pct"/>
            <w:tcBorders>
              <w:bottom w:val="single" w:color="009EE0" w:sz="2" w:space="0"/>
            </w:tcBorders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29AD98A1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3C53062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Beleidsartikelen</w:t>
            </w: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EDDD58D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F5653AB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DD4B1F9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3BC51AF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A967134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881AE6E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20DAA4D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14AF482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3930356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Pr="004A5B67" w:rsidR="004A5B67" w:rsidTr="004A5B67" w14:paraId="3446FEFB" w14:textId="77777777">
        <w:tc>
          <w:tcPr>
            <w:tcW w:w="153" w:type="pct"/>
            <w:tcBorders>
              <w:bottom w:val="single" w:color="009EE0" w:sz="2" w:space="0"/>
            </w:tcBorders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65EBCB8A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1</w:t>
            </w:r>
          </w:p>
        </w:tc>
        <w:tc>
          <w:tcPr>
            <w:tcW w:w="689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1EC4926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BES-fonds</w:t>
            </w: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0BEEC62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95.808</w:t>
            </w: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77F1A35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95.808</w:t>
            </w: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21D3C59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95.808</w:t>
            </w: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6A0E026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4C3E605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A5C5451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31B5CB3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95.808</w:t>
            </w: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BC01E7D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95.808</w:t>
            </w: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45E64A0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95.808</w:t>
            </w:r>
          </w:p>
        </w:tc>
      </w:tr>
    </w:tbl>
    <w:p w:rsidR="004A5B67" w:rsidP="004A5B67" w:rsidRDefault="004A5B67" w14:paraId="152001BF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"/>
        <w:gridCol w:w="1441"/>
        <w:gridCol w:w="1144"/>
        <w:gridCol w:w="728"/>
        <w:gridCol w:w="1028"/>
        <w:gridCol w:w="1145"/>
        <w:gridCol w:w="728"/>
        <w:gridCol w:w="1028"/>
        <w:gridCol w:w="1145"/>
        <w:gridCol w:w="728"/>
        <w:gridCol w:w="1028"/>
      </w:tblGrid>
      <w:tr w:rsidRPr="004A5B67" w:rsidR="004A5B67" w:rsidTr="004A5B67" w14:paraId="249C2D5D" w14:textId="77777777">
        <w:trPr>
          <w:tblHeader/>
        </w:trPr>
        <w:tc>
          <w:tcPr>
            <w:tcW w:w="5000" w:type="pct"/>
            <w:gridSpan w:val="11"/>
            <w:tcMar>
              <w:top w:w="22" w:type="dxa"/>
              <w:left w:w="113" w:type="dxa"/>
              <w:bottom w:w="22" w:type="dxa"/>
              <w:right w:w="10" w:type="dxa"/>
            </w:tcMar>
          </w:tcPr>
          <w:p w:rsidRPr="004A5B67" w:rsidR="004A5B67" w:rsidP="00251928" w:rsidRDefault="004A5B67" w14:paraId="66715379" w14:textId="77777777">
            <w:pPr>
              <w:pStyle w:val="kio2-table-tit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Wijziging begrotingsstaat van het BES-fonds (H) voor het jaar 2026 (suppletoire begroting september) (bedragen x € 1.000)</w:t>
            </w:r>
          </w:p>
        </w:tc>
      </w:tr>
      <w:tr w:rsidRPr="004A5B67" w:rsidR="004A5B67" w:rsidTr="004A5B67" w14:paraId="09C203F3" w14:textId="77777777">
        <w:trPr>
          <w:tblHeader/>
        </w:trPr>
        <w:tc>
          <w:tcPr>
            <w:tcW w:w="153" w:type="pct"/>
            <w:tcBorders>
              <w:top w:val="single" w:color="000000" w:sz="2" w:space="0"/>
              <w:bottom w:val="single" w:color="009EE0" w:sz="2" w:space="0"/>
            </w:tcBorders>
            <w:tcMar>
              <w:top w:w="28" w:type="dxa"/>
              <w:left w:w="10" w:type="dxa"/>
              <w:bottom w:w="28" w:type="dxa"/>
              <w:right w:w="28" w:type="dxa"/>
            </w:tcMar>
          </w:tcPr>
          <w:p w:rsidRPr="004A5B67" w:rsidR="004A5B67" w:rsidP="00251928" w:rsidRDefault="004A5B67" w14:paraId="16850B8D" w14:textId="77777777">
            <w:pPr>
              <w:pStyle w:val="p-table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Art.</w:t>
            </w:r>
          </w:p>
        </w:tc>
        <w:tc>
          <w:tcPr>
            <w:tcW w:w="689" w:type="pct"/>
            <w:tcBorders>
              <w:top w:val="single" w:color="000000" w:sz="2" w:space="0"/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Pr="004A5B67" w:rsidR="004A5B67" w:rsidP="00251928" w:rsidRDefault="004A5B67" w14:paraId="0918CDA2" w14:textId="77777777">
            <w:pPr>
              <w:pStyle w:val="p-table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Omschrijving</w:t>
            </w:r>
          </w:p>
        </w:tc>
        <w:tc>
          <w:tcPr>
            <w:tcW w:w="1386" w:type="pct"/>
            <w:gridSpan w:val="3"/>
            <w:tcBorders>
              <w:top w:val="single" w:color="000000" w:sz="2" w:space="0"/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Pr="004A5B67" w:rsidR="004A5B67" w:rsidP="00251928" w:rsidRDefault="004A5B67" w14:paraId="1795762D" w14:textId="77777777">
            <w:pPr>
              <w:pStyle w:val="p-table"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 xml:space="preserve">Stand begroting (Vastgestelde begroting </w:t>
            </w:r>
            <w:proofErr w:type="spellStart"/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incl</w:t>
            </w:r>
            <w:proofErr w:type="spellEnd"/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 xml:space="preserve"> ISB)</w:t>
            </w:r>
          </w:p>
        </w:tc>
        <w:tc>
          <w:tcPr>
            <w:tcW w:w="1386" w:type="pct"/>
            <w:gridSpan w:val="3"/>
            <w:tcBorders>
              <w:top w:val="single" w:color="000000" w:sz="2" w:space="0"/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Pr="004A5B67" w:rsidR="004A5B67" w:rsidP="00251928" w:rsidRDefault="004A5B67" w14:paraId="5BE36A46" w14:textId="77777777">
            <w:pPr>
              <w:pStyle w:val="p-table"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 xml:space="preserve">Mutaties 1e suppletoire begroting (incl. </w:t>
            </w:r>
            <w:proofErr w:type="spellStart"/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NvW</w:t>
            </w:r>
            <w:proofErr w:type="spellEnd"/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 xml:space="preserve"> en amendementen)</w:t>
            </w:r>
          </w:p>
        </w:tc>
        <w:tc>
          <w:tcPr>
            <w:tcW w:w="1386" w:type="pct"/>
            <w:gridSpan w:val="3"/>
            <w:tcBorders>
              <w:top w:val="single" w:color="000000" w:sz="2" w:space="0"/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Pr="004A5B67" w:rsidR="004A5B67" w:rsidP="00251928" w:rsidRDefault="004A5B67" w14:paraId="3E70D5AC" w14:textId="77777777">
            <w:pPr>
              <w:pStyle w:val="p-table"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Stand eerste suppletoire begroting</w:t>
            </w:r>
          </w:p>
        </w:tc>
      </w:tr>
      <w:tr w:rsidRPr="004A5B67" w:rsidR="004A5B67" w:rsidTr="004A5B67" w14:paraId="5E89DB73" w14:textId="77777777">
        <w:tc>
          <w:tcPr>
            <w:tcW w:w="842" w:type="pct"/>
            <w:gridSpan w:val="2"/>
            <w:tcBorders>
              <w:bottom w:val="single" w:color="009EE0" w:sz="2" w:space="0"/>
            </w:tcBorders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731E3A4C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9AF5836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Verplichtingen</w:t>
            </w: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6D81152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Uitgaven</w:t>
            </w: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A1D3A60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Ontvangsten</w:t>
            </w: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E554892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Verplichtingen</w:t>
            </w: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8CDDEC1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Uitgaven</w:t>
            </w: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CE78A86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Ontvangsten</w:t>
            </w: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9BA0C8D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Verplichtingen</w:t>
            </w: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18036D8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Uitgaven</w:t>
            </w: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EC4CA17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Ontvangsten</w:t>
            </w:r>
          </w:p>
        </w:tc>
      </w:tr>
      <w:tr w:rsidRPr="004A5B67" w:rsidR="004A5B67" w:rsidTr="004A5B67" w14:paraId="2B04B91D" w14:textId="77777777">
        <w:tc>
          <w:tcPr>
            <w:tcW w:w="153" w:type="pct"/>
            <w:tcBorders>
              <w:bottom w:val="single" w:color="009EE0" w:sz="2" w:space="0"/>
            </w:tcBorders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69B4B7CC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4FBF1F6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Totaal</w:t>
            </w: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07E56F0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95.808</w:t>
            </w: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9DA1698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95.808</w:t>
            </w: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EA1A426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95.808</w:t>
            </w: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A234B54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‒ 1.163</w:t>
            </w: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70DA35E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‒ 1.163</w:t>
            </w: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1411C6B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‒ 1.163</w:t>
            </w: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9EC3BD1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94.645</w:t>
            </w: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6BFA003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94.645</w:t>
            </w: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06A59D3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94.645</w:t>
            </w:r>
          </w:p>
        </w:tc>
      </w:tr>
      <w:tr w:rsidRPr="004A5B67" w:rsidR="004A5B67" w:rsidTr="004A5B67" w14:paraId="14FA7EDF" w14:textId="77777777">
        <w:tc>
          <w:tcPr>
            <w:tcW w:w="153" w:type="pct"/>
            <w:tcBorders>
              <w:bottom w:val="single" w:color="009EE0" w:sz="2" w:space="0"/>
            </w:tcBorders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6F3E4F9F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481688B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39477FC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1CBD011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2FA0DFD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DF79FBE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FB80708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1F26A91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BEEFA0A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9FB48C5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8238036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Pr="004A5B67" w:rsidR="004A5B67" w:rsidTr="004A5B67" w14:paraId="5EA292A5" w14:textId="77777777">
        <w:tc>
          <w:tcPr>
            <w:tcW w:w="153" w:type="pct"/>
            <w:tcBorders>
              <w:bottom w:val="single" w:color="009EE0" w:sz="2" w:space="0"/>
            </w:tcBorders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68E1F006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EC20D2B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Beleidsartikelen</w:t>
            </w: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57FEF2E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8079945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68FB293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1C28851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EF4803D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4E884E5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73F0BC6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8B388D2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A948441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Pr="004A5B67" w:rsidR="004A5B67" w:rsidTr="004A5B67" w14:paraId="0F6340BF" w14:textId="77777777">
        <w:tc>
          <w:tcPr>
            <w:tcW w:w="153" w:type="pct"/>
            <w:tcBorders>
              <w:bottom w:val="single" w:color="009EE0" w:sz="2" w:space="0"/>
            </w:tcBorders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1DE0A666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1</w:t>
            </w:r>
          </w:p>
        </w:tc>
        <w:tc>
          <w:tcPr>
            <w:tcW w:w="689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E5C6474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BES-fonds</w:t>
            </w: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986A855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95.808</w:t>
            </w: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DF497D3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95.808</w:t>
            </w: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B71566A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95.808</w:t>
            </w: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60CF568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‒ 1.163</w:t>
            </w: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A2F428A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‒ 1.163</w:t>
            </w: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21884F8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‒ 1.163</w:t>
            </w: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1B1F9F5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94.645</w:t>
            </w: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3CEFA01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94.645</w:t>
            </w: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659D594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94.645</w:t>
            </w:r>
          </w:p>
        </w:tc>
      </w:tr>
    </w:tbl>
    <w:p w:rsidR="004A5B67" w:rsidP="004A5B67" w:rsidRDefault="004A5B67" w14:paraId="28808B6B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"/>
        <w:gridCol w:w="1441"/>
        <w:gridCol w:w="1144"/>
        <w:gridCol w:w="728"/>
        <w:gridCol w:w="1028"/>
        <w:gridCol w:w="1145"/>
        <w:gridCol w:w="728"/>
        <w:gridCol w:w="1028"/>
        <w:gridCol w:w="1145"/>
        <w:gridCol w:w="728"/>
        <w:gridCol w:w="1028"/>
      </w:tblGrid>
      <w:tr w:rsidRPr="004A5B67" w:rsidR="004A5B67" w:rsidTr="004A5B67" w14:paraId="3E00709E" w14:textId="77777777">
        <w:trPr>
          <w:tblHeader/>
        </w:trPr>
        <w:tc>
          <w:tcPr>
            <w:tcW w:w="5000" w:type="pct"/>
            <w:gridSpan w:val="11"/>
            <w:tcMar>
              <w:top w:w="22" w:type="dxa"/>
              <w:left w:w="113" w:type="dxa"/>
              <w:bottom w:w="22" w:type="dxa"/>
              <w:right w:w="10" w:type="dxa"/>
            </w:tcMar>
          </w:tcPr>
          <w:p w:rsidRPr="004A5B67" w:rsidR="004A5B67" w:rsidP="00251928" w:rsidRDefault="004A5B67" w14:paraId="44EC72E4" w14:textId="77777777">
            <w:pPr>
              <w:pStyle w:val="kio2-table-tit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Wijziging begrotingsstaat van het BES-fonds (H) voor het jaar 2026 (suppletoire begroting september) (bedragen x € 1.000)</w:t>
            </w:r>
          </w:p>
        </w:tc>
      </w:tr>
      <w:tr w:rsidRPr="004A5B67" w:rsidR="004A5B67" w:rsidTr="004A5B67" w14:paraId="334AFE9D" w14:textId="77777777">
        <w:trPr>
          <w:tblHeader/>
        </w:trPr>
        <w:tc>
          <w:tcPr>
            <w:tcW w:w="153" w:type="pct"/>
            <w:tcBorders>
              <w:top w:val="single" w:color="000000" w:sz="2" w:space="0"/>
              <w:bottom w:val="single" w:color="009EE0" w:sz="2" w:space="0"/>
            </w:tcBorders>
            <w:tcMar>
              <w:top w:w="28" w:type="dxa"/>
              <w:left w:w="10" w:type="dxa"/>
              <w:bottom w:w="28" w:type="dxa"/>
              <w:right w:w="28" w:type="dxa"/>
            </w:tcMar>
          </w:tcPr>
          <w:p w:rsidRPr="004A5B67" w:rsidR="004A5B67" w:rsidP="00251928" w:rsidRDefault="004A5B67" w14:paraId="31ED246F" w14:textId="77777777">
            <w:pPr>
              <w:pStyle w:val="p-table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Art.</w:t>
            </w:r>
          </w:p>
        </w:tc>
        <w:tc>
          <w:tcPr>
            <w:tcW w:w="689" w:type="pct"/>
            <w:tcBorders>
              <w:top w:val="single" w:color="000000" w:sz="2" w:space="0"/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Pr="004A5B67" w:rsidR="004A5B67" w:rsidP="00251928" w:rsidRDefault="004A5B67" w14:paraId="719B714A" w14:textId="77777777">
            <w:pPr>
              <w:pStyle w:val="p-table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Omschrijving</w:t>
            </w:r>
          </w:p>
        </w:tc>
        <w:tc>
          <w:tcPr>
            <w:tcW w:w="1386" w:type="pct"/>
            <w:gridSpan w:val="3"/>
            <w:tcBorders>
              <w:top w:val="single" w:color="000000" w:sz="2" w:space="0"/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Pr="004A5B67" w:rsidR="004A5B67" w:rsidP="00251928" w:rsidRDefault="004A5B67" w14:paraId="73562236" w14:textId="77777777">
            <w:pPr>
              <w:pStyle w:val="p-table"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Stand begroting (eerste suppletoire)</w:t>
            </w:r>
          </w:p>
        </w:tc>
        <w:tc>
          <w:tcPr>
            <w:tcW w:w="1386" w:type="pct"/>
            <w:gridSpan w:val="3"/>
            <w:tcBorders>
              <w:top w:val="single" w:color="000000" w:sz="2" w:space="0"/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Pr="004A5B67" w:rsidR="004A5B67" w:rsidP="00251928" w:rsidRDefault="004A5B67" w14:paraId="4A6B550C" w14:textId="77777777">
            <w:pPr>
              <w:pStyle w:val="p-table"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Mutaties suppletoire begroting september</w:t>
            </w:r>
          </w:p>
        </w:tc>
        <w:tc>
          <w:tcPr>
            <w:tcW w:w="1386" w:type="pct"/>
            <w:gridSpan w:val="3"/>
            <w:tcBorders>
              <w:top w:val="single" w:color="000000" w:sz="2" w:space="0"/>
              <w:bottom w:val="single" w:color="009EE0" w:sz="2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Pr="004A5B67" w:rsidR="004A5B67" w:rsidP="00251928" w:rsidRDefault="004A5B67" w14:paraId="12AA88B3" w14:textId="77777777">
            <w:pPr>
              <w:pStyle w:val="p-table"/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A5B67">
              <w:rPr>
                <w:rFonts w:ascii="Times New Roman" w:hAnsi="Times New Roman" w:cs="Times New Roman"/>
                <w:color w:val="000000"/>
                <w:szCs w:val="18"/>
              </w:rPr>
              <w:t>Stand suppletoire begroting september</w:t>
            </w:r>
          </w:p>
        </w:tc>
      </w:tr>
      <w:tr w:rsidRPr="004A5B67" w:rsidR="004A5B67" w:rsidTr="004A5B67" w14:paraId="1DC449A1" w14:textId="77777777">
        <w:tc>
          <w:tcPr>
            <w:tcW w:w="842" w:type="pct"/>
            <w:gridSpan w:val="2"/>
            <w:tcBorders>
              <w:bottom w:val="single" w:color="009EE0" w:sz="2" w:space="0"/>
            </w:tcBorders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5F16A0BA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220FBA8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Verplichtingen</w:t>
            </w: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66307B7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Uitgaven</w:t>
            </w: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02BCD59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Ontvangsten</w:t>
            </w: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B71C652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Verplichtingen</w:t>
            </w: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6D1FC5A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Uitgaven</w:t>
            </w: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0CAC3E3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Ontvangsten</w:t>
            </w: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DC9C856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Verplichtingen</w:t>
            </w: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1176229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Uitgaven</w:t>
            </w: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91D8D59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Ontvangsten</w:t>
            </w:r>
          </w:p>
        </w:tc>
      </w:tr>
      <w:tr w:rsidRPr="004A5B67" w:rsidR="004A5B67" w:rsidTr="004A5B67" w14:paraId="7CB460D0" w14:textId="77777777">
        <w:tc>
          <w:tcPr>
            <w:tcW w:w="153" w:type="pct"/>
            <w:tcBorders>
              <w:bottom w:val="single" w:color="009EE0" w:sz="2" w:space="0"/>
            </w:tcBorders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0E49651B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0B87874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Totaal</w:t>
            </w: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FF1C419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94.645</w:t>
            </w: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8FCB145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94.645</w:t>
            </w: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1299B21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94.645</w:t>
            </w: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4310C83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1.718</w:t>
            </w: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8BA0164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1.718</w:t>
            </w: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2D42049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1.718</w:t>
            </w: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EE76AE3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96.363</w:t>
            </w: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EFC3C30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96.363</w:t>
            </w: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D9DE059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96.363</w:t>
            </w:r>
          </w:p>
        </w:tc>
      </w:tr>
      <w:tr w:rsidRPr="004A5B67" w:rsidR="004A5B67" w:rsidTr="004A5B67" w14:paraId="661C8DF9" w14:textId="77777777">
        <w:tc>
          <w:tcPr>
            <w:tcW w:w="153" w:type="pct"/>
            <w:tcBorders>
              <w:bottom w:val="single" w:color="009EE0" w:sz="2" w:space="0"/>
            </w:tcBorders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2EF30B64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D08D0AC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63A2C0E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0B8D932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E713146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77C29AA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157336E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95CC02D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645678B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FA24099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E950638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Pr="004A5B67" w:rsidR="004A5B67" w:rsidTr="004A5B67" w14:paraId="6762F5EE" w14:textId="77777777">
        <w:tc>
          <w:tcPr>
            <w:tcW w:w="153" w:type="pct"/>
            <w:tcBorders>
              <w:bottom w:val="single" w:color="009EE0" w:sz="2" w:space="0"/>
            </w:tcBorders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707F7E91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66277D34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b/>
                <w:szCs w:val="18"/>
              </w:rPr>
              <w:t>Beleidsartikelen</w:t>
            </w: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13FB2FE6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66955A2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20701D7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1DE74B7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E3061A0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11E2C78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D9C95F0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B3107AE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23008E61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Pr="004A5B67" w:rsidR="004A5B67" w:rsidTr="004A5B67" w14:paraId="58681041" w14:textId="77777777">
        <w:tc>
          <w:tcPr>
            <w:tcW w:w="153" w:type="pct"/>
            <w:tcBorders>
              <w:bottom w:val="single" w:color="009EE0" w:sz="2" w:space="0"/>
            </w:tcBorders>
            <w:tcMar>
              <w:top w:w="22" w:type="dxa"/>
              <w:left w:w="10" w:type="dxa"/>
              <w:bottom w:w="22" w:type="dxa"/>
              <w:right w:w="28" w:type="dxa"/>
            </w:tcMar>
          </w:tcPr>
          <w:p w:rsidRPr="004A5B67" w:rsidR="004A5B67" w:rsidP="00251928" w:rsidRDefault="004A5B67" w14:paraId="5A818B5E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1</w:t>
            </w:r>
          </w:p>
        </w:tc>
        <w:tc>
          <w:tcPr>
            <w:tcW w:w="689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36CC822C" w14:textId="77777777">
            <w:pPr>
              <w:pStyle w:val="p-table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BES-fonds</w:t>
            </w: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EAA9079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94.645</w:t>
            </w: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0755E87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94.645</w:t>
            </w: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1B84273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94.645</w:t>
            </w: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54DA14B6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1.718</w:t>
            </w: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4D596947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1.718</w:t>
            </w: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A28967E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1.718</w:t>
            </w:r>
          </w:p>
        </w:tc>
        <w:tc>
          <w:tcPr>
            <w:tcW w:w="547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222477A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96.363</w:t>
            </w:r>
          </w:p>
        </w:tc>
        <w:tc>
          <w:tcPr>
            <w:tcW w:w="348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781CD5C7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96.363</w:t>
            </w:r>
          </w:p>
        </w:tc>
        <w:tc>
          <w:tcPr>
            <w:tcW w:w="491" w:type="pct"/>
            <w:tcBorders>
              <w:bottom w:val="single" w:color="009EE0" w:sz="2" w:space="0"/>
            </w:tcBorders>
            <w:tcMar>
              <w:top w:w="22" w:type="dxa"/>
              <w:left w:w="28" w:type="dxa"/>
              <w:bottom w:w="22" w:type="dxa"/>
              <w:right w:w="28" w:type="dxa"/>
            </w:tcMar>
          </w:tcPr>
          <w:p w:rsidRPr="004A5B67" w:rsidR="004A5B67" w:rsidP="00251928" w:rsidRDefault="004A5B67" w14:paraId="054237EC" w14:textId="77777777">
            <w:pPr>
              <w:pStyle w:val="p-table"/>
              <w:jc w:val="right"/>
              <w:rPr>
                <w:rFonts w:ascii="Times New Roman" w:hAnsi="Times New Roman" w:cs="Times New Roman"/>
                <w:szCs w:val="18"/>
              </w:rPr>
            </w:pPr>
            <w:r w:rsidRPr="004A5B67">
              <w:rPr>
                <w:rFonts w:ascii="Times New Roman" w:hAnsi="Times New Roman" w:cs="Times New Roman"/>
                <w:szCs w:val="18"/>
              </w:rPr>
              <w:t>96.363</w:t>
            </w:r>
          </w:p>
        </w:tc>
      </w:tr>
    </w:tbl>
    <w:p w:rsidRPr="002168F4" w:rsidR="004A5B67" w:rsidP="004A5B67" w:rsidRDefault="004A5B67" w14:paraId="60A8C077" w14:textId="77777777">
      <w:pPr>
        <w:tabs>
          <w:tab w:val="left" w:pos="284"/>
          <w:tab w:val="left" w:pos="567"/>
          <w:tab w:val="left" w:pos="851"/>
        </w:tabs>
        <w:ind w:right="-2"/>
        <w:rPr>
          <w:rFonts w:ascii="Times New Roman" w:hAnsi="Times New Roman"/>
          <w:sz w:val="24"/>
          <w:szCs w:val="20"/>
        </w:rPr>
      </w:pPr>
    </w:p>
    <w:sectPr w:rsidRPr="002168F4" w:rsidR="004A5B67" w:rsidSect="004A5B67">
      <w:pgSz w:w="11906" w:h="16838"/>
      <w:pgMar w:top="720" w:right="720" w:bottom="720" w:left="720" w:header="357" w:footer="1440" w:gutter="0"/>
      <w:cols w:space="708"/>
      <w:noEndnote/>
      <w:docGrid w:linePitch="272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FFF88" w14:textId="77777777" w:rsidR="00D13CD2" w:rsidRDefault="00D13CD2">
      <w:pPr>
        <w:spacing w:line="20" w:lineRule="exact"/>
      </w:pPr>
    </w:p>
  </w:endnote>
  <w:endnote w:type="continuationSeparator" w:id="0">
    <w:p w14:paraId="0BFCAC80" w14:textId="77777777" w:rsidR="00D13CD2" w:rsidRDefault="00D13CD2">
      <w:pPr>
        <w:pStyle w:val="Amendement"/>
      </w:pPr>
      <w:r>
        <w:rPr>
          <w:b w:val="0"/>
          <w:bCs w:val="0"/>
        </w:rPr>
        <w:t xml:space="preserve"> </w:t>
      </w:r>
    </w:p>
  </w:endnote>
  <w:endnote w:type="continuationNotice" w:id="1">
    <w:p w14:paraId="77B1C6D4" w14:textId="77777777" w:rsidR="00D13CD2" w:rsidRDefault="00D13CD2">
      <w:pPr>
        <w:pStyle w:val="Amendement"/>
      </w:pPr>
      <w:r>
        <w:rPr>
          <w:b w:val="0"/>
          <w:bCs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</w:font>
  <w:font w:name="Arial Unicode MS">
    <w:panose1 w:val="020B0604020202020204"/>
    <w:charset w:val="00"/>
    <w:family w:val="auto"/>
    <w:pitch w:val="variable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03EC1" w14:textId="77777777" w:rsidR="002168F4" w:rsidRDefault="002168F4" w:rsidP="00826224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2DB43A92" w14:textId="77777777" w:rsidR="002168F4" w:rsidRDefault="002168F4" w:rsidP="002168F4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35CD1" w14:textId="77777777" w:rsidR="002168F4" w:rsidRPr="002168F4" w:rsidRDefault="002168F4" w:rsidP="00826224">
    <w:pPr>
      <w:pStyle w:val="Voettekst"/>
      <w:framePr w:wrap="around" w:vAnchor="text" w:hAnchor="margin" w:xAlign="right" w:y="1"/>
      <w:rPr>
        <w:rStyle w:val="Paginanummer"/>
        <w:rFonts w:ascii="Times New Roman" w:hAnsi="Times New Roman"/>
      </w:rPr>
    </w:pPr>
    <w:r w:rsidRPr="002168F4">
      <w:rPr>
        <w:rStyle w:val="Paginanummer"/>
        <w:rFonts w:ascii="Times New Roman" w:hAnsi="Times New Roman"/>
      </w:rPr>
      <w:fldChar w:fldCharType="begin"/>
    </w:r>
    <w:r w:rsidRPr="002168F4">
      <w:rPr>
        <w:rStyle w:val="Paginanummer"/>
        <w:rFonts w:ascii="Times New Roman" w:hAnsi="Times New Roman"/>
      </w:rPr>
      <w:instrText xml:space="preserve">PAGE  </w:instrText>
    </w:r>
    <w:r w:rsidRPr="002168F4">
      <w:rPr>
        <w:rStyle w:val="Paginanummer"/>
        <w:rFonts w:ascii="Times New Roman" w:hAnsi="Times New Roman"/>
      </w:rPr>
      <w:fldChar w:fldCharType="separate"/>
    </w:r>
    <w:r w:rsidR="00A2521E">
      <w:rPr>
        <w:rStyle w:val="Paginanummer"/>
        <w:rFonts w:ascii="Times New Roman" w:hAnsi="Times New Roman"/>
        <w:noProof/>
      </w:rPr>
      <w:t>1</w:t>
    </w:r>
    <w:r w:rsidRPr="002168F4">
      <w:rPr>
        <w:rStyle w:val="Paginanummer"/>
        <w:rFonts w:ascii="Times New Roman" w:hAnsi="Times New Roman"/>
      </w:rPr>
      <w:fldChar w:fldCharType="end"/>
    </w:r>
  </w:p>
  <w:p w14:paraId="22FCA867" w14:textId="77777777" w:rsidR="002168F4" w:rsidRPr="002168F4" w:rsidRDefault="002168F4" w:rsidP="002168F4">
    <w:pPr>
      <w:pStyle w:val="Voettekst"/>
      <w:ind w:right="36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AD883" w14:textId="77777777" w:rsidR="00D13CD2" w:rsidRDefault="00D13CD2">
      <w:pPr>
        <w:pStyle w:val="Amendement"/>
      </w:pPr>
      <w:r>
        <w:rPr>
          <w:b w:val="0"/>
          <w:bCs w:val="0"/>
        </w:rPr>
        <w:separator/>
      </w:r>
    </w:p>
  </w:footnote>
  <w:footnote w:type="continuationSeparator" w:id="0">
    <w:p w14:paraId="4055A138" w14:textId="77777777" w:rsidR="00D13CD2" w:rsidRDefault="00D13C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B67"/>
    <w:rsid w:val="00012DBE"/>
    <w:rsid w:val="000A1D81"/>
    <w:rsid w:val="00111ED3"/>
    <w:rsid w:val="001C190E"/>
    <w:rsid w:val="002168F4"/>
    <w:rsid w:val="002A727C"/>
    <w:rsid w:val="00314AF9"/>
    <w:rsid w:val="003F2287"/>
    <w:rsid w:val="004A5B67"/>
    <w:rsid w:val="005D2707"/>
    <w:rsid w:val="00606255"/>
    <w:rsid w:val="006B607A"/>
    <w:rsid w:val="00763831"/>
    <w:rsid w:val="007D451C"/>
    <w:rsid w:val="00826224"/>
    <w:rsid w:val="00930A23"/>
    <w:rsid w:val="009C7354"/>
    <w:rsid w:val="009E6D7F"/>
    <w:rsid w:val="00A07532"/>
    <w:rsid w:val="00A11E73"/>
    <w:rsid w:val="00A2521E"/>
    <w:rsid w:val="00AC6A38"/>
    <w:rsid w:val="00AE436A"/>
    <w:rsid w:val="00B575F9"/>
    <w:rsid w:val="00C135B1"/>
    <w:rsid w:val="00C92DF8"/>
    <w:rsid w:val="00CB3578"/>
    <w:rsid w:val="00D13CD2"/>
    <w:rsid w:val="00D20AFA"/>
    <w:rsid w:val="00D55648"/>
    <w:rsid w:val="00E16443"/>
    <w:rsid w:val="00E36EE9"/>
    <w:rsid w:val="00F13442"/>
    <w:rsid w:val="00F956D4"/>
    <w:rsid w:val="00FF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96D5C8"/>
  <w15:docId w15:val="{2AE71260-958B-43DC-AE59-AB63E45CC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Verdana" w:hAnsi="Verdana"/>
      <w:szCs w:val="24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</w:style>
  <w:style w:type="character" w:styleId="Eindnootmarkering">
    <w:name w:val="endnote reference"/>
    <w:rPr>
      <w:rFonts w:cs="Times New Roman"/>
      <w:sz w:val="20"/>
      <w:szCs w:val="20"/>
      <w:vertAlign w:val="superscript"/>
    </w:rPr>
  </w:style>
  <w:style w:type="paragraph" w:styleId="Voetnoottekst">
    <w:name w:val="footnote text"/>
    <w:basedOn w:val="Standaard"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 w:cs="Courier New"/>
      <w:sz w:val="24"/>
      <w:szCs w:val="24"/>
    </w:rPr>
  </w:style>
  <w:style w:type="character" w:customStyle="1" w:styleId="Alineanummer1">
    <w:name w:val="Alineanummer 1"/>
    <w:rPr>
      <w:rFonts w:cs="Times New Roman"/>
      <w:sz w:val="20"/>
      <w:szCs w:val="20"/>
    </w:rPr>
  </w:style>
  <w:style w:type="character" w:customStyle="1" w:styleId="Bibliografie1">
    <w:name w:val="Bibliografie1"/>
    <w:rPr>
      <w:rFonts w:cs="Times New Roman"/>
      <w:sz w:val="20"/>
      <w:szCs w:val="20"/>
    </w:rPr>
  </w:style>
  <w:style w:type="character" w:customStyle="1" w:styleId="Dokument5">
    <w:name w:val="Dokument 5"/>
    <w:rPr>
      <w:rFonts w:cs="Times New Roman"/>
      <w:sz w:val="20"/>
      <w:szCs w:val="20"/>
    </w:rPr>
  </w:style>
  <w:style w:type="character" w:customStyle="1" w:styleId="Dokument6">
    <w:name w:val="Dokument 6"/>
    <w:rPr>
      <w:rFonts w:cs="Times New Roman"/>
      <w:sz w:val="20"/>
      <w:szCs w:val="20"/>
    </w:rPr>
  </w:style>
  <w:style w:type="character" w:customStyle="1" w:styleId="Dokument4">
    <w:name w:val="Dokument 4"/>
    <w:rPr>
      <w:rFonts w:cs="Times New Roman"/>
      <w:b/>
      <w:bCs/>
      <w:i/>
      <w:iCs/>
    </w:rPr>
  </w:style>
  <w:style w:type="character" w:customStyle="1" w:styleId="Alineanummer2">
    <w:name w:val="Alineanummer 2"/>
    <w:rPr>
      <w:rFonts w:cs="Times New Roman"/>
      <w:sz w:val="20"/>
      <w:szCs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 w:cs="Courier New"/>
      <w:sz w:val="24"/>
      <w:szCs w:val="24"/>
    </w:rPr>
  </w:style>
  <w:style w:type="character" w:customStyle="1" w:styleId="Alineanummer3">
    <w:name w:val="Alineanummer 3"/>
    <w:rPr>
      <w:rFonts w:cs="Times New Roman"/>
      <w:sz w:val="20"/>
      <w:szCs w:val="20"/>
    </w:rPr>
  </w:style>
  <w:style w:type="character" w:customStyle="1" w:styleId="Alineanummer4">
    <w:name w:val="Alineanummer 4"/>
    <w:rPr>
      <w:rFonts w:cs="Times New Roman"/>
      <w:sz w:val="20"/>
      <w:szCs w:val="20"/>
    </w:rPr>
  </w:style>
  <w:style w:type="character" w:customStyle="1" w:styleId="Alineanummer5">
    <w:name w:val="Alineanummer 5"/>
    <w:rPr>
      <w:rFonts w:cs="Times New Roman"/>
      <w:sz w:val="20"/>
      <w:szCs w:val="20"/>
    </w:rPr>
  </w:style>
  <w:style w:type="character" w:customStyle="1" w:styleId="Alineanummer6">
    <w:name w:val="Alineanummer 6"/>
    <w:rPr>
      <w:rFonts w:cs="Times New Roman"/>
      <w:sz w:val="20"/>
      <w:szCs w:val="20"/>
    </w:rPr>
  </w:style>
  <w:style w:type="character" w:customStyle="1" w:styleId="Dokument2">
    <w:name w:val="Dokument 2"/>
    <w:rPr>
      <w:rFonts w:ascii="Courier New" w:hAnsi="Courier New" w:cs="Courier New"/>
    </w:rPr>
  </w:style>
  <w:style w:type="character" w:customStyle="1" w:styleId="Alineanummer7">
    <w:name w:val="Alineanummer 7"/>
    <w:rPr>
      <w:rFonts w:cs="Times New Roman"/>
      <w:sz w:val="20"/>
      <w:szCs w:val="20"/>
    </w:rPr>
  </w:style>
  <w:style w:type="character" w:customStyle="1" w:styleId="Alineanummer8">
    <w:name w:val="Alineanummer 8"/>
    <w:rPr>
      <w:rFonts w:cs="Times New Roman"/>
      <w:sz w:val="20"/>
      <w:szCs w:val="20"/>
    </w:rPr>
  </w:style>
  <w:style w:type="character" w:customStyle="1" w:styleId="Techninit">
    <w:name w:val="Techn init"/>
    <w:rPr>
      <w:rFonts w:ascii="Courier New" w:hAnsi="Courier New" w:cs="Courier New"/>
    </w:rPr>
  </w:style>
  <w:style w:type="character" w:customStyle="1" w:styleId="Dokuinit">
    <w:name w:val="Doku init"/>
    <w:rPr>
      <w:rFonts w:cs="Times New Roman"/>
      <w:sz w:val="20"/>
      <w:szCs w:val="20"/>
    </w:rPr>
  </w:style>
  <w:style w:type="character" w:customStyle="1" w:styleId="Dokument3">
    <w:name w:val="Dokument 3"/>
    <w:rPr>
      <w:rFonts w:ascii="Courier New" w:hAnsi="Courier New" w:cs="Courier New"/>
    </w:rPr>
  </w:style>
  <w:style w:type="character" w:customStyle="1" w:styleId="Dokument7">
    <w:name w:val="Dokument 7"/>
    <w:rPr>
      <w:rFonts w:cs="Times New Roman"/>
      <w:sz w:val="20"/>
      <w:szCs w:val="20"/>
    </w:rPr>
  </w:style>
  <w:style w:type="character" w:customStyle="1" w:styleId="Dokument8">
    <w:name w:val="Dokument 8"/>
    <w:rPr>
      <w:rFonts w:cs="Times New Roman"/>
      <w:sz w:val="20"/>
      <w:szCs w:val="20"/>
    </w:rPr>
  </w:style>
  <w:style w:type="character" w:customStyle="1" w:styleId="Technisch1">
    <w:name w:val="Technisch 1"/>
    <w:rPr>
      <w:rFonts w:ascii="Courier New" w:hAnsi="Courier New" w:cs="Courier New"/>
    </w:rPr>
  </w:style>
  <w:style w:type="character" w:customStyle="1" w:styleId="Technisch2">
    <w:name w:val="Technisch 2"/>
    <w:rPr>
      <w:rFonts w:ascii="Courier New" w:hAnsi="Courier New" w:cs="Courier New"/>
    </w:rPr>
  </w:style>
  <w:style w:type="character" w:customStyle="1" w:styleId="Technisch3">
    <w:name w:val="Technisch 3"/>
    <w:rPr>
      <w:rFonts w:ascii="Courier New" w:hAnsi="Courier New" w:cs="Courier New"/>
    </w:rPr>
  </w:style>
  <w:style w:type="character" w:customStyle="1" w:styleId="Technisch5">
    <w:name w:val="Technisch 5"/>
    <w:rPr>
      <w:rFonts w:cs="Times New Roman"/>
      <w:sz w:val="20"/>
      <w:szCs w:val="20"/>
    </w:rPr>
  </w:style>
  <w:style w:type="character" w:customStyle="1" w:styleId="Technisch6">
    <w:name w:val="Technisch 6"/>
    <w:rPr>
      <w:rFonts w:cs="Times New Roman"/>
      <w:sz w:val="20"/>
      <w:szCs w:val="20"/>
    </w:rPr>
  </w:style>
  <w:style w:type="character" w:customStyle="1" w:styleId="Technisch7">
    <w:name w:val="Technisch 7"/>
    <w:rPr>
      <w:rFonts w:cs="Times New Roman"/>
      <w:sz w:val="20"/>
      <w:szCs w:val="20"/>
    </w:rPr>
  </w:style>
  <w:style w:type="character" w:customStyle="1" w:styleId="Technisch4">
    <w:name w:val="Technisch 4"/>
    <w:rPr>
      <w:rFonts w:cs="Times New Roman"/>
      <w:sz w:val="20"/>
      <w:szCs w:val="20"/>
    </w:rPr>
  </w:style>
  <w:style w:type="character" w:customStyle="1" w:styleId="Technisch8">
    <w:name w:val="Technisch 8"/>
    <w:rPr>
      <w:rFonts w:cs="Times New Roman"/>
      <w:sz w:val="20"/>
      <w:szCs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 w:cs="Courier New"/>
      <w:b/>
      <w:bCs/>
      <w:sz w:val="24"/>
      <w:szCs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 w:cs="Tahoma"/>
      <w:szCs w:val="20"/>
    </w:rPr>
  </w:style>
  <w:style w:type="paragraph" w:customStyle="1" w:styleId="afbeelding">
    <w:name w:val="afbeelding"/>
    <w:basedOn w:val="Standaard"/>
    <w:rPr>
      <w:b/>
      <w:color w:val="FF0000"/>
    </w:rPr>
  </w:style>
  <w:style w:type="paragraph" w:customStyle="1" w:styleId="afdeling">
    <w:name w:val="afdeling"/>
    <w:basedOn w:val="Standaard"/>
    <w:rPr>
      <w:b/>
      <w:sz w:val="24"/>
    </w:rPr>
  </w:style>
  <w:style w:type="paragraph" w:customStyle="1" w:styleId="artikel">
    <w:name w:val="artikel"/>
    <w:basedOn w:val="Standaard"/>
    <w:pPr>
      <w:outlineLvl w:val="8"/>
    </w:pPr>
    <w:rPr>
      <w:b/>
      <w:sz w:val="22"/>
    </w:rPr>
  </w:style>
  <w:style w:type="paragraph" w:customStyle="1" w:styleId="afkondiging">
    <w:name w:val="afkondiging"/>
    <w:basedOn w:val="Standaard"/>
  </w:style>
  <w:style w:type="paragraph" w:customStyle="1" w:styleId="boek">
    <w:name w:val="boek"/>
    <w:basedOn w:val="Standaard"/>
    <w:rPr>
      <w:b/>
      <w:sz w:val="24"/>
    </w:rPr>
  </w:style>
  <w:style w:type="paragraph" w:customStyle="1" w:styleId="deel">
    <w:name w:val="deel"/>
    <w:basedOn w:val="Standaard"/>
    <w:rPr>
      <w:b/>
      <w:sz w:val="24"/>
    </w:rPr>
  </w:style>
  <w:style w:type="paragraph" w:customStyle="1" w:styleId="hoofdstuk">
    <w:name w:val="hoofdstuk"/>
    <w:basedOn w:val="Standaard"/>
    <w:rPr>
      <w:b/>
      <w:sz w:val="24"/>
    </w:rPr>
  </w:style>
  <w:style w:type="paragraph" w:customStyle="1" w:styleId="bijlage">
    <w:name w:val="bijlage"/>
    <w:basedOn w:val="Standaard"/>
    <w:pPr>
      <w:outlineLvl w:val="0"/>
    </w:pPr>
    <w:rPr>
      <w:b/>
      <w:sz w:val="24"/>
    </w:rPr>
  </w:style>
  <w:style w:type="character" w:customStyle="1" w:styleId="inline-afbeelding">
    <w:name w:val="inline-afbeelding"/>
    <w:rPr>
      <w:rFonts w:cs="Times New Roman"/>
      <w:b/>
      <w:color w:val="FF0000"/>
    </w:rPr>
  </w:style>
  <w:style w:type="paragraph" w:customStyle="1" w:styleId="intitule">
    <w:name w:val="intitule"/>
    <w:basedOn w:val="Standaard"/>
    <w:rPr>
      <w:b/>
    </w:rPr>
  </w:style>
  <w:style w:type="paragraph" w:customStyle="1" w:styleId="considerans">
    <w:name w:val="considerans"/>
    <w:basedOn w:val="Standaard"/>
  </w:style>
  <w:style w:type="paragraph" w:customStyle="1" w:styleId="definitie">
    <w:name w:val="definitie"/>
    <w:basedOn w:val="Standaard"/>
  </w:style>
  <w:style w:type="paragraph" w:customStyle="1" w:styleId="definitieterm">
    <w:name w:val="definitieterm"/>
    <w:basedOn w:val="Standaard"/>
  </w:style>
  <w:style w:type="paragraph" w:customStyle="1" w:styleId="lid">
    <w:name w:val="lid"/>
    <w:basedOn w:val="Standaard"/>
  </w:style>
  <w:style w:type="paragraph" w:customStyle="1" w:styleId="livervolgal">
    <w:name w:val="livervolgal"/>
    <w:basedOn w:val="Standaard"/>
  </w:style>
  <w:style w:type="paragraph" w:customStyle="1" w:styleId="ondertekening">
    <w:name w:val="ondertekening"/>
    <w:basedOn w:val="Standaard"/>
    <w:pPr>
      <w:outlineLvl w:val="0"/>
    </w:pPr>
  </w:style>
  <w:style w:type="paragraph" w:customStyle="1" w:styleId="paragraaf">
    <w:name w:val="paragraaf"/>
    <w:basedOn w:val="Standaard"/>
    <w:rPr>
      <w:b/>
      <w:sz w:val="24"/>
    </w:rPr>
  </w:style>
  <w:style w:type="paragraph" w:customStyle="1" w:styleId="slotformulering">
    <w:name w:val="slotformulering"/>
    <w:basedOn w:val="Standaard"/>
    <w:pPr>
      <w:outlineLvl w:val="0"/>
    </w:pPr>
  </w:style>
  <w:style w:type="paragraph" w:customStyle="1" w:styleId="titeldeel">
    <w:name w:val="titeldeel"/>
    <w:basedOn w:val="Standaard"/>
    <w:rPr>
      <w:b/>
      <w:sz w:val="24"/>
    </w:rPr>
  </w:style>
  <w:style w:type="paragraph" w:customStyle="1" w:styleId="artikel-na-wijzig-artikel">
    <w:name w:val="artikel-na-wijzig-artikel"/>
    <w:basedOn w:val="wijzig-artikel"/>
  </w:style>
  <w:style w:type="paragraph" w:customStyle="1" w:styleId="tussenkop">
    <w:name w:val="tussenkop"/>
    <w:basedOn w:val="Standaard"/>
    <w:rPr>
      <w:b/>
      <w:i/>
    </w:rPr>
  </w:style>
  <w:style w:type="paragraph" w:customStyle="1" w:styleId="wat">
    <w:name w:val="wat"/>
    <w:basedOn w:val="Standaard"/>
    <w:pPr>
      <w:outlineLvl w:val="8"/>
    </w:pPr>
    <w:rPr>
      <w:i/>
    </w:rPr>
  </w:style>
  <w:style w:type="paragraph" w:customStyle="1" w:styleId="wij">
    <w:name w:val="wij"/>
    <w:basedOn w:val="Standaard"/>
  </w:style>
  <w:style w:type="paragraph" w:customStyle="1" w:styleId="wijzig-lid">
    <w:name w:val="wijzig-lid"/>
    <w:basedOn w:val="Standaard"/>
    <w:pPr>
      <w:outlineLvl w:val="1"/>
    </w:pPr>
    <w:rPr>
      <w:b/>
      <w:i/>
      <w:sz w:val="24"/>
    </w:rPr>
  </w:style>
  <w:style w:type="paragraph" w:customStyle="1" w:styleId="wijzig-artikel">
    <w:name w:val="wijzig-artikel"/>
    <w:basedOn w:val="Standaard"/>
    <w:pPr>
      <w:outlineLvl w:val="0"/>
    </w:pPr>
    <w:rPr>
      <w:b/>
      <w:sz w:val="24"/>
    </w:rPr>
  </w:style>
  <w:style w:type="paragraph" w:customStyle="1" w:styleId="artikeltekst">
    <w:name w:val="artikeltekst"/>
    <w:basedOn w:val="Standaard"/>
  </w:style>
  <w:style w:type="paragraph" w:customStyle="1" w:styleId="gegeven">
    <w:name w:val="gegeven"/>
    <w:basedOn w:val="Standaard"/>
    <w:pPr>
      <w:outlineLvl w:val="0"/>
    </w:pPr>
  </w:style>
  <w:style w:type="paragraph" w:customStyle="1" w:styleId="divisie">
    <w:name w:val="divisie"/>
    <w:basedOn w:val="Standaard"/>
    <w:rPr>
      <w:b/>
      <w:sz w:val="22"/>
    </w:rPr>
  </w:style>
  <w:style w:type="paragraph" w:customStyle="1" w:styleId="tempartikeltekst">
    <w:name w:val="temp artikeltekst"/>
    <w:basedOn w:val="artikeltekst"/>
    <w:rPr>
      <w:color w:val="000080"/>
    </w:rPr>
  </w:style>
  <w:style w:type="paragraph" w:customStyle="1" w:styleId="tempwat">
    <w:name w:val="temp wat"/>
    <w:basedOn w:val="wat"/>
    <w:rPr>
      <w:color w:val="000080"/>
    </w:rPr>
  </w:style>
  <w:style w:type="paragraph" w:customStyle="1" w:styleId="tabelstijl">
    <w:name w:val="tabelstijl"/>
    <w:basedOn w:val="Standaard"/>
    <w:rPr>
      <w:b/>
    </w:rPr>
  </w:style>
  <w:style w:type="paragraph" w:customStyle="1" w:styleId="stuknr">
    <w:name w:val="stuknr"/>
    <w:basedOn w:val="Standaard"/>
    <w:rPr>
      <w:b/>
      <w:sz w:val="22"/>
    </w:rPr>
  </w:style>
  <w:style w:type="paragraph" w:customStyle="1" w:styleId="stuktitel">
    <w:name w:val="stuktitel"/>
    <w:basedOn w:val="Standaard"/>
    <w:rPr>
      <w:b/>
      <w:sz w:val="22"/>
    </w:rPr>
  </w:style>
  <w:style w:type="paragraph" w:customStyle="1" w:styleId="dossiernr">
    <w:name w:val="dossiernr"/>
    <w:basedOn w:val="Standaard"/>
    <w:rPr>
      <w:b/>
      <w:sz w:val="22"/>
    </w:rPr>
  </w:style>
  <w:style w:type="paragraph" w:customStyle="1" w:styleId="dossiertitel">
    <w:name w:val="dossiertitel"/>
    <w:basedOn w:val="Standaard"/>
    <w:rPr>
      <w:b/>
      <w:sz w:val="22"/>
    </w:rPr>
  </w:style>
  <w:style w:type="paragraph" w:customStyle="1" w:styleId="documentdatum">
    <w:name w:val="documentdatum"/>
    <w:basedOn w:val="Standaard"/>
    <w:rPr>
      <w:i/>
      <w:sz w:val="22"/>
    </w:rPr>
  </w:style>
  <w:style w:type="paragraph" w:customStyle="1" w:styleId="vergaderjaar">
    <w:name w:val="vergaderjaar"/>
    <w:basedOn w:val="Standaard"/>
  </w:style>
  <w:style w:type="character" w:styleId="Paginanummer">
    <w:name w:val="page number"/>
    <w:basedOn w:val="Standaardalinea-lettertype"/>
    <w:rsid w:val="002168F4"/>
  </w:style>
  <w:style w:type="paragraph" w:customStyle="1" w:styleId="p-table">
    <w:name w:val="p-table"/>
    <w:rsid w:val="004A5B67"/>
    <w:pPr>
      <w:keepNext/>
      <w:keepLines/>
      <w:widowControl w:val="0"/>
      <w:autoSpaceDN w:val="0"/>
      <w:textAlignment w:val="baseline"/>
    </w:pPr>
    <w:rPr>
      <w:rFonts w:ascii="DejaVu Sans" w:eastAsia="Arial Unicode MS" w:hAnsi="DejaVu Sans" w:cs="Tahoma"/>
      <w:kern w:val="3"/>
      <w:sz w:val="18"/>
    </w:rPr>
  </w:style>
  <w:style w:type="paragraph" w:customStyle="1" w:styleId="kio2-table-title">
    <w:name w:val="kio2-table-title"/>
    <w:basedOn w:val="Standaard"/>
    <w:rsid w:val="004A5B67"/>
    <w:pPr>
      <w:keepNext/>
      <w:keepLines/>
      <w:widowControl w:val="0"/>
      <w:shd w:val="clear" w:color="auto" w:fill="009EE0"/>
      <w:autoSpaceDN w:val="0"/>
      <w:spacing w:after="20" w:line="220" w:lineRule="exact"/>
      <w:textAlignment w:val="baseline"/>
    </w:pPr>
    <w:rPr>
      <w:rFonts w:ascii="DejaVu Sans" w:eastAsia="Arial Unicode MS" w:hAnsi="DejaVu Sans" w:cs="Tahoma"/>
      <w:color w:val="FFFFFF"/>
      <w:kern w:val="3"/>
      <w:sz w:val="18"/>
      <w:szCs w:val="20"/>
    </w:rPr>
  </w:style>
  <w:style w:type="paragraph" w:customStyle="1" w:styleId="otpb">
    <w:name w:val="otpb"/>
    <w:rsid w:val="00B575F9"/>
    <w:rPr>
      <w:rFonts w:eastAsia="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2.xml" Id="rId10" /><Relationship Type="http://schemas.openxmlformats.org/officeDocument/2006/relationships/styles" Target="styles.xml" Id="rId4" /><Relationship Type="http://schemas.openxmlformats.org/officeDocument/2006/relationships/footer" Target="footer1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we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4</ap:Pages>
  <ap:Words>987</ap:Words>
  <ap:Characters>5433</ap:Characters>
  <ap:DocSecurity>0</ap:DocSecurity>
  <ap:Lines>45</ap:Lines>
  <ap:Paragraphs>12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T W E E D E   K A M E R   D E R   S T A T E N - G E N E R A A L                                                        2</vt:lpstr>
    </vt:vector>
  </ap:TitlesOfParts>
  <ap:LinksUpToDate>false</ap:LinksUpToDate>
  <ap:CharactersWithSpaces>6408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2026-10-29T14:58:00.0000000Z</lastPrinted>
  <dcterms:created xsi:type="dcterms:W3CDTF">2026-10-29T12:10:00.0000000Z</dcterms:created>
  <dcterms:modified xsi:type="dcterms:W3CDTF">2026-10-29T14:58:00.0000000Z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737000711</vt:i4>
  </property>
  <property fmtid="{D5CDD505-2E9C-101B-9397-08002B2CF9AE}" pid="3" name="_EmailSubject">
    <vt:lpwstr>Sjablonen amendementen en voorstellen van wet</vt:lpwstr>
  </property>
  <property fmtid="{D5CDD505-2E9C-101B-9397-08002B2CF9AE}" pid="4" name="_AuthorEmail">
    <vt:lpwstr>M.Geenen@sdu.nl</vt:lpwstr>
  </property>
  <property fmtid="{D5CDD505-2E9C-101B-9397-08002B2CF9AE}" pid="5" name="_AuthorEmailDisplayName">
    <vt:lpwstr>Geenen, Michel</vt:lpwstr>
  </property>
  <property fmtid="{D5CDD505-2E9C-101B-9397-08002B2CF9AE}" pid="6" name="_PreviousAdHocReviewCycleID">
    <vt:i4>-1389537874</vt:i4>
  </property>
  <property fmtid="{D5CDD505-2E9C-101B-9397-08002B2CF9AE}" pid="7" name="_ReviewingToolsShownOnce">
    <vt:lpwstr/>
  </property>
  <property fmtid="{D5CDD505-2E9C-101B-9397-08002B2CF9AE}" pid="8" name="ContentTypeId">
    <vt:lpwstr>0x01010038E60350FC170647B310166F2EB204D8</vt:lpwstr>
  </property>
  <property fmtid="{D5CDD505-2E9C-101B-9397-08002B2CF9AE}" pid="9" name="MediaServiceImageTags">
    <vt:lpwstr/>
  </property>
</Properties>
</file>