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716E2" w:rsidP="007716E2" w:rsidRDefault="007716E2" w14:paraId="4FCD5928" w14:textId="77777777">
      <w:r w:rsidRPr="00C235D5">
        <w:t>Hierbij ontvangt u het Gemeentenieuws van SZW 2026-</w:t>
      </w:r>
      <w:r>
        <w:t>4</w:t>
      </w:r>
      <w:r w:rsidRPr="00C235D5">
        <w:t xml:space="preserve">. Deze nieuwsbrief wordt tevens verzonden aan de voorzitter van de </w:t>
      </w:r>
      <w:r>
        <w:t>Eerste</w:t>
      </w:r>
      <w:r w:rsidRPr="00C235D5">
        <w:t xml:space="preserve"> Kamer. De artikelen in het Gemeentenieuws van SZW 2026-</w:t>
      </w:r>
      <w:r>
        <w:t>4</w:t>
      </w:r>
      <w:r w:rsidRPr="00C235D5">
        <w:t xml:space="preserve"> hebben de volgende titels:</w:t>
      </w:r>
    </w:p>
    <w:p w:rsidR="007716E2" w:rsidP="007716E2" w:rsidRDefault="007716E2" w14:paraId="13E22E92" w14:textId="77777777"/>
    <w:p w:rsidRPr="00216C39" w:rsidR="00216C39" w:rsidP="00216C39" w:rsidRDefault="00216C39" w14:paraId="6721651D" w14:textId="77777777">
      <w:pPr>
        <w:numPr>
          <w:ilvl w:val="0"/>
          <w:numId w:val="10"/>
        </w:numPr>
      </w:pPr>
      <w:r w:rsidRPr="00216C39">
        <w:t>Meldpunt vermoedens misbruik en/of oneigenlijk gebruik van bijstand</w:t>
      </w:r>
    </w:p>
    <w:p w:rsidRPr="00216C39" w:rsidR="00216C39" w:rsidP="00216C39" w:rsidRDefault="00216C39" w14:paraId="0730EDB8" w14:textId="77777777">
      <w:pPr>
        <w:numPr>
          <w:ilvl w:val="0"/>
          <w:numId w:val="10"/>
        </w:numPr>
      </w:pPr>
      <w:r w:rsidRPr="00216C39">
        <w:t>Handreiking gemeenten voor inrichten betere dienstverlening aan jongeren na afwijzing Wajong</w:t>
      </w:r>
    </w:p>
    <w:p w:rsidRPr="00216C39" w:rsidR="00216C39" w:rsidP="00216C39" w:rsidRDefault="00216C39" w14:paraId="7B1C59B2" w14:textId="77777777">
      <w:pPr>
        <w:numPr>
          <w:ilvl w:val="0"/>
          <w:numId w:val="10"/>
        </w:numPr>
      </w:pPr>
      <w:r w:rsidRPr="00216C39">
        <w:t>Overdracht afgewezen Wajong-aanvragers naar gemeenten</w:t>
      </w:r>
    </w:p>
    <w:p w:rsidRPr="00216C39" w:rsidR="00216C39" w:rsidP="00216C39" w:rsidRDefault="00216C39" w14:paraId="09AA082A" w14:textId="77777777">
      <w:pPr>
        <w:numPr>
          <w:ilvl w:val="0"/>
          <w:numId w:val="10"/>
        </w:numPr>
      </w:pPr>
      <w:r w:rsidRPr="00216C39">
        <w:t>Handreiking kinderopvangtoeslag en de Participatiewet</w:t>
      </w:r>
    </w:p>
    <w:p w:rsidRPr="00216C39" w:rsidR="00216C39" w:rsidP="00216C39" w:rsidRDefault="00216C39" w14:paraId="5B07E888" w14:textId="77777777">
      <w:pPr>
        <w:numPr>
          <w:ilvl w:val="0"/>
          <w:numId w:val="10"/>
        </w:numPr>
      </w:pPr>
      <w:r w:rsidRPr="00216C39">
        <w:t>Kinderopvangtoeslag voor alle onderdelen van de inburgering</w:t>
      </w:r>
    </w:p>
    <w:p w:rsidRPr="00216C39" w:rsidR="00216C39" w:rsidP="00216C39" w:rsidRDefault="00216C39" w14:paraId="597088DD" w14:textId="77777777">
      <w:pPr>
        <w:numPr>
          <w:ilvl w:val="0"/>
          <w:numId w:val="10"/>
        </w:numPr>
      </w:pPr>
      <w:r w:rsidRPr="00216C39">
        <w:t>Meer bewoners in NPLV-gebieden krijgen eerder hulp en ondersteuning</w:t>
      </w:r>
    </w:p>
    <w:p w:rsidRPr="00216C39" w:rsidR="00216C39" w:rsidP="00216C39" w:rsidRDefault="00216C39" w14:paraId="4D3F6FDC" w14:textId="77777777">
      <w:pPr>
        <w:numPr>
          <w:ilvl w:val="0"/>
          <w:numId w:val="10"/>
        </w:numPr>
      </w:pPr>
      <w:r w:rsidRPr="00216C39">
        <w:t>De kostendelersnorm in de Participatiewet bij wooncoöperaties</w:t>
      </w:r>
    </w:p>
    <w:p w:rsidRPr="00216C39" w:rsidR="00216C39" w:rsidP="00216C39" w:rsidRDefault="00216C39" w14:paraId="15B32224" w14:textId="77777777">
      <w:pPr>
        <w:numPr>
          <w:ilvl w:val="0"/>
          <w:numId w:val="10"/>
        </w:numPr>
      </w:pPr>
      <w:r w:rsidRPr="00216C39">
        <w:t>Verlenging niet toepassen kostendelersnorm door gemeenten bij opvang Oekraïense ontheemden door bijstandsgerechtigden tot en met 4 maart 2028</w:t>
      </w:r>
    </w:p>
    <w:p w:rsidRPr="00216C39" w:rsidR="00216C39" w:rsidP="00216C39" w:rsidRDefault="00216C39" w14:paraId="1431830B" w14:textId="77777777">
      <w:pPr>
        <w:numPr>
          <w:ilvl w:val="0"/>
          <w:numId w:val="10"/>
        </w:numPr>
      </w:pPr>
      <w:r w:rsidRPr="00216C39">
        <w:t>Noodfonds Energie opent op 4 januari 2027</w:t>
      </w:r>
    </w:p>
    <w:p w:rsidRPr="00216C39" w:rsidR="00216C39" w:rsidP="00216C39" w:rsidRDefault="00216C39" w14:paraId="4A7CE6CE" w14:textId="77777777">
      <w:pPr>
        <w:numPr>
          <w:ilvl w:val="0"/>
          <w:numId w:val="10"/>
        </w:numPr>
      </w:pPr>
      <w:r w:rsidRPr="00216C39">
        <w:t xml:space="preserve">Structureel </w:t>
      </w:r>
      <w:r w:rsidRPr="00550171" w:rsidR="00550171">
        <w:t>€</w:t>
      </w:r>
      <w:r w:rsidR="00550171">
        <w:t xml:space="preserve"> </w:t>
      </w:r>
      <w:r w:rsidRPr="00216C39">
        <w:t>20 miljoen extra beschikbaar om schulden tegen te gaan</w:t>
      </w:r>
    </w:p>
    <w:p w:rsidRPr="00216C39" w:rsidR="00216C39" w:rsidP="00216C39" w:rsidRDefault="00216C39" w14:paraId="34AF5450" w14:textId="77777777">
      <w:pPr>
        <w:numPr>
          <w:ilvl w:val="0"/>
          <w:numId w:val="10"/>
        </w:numPr>
      </w:pPr>
      <w:r w:rsidRPr="00216C39">
        <w:t>De Praktijkgids Startbanen: een handreiking voor gemeenten om startbanen te organiseren</w:t>
      </w:r>
    </w:p>
    <w:p w:rsidRPr="00216C39" w:rsidR="00216C39" w:rsidP="00216C39" w:rsidRDefault="00216C39" w14:paraId="454254FB" w14:textId="77777777">
      <w:pPr>
        <w:numPr>
          <w:ilvl w:val="0"/>
          <w:numId w:val="10"/>
        </w:numPr>
      </w:pPr>
      <w:r w:rsidRPr="00216C39">
        <w:t>Aanstaande wijzigingen handhaving sociale zekerheid</w:t>
      </w:r>
    </w:p>
    <w:p w:rsidRPr="00216C39" w:rsidR="00216C39" w:rsidP="00216C39" w:rsidRDefault="00216C39" w14:paraId="1CC30BCF" w14:textId="77777777">
      <w:pPr>
        <w:numPr>
          <w:ilvl w:val="0"/>
          <w:numId w:val="10"/>
        </w:numPr>
      </w:pPr>
      <w:r w:rsidRPr="00216C39">
        <w:t>Van kennis naar praktijk: opbrengsten Agenda Veerkrachtige &amp; Weerbare Samenleving beschikbaar</w:t>
      </w:r>
    </w:p>
    <w:p w:rsidRPr="00216C39" w:rsidR="00216C39" w:rsidP="00216C39" w:rsidRDefault="00216C39" w14:paraId="01A8C9E3" w14:textId="77777777">
      <w:pPr>
        <w:numPr>
          <w:ilvl w:val="0"/>
          <w:numId w:val="10"/>
        </w:numPr>
      </w:pPr>
      <w:r w:rsidRPr="00216C39">
        <w:t>Nu beschikbaar voor gemeenten: het bouwstenenmodel voor preventie van radicalisering en ongewenste polarisatie</w:t>
      </w:r>
    </w:p>
    <w:p w:rsidR="00FC52DF" w:rsidRDefault="00FC52DF" w14:paraId="4355BA18" w14:textId="77777777"/>
    <w:p w:rsidR="002A2DE9" w:rsidRDefault="002A2DE9" w14:paraId="4AD10023" w14:textId="77777777"/>
    <w:p w:rsidR="00FC52DF" w:rsidRDefault="00C03474" w14:paraId="4EFF26B7" w14:textId="77777777">
      <w:r>
        <w:t>De Minister van Sociale Zaken            De Minister van Werk                              en Werkgelegenheid,                         en Participatie,</w:t>
      </w:r>
    </w:p>
    <w:p w:rsidR="00FC52DF" w:rsidRDefault="00FC52DF" w14:paraId="2D7D18D1" w14:textId="77777777"/>
    <w:p w:rsidR="00FC52DF" w:rsidRDefault="00FC52DF" w14:paraId="332DD7B4" w14:textId="77777777"/>
    <w:p w:rsidR="00FC52DF" w:rsidRDefault="00FC52DF" w14:paraId="00B8DCB3" w14:textId="77777777"/>
    <w:p w:rsidR="00FC52DF" w:rsidRDefault="00FC52DF" w14:paraId="4EF77D5E" w14:textId="77777777"/>
    <w:p w:rsidR="00FC52DF" w:rsidRDefault="00FC52DF" w14:paraId="07915DCA" w14:textId="77777777"/>
    <w:p w:rsidR="00FC52DF" w:rsidRDefault="00C03474" w14:paraId="6EC7B6C4" w14:textId="77777777">
      <w:r>
        <w:t>J.A. Vijlbrief                                      A.A. Aartsen</w:t>
      </w:r>
    </w:p>
    <w:sectPr w:rsidR="00FC52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F48E3" w14:textId="77777777" w:rsidR="00057BCB" w:rsidRDefault="00057BCB">
      <w:pPr>
        <w:spacing w:line="240" w:lineRule="auto"/>
      </w:pPr>
      <w:r>
        <w:separator/>
      </w:r>
    </w:p>
  </w:endnote>
  <w:endnote w:type="continuationSeparator" w:id="0">
    <w:p w14:paraId="25141CDF" w14:textId="77777777" w:rsidR="00057BCB" w:rsidRDefault="00057B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EBC6C" w14:textId="77777777" w:rsidR="00A130B2" w:rsidRDefault="00A130B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7EF20" w14:textId="77777777" w:rsidR="00A130B2" w:rsidRDefault="00A130B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32B02" w14:textId="77777777" w:rsidR="00A130B2" w:rsidRDefault="00A130B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BBB7E" w14:textId="77777777" w:rsidR="00057BCB" w:rsidRDefault="00057BCB">
      <w:pPr>
        <w:spacing w:line="240" w:lineRule="auto"/>
      </w:pPr>
      <w:r>
        <w:separator/>
      </w:r>
    </w:p>
  </w:footnote>
  <w:footnote w:type="continuationSeparator" w:id="0">
    <w:p w14:paraId="1668105D" w14:textId="77777777" w:rsidR="00057BCB" w:rsidRDefault="00057BC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EA922" w14:textId="77777777" w:rsidR="00A130B2" w:rsidRDefault="00A130B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1C15E" w14:textId="77777777" w:rsidR="00FC52DF" w:rsidRDefault="00C03474"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53EAA8D7" wp14:editId="6C5C2961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E444125" w14:textId="77777777" w:rsidR="00FC52DF" w:rsidRDefault="00C03474">
                          <w:pPr>
                            <w:pStyle w:val="Afzendgegevenskopjes"/>
                          </w:pPr>
                          <w:r>
                            <w:t>Directie Participatie &amp; Decentrale Voorzieningen</w:t>
                          </w:r>
                        </w:p>
                        <w:p w14:paraId="2B840521" w14:textId="77777777" w:rsidR="00FC52DF" w:rsidRDefault="00C03474">
                          <w:pPr>
                            <w:pStyle w:val="Afzendgegevens"/>
                          </w:pPr>
                          <w:r>
                            <w:t>Afdeling Reintegratie &amp; Participatie</w:t>
                          </w:r>
                        </w:p>
                        <w:p w14:paraId="02C590EB" w14:textId="77777777" w:rsidR="00FC52DF" w:rsidRDefault="00FC52DF">
                          <w:pPr>
                            <w:pStyle w:val="WitregelW2"/>
                          </w:pPr>
                        </w:p>
                        <w:p w14:paraId="7055373F" w14:textId="77777777" w:rsidR="00FC52DF" w:rsidRDefault="00C03474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10356EB8" w14:textId="03AAB6D7" w:rsidR="003B49CF" w:rsidRDefault="00A130B2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  <w:p w14:paraId="6CE53294" w14:textId="77777777" w:rsidR="00FC52DF" w:rsidRDefault="00FC52DF">
                          <w:pPr>
                            <w:pStyle w:val="WitregelW1"/>
                          </w:pPr>
                        </w:p>
                        <w:p w14:paraId="2FD23846" w14:textId="77777777" w:rsidR="00FC52DF" w:rsidRDefault="00C03474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2EC5AD79" w14:textId="5A137B69" w:rsidR="003B49CF" w:rsidRDefault="00A130B2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>
                            <w:t>2026-0000357144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3EAA8D7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" filled="f" stroked="f">
              <v:textbox inset="0,0,0,0">
                <w:txbxContent>
                  <w:p w14:paraId="4E444125" w14:textId="77777777" w:rsidR="00FC52DF" w:rsidRDefault="00C03474">
                    <w:pPr>
                      <w:pStyle w:val="Afzendgegevenskopjes"/>
                    </w:pPr>
                    <w:r>
                      <w:t>Directie Participatie &amp; Decentrale Voorzieningen</w:t>
                    </w:r>
                  </w:p>
                  <w:p w14:paraId="2B840521" w14:textId="77777777" w:rsidR="00FC52DF" w:rsidRDefault="00C03474">
                    <w:pPr>
                      <w:pStyle w:val="Afzendgegevens"/>
                    </w:pPr>
                    <w:r>
                      <w:t>Afdeling Reintegratie &amp; Participatie</w:t>
                    </w:r>
                  </w:p>
                  <w:p w14:paraId="02C590EB" w14:textId="77777777" w:rsidR="00FC52DF" w:rsidRDefault="00FC52DF">
                    <w:pPr>
                      <w:pStyle w:val="WitregelW2"/>
                    </w:pPr>
                  </w:p>
                  <w:p w14:paraId="7055373F" w14:textId="77777777" w:rsidR="00FC52DF" w:rsidRDefault="00C03474">
                    <w:pPr>
                      <w:pStyle w:val="Referentiegegevenskopjes"/>
                    </w:pPr>
                    <w:r>
                      <w:t>Datum</w:t>
                    </w:r>
                  </w:p>
                  <w:p w14:paraId="10356EB8" w14:textId="03AAB6D7" w:rsidR="003B49CF" w:rsidRDefault="00A130B2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"iDatum"  \* MERGEFORMAT </w:instrText>
                    </w:r>
                    <w:r>
                      <w:fldChar w:fldCharType="end"/>
                    </w:r>
                  </w:p>
                  <w:p w14:paraId="6CE53294" w14:textId="77777777" w:rsidR="00FC52DF" w:rsidRDefault="00FC52DF">
                    <w:pPr>
                      <w:pStyle w:val="WitregelW1"/>
                    </w:pPr>
                  </w:p>
                  <w:p w14:paraId="2FD23846" w14:textId="77777777" w:rsidR="00FC52DF" w:rsidRDefault="00C03474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2EC5AD79" w14:textId="5A137B69" w:rsidR="003B49CF" w:rsidRDefault="00A130B2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>
                      <w:t>2026-0000357144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26AC4FF2" wp14:editId="3B83CB5C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8522DAC" w14:textId="77777777" w:rsidR="003B49CF" w:rsidRDefault="00A130B2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6AC4FF2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48522DAC" w14:textId="77777777" w:rsidR="003B49CF" w:rsidRDefault="00A130B2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EA995" w14:textId="77777777" w:rsidR="00FC52DF" w:rsidRDefault="00C03474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4A1D5719" wp14:editId="62A32948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D4BD80C" w14:textId="77777777" w:rsidR="00FC52DF" w:rsidRDefault="00C0347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2F9B950" wp14:editId="1146FC9F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A1D5719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3D4BD80C" w14:textId="77777777" w:rsidR="00FC52DF" w:rsidRDefault="00C03474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2F9B950" wp14:editId="1146FC9F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287388C6" wp14:editId="7352D0B2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FBC827A" w14:textId="77777777" w:rsidR="00FC52DF" w:rsidRPr="007716E2" w:rsidRDefault="00C03474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7716E2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5DE67A47" w14:textId="77777777" w:rsidR="00FC52DF" w:rsidRPr="007716E2" w:rsidRDefault="00C03474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7716E2">
                            <w:rPr>
                              <w:lang w:val="de-DE"/>
                            </w:rPr>
                            <w:t>2509 LV  Den Haag</w:t>
                          </w:r>
                        </w:p>
                        <w:p w14:paraId="6DEDEE93" w14:textId="77777777" w:rsidR="00FC52DF" w:rsidRPr="007716E2" w:rsidRDefault="00C03474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7716E2">
                            <w:rPr>
                              <w:lang w:val="de-DE"/>
                            </w:rPr>
                            <w:t>T   070 333 44 44</w:t>
                          </w:r>
                        </w:p>
                        <w:p w14:paraId="5BE6761C" w14:textId="77777777" w:rsidR="00FC52DF" w:rsidRPr="007716E2" w:rsidRDefault="00FC52DF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334E01FD" w14:textId="77777777" w:rsidR="00FC52DF" w:rsidRDefault="00C03474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52AF1D60" w14:textId="13FB1BA4" w:rsidR="003B49CF" w:rsidRDefault="00A130B2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>
                            <w:t>2026-0000357144</w:t>
                          </w:r>
                          <w:r>
                            <w:fldChar w:fldCharType="end"/>
                          </w:r>
                        </w:p>
                        <w:p w14:paraId="2306DD3E" w14:textId="3C4E59D0" w:rsidR="003B49CF" w:rsidRDefault="00A130B2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"iCC"  \* MERGEFORMAT </w:instrText>
                          </w:r>
                          <w:r>
                            <w:fldChar w:fldCharType="end"/>
                          </w:r>
                        </w:p>
                        <w:p w14:paraId="5962668B" w14:textId="77777777" w:rsidR="00FC52DF" w:rsidRDefault="00FC52DF">
                          <w:pPr>
                            <w:pStyle w:val="WitregelW1"/>
                          </w:pPr>
                        </w:p>
                        <w:p w14:paraId="2F04C63A" w14:textId="77777777" w:rsidR="00FC52DF" w:rsidRDefault="00C03474">
                          <w:pPr>
                            <w:pStyle w:val="Referentiegegevenskopjes"/>
                          </w:pPr>
                          <w:r>
                            <w:t>Bijlage(n)</w:t>
                          </w:r>
                        </w:p>
                        <w:p w14:paraId="65356FD7" w14:textId="1B08537B" w:rsidR="00FC52DF" w:rsidRDefault="009F2360">
                          <w:pPr>
                            <w:pStyle w:val="Referentiegegevens"/>
                          </w:pPr>
                          <w:fldSimple w:instr=" DOCPROPERTY  &quot;iBijlagen&quot;  \* MERGEFORMAT ">
                            <w:r w:rsidR="00A130B2">
                              <w:t>Artikelen Gemeentenieuws van SZW, 2026-4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87388C6" id="bd4a91e7-03a6-11ee-8f29-0242ac130005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" filled="f" stroked="f">
              <v:textbox inset="0,0,0,0">
                <w:txbxContent>
                  <w:p w14:paraId="5FBC827A" w14:textId="77777777" w:rsidR="00FC52DF" w:rsidRPr="007716E2" w:rsidRDefault="00C03474">
                    <w:pPr>
                      <w:pStyle w:val="Afzendgegevens"/>
                      <w:rPr>
                        <w:lang w:val="de-DE"/>
                      </w:rPr>
                    </w:pPr>
                    <w:r w:rsidRPr="007716E2">
                      <w:rPr>
                        <w:lang w:val="de-DE"/>
                      </w:rPr>
                      <w:t>Postbus 90801</w:t>
                    </w:r>
                  </w:p>
                  <w:p w14:paraId="5DE67A47" w14:textId="77777777" w:rsidR="00FC52DF" w:rsidRPr="007716E2" w:rsidRDefault="00C03474">
                    <w:pPr>
                      <w:pStyle w:val="Afzendgegevens"/>
                      <w:rPr>
                        <w:lang w:val="de-DE"/>
                      </w:rPr>
                    </w:pPr>
                    <w:r w:rsidRPr="007716E2">
                      <w:rPr>
                        <w:lang w:val="de-DE"/>
                      </w:rPr>
                      <w:t>2509 LV  Den Haag</w:t>
                    </w:r>
                  </w:p>
                  <w:p w14:paraId="6DEDEE93" w14:textId="77777777" w:rsidR="00FC52DF" w:rsidRPr="007716E2" w:rsidRDefault="00C03474">
                    <w:pPr>
                      <w:pStyle w:val="Afzendgegevens"/>
                      <w:rPr>
                        <w:lang w:val="de-DE"/>
                      </w:rPr>
                    </w:pPr>
                    <w:r w:rsidRPr="007716E2">
                      <w:rPr>
                        <w:lang w:val="de-DE"/>
                      </w:rPr>
                      <w:t>T   070 333 44 44</w:t>
                    </w:r>
                  </w:p>
                  <w:p w14:paraId="5BE6761C" w14:textId="77777777" w:rsidR="00FC52DF" w:rsidRPr="007716E2" w:rsidRDefault="00FC52DF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334E01FD" w14:textId="77777777" w:rsidR="00FC52DF" w:rsidRDefault="00C03474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52AF1D60" w14:textId="13FB1BA4" w:rsidR="003B49CF" w:rsidRDefault="00A130B2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>
                      <w:t>2026-0000357144</w:t>
                    </w:r>
                    <w:r>
                      <w:fldChar w:fldCharType="end"/>
                    </w:r>
                  </w:p>
                  <w:p w14:paraId="2306DD3E" w14:textId="3C4E59D0" w:rsidR="003B49CF" w:rsidRDefault="00A130B2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"iCC"  \* MERGEFORMAT </w:instrText>
                    </w:r>
                    <w:r>
                      <w:fldChar w:fldCharType="end"/>
                    </w:r>
                  </w:p>
                  <w:p w14:paraId="5962668B" w14:textId="77777777" w:rsidR="00FC52DF" w:rsidRDefault="00FC52DF">
                    <w:pPr>
                      <w:pStyle w:val="WitregelW1"/>
                    </w:pPr>
                  </w:p>
                  <w:p w14:paraId="2F04C63A" w14:textId="77777777" w:rsidR="00FC52DF" w:rsidRDefault="00C03474">
                    <w:pPr>
                      <w:pStyle w:val="Referentiegegevenskopjes"/>
                    </w:pPr>
                    <w:r>
                      <w:t>Bijlage(n)</w:t>
                    </w:r>
                  </w:p>
                  <w:p w14:paraId="65356FD7" w14:textId="1B08537B" w:rsidR="00FC52DF" w:rsidRDefault="009F2360">
                    <w:pPr>
                      <w:pStyle w:val="Referentiegegevens"/>
                    </w:pPr>
                    <w:fldSimple w:instr=" DOCPROPERTY  &quot;iBijlagen&quot;  \* MERGEFORMAT ">
                      <w:r w:rsidR="00A130B2">
                        <w:t>Artikelen Gemeentenieuws van SZW, 2026-4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4B1D226B" wp14:editId="37BE301F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A3740B" w14:textId="77777777" w:rsidR="00FC52DF" w:rsidRDefault="00C03474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59c9e4-03a6-11ee-8f29-0242ac130005" o:spid="_x0000_s1030" stroked="f" filled="f">
              <v:textbox inset="0,0,0,0">
                <w:txbxContent>
                  <w:p w:rsidR="00FC52DF" w:rsidRDefault="00C03474" w14:paraId="6CBE973C" w14:textId="77777777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1648F985" wp14:editId="08991825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C3BF847" w14:textId="77777777" w:rsidR="00FC52DF" w:rsidRDefault="00C03474">
                          <w:r>
                            <w:t>De voorzitter van de Tweede Kamer der Staten-Generaal</w:t>
                          </w:r>
                        </w:p>
                        <w:p w14:paraId="73B06108" w14:textId="77777777" w:rsidR="00FC52DF" w:rsidRDefault="00C03474">
                          <w:r>
                            <w:t xml:space="preserve">Postbus 20018 </w:t>
                          </w:r>
                        </w:p>
                        <w:p w14:paraId="5087544F" w14:textId="77777777" w:rsidR="00FC52DF" w:rsidRDefault="00C03474">
                          <w:r>
                            <w:t>2500 EA  Den Haag</w:t>
                          </w:r>
                        </w:p>
                        <w:p w14:paraId="72BA43D2" w14:textId="77777777" w:rsidR="00FC52DF" w:rsidRDefault="00C03474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4a90ba-03a6-11ee-8f29-0242ac130005" o:spid="_x0000_s1031" stroked="f" filled="f">
              <v:textbox inset="0,0,0,0">
                <w:txbxContent>
                  <w:p w:rsidR="00FC52DF" w:rsidRDefault="00C03474" w14:paraId="72E6C8E3" w14:textId="77777777">
                    <w:r>
                      <w:t>De voorzitter van de Tweede Kamer der Staten-Generaal</w:t>
                    </w:r>
                  </w:p>
                  <w:p w:rsidR="00FC52DF" w:rsidRDefault="00C03474" w14:paraId="1AB59A9D" w14:textId="77777777">
                    <w:r>
                      <w:t xml:space="preserve">Postbus 20018 </w:t>
                    </w:r>
                  </w:p>
                  <w:p w:rsidR="00FC52DF" w:rsidRDefault="00C03474" w14:paraId="43F92D1C" w14:textId="77777777">
                    <w:r>
                      <w:t>2500 EA  Den Haag</w:t>
                    </w:r>
                  </w:p>
                  <w:p w:rsidR="00FC52DF" w:rsidRDefault="00C03474" w14:paraId="49446E3A" w14:textId="77777777">
                    <w:pPr>
                      <w:pStyle w:val="KixCode"/>
                    </w:pPr>
                    <w:r>
                      <w:t>2500 EA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743FF916" wp14:editId="5543C34B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3370" cy="755650"/>
              <wp:effectExtent l="0" t="0" r="0" b="0"/>
              <wp:wrapNone/>
              <wp:docPr id="8" name="bd55b0e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FC52DF" w14:paraId="20780C4B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27E41113" w14:textId="77777777" w:rsidR="00FC52DF" w:rsidRDefault="00FC52DF"/>
                            </w:tc>
                            <w:tc>
                              <w:tcPr>
                                <w:tcW w:w="5244" w:type="dxa"/>
                              </w:tcPr>
                              <w:p w14:paraId="736FBB79" w14:textId="77777777" w:rsidR="00FC52DF" w:rsidRDefault="00FC52DF"/>
                            </w:tc>
                          </w:tr>
                          <w:tr w:rsidR="00FC52DF" w14:paraId="5CE51000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387C4C20" w14:textId="77777777" w:rsidR="00FC52DF" w:rsidRDefault="00C03474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138127EB" w14:textId="62078700" w:rsidR="003B49CF" w:rsidRDefault="00A130B2">
                                <w:r>
                                  <w:t>29-10-2026</w:t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DOCPROPERTY  "iDatum"  \* MERGEFORMAT </w:instrTex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FC52DF" w14:paraId="4C52C106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5AA3C197" w14:textId="77777777" w:rsidR="00FC52DF" w:rsidRDefault="00C03474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5746A5C8" w14:textId="1BDA81A5" w:rsidR="00FC52DF" w:rsidRDefault="009F2360">
                                <w:fldSimple w:instr=" DOCPROPERTY  &quot;iOnderwerp&quot;  \* MERGEFORMAT ">
                                  <w:r w:rsidR="00A130B2">
                                    <w:t>Gemeentenieuws van SZW, 2026-4</w:t>
                                  </w:r>
                                </w:fldSimple>
                              </w:p>
                            </w:tc>
                          </w:tr>
                          <w:tr w:rsidR="00FC52DF" w14:paraId="255CEE64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1DC3D514" w14:textId="77777777" w:rsidR="00FC52DF" w:rsidRDefault="00FC52DF"/>
                            </w:tc>
                            <w:tc>
                              <w:tcPr>
                                <w:tcW w:w="5244" w:type="dxa"/>
                              </w:tcPr>
                              <w:p w14:paraId="7CD22832" w14:textId="77777777" w:rsidR="00FC52DF" w:rsidRDefault="00FC52DF"/>
                            </w:tc>
                          </w:tr>
                        </w:tbl>
                        <w:p w14:paraId="79323F47" w14:textId="77777777" w:rsidR="00AD6B1D" w:rsidRDefault="00AD6B1D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43FF916" id="bd55b0e2-03a6-11ee-8f29-0242ac130005" o:spid="_x0000_s1032" type="#_x0000_t202" style="position:absolute;margin-left:79.35pt;margin-top:286.25pt;width:323.1pt;height:59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FC52DF" w14:paraId="20780C4B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27E41113" w14:textId="77777777" w:rsidR="00FC52DF" w:rsidRDefault="00FC52DF"/>
                      </w:tc>
                      <w:tc>
                        <w:tcPr>
                          <w:tcW w:w="5244" w:type="dxa"/>
                        </w:tcPr>
                        <w:p w14:paraId="736FBB79" w14:textId="77777777" w:rsidR="00FC52DF" w:rsidRDefault="00FC52DF"/>
                      </w:tc>
                    </w:tr>
                    <w:tr w:rsidR="00FC52DF" w14:paraId="5CE51000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387C4C20" w14:textId="77777777" w:rsidR="00FC52DF" w:rsidRDefault="00C03474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138127EB" w14:textId="62078700" w:rsidR="003B49CF" w:rsidRDefault="00A130B2">
                          <w:r>
                            <w:t>29-10-2026</w:t>
                          </w: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FC52DF" w14:paraId="4C52C106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5AA3C197" w14:textId="77777777" w:rsidR="00FC52DF" w:rsidRDefault="00C03474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5746A5C8" w14:textId="1BDA81A5" w:rsidR="00FC52DF" w:rsidRDefault="009F2360">
                          <w:fldSimple w:instr=" DOCPROPERTY  &quot;iOnderwerp&quot;  \* MERGEFORMAT ">
                            <w:r w:rsidR="00A130B2">
                              <w:t>Gemeentenieuws van SZW, 2026-4</w:t>
                            </w:r>
                          </w:fldSimple>
                        </w:p>
                      </w:tc>
                    </w:tr>
                    <w:tr w:rsidR="00FC52DF" w14:paraId="255CEE64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1DC3D514" w14:textId="77777777" w:rsidR="00FC52DF" w:rsidRDefault="00FC52DF"/>
                      </w:tc>
                      <w:tc>
                        <w:tcPr>
                          <w:tcW w:w="5244" w:type="dxa"/>
                        </w:tcPr>
                        <w:p w14:paraId="7CD22832" w14:textId="77777777" w:rsidR="00FC52DF" w:rsidRDefault="00FC52DF"/>
                      </w:tc>
                    </w:tr>
                  </w:tbl>
                  <w:p w14:paraId="79323F47" w14:textId="77777777" w:rsidR="00AD6B1D" w:rsidRDefault="00AD6B1D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23A7E94B" wp14:editId="7BAD9BF0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453F498" w14:textId="77777777" w:rsidR="003B49CF" w:rsidRDefault="00A130B2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3A7E94B" id="bd4a9275-03a6-11ee-8f29-0242ac130005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WeuNY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3453F498" w14:textId="77777777" w:rsidR="003B49CF" w:rsidRDefault="00A130B2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E069782"/>
    <w:multiLevelType w:val="multilevel"/>
    <w:tmpl w:val="9DFF822A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B1AAF2E5"/>
    <w:multiLevelType w:val="multilevel"/>
    <w:tmpl w:val="70454C62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C33F351"/>
    <w:multiLevelType w:val="multilevel"/>
    <w:tmpl w:val="AB4BCD48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E49C1463"/>
    <w:multiLevelType w:val="multilevel"/>
    <w:tmpl w:val="62E8A52A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A6A4584"/>
    <w:multiLevelType w:val="hybridMultilevel"/>
    <w:tmpl w:val="448E88B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B22545"/>
    <w:multiLevelType w:val="multilevel"/>
    <w:tmpl w:val="57A52381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DA068E7"/>
    <w:multiLevelType w:val="hybridMultilevel"/>
    <w:tmpl w:val="7AA0EBE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20083A"/>
    <w:multiLevelType w:val="multilevel"/>
    <w:tmpl w:val="491A1FD3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54DBAAFE"/>
    <w:multiLevelType w:val="multilevel"/>
    <w:tmpl w:val="084D90E5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9" w15:restartNumberingAfterBreak="0">
    <w:nsid w:val="5F04564B"/>
    <w:multiLevelType w:val="multilevel"/>
    <w:tmpl w:val="8118B10E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ABD1C49"/>
    <w:multiLevelType w:val="hybridMultilevel"/>
    <w:tmpl w:val="86062300"/>
    <w:lvl w:ilvl="0" w:tplc="196EF42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62364703">
    <w:abstractNumId w:val="9"/>
  </w:num>
  <w:num w:numId="2" w16cid:durableId="170603691">
    <w:abstractNumId w:val="1"/>
  </w:num>
  <w:num w:numId="3" w16cid:durableId="974455788">
    <w:abstractNumId w:val="8"/>
  </w:num>
  <w:num w:numId="4" w16cid:durableId="507796343">
    <w:abstractNumId w:val="7"/>
  </w:num>
  <w:num w:numId="5" w16cid:durableId="1293093864">
    <w:abstractNumId w:val="3"/>
  </w:num>
  <w:num w:numId="6" w16cid:durableId="1656256496">
    <w:abstractNumId w:val="0"/>
  </w:num>
  <w:num w:numId="7" w16cid:durableId="128667892">
    <w:abstractNumId w:val="2"/>
  </w:num>
  <w:num w:numId="8" w16cid:durableId="1939483695">
    <w:abstractNumId w:val="5"/>
  </w:num>
  <w:num w:numId="9" w16cid:durableId="443110596">
    <w:abstractNumId w:val="6"/>
  </w:num>
  <w:num w:numId="10" w16cid:durableId="8590077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235178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E2"/>
    <w:rsid w:val="00030C36"/>
    <w:rsid w:val="00057BCB"/>
    <w:rsid w:val="00080379"/>
    <w:rsid w:val="00122FBF"/>
    <w:rsid w:val="001E176E"/>
    <w:rsid w:val="00216C39"/>
    <w:rsid w:val="002363EA"/>
    <w:rsid w:val="002A2DE9"/>
    <w:rsid w:val="003B49CF"/>
    <w:rsid w:val="003E11E9"/>
    <w:rsid w:val="004D5021"/>
    <w:rsid w:val="00536679"/>
    <w:rsid w:val="00550171"/>
    <w:rsid w:val="00561385"/>
    <w:rsid w:val="00606544"/>
    <w:rsid w:val="00700055"/>
    <w:rsid w:val="007716E2"/>
    <w:rsid w:val="007B6FEA"/>
    <w:rsid w:val="00833360"/>
    <w:rsid w:val="00861503"/>
    <w:rsid w:val="0091000B"/>
    <w:rsid w:val="009F2360"/>
    <w:rsid w:val="00A046ED"/>
    <w:rsid w:val="00A07D13"/>
    <w:rsid w:val="00A130B2"/>
    <w:rsid w:val="00A50946"/>
    <w:rsid w:val="00AD230C"/>
    <w:rsid w:val="00AD6B1D"/>
    <w:rsid w:val="00B21DF4"/>
    <w:rsid w:val="00C03474"/>
    <w:rsid w:val="00C13D71"/>
    <w:rsid w:val="00C16189"/>
    <w:rsid w:val="00C93A9D"/>
    <w:rsid w:val="00D46EF0"/>
    <w:rsid w:val="00D550B2"/>
    <w:rsid w:val="00D70562"/>
    <w:rsid w:val="00E06866"/>
    <w:rsid w:val="00E15A69"/>
    <w:rsid w:val="00FC5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205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  <w:style w:type="paragraph" w:styleId="Lijstalinea">
    <w:name w:val="List Paragraph"/>
    <w:basedOn w:val="Standaard"/>
    <w:uiPriority w:val="34"/>
    <w:qFormat/>
    <w:rsid w:val="007716E2"/>
    <w:pPr>
      <w:spacing w:line="240" w:lineRule="exact"/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7716E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716E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716E2"/>
    <w:rPr>
      <w:rFonts w:ascii="Verdana" w:hAnsi="Verdana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78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webSetting" Target="webSettings0.xml" Id="rId22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wnloads\Brief%20Kamer%20(26)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229</ap:Words>
  <ap:Characters>1263</ap:Characters>
  <ap:DocSecurity>0</ap:DocSecurity>
  <ap:Lines>10</ap:Lines>
  <ap:Paragraphs>2</ap:Paragraphs>
  <ap:ScaleCrop>false</ap:ScaleCrop>
  <ap:LinksUpToDate>false</ap:LinksUpToDate>
  <ap:CharactersWithSpaces>1490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2026-09-01T12:58:00.0000000Z</dcterms:created>
  <dcterms:modified xsi:type="dcterms:W3CDTF">2026-10-29T12:36:00.0000000Z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Kamer - Gemeentenieuws van SZW, 2026-4</vt:lpwstr>
  </property>
  <property fmtid="{D5CDD505-2E9C-101B-9397-08002B2CF9AE}" pid="5" name="Publicatiedatum">
    <vt:lpwstr/>
  </property>
  <property fmtid="{D5CDD505-2E9C-101B-9397-08002B2CF9AE}" pid="6" name="Verantwoordelijke organisatie">
    <vt:lpwstr>Directie Participatie &amp; Decentrale Voorzieningen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M. de Lange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Kamer_nl_NL</vt:lpwstr>
  </property>
  <property fmtid="{D5CDD505-2E9C-101B-9397-08002B2CF9AE}" pid="29" name="iAdressering">
    <vt:lpwstr/>
  </property>
  <property fmtid="{D5CDD505-2E9C-101B-9397-08002B2CF9AE}" pid="30" name="iBijlagen">
    <vt:lpwstr>Artikelen Gemeentenieuws van SZW, 2026-4</vt:lpwstr>
  </property>
  <property fmtid="{D5CDD505-2E9C-101B-9397-08002B2CF9AE}" pid="31" name="iCC">
    <vt:lpwstr/>
  </property>
  <property fmtid="{D5CDD505-2E9C-101B-9397-08002B2CF9AE}" pid="32" name="iDatum">
    <vt:lpwstr/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Gemeentenieuws van SZW, 2026-4</vt:lpwstr>
  </property>
  <property fmtid="{D5CDD505-2E9C-101B-9397-08002B2CF9AE}" pid="36" name="iOnsKenmerk">
    <vt:lpwstr>2026-0000357144</vt:lpwstr>
  </property>
  <property fmtid="{D5CDD505-2E9C-101B-9397-08002B2CF9AE}" pid="37" name="iPlaats">
    <vt:lpwstr/>
  </property>
  <property fmtid="{D5CDD505-2E9C-101B-9397-08002B2CF9AE}" pid="38" name="iPostcode">
    <vt:lpwstr/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/>
  </property>
</Properties>
</file>