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14:paraId="553E9F23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9A86D1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D6CE29D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14:paraId="6EDD79B3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5E6BF687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14:paraId="332A3E72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192AE01" w14:textId="77777777"/>
        </w:tc>
      </w:tr>
      <w:tr w:rsidR="00997775" w14:paraId="030AFFA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6AA6C55" w14:textId="77777777"/>
        </w:tc>
      </w:tr>
      <w:tr w:rsidR="00997775" w14:paraId="50CD93B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7FF60FE" w14:textId="77777777"/>
        </w:tc>
        <w:tc>
          <w:tcPr>
            <w:tcW w:w="7654" w:type="dxa"/>
            <w:gridSpan w:val="2"/>
          </w:tcPr>
          <w:p w:rsidR="00997775" w:rsidRDefault="00997775" w14:paraId="7B38E59C" w14:textId="77777777"/>
        </w:tc>
      </w:tr>
      <w:tr w:rsidR="00997775" w14:paraId="123BEA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2B19A4" w14:paraId="79A9ECCF" w14:textId="019B7117">
            <w:pPr>
              <w:rPr>
                <w:b/>
              </w:rPr>
            </w:pPr>
            <w:r>
              <w:rPr>
                <w:b/>
              </w:rPr>
              <w:t>27 625</w:t>
            </w:r>
          </w:p>
        </w:tc>
        <w:tc>
          <w:tcPr>
            <w:tcW w:w="7654" w:type="dxa"/>
            <w:gridSpan w:val="2"/>
          </w:tcPr>
          <w:p w:rsidRPr="002B19A4" w:rsidR="00997775" w:rsidP="00A07C71" w:rsidRDefault="002B19A4" w14:paraId="06EECD05" w14:textId="66F35D80">
            <w:pPr>
              <w:rPr>
                <w:b/>
                <w:bCs/>
              </w:rPr>
            </w:pPr>
            <w:r w:rsidRPr="002B19A4">
              <w:rPr>
                <w:b/>
                <w:bCs/>
              </w:rPr>
              <w:t>Waterbeleid</w:t>
            </w:r>
          </w:p>
        </w:tc>
      </w:tr>
      <w:tr w:rsidR="00997775" w14:paraId="6B6BAB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F944E8B" w14:textId="77777777"/>
        </w:tc>
        <w:tc>
          <w:tcPr>
            <w:tcW w:w="7654" w:type="dxa"/>
            <w:gridSpan w:val="2"/>
          </w:tcPr>
          <w:p w:rsidR="00997775" w:rsidRDefault="00997775" w14:paraId="1795DDD3" w14:textId="77777777"/>
        </w:tc>
      </w:tr>
      <w:tr w:rsidR="00997775" w14:paraId="345EE7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C9AD699" w14:textId="77777777"/>
        </w:tc>
        <w:tc>
          <w:tcPr>
            <w:tcW w:w="7654" w:type="dxa"/>
            <w:gridSpan w:val="2"/>
          </w:tcPr>
          <w:p w:rsidR="00997775" w:rsidRDefault="00997775" w14:paraId="7B277921" w14:textId="77777777"/>
        </w:tc>
      </w:tr>
      <w:tr w:rsidR="00997775" w14:paraId="33498B2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7D534C1" w14:textId="2AF086FD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4B0C16">
              <w:rPr>
                <w:b/>
              </w:rPr>
              <w:t xml:space="preserve">                    GEWIJZIGDE</w:t>
            </w:r>
          </w:p>
        </w:tc>
        <w:tc>
          <w:tcPr>
            <w:tcW w:w="7654" w:type="dxa"/>
            <w:gridSpan w:val="2"/>
          </w:tcPr>
          <w:p w:rsidR="00997775" w:rsidRDefault="00997775" w14:paraId="09559533" w14:textId="0B4F5341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2B19A4">
              <w:rPr>
                <w:b/>
              </w:rPr>
              <w:t xml:space="preserve">HET LID </w:t>
            </w:r>
            <w:r w:rsidRPr="002B19A4" w:rsidR="002B19A4">
              <w:rPr>
                <w:b/>
                <w:bCs/>
              </w:rPr>
              <w:t>KOSTIĆ</w:t>
            </w:r>
          </w:p>
        </w:tc>
      </w:tr>
      <w:tr w:rsidR="00997775" w14:paraId="231C31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76B8DBD" w14:textId="77777777"/>
        </w:tc>
        <w:tc>
          <w:tcPr>
            <w:tcW w:w="7654" w:type="dxa"/>
            <w:gridSpan w:val="2"/>
          </w:tcPr>
          <w:p w:rsidR="00997775" w:rsidP="00280D6A" w:rsidRDefault="004B0C16" w14:paraId="64296533" w14:textId="15DCB929">
            <w:r>
              <w:t>Ter vervanging van die gedrukt onder nr. 748</w:t>
            </w:r>
            <w:r>
              <w:br/>
            </w:r>
            <w:r w:rsidR="00997775">
              <w:t>Voorgesteld</w:t>
            </w:r>
            <w:r w:rsidR="00280D6A">
              <w:t xml:space="preserve"> </w:t>
            </w:r>
          </w:p>
        </w:tc>
      </w:tr>
      <w:tr w:rsidR="00997775" w14:paraId="63734EB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BAB16D1" w14:textId="77777777"/>
        </w:tc>
        <w:tc>
          <w:tcPr>
            <w:tcW w:w="7654" w:type="dxa"/>
            <w:gridSpan w:val="2"/>
          </w:tcPr>
          <w:p w:rsidR="00997775" w:rsidRDefault="00997775" w14:paraId="3D96F64A" w14:textId="77777777"/>
        </w:tc>
      </w:tr>
      <w:tr w:rsidR="00997775" w14:paraId="6B694D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99FE0E1" w14:textId="77777777"/>
        </w:tc>
        <w:tc>
          <w:tcPr>
            <w:tcW w:w="7654" w:type="dxa"/>
            <w:gridSpan w:val="2"/>
          </w:tcPr>
          <w:p w:rsidR="00997775" w:rsidRDefault="00997775" w14:paraId="6582F120" w14:textId="77777777">
            <w:r>
              <w:t>De Kamer,</w:t>
            </w:r>
          </w:p>
        </w:tc>
      </w:tr>
      <w:tr w:rsidR="00997775" w14:paraId="642BE82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1C402BC" w14:textId="77777777"/>
        </w:tc>
        <w:tc>
          <w:tcPr>
            <w:tcW w:w="7654" w:type="dxa"/>
            <w:gridSpan w:val="2"/>
          </w:tcPr>
          <w:p w:rsidR="00997775" w:rsidRDefault="00997775" w14:paraId="17A9B25A" w14:textId="77777777"/>
        </w:tc>
      </w:tr>
      <w:tr w:rsidR="00997775" w14:paraId="587D74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377237A" w14:textId="77777777"/>
        </w:tc>
        <w:tc>
          <w:tcPr>
            <w:tcW w:w="7654" w:type="dxa"/>
            <w:gridSpan w:val="2"/>
          </w:tcPr>
          <w:p w:rsidR="00997775" w:rsidRDefault="00997775" w14:paraId="0C98AEFA" w14:textId="77777777">
            <w:r>
              <w:t>gehoord de beraadslaging,</w:t>
            </w:r>
          </w:p>
        </w:tc>
      </w:tr>
      <w:tr w:rsidR="00997775" w14:paraId="6663736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FE6729F" w14:textId="77777777"/>
        </w:tc>
        <w:tc>
          <w:tcPr>
            <w:tcW w:w="7654" w:type="dxa"/>
            <w:gridSpan w:val="2"/>
          </w:tcPr>
          <w:p w:rsidR="00997775" w:rsidRDefault="00997775" w14:paraId="26C81F3F" w14:textId="77777777"/>
        </w:tc>
      </w:tr>
      <w:tr w:rsidR="00997775" w14:paraId="1F8459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04FF7A4" w14:textId="77777777"/>
        </w:tc>
        <w:tc>
          <w:tcPr>
            <w:tcW w:w="7654" w:type="dxa"/>
            <w:gridSpan w:val="2"/>
          </w:tcPr>
          <w:p w:rsidRPr="00FE0199" w:rsidR="004B0C16" w:rsidP="004B0C16" w:rsidRDefault="004B0C16" w14:paraId="7285FC2A" w14:textId="77777777">
            <w:r w:rsidRPr="00FE0199">
              <w:t xml:space="preserve">constaterende dat Rijkswaterstaat van zins is om een vergunning te gaan verlenen voor het lozen van </w:t>
            </w:r>
            <w:proofErr w:type="spellStart"/>
            <w:r w:rsidRPr="00FE0199">
              <w:t>pfas</w:t>
            </w:r>
            <w:proofErr w:type="spellEnd"/>
            <w:r w:rsidRPr="00FE0199">
              <w:t xml:space="preserve">-stoffen die </w:t>
            </w:r>
            <w:proofErr w:type="spellStart"/>
            <w:r w:rsidRPr="00FE0199">
              <w:t>Chemours</w:t>
            </w:r>
            <w:proofErr w:type="spellEnd"/>
            <w:r w:rsidRPr="00FE0199">
              <w:t xml:space="preserve"> nu nog illegaal loost in de rivier de Merwede; </w:t>
            </w:r>
          </w:p>
          <w:p w:rsidR="004B0C16" w:rsidP="004B0C16" w:rsidRDefault="004B0C16" w14:paraId="02F6EBE6" w14:textId="77777777"/>
          <w:p w:rsidRPr="00FE0199" w:rsidR="004B0C16" w:rsidP="004B0C16" w:rsidRDefault="004B0C16" w14:paraId="1927D78A" w14:textId="7F127A9E">
            <w:r w:rsidRPr="00FE0199">
              <w:t>constaterende dat de minister van Infrastructuur en Waterstaat bevoegd gezag is voor Rijkswaterstaat;</w:t>
            </w:r>
          </w:p>
          <w:p w:rsidR="004B0C16" w:rsidP="004B0C16" w:rsidRDefault="004B0C16" w14:paraId="7007258B" w14:textId="77777777"/>
          <w:p w:rsidRPr="00FE0199" w:rsidR="004B0C16" w:rsidP="004B0C16" w:rsidRDefault="004B0C16" w14:paraId="28847B69" w14:textId="55C48AA1">
            <w:r w:rsidRPr="00FE0199">
              <w:t xml:space="preserve">constaterende dat het oppervlaktewater van de rivier de Merwede nu al ernstig vervuild is met </w:t>
            </w:r>
            <w:proofErr w:type="spellStart"/>
            <w:r w:rsidRPr="00FE0199">
              <w:t>pfas</w:t>
            </w:r>
            <w:proofErr w:type="spellEnd"/>
            <w:r w:rsidRPr="00FE0199">
              <w:t xml:space="preserve"> en de Nederlandse belastingbetaler vaak opdraait voor de schade; </w:t>
            </w:r>
          </w:p>
          <w:p w:rsidR="004B0C16" w:rsidP="004B0C16" w:rsidRDefault="004B0C16" w14:paraId="514727AD" w14:textId="77777777"/>
          <w:p w:rsidRPr="00FE0199" w:rsidR="004B0C16" w:rsidP="004B0C16" w:rsidRDefault="004B0C16" w14:paraId="7D7F4069" w14:textId="5D383B48">
            <w:r w:rsidRPr="00FE0199">
              <w:t xml:space="preserve">overwegende dat het kabinet werkt aan een lozingsverbod voor </w:t>
            </w:r>
            <w:proofErr w:type="spellStart"/>
            <w:r w:rsidRPr="00FE0199">
              <w:t>pfas</w:t>
            </w:r>
            <w:proofErr w:type="spellEnd"/>
            <w:r w:rsidRPr="00FE0199">
              <w:t xml:space="preserve"> en een voorstel hiervoor nog dit jaar naar de Kamer stuurt; </w:t>
            </w:r>
          </w:p>
          <w:p w:rsidR="004B0C16" w:rsidP="004B0C16" w:rsidRDefault="004B0C16" w14:paraId="2AD3E3EA" w14:textId="77777777"/>
          <w:p w:rsidRPr="00FE0199" w:rsidR="004B0C16" w:rsidP="004B0C16" w:rsidRDefault="004B0C16" w14:paraId="15D6F11C" w14:textId="31C9EE9E">
            <w:r w:rsidRPr="00FE0199">
              <w:t xml:space="preserve">verzoekt het kabinet om, ook in het belang van de Nederlandse belastingbetaler, alles op alles te zetten om te voorkomen dat voorafgaand aan een komend lozingsverbod </w:t>
            </w:r>
            <w:proofErr w:type="spellStart"/>
            <w:r w:rsidRPr="00FE0199">
              <w:t>Chemours</w:t>
            </w:r>
            <w:proofErr w:type="spellEnd"/>
            <w:r w:rsidRPr="00FE0199">
              <w:t xml:space="preserve"> toch nog een nieuwe vergunning krijgt voor het lozen van </w:t>
            </w:r>
            <w:proofErr w:type="spellStart"/>
            <w:r w:rsidRPr="00FE0199">
              <w:t>pfas</w:t>
            </w:r>
            <w:proofErr w:type="spellEnd"/>
            <w:r w:rsidRPr="00FE0199">
              <w:t xml:space="preserve"> op de Merwede, </w:t>
            </w:r>
          </w:p>
          <w:p w:rsidR="004B0C16" w:rsidP="004B0C16" w:rsidRDefault="004B0C16" w14:paraId="00C79BBA" w14:textId="77777777"/>
          <w:p w:rsidRPr="00FE0199" w:rsidR="004B0C16" w:rsidP="004B0C16" w:rsidRDefault="004B0C16" w14:paraId="71EC877A" w14:textId="1DDB4A8C">
            <w:r w:rsidRPr="00FE0199">
              <w:t xml:space="preserve">en gaat over tot de orde van de dag. </w:t>
            </w:r>
          </w:p>
          <w:p w:rsidR="004B0C16" w:rsidP="004B0C16" w:rsidRDefault="004B0C16" w14:paraId="200D3DC8" w14:textId="77777777"/>
          <w:p w:rsidRPr="00FE0199" w:rsidR="004B0C16" w:rsidP="004B0C16" w:rsidRDefault="004B0C16" w14:paraId="1A163807" w14:textId="04ADF143">
            <w:r w:rsidRPr="00FE0199">
              <w:t>Kostić</w:t>
            </w:r>
          </w:p>
          <w:p w:rsidR="00997775" w:rsidP="002B19A4" w:rsidRDefault="00997775" w14:paraId="66DBF64A" w14:textId="69B2E35D"/>
        </w:tc>
      </w:tr>
    </w:tbl>
    <w:p w:rsidR="00997775" w:rsidRDefault="00997775" w14:paraId="33598F0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353D" w14:textId="77777777" w:rsidR="00510111" w:rsidRDefault="00510111">
      <w:pPr>
        <w:spacing w:line="20" w:lineRule="exact"/>
      </w:pPr>
    </w:p>
  </w:endnote>
  <w:endnote w:type="continuationSeparator" w:id="0">
    <w:p w14:paraId="4CCDC116" w14:textId="77777777" w:rsidR="00510111" w:rsidRDefault="00510111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B5222E1" w14:textId="77777777" w:rsidR="00510111" w:rsidRDefault="00510111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D64B" w14:textId="77777777" w:rsidR="00510111" w:rsidRDefault="00510111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472FF1BD" w14:textId="77777777" w:rsidR="00510111" w:rsidRDefault="00510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A4"/>
    <w:rsid w:val="000C4060"/>
    <w:rsid w:val="00133FCE"/>
    <w:rsid w:val="001E482C"/>
    <w:rsid w:val="001E4877"/>
    <w:rsid w:val="0021105A"/>
    <w:rsid w:val="00280D6A"/>
    <w:rsid w:val="002B19A4"/>
    <w:rsid w:val="002B78E9"/>
    <w:rsid w:val="002C5406"/>
    <w:rsid w:val="00330D60"/>
    <w:rsid w:val="00345A5C"/>
    <w:rsid w:val="003F71A1"/>
    <w:rsid w:val="00476415"/>
    <w:rsid w:val="004B0C16"/>
    <w:rsid w:val="00510111"/>
    <w:rsid w:val="00546F8D"/>
    <w:rsid w:val="00560113"/>
    <w:rsid w:val="005B5D2A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97E48"/>
    <w:rsid w:val="00BC38DA"/>
    <w:rsid w:val="00BD5F2F"/>
    <w:rsid w:val="00BE124A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1CEBD"/>
  <w15:docId w15:val="{CAB59AB6-3A55-40C7-AF01-12060437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175</ap:Words>
  <ap:Characters>964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1137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2026-10-28T16:08:00.0000000Z</dcterms:created>
  <dcterms:modified xsi:type="dcterms:W3CDTF">2026-10-28T16:08:00.0000000Z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