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2EC" w:rsidRDefault="006D4606" w14:paraId="10BE5B1D" w14:textId="77777777">
      <w:pPr>
        <w:pStyle w:val="Salutation"/>
      </w:pPr>
      <w:bookmarkStart w:name="_GoBack" w:id="0"/>
      <w:bookmarkEnd w:id="0"/>
      <w:r>
        <w:t>Geachte voorzitter,</w:t>
      </w:r>
    </w:p>
    <w:p w:rsidR="00D827D8" w:rsidRDefault="00D827D8" w14:paraId="14DCAD4D" w14:textId="0384031D">
      <w:r>
        <w:t xml:space="preserve">Op 14 oktober j.l. ontving ik uw verzoek </w:t>
      </w:r>
      <w:r w:rsidR="00311EAD">
        <w:t xml:space="preserve">(kenmerk: </w:t>
      </w:r>
      <w:r w:rsidRPr="00311EAD" w:rsidR="00311EAD">
        <w:t>2026Z21426/2026D51313</w:t>
      </w:r>
      <w:r w:rsidR="00311EAD">
        <w:t xml:space="preserve">) </w:t>
      </w:r>
      <w:r>
        <w:t xml:space="preserve">om een reactie op een brief die de vaste commissie voor Infrastructuur heeft ontvangen. Deze brief gaat over voorrang voor de dierenambulance. De commissie heeft gevraagd </w:t>
      </w:r>
      <w:r w:rsidR="00881F2F">
        <w:t xml:space="preserve">een reactie van mij op deze brief te ontvangen. </w:t>
      </w:r>
    </w:p>
    <w:p w:rsidR="00337659" w:rsidRDefault="00337659" w14:paraId="3E066704" w14:textId="77777777">
      <w:pPr>
        <w:rPr>
          <w:b/>
          <w:bCs/>
        </w:rPr>
      </w:pPr>
    </w:p>
    <w:p w:rsidRPr="00337659" w:rsidR="00337659" w:rsidRDefault="00337659" w14:paraId="5BCBCDE2" w14:textId="5B2F3374">
      <w:pPr>
        <w:rPr>
          <w:b/>
          <w:bCs/>
        </w:rPr>
      </w:pPr>
      <w:r>
        <w:rPr>
          <w:b/>
          <w:bCs/>
        </w:rPr>
        <w:t>Uw verzoek</w:t>
      </w:r>
    </w:p>
    <w:p w:rsidRPr="00AC50A7" w:rsidR="00EC0858" w:rsidP="00EC0858" w:rsidRDefault="00EC0858" w14:paraId="71BA2CD7" w14:textId="7A54486E">
      <w:r>
        <w:t xml:space="preserve">Conform uw verzoek stuur ik u bijgevoegd het afschrift van </w:t>
      </w:r>
      <w:r w:rsidR="00881F2F">
        <w:t>het antwoord aan de briefschrijver</w:t>
      </w:r>
      <w:r>
        <w:t xml:space="preserve"> inzake de voorrangsregels voor dierenambulances. </w:t>
      </w:r>
      <w:r w:rsidR="00311EAD">
        <w:t>Uit</w:t>
      </w:r>
      <w:r>
        <w:t xml:space="preserve"> </w:t>
      </w:r>
      <w:r w:rsidR="00311EAD">
        <w:t>privacyoverwegingen</w:t>
      </w:r>
      <w:r>
        <w:t xml:space="preserve"> is de naam van de brie</w:t>
      </w:r>
      <w:r w:rsidR="00286170">
        <w:t>f</w:t>
      </w:r>
      <w:r>
        <w:t xml:space="preserve">schrijver geanonimiseerd. </w:t>
      </w:r>
    </w:p>
    <w:p w:rsidRPr="00AC50A7" w:rsidR="007513A1" w:rsidP="00AC50A7" w:rsidRDefault="007513A1" w14:paraId="3F5BDA68" w14:textId="22D28931"/>
    <w:p w:rsidR="007902EC" w:rsidRDefault="006D4606" w14:paraId="42986B35" w14:textId="74CF5BF5">
      <w:pPr>
        <w:pStyle w:val="Slotzin"/>
      </w:pPr>
      <w:r>
        <w:t>Hoogachtend,</w:t>
      </w:r>
    </w:p>
    <w:p w:rsidR="007902EC" w:rsidRDefault="006D4606" w14:paraId="6C55AAEA" w14:textId="77777777">
      <w:pPr>
        <w:pStyle w:val="OndertekeningArea1"/>
      </w:pPr>
      <w:r>
        <w:t>DE MINISTER VAN INFRASTRUCTUUR EN WATERSTAAT,</w:t>
      </w:r>
    </w:p>
    <w:p w:rsidR="007902EC" w:rsidRDefault="007902EC" w14:paraId="2D8ACAF8" w14:textId="77777777"/>
    <w:p w:rsidR="007902EC" w:rsidRDefault="007902EC" w14:paraId="40995E97" w14:textId="77777777"/>
    <w:p w:rsidR="007902EC" w:rsidRDefault="007902EC" w14:paraId="56CEA02B" w14:textId="77777777"/>
    <w:p w:rsidR="007902EC" w:rsidRDefault="007902EC" w14:paraId="4FE37F3E" w14:textId="77777777"/>
    <w:p w:rsidR="007902EC" w:rsidRDefault="006D4606" w14:paraId="65953D65" w14:textId="77777777">
      <w:r>
        <w:t>Vincent Karremans</w:t>
      </w:r>
    </w:p>
    <w:sectPr w:rsidR="007902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199AA6" w14:textId="77777777" w:rsidR="00F41D24" w:rsidRDefault="00F41D24">
      <w:pPr>
        <w:spacing w:line="240" w:lineRule="auto"/>
      </w:pPr>
      <w:r>
        <w:separator/>
      </w:r>
    </w:p>
  </w:endnote>
  <w:endnote w:type="continuationSeparator" w:id="0">
    <w:p w14:paraId="20BBB2C7" w14:textId="77777777" w:rsidR="00F41D24" w:rsidRDefault="00F41D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charset w:val="00"/>
    <w:family w:val="swiss"/>
    <w:pitch w:val="variable"/>
  </w:font>
  <w:font w:name="Lohit Hindi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97453C" w14:textId="77777777" w:rsidR="006D4606" w:rsidRDefault="006D46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562DB0" w14:textId="77777777" w:rsidR="006D4606" w:rsidRDefault="006D46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F21F5" w14:textId="77777777" w:rsidR="006D4606" w:rsidRDefault="006D46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1AF09F" w14:textId="77777777" w:rsidR="00F41D24" w:rsidRDefault="00F41D24">
      <w:pPr>
        <w:spacing w:line="240" w:lineRule="auto"/>
      </w:pPr>
      <w:r>
        <w:separator/>
      </w:r>
    </w:p>
  </w:footnote>
  <w:footnote w:type="continuationSeparator" w:id="0">
    <w:p w14:paraId="30C6C4CE" w14:textId="77777777" w:rsidR="00F41D24" w:rsidRDefault="00F41D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BB897" w14:textId="77777777" w:rsidR="006D4606" w:rsidRDefault="006D46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BB123D" w14:textId="77777777" w:rsidR="007902EC" w:rsidRDefault="006D4606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1584" behindDoc="0" locked="1" layoutInCell="1" allowOverlap="1" wp14:anchorId="7ED1C144" wp14:editId="4FF04763">
              <wp:simplePos x="5903595" y="1907539"/>
              <wp:positionH relativeFrom="page">
                <wp:posOffset>5903595</wp:posOffset>
              </wp:positionH>
              <wp:positionV relativeFrom="paragraph">
                <wp:posOffset>1907539</wp:posOffset>
              </wp:positionV>
              <wp:extent cx="1259840" cy="7991475"/>
              <wp:effectExtent l="0" t="0" r="0" b="0"/>
              <wp:wrapNone/>
              <wp:docPr id="1" name="7268d852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799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B1AA0B" w14:textId="77777777" w:rsidR="007902EC" w:rsidRDefault="006D4606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3BD56B32" w14:textId="77777777" w:rsidR="007902EC" w:rsidRDefault="007902EC">
                          <w:pPr>
                            <w:pStyle w:val="WitregelW2"/>
                          </w:pPr>
                        </w:p>
                        <w:p w14:paraId="057E391B" w14:textId="77777777" w:rsidR="007902EC" w:rsidRDefault="006D4606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56616F6A" w14:textId="77777777" w:rsidR="007902EC" w:rsidRDefault="006D4606">
                          <w:pPr>
                            <w:pStyle w:val="Referentiegegevens"/>
                          </w:pPr>
                          <w:r>
                            <w:t>pm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ED1C144" id="_x0000_t202" coordsize="21600,21600" o:spt="202" path="m,l,21600r21600,l21600,xe">
              <v:stroke joinstyle="miter"/>
              <v:path gradientshapeok="t" o:connecttype="rect"/>
            </v:shapetype>
            <v:shape id="7268d852-823c-11ee-8554-0242ac120003" o:spid="_x0000_s1026" type="#_x0000_t202" style="position:absolute;margin-left:464.85pt;margin-top:150.2pt;width:99.2pt;height:629.2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" filled="f" stroked="f">
              <v:textbox inset="0,0,0,0">
                <w:txbxContent>
                  <w:p w14:paraId="75B1AA0B" w14:textId="77777777" w:rsidR="007902EC" w:rsidRDefault="006D4606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3BD56B32" w14:textId="77777777" w:rsidR="007902EC" w:rsidRDefault="007902EC">
                    <w:pPr>
                      <w:pStyle w:val="WitregelW2"/>
                    </w:pPr>
                  </w:p>
                  <w:p w14:paraId="057E391B" w14:textId="77777777" w:rsidR="007902EC" w:rsidRDefault="006D4606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56616F6A" w14:textId="77777777" w:rsidR="007902EC" w:rsidRDefault="006D4606">
                    <w:pPr>
                      <w:pStyle w:val="Referentiegegevens"/>
                    </w:pPr>
                    <w:r>
                      <w:t>pm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4FEF7A34" wp14:editId="3130038B">
              <wp:simplePos x="5903595" y="10223500"/>
              <wp:positionH relativeFrom="page">
                <wp:posOffset>5903595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7268d87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C8DC4C" w14:textId="77777777" w:rsidR="007902EC" w:rsidRDefault="006D4606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B18D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5B18D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FEF7A34" id="7268d871-823c-11ee-8554-0242ac120003" o:spid="_x0000_s1027" type="#_x0000_t202" style="position:absolute;margin-left:464.85pt;margin-top:805pt;width:99pt;height:14.2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" filled="f" stroked="f">
              <v:textbox inset="0,0,0,0">
                <w:txbxContent>
                  <w:p w14:paraId="4AC8DC4C" w14:textId="77777777" w:rsidR="007902EC" w:rsidRDefault="006D4606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5B18D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5B18D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1A04BF7E" wp14:editId="43331000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3" name="726221f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76EE50" w14:textId="77777777" w:rsidR="007902EC" w:rsidRDefault="006D4606">
                          <w:pPr>
                            <w:pStyle w:val="Rubricering"/>
                          </w:pPr>
                          <w:r>
                            <w:t>openbaar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A04BF7E" id="726221f1-823c-11ee-8554-0242ac120003" o:spid="_x0000_s1028" type="#_x0000_t202" style="position:absolute;margin-left:79.35pt;margin-top:805pt;width:141.75pt;height:14.2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A9+7y2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3276EE50" w14:textId="77777777" w:rsidR="007902EC" w:rsidRDefault="006D4606">
                    <w:pPr>
                      <w:pStyle w:val="Rubricering"/>
                    </w:pPr>
                    <w:r>
                      <w:t>openbaar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18F9B7EE" wp14:editId="3F11D677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4" name="726e58e4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7AE956" w14:textId="77777777" w:rsidR="002021F6" w:rsidRDefault="002021F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8F9B7EE" id="726e58e4-823c-11ee-8554-0242ac120003" o:spid="_x0000_s1029" type="#_x0000_t202" style="position:absolute;margin-left:79.35pt;margin-top:94.45pt;width:187.5pt;height:22.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R4C3y74BAABT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1F7AE956" w14:textId="77777777" w:rsidR="002021F6" w:rsidRDefault="002021F6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C9117" w14:textId="77777777" w:rsidR="007902EC" w:rsidRDefault="006D4606">
    <w:pPr>
      <w:spacing w:after="7029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2A5D6521" wp14:editId="5BFD6AEB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5" name="7262218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3D257B" w14:textId="5D067C72" w:rsidR="007902EC" w:rsidRDefault="007902EC">
                          <w:pPr>
                            <w:pStyle w:val="Rubricering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A5D6521" id="_x0000_t202" coordsize="21600,21600" o:spt="202" path="m,l,21600r21600,l21600,xe">
              <v:stroke joinstyle="miter"/>
              <v:path gradientshapeok="t" o:connecttype="rect"/>
            </v:shapetype>
            <v:shape id="72622181-823c-11ee-8554-0242ac120003" o:spid="_x0000_s1030" type="#_x0000_t202" style="position:absolute;margin-left:79.35pt;margin-top:805pt;width:141.75pt;height:14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H0fF6W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103D257B" w14:textId="5D067C72" w:rsidR="007902EC" w:rsidRDefault="007902EC">
                    <w:pPr>
                      <w:pStyle w:val="Rubricering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23FBA199" wp14:editId="07733776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6" name="7268d813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4BAE62" w14:textId="5C7CBC39" w:rsidR="007902EC" w:rsidRDefault="006D4606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29141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29141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3FBA199" id="7268d813-823c-11ee-8554-0242ac120003" o:spid="_x0000_s1031" type="#_x0000_t202" style="position:absolute;margin-left:466.25pt;margin-top:805pt;width:99pt;height:14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" filled="f" stroked="f">
              <v:textbox inset="0,0,0,0">
                <w:txbxContent>
                  <w:p w14:paraId="124BAE62" w14:textId="5C7CBC39" w:rsidR="007902EC" w:rsidRDefault="006D4606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29141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29141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6A236B47" wp14:editId="6BD77295">
              <wp:simplePos x="5921375" y="1943735"/>
              <wp:positionH relativeFrom="page">
                <wp:posOffset>5921375</wp:posOffset>
              </wp:positionH>
              <wp:positionV relativeFrom="paragraph">
                <wp:posOffset>1943735</wp:posOffset>
              </wp:positionV>
              <wp:extent cx="1259840" cy="8009890"/>
              <wp:effectExtent l="0" t="0" r="0" b="0"/>
              <wp:wrapNone/>
              <wp:docPr id="7" name="7268d739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351690B" w14:textId="77777777" w:rsidR="007902EC" w:rsidRDefault="006D4606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3537945A" w14:textId="77777777" w:rsidR="007902EC" w:rsidRDefault="007902EC">
                          <w:pPr>
                            <w:pStyle w:val="WitregelW1"/>
                          </w:pPr>
                        </w:p>
                        <w:p w14:paraId="304313DE" w14:textId="77777777" w:rsidR="007902EC" w:rsidRDefault="006D4606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185DF6F4" w14:textId="43A7A512" w:rsidR="007902EC" w:rsidRPr="005B18DD" w:rsidRDefault="006D4606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B18DD">
                            <w:rPr>
                              <w:lang w:val="de-DE"/>
                            </w:rPr>
                            <w:t>2515 XP Den Haag</w:t>
                          </w:r>
                        </w:p>
                        <w:p w14:paraId="67D7B72B" w14:textId="77777777" w:rsidR="007902EC" w:rsidRPr="005B18DD" w:rsidRDefault="006D4606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B18DD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599AE63A" w14:textId="77777777" w:rsidR="007902EC" w:rsidRPr="005B18DD" w:rsidRDefault="006D4606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B18DD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267F37B5" w14:textId="77777777" w:rsidR="007902EC" w:rsidRPr="005B18DD" w:rsidRDefault="007902EC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7988DF29" w14:textId="77777777" w:rsidR="007902EC" w:rsidRPr="005B18DD" w:rsidRDefault="006D4606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B18DD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12E621E2" w14:textId="77777777" w:rsidR="007902EC" w:rsidRDefault="006D4606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21AE837D" w14:textId="77777777" w:rsidR="007902EC" w:rsidRDefault="007902EC">
                          <w:pPr>
                            <w:pStyle w:val="WitregelW2"/>
                          </w:pPr>
                        </w:p>
                        <w:p w14:paraId="3EF72894" w14:textId="77777777" w:rsidR="007902EC" w:rsidRDefault="006D4606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2ADC8B43" w14:textId="29DD5463" w:rsidR="007902EC" w:rsidRDefault="00E302DD">
                          <w:pPr>
                            <w:pStyle w:val="Referentiegegevens"/>
                          </w:pPr>
                          <w:r>
                            <w:t>IENW/BSK-2026/199515</w:t>
                          </w:r>
                        </w:p>
                        <w:p w14:paraId="69D7467B" w14:textId="77777777" w:rsidR="007902EC" w:rsidRDefault="007902EC">
                          <w:pPr>
                            <w:pStyle w:val="WitregelW1"/>
                          </w:pPr>
                        </w:p>
                        <w:p w14:paraId="02B7BEEB" w14:textId="77777777" w:rsidR="007902EC" w:rsidRDefault="006D4606">
                          <w:pPr>
                            <w:pStyle w:val="Referentiegegevenskop"/>
                          </w:pPr>
                          <w:r>
                            <w:t>Uw kenmerk</w:t>
                          </w:r>
                        </w:p>
                        <w:p w14:paraId="5E23F5DE" w14:textId="77777777" w:rsidR="007902EC" w:rsidRDefault="006D4606">
                          <w:pPr>
                            <w:pStyle w:val="Referentiegegevens"/>
                          </w:pPr>
                          <w:r>
                            <w:t>2026Z21426/2026D51313</w:t>
                          </w:r>
                        </w:p>
                        <w:p w14:paraId="249C1DD8" w14:textId="77777777" w:rsidR="007902EC" w:rsidRDefault="007902EC">
                          <w:pPr>
                            <w:pStyle w:val="WitregelW1"/>
                          </w:pPr>
                        </w:p>
                        <w:p w14:paraId="1431A9EF" w14:textId="77777777" w:rsidR="007902EC" w:rsidRDefault="006D4606">
                          <w:pPr>
                            <w:pStyle w:val="Referentiegegevenskop"/>
                          </w:pPr>
                          <w:r>
                            <w:t>Bijlage(n)</w:t>
                          </w:r>
                        </w:p>
                        <w:p w14:paraId="5050EDB8" w14:textId="31EC0616" w:rsidR="007902EC" w:rsidRDefault="006D4606">
                          <w:pPr>
                            <w:pStyle w:val="Referentiegegevens"/>
                          </w:pPr>
                          <w:r>
                            <w:t>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236B47" id="7268d739-823c-11ee-8554-0242ac120003" o:spid="_x0000_s1032" type="#_x0000_t202" style="position:absolute;margin-left:466.25pt;margin-top:153.05pt;width:99.2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" filled="f" stroked="f">
              <v:textbox inset="0,0,0,0">
                <w:txbxContent>
                  <w:p w14:paraId="1351690B" w14:textId="77777777" w:rsidR="007902EC" w:rsidRDefault="006D4606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3537945A" w14:textId="77777777" w:rsidR="007902EC" w:rsidRDefault="007902EC">
                    <w:pPr>
                      <w:pStyle w:val="WitregelW1"/>
                    </w:pPr>
                  </w:p>
                  <w:p w14:paraId="304313DE" w14:textId="77777777" w:rsidR="007902EC" w:rsidRDefault="006D4606">
                    <w:pPr>
                      <w:pStyle w:val="Afzendgegevens"/>
                    </w:pPr>
                    <w:r>
                      <w:t>Rijnstraat 8</w:t>
                    </w:r>
                  </w:p>
                  <w:p w14:paraId="185DF6F4" w14:textId="43A7A512" w:rsidR="007902EC" w:rsidRPr="005B18DD" w:rsidRDefault="006D4606">
                    <w:pPr>
                      <w:pStyle w:val="Afzendgegevens"/>
                      <w:rPr>
                        <w:lang w:val="de-DE"/>
                      </w:rPr>
                    </w:pPr>
                    <w:r w:rsidRPr="005B18DD">
                      <w:rPr>
                        <w:lang w:val="de-DE"/>
                      </w:rPr>
                      <w:t>2515 XP Den Haag</w:t>
                    </w:r>
                  </w:p>
                  <w:p w14:paraId="67D7B72B" w14:textId="77777777" w:rsidR="007902EC" w:rsidRPr="005B18DD" w:rsidRDefault="006D4606">
                    <w:pPr>
                      <w:pStyle w:val="Afzendgegevens"/>
                      <w:rPr>
                        <w:lang w:val="de-DE"/>
                      </w:rPr>
                    </w:pPr>
                    <w:r w:rsidRPr="005B18DD">
                      <w:rPr>
                        <w:lang w:val="de-DE"/>
                      </w:rPr>
                      <w:t>Postbus 20901</w:t>
                    </w:r>
                  </w:p>
                  <w:p w14:paraId="599AE63A" w14:textId="77777777" w:rsidR="007902EC" w:rsidRPr="005B18DD" w:rsidRDefault="006D4606">
                    <w:pPr>
                      <w:pStyle w:val="Afzendgegevens"/>
                      <w:rPr>
                        <w:lang w:val="de-DE"/>
                      </w:rPr>
                    </w:pPr>
                    <w:r w:rsidRPr="005B18DD">
                      <w:rPr>
                        <w:lang w:val="de-DE"/>
                      </w:rPr>
                      <w:t>2500 EX Den Haag</w:t>
                    </w:r>
                  </w:p>
                  <w:p w14:paraId="267F37B5" w14:textId="77777777" w:rsidR="007902EC" w:rsidRPr="005B18DD" w:rsidRDefault="007902EC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7988DF29" w14:textId="77777777" w:rsidR="007902EC" w:rsidRPr="005B18DD" w:rsidRDefault="006D4606">
                    <w:pPr>
                      <w:pStyle w:val="Afzendgegevens"/>
                      <w:rPr>
                        <w:lang w:val="de-DE"/>
                      </w:rPr>
                    </w:pPr>
                    <w:r w:rsidRPr="005B18DD">
                      <w:rPr>
                        <w:lang w:val="de-DE"/>
                      </w:rPr>
                      <w:t>T   070-456 0000</w:t>
                    </w:r>
                  </w:p>
                  <w:p w14:paraId="12E621E2" w14:textId="77777777" w:rsidR="007902EC" w:rsidRDefault="006D4606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21AE837D" w14:textId="77777777" w:rsidR="007902EC" w:rsidRDefault="007902EC">
                    <w:pPr>
                      <w:pStyle w:val="WitregelW2"/>
                    </w:pPr>
                  </w:p>
                  <w:p w14:paraId="3EF72894" w14:textId="77777777" w:rsidR="007902EC" w:rsidRDefault="006D4606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2ADC8B43" w14:textId="29DD5463" w:rsidR="007902EC" w:rsidRDefault="00E302DD">
                    <w:pPr>
                      <w:pStyle w:val="Referentiegegevens"/>
                    </w:pPr>
                    <w:r>
                      <w:t>IENW/BSK-2026/199515</w:t>
                    </w:r>
                  </w:p>
                  <w:p w14:paraId="69D7467B" w14:textId="77777777" w:rsidR="007902EC" w:rsidRDefault="007902EC">
                    <w:pPr>
                      <w:pStyle w:val="WitregelW1"/>
                    </w:pPr>
                  </w:p>
                  <w:p w14:paraId="02B7BEEB" w14:textId="77777777" w:rsidR="007902EC" w:rsidRDefault="006D4606">
                    <w:pPr>
                      <w:pStyle w:val="Referentiegegevenskop"/>
                    </w:pPr>
                    <w:r>
                      <w:t>Uw kenmerk</w:t>
                    </w:r>
                  </w:p>
                  <w:p w14:paraId="5E23F5DE" w14:textId="77777777" w:rsidR="007902EC" w:rsidRDefault="006D4606">
                    <w:pPr>
                      <w:pStyle w:val="Referentiegegevens"/>
                    </w:pPr>
                    <w:r>
                      <w:t>2026Z21426/2026D51313</w:t>
                    </w:r>
                  </w:p>
                  <w:p w14:paraId="249C1DD8" w14:textId="77777777" w:rsidR="007902EC" w:rsidRDefault="007902EC">
                    <w:pPr>
                      <w:pStyle w:val="WitregelW1"/>
                    </w:pPr>
                  </w:p>
                  <w:p w14:paraId="1431A9EF" w14:textId="77777777" w:rsidR="007902EC" w:rsidRDefault="006D4606">
                    <w:pPr>
                      <w:pStyle w:val="Referentiegegevenskop"/>
                    </w:pPr>
                    <w:r>
                      <w:t>Bijlage(n)</w:t>
                    </w:r>
                  </w:p>
                  <w:p w14:paraId="5050EDB8" w14:textId="31EC0616" w:rsidR="007902EC" w:rsidRDefault="006D4606">
                    <w:pPr>
                      <w:pStyle w:val="Referentiegegevens"/>
                    </w:pPr>
                    <w:r>
                      <w:t>2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4353BEA2" wp14:editId="7EC5141B">
              <wp:simplePos x="3527425" y="0"/>
              <wp:positionH relativeFrom="page">
                <wp:posOffset>3527425</wp:posOffset>
              </wp:positionH>
              <wp:positionV relativeFrom="paragraph">
                <wp:posOffset>0</wp:posOffset>
              </wp:positionV>
              <wp:extent cx="467995" cy="1583690"/>
              <wp:effectExtent l="0" t="0" r="0" b="0"/>
              <wp:wrapNone/>
              <wp:docPr id="8" name="7268d75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46FAE2" w14:textId="77777777" w:rsidR="007902EC" w:rsidRDefault="006D460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744AFC7B" wp14:editId="7BC4F0D8">
                                <wp:extent cx="467995" cy="1583865"/>
                                <wp:effectExtent l="0" t="0" r="0" b="0"/>
                                <wp:docPr id="9" name="Rijkslint" descr="Rijkslint, logo voor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353BEA2" id="7268d758-823c-11ee-8554-0242ac120003" o:spid="_x0000_s1033" type="#_x0000_t202" style="position:absolute;margin-left:277.75pt;margin-top:0;width:36.85pt;height:124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" filled="f" stroked="f">
              <v:textbox inset="0,0,0,0">
                <w:txbxContent>
                  <w:p w14:paraId="1D46FAE2" w14:textId="77777777" w:rsidR="007902EC" w:rsidRDefault="006D4606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744AFC7B" wp14:editId="7BC4F0D8">
                          <wp:extent cx="467995" cy="1583865"/>
                          <wp:effectExtent l="0" t="0" r="0" b="0"/>
                          <wp:docPr id="9" name="Rijkslint" descr="Rijkslint, logo voor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69A1460B" wp14:editId="6B09061C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0" name="7268d77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726455" w14:textId="77777777" w:rsidR="007902EC" w:rsidRDefault="006D460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4D58798A" wp14:editId="563B92B3">
                                <wp:extent cx="2339975" cy="1582834"/>
                                <wp:effectExtent l="0" t="0" r="0" b="0"/>
                                <wp:docPr id="11" name="IENM_Brief_aan_Parlement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ENM_Brief_aan_Parleme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9A1460B" id="7268d778-823c-11ee-8554-0242ac120003" o:spid="_x0000_s1034" type="#_x0000_t202" style="position:absolute;margin-left:314.6pt;margin-top:0;width:184.25pt;height:124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" filled="f" stroked="f">
              <v:textbox inset="0,0,0,0">
                <w:txbxContent>
                  <w:p w14:paraId="4F726455" w14:textId="77777777" w:rsidR="007902EC" w:rsidRDefault="006D4606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4D58798A" wp14:editId="563B92B3">
                          <wp:extent cx="2339975" cy="1582834"/>
                          <wp:effectExtent l="0" t="0" r="0" b="0"/>
                          <wp:docPr id="11" name="IENM_Brief_aan_Parlement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ENM_Brief_aan_Parleme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543C5283" wp14:editId="29364CA0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3620" cy="143510"/>
              <wp:effectExtent l="0" t="0" r="0" b="0"/>
              <wp:wrapNone/>
              <wp:docPr id="12" name="7268d797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011A9E1" w14:textId="77777777" w:rsidR="007902EC" w:rsidRDefault="006D4606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43C5283" id="7268d797-823c-11ee-8554-0242ac120003" o:spid="_x0000_s1035" type="#_x0000_t202" style="position:absolute;margin-left:79.35pt;margin-top:133.2pt;width:280.6pt;height:11.3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" filled="f" stroked="f">
              <v:textbox inset="0,0,0,0">
                <w:txbxContent>
                  <w:p w14:paraId="3011A9E1" w14:textId="77777777" w:rsidR="007902EC" w:rsidRDefault="006D4606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23265238" wp14:editId="102CFBBF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3491865" cy="1079500"/>
              <wp:effectExtent l="0" t="0" r="0" b="0"/>
              <wp:wrapNone/>
              <wp:docPr id="13" name="7268d7b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8DD1752" w14:textId="77777777" w:rsidR="007902EC" w:rsidRDefault="006D4606"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3265238" id="7268d7b6-823c-11ee-8554-0242ac120003" o:spid="_x0000_s1036" type="#_x0000_t202" style="position:absolute;margin-left:79.35pt;margin-top:153.05pt;width:274.95pt;height:8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" filled="f" stroked="f">
              <v:textbox inset="0,0,0,0">
                <w:txbxContent>
                  <w:p w14:paraId="58DD1752" w14:textId="77777777" w:rsidR="007902EC" w:rsidRDefault="006D4606"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28C29A37" wp14:editId="4CA302ED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629920"/>
              <wp:effectExtent l="0" t="0" r="0" b="0"/>
              <wp:wrapNone/>
              <wp:docPr id="14" name="7266255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629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7902EC" w14:paraId="47114B66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A82F032" w14:textId="77777777" w:rsidR="007902EC" w:rsidRDefault="007902EC"/>
                            </w:tc>
                            <w:tc>
                              <w:tcPr>
                                <w:tcW w:w="5400" w:type="dxa"/>
                              </w:tcPr>
                              <w:p w14:paraId="6C45A67F" w14:textId="77777777" w:rsidR="007902EC" w:rsidRDefault="007902EC"/>
                            </w:tc>
                          </w:tr>
                          <w:tr w:rsidR="007902EC" w14:paraId="0F6D8F9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D866C3B" w14:textId="77777777" w:rsidR="007902EC" w:rsidRDefault="006D4606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28F30E05" w14:textId="18BFB0AD" w:rsidR="007902EC" w:rsidRDefault="0020229F">
                                <w:r>
                                  <w:t>28 oktober 2026</w:t>
                                </w:r>
                              </w:p>
                            </w:tc>
                          </w:tr>
                          <w:tr w:rsidR="007902EC" w14:paraId="786ED32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92A490D" w14:textId="77777777" w:rsidR="007902EC" w:rsidRDefault="006D4606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66417693" w14:textId="2A6AB0F1" w:rsidR="007902EC" w:rsidRDefault="003D62AB">
                                <w:r w:rsidRPr="003D62AB">
                                  <w:t>Reactie aan vaste commissie IenW op binnengekomen brief over voorrang dierenambulances</w:t>
                                </w:r>
                              </w:p>
                            </w:tc>
                          </w:tr>
                          <w:tr w:rsidR="007902EC" w14:paraId="2B24BDC0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EA81CCB" w14:textId="77777777" w:rsidR="007902EC" w:rsidRDefault="007902EC"/>
                            </w:tc>
                            <w:tc>
                              <w:tcPr>
                                <w:tcW w:w="5400" w:type="dxa"/>
                              </w:tcPr>
                              <w:p w14:paraId="22658179" w14:textId="77777777" w:rsidR="007902EC" w:rsidRDefault="007902EC"/>
                            </w:tc>
                          </w:tr>
                        </w:tbl>
                        <w:p w14:paraId="3B902A78" w14:textId="77777777" w:rsidR="002021F6" w:rsidRDefault="002021F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8C29A37" id="7266255e-823c-11ee-8554-0242ac120003" o:spid="_x0000_s1037" type="#_x0000_t202" style="position:absolute;margin-left:79.35pt;margin-top:286.25pt;width:323.25pt;height:49.6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7902EC" w14:paraId="47114B66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A82F032" w14:textId="77777777" w:rsidR="007902EC" w:rsidRDefault="007902EC"/>
                      </w:tc>
                      <w:tc>
                        <w:tcPr>
                          <w:tcW w:w="5400" w:type="dxa"/>
                        </w:tcPr>
                        <w:p w14:paraId="6C45A67F" w14:textId="77777777" w:rsidR="007902EC" w:rsidRDefault="007902EC"/>
                      </w:tc>
                    </w:tr>
                    <w:tr w:rsidR="007902EC" w14:paraId="0F6D8F9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D866C3B" w14:textId="77777777" w:rsidR="007902EC" w:rsidRDefault="006D4606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28F30E05" w14:textId="18BFB0AD" w:rsidR="007902EC" w:rsidRDefault="0020229F">
                          <w:r>
                            <w:t>28 oktober 2026</w:t>
                          </w:r>
                        </w:p>
                      </w:tc>
                    </w:tr>
                    <w:tr w:rsidR="007902EC" w14:paraId="786ED32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92A490D" w14:textId="77777777" w:rsidR="007902EC" w:rsidRDefault="006D4606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66417693" w14:textId="2A6AB0F1" w:rsidR="007902EC" w:rsidRDefault="003D62AB">
                          <w:r w:rsidRPr="003D62AB">
                            <w:t>Reactie aan vaste commissie IenW op binnengekomen brief over voorrang dierenambulances</w:t>
                          </w:r>
                        </w:p>
                      </w:tc>
                    </w:tr>
                    <w:tr w:rsidR="007902EC" w14:paraId="2B24BDC0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EA81CCB" w14:textId="77777777" w:rsidR="007902EC" w:rsidRDefault="007902EC"/>
                      </w:tc>
                      <w:tc>
                        <w:tcPr>
                          <w:tcW w:w="5400" w:type="dxa"/>
                        </w:tcPr>
                        <w:p w14:paraId="22658179" w14:textId="77777777" w:rsidR="007902EC" w:rsidRDefault="007902EC"/>
                      </w:tc>
                    </w:tr>
                  </w:tbl>
                  <w:p w14:paraId="3B902A78" w14:textId="77777777" w:rsidR="002021F6" w:rsidRDefault="002021F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24B41ADC" wp14:editId="2C773ED1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15" name="726e24d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BBE64" w14:textId="77777777" w:rsidR="002021F6" w:rsidRDefault="002021F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4B41ADC" id="726e24d6-823c-11ee-8554-0242ac120003" o:spid="_x0000_s1038" type="#_x0000_t202" style="position:absolute;margin-left:79.35pt;margin-top:94.45pt;width:187.5pt;height:22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iwT+6r4BAABV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10CBBE64" w14:textId="77777777" w:rsidR="002021F6" w:rsidRDefault="002021F6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150057A"/>
    <w:multiLevelType w:val="multilevel"/>
    <w:tmpl w:val="602CB85F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07582B4"/>
    <w:multiLevelType w:val="multilevel"/>
    <w:tmpl w:val="02003F14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A75BB1F0"/>
    <w:multiLevelType w:val="multilevel"/>
    <w:tmpl w:val="33F7B59C"/>
    <w:name w:val="ANVS - Opsomming"/>
    <w:lvl w:ilvl="0">
      <w:start w:val="1"/>
      <w:numFmt w:val="bullet"/>
      <w:pStyle w:val="ANVS-Opsommingstekens"/>
      <w:lvlText w:val="·"/>
      <w:lvlJc w:val="left"/>
      <w:pPr>
        <w:ind w:left="226" w:hanging="226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A9246E5F"/>
    <w:multiLevelType w:val="multilevel"/>
    <w:tmpl w:val="BC2E35D4"/>
    <w:name w:val="Standaard opsomming lijst"/>
    <w:lvl w:ilvl="0">
      <w:start w:val="1"/>
      <w:numFmt w:val="bullet"/>
      <w:pStyle w:val="Standaard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BD755E89"/>
    <w:multiLevelType w:val="multilevel"/>
    <w:tmpl w:val="D1678D78"/>
    <w:name w:val="Huisstijl nummering zonder nummer"/>
    <w:lvl w:ilvl="0">
      <w:start w:val="1"/>
      <w:numFmt w:val="bullet"/>
      <w:pStyle w:val="Huisstijl-Kopznr1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Kopznr2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2">
      <w:start w:val="1"/>
      <w:numFmt w:val="bullet"/>
      <w:pStyle w:val="Huisstijl-Kopznr3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3">
      <w:start w:val="1"/>
      <w:numFmt w:val="bullet"/>
      <w:pStyle w:val="Huisstijl-Kopznr4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CF45F989"/>
    <w:multiLevelType w:val="multilevel"/>
    <w:tmpl w:val="1590F79F"/>
    <w:name w:val="Huisstijl opsomming colofon en inleiding"/>
    <w:lvl w:ilvl="0">
      <w:start w:val="1"/>
      <w:numFmt w:val="bullet"/>
      <w:pStyle w:val="Huisstijl-Colofon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Bijlagezletter"/>
      <w:lvlText w:val="·"/>
      <w:lvlJc w:val="left"/>
      <w:pPr>
        <w:ind w:left="-1120" w:firstLine="1120"/>
      </w:pPr>
      <w:rPr>
        <w:rFonts w:ascii="Symbol" w:hAnsi="Symbol"/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D541250D"/>
    <w:multiLevelType w:val="multilevel"/>
    <w:tmpl w:val="10CDB5C8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DE206DA0"/>
    <w:multiLevelType w:val="multilevel"/>
    <w:tmpl w:val="3ADB8675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8" w15:restartNumberingAfterBreak="0">
    <w:nsid w:val="0EF4DF5B"/>
    <w:multiLevelType w:val="multilevel"/>
    <w:tmpl w:val="4B993CE0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04C7BAF"/>
    <w:multiLevelType w:val="multilevel"/>
    <w:tmpl w:val="77B05DF1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·"/>
      <w:lvlJc w:val="left"/>
      <w:pPr>
        <w:ind w:left="284" w:hanging="284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A26CC6C"/>
    <w:multiLevelType w:val="multilevel"/>
    <w:tmpl w:val="2BB83370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62723B4"/>
    <w:multiLevelType w:val="multilevel"/>
    <w:tmpl w:val="00ACFB09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5F17842"/>
    <w:multiLevelType w:val="multilevel"/>
    <w:tmpl w:val="D02B0E3F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6A917B3"/>
    <w:multiLevelType w:val="multilevel"/>
    <w:tmpl w:val="2BA6C3C0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7A35F4B"/>
    <w:multiLevelType w:val="multilevel"/>
    <w:tmpl w:val="8B91D7FB"/>
    <w:name w:val="ANVS - Inhoudsopgave 9"/>
    <w:lvl w:ilvl="0">
      <w:start w:val="1"/>
      <w:numFmt w:val="bullet"/>
      <w:pStyle w:val="ANVS-Hoofdstukongenummerd"/>
      <w:lvlText w:val="·"/>
      <w:lvlJc w:val="left"/>
      <w:pPr>
        <w:ind w:left="0" w:hanging="1020"/>
      </w:pPr>
      <w:rPr>
        <w:rFonts w:ascii="Symbol" w:hAnsi="Symbol"/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81C9249"/>
    <w:multiLevelType w:val="multilevel"/>
    <w:tmpl w:val="779D3FEB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375D9F7"/>
    <w:multiLevelType w:val="multilevel"/>
    <w:tmpl w:val="94D84004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8EBCF91"/>
    <w:multiLevelType w:val="multilevel"/>
    <w:tmpl w:val="E0204FE6"/>
    <w:name w:val="OIM Rapport Nummerlijst"/>
    <w:lvl w:ilvl="0">
      <w:start w:val="1"/>
      <w:numFmt w:val="decimal"/>
      <w:pStyle w:val="OIMRapportNummering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54B9208"/>
    <w:multiLevelType w:val="multilevel"/>
    <w:tmpl w:val="989382AF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7A59A71"/>
    <w:multiLevelType w:val="multilevel"/>
    <w:tmpl w:val="4385F416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94B30B6"/>
    <w:multiLevelType w:val="multilevel"/>
    <w:tmpl w:val="20E76103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CCE7876"/>
    <w:multiLevelType w:val="multilevel"/>
    <w:tmpl w:val="AC3119FD"/>
    <w:name w:val="OIM Rapport Opsomminglijst"/>
    <w:lvl w:ilvl="0">
      <w:start w:val="1"/>
      <w:numFmt w:val="bullet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319F941"/>
    <w:multiLevelType w:val="multilevel"/>
    <w:tmpl w:val="AC4EE9D7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14"/>
  </w:num>
  <w:num w:numId="3">
    <w:abstractNumId w:val="2"/>
  </w:num>
  <w:num w:numId="4">
    <w:abstractNumId w:val="10"/>
  </w:num>
  <w:num w:numId="5">
    <w:abstractNumId w:val="7"/>
  </w:num>
  <w:num w:numId="6">
    <w:abstractNumId w:val="6"/>
  </w:num>
  <w:num w:numId="7">
    <w:abstractNumId w:val="20"/>
  </w:num>
  <w:num w:numId="8">
    <w:abstractNumId w:val="4"/>
  </w:num>
  <w:num w:numId="9">
    <w:abstractNumId w:val="5"/>
  </w:num>
  <w:num w:numId="10">
    <w:abstractNumId w:val="9"/>
  </w:num>
  <w:num w:numId="11">
    <w:abstractNumId w:val="15"/>
  </w:num>
  <w:num w:numId="12">
    <w:abstractNumId w:val="1"/>
  </w:num>
  <w:num w:numId="13">
    <w:abstractNumId w:val="22"/>
  </w:num>
  <w:num w:numId="14">
    <w:abstractNumId w:val="16"/>
  </w:num>
  <w:num w:numId="15">
    <w:abstractNumId w:val="18"/>
  </w:num>
  <w:num w:numId="16">
    <w:abstractNumId w:val="0"/>
  </w:num>
  <w:num w:numId="17">
    <w:abstractNumId w:val="13"/>
  </w:num>
  <w:num w:numId="18">
    <w:abstractNumId w:val="17"/>
  </w:num>
  <w:num w:numId="19">
    <w:abstractNumId w:val="21"/>
  </w:num>
  <w:num w:numId="20">
    <w:abstractNumId w:val="11"/>
  </w:num>
  <w:num w:numId="21">
    <w:abstractNumId w:val="8"/>
  </w:num>
  <w:num w:numId="22">
    <w:abstractNumId w:val="12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8DD"/>
    <w:rsid w:val="00002DA2"/>
    <w:rsid w:val="00024F7D"/>
    <w:rsid w:val="00061D15"/>
    <w:rsid w:val="000D17E3"/>
    <w:rsid w:val="001174C2"/>
    <w:rsid w:val="001958A1"/>
    <w:rsid w:val="002021F6"/>
    <w:rsid w:val="0020229F"/>
    <w:rsid w:val="00286170"/>
    <w:rsid w:val="00291417"/>
    <w:rsid w:val="00311EAD"/>
    <w:rsid w:val="00337659"/>
    <w:rsid w:val="003D62AB"/>
    <w:rsid w:val="00403581"/>
    <w:rsid w:val="00412F78"/>
    <w:rsid w:val="005B18DD"/>
    <w:rsid w:val="005B2266"/>
    <w:rsid w:val="005B5298"/>
    <w:rsid w:val="005F7A7B"/>
    <w:rsid w:val="00633FF8"/>
    <w:rsid w:val="006904C3"/>
    <w:rsid w:val="006D4606"/>
    <w:rsid w:val="007032C2"/>
    <w:rsid w:val="007513A1"/>
    <w:rsid w:val="00756EF7"/>
    <w:rsid w:val="007902EC"/>
    <w:rsid w:val="00881F2F"/>
    <w:rsid w:val="008C2981"/>
    <w:rsid w:val="00964D0C"/>
    <w:rsid w:val="009C6853"/>
    <w:rsid w:val="00A016F3"/>
    <w:rsid w:val="00AC50A7"/>
    <w:rsid w:val="00B26F55"/>
    <w:rsid w:val="00B77733"/>
    <w:rsid w:val="00C07C5D"/>
    <w:rsid w:val="00CE36DB"/>
    <w:rsid w:val="00D05CB6"/>
    <w:rsid w:val="00D827D8"/>
    <w:rsid w:val="00DF4F62"/>
    <w:rsid w:val="00E12DCE"/>
    <w:rsid w:val="00E302DD"/>
    <w:rsid w:val="00E42F2C"/>
    <w:rsid w:val="00E53FDE"/>
    <w:rsid w:val="00E6733F"/>
    <w:rsid w:val="00EA52B9"/>
    <w:rsid w:val="00EC0858"/>
    <w:rsid w:val="00F170C9"/>
    <w:rsid w:val="00F36FFD"/>
    <w:rsid w:val="00F41D24"/>
    <w:rsid w:val="00FF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A70F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CW85Documentgegevens">
    <w:name w:val="ACW 8.5 Documentgegevens"/>
    <w:basedOn w:val="Normal"/>
    <w:next w:val="Normal"/>
    <w:pPr>
      <w:spacing w:before="20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</w:style>
  <w:style w:type="numbering" w:customStyle="1" w:styleId="Genummerdelijst">
    <w:name w:val="Genummerde lijst"/>
    <w:pPr>
      <w:numPr>
        <w:numId w:val="5"/>
      </w:numPr>
    </w:p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.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.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6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9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9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7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7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7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Kopznr1">
    <w:name w:val="Huisstijl - Kop z.nr 1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8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8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8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10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10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10"/>
      </w:numPr>
      <w:spacing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1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Rapportnummerniv1">
    <w:name w:val="ILT Rapport nummer niv 1"/>
    <w:basedOn w:val="Normal"/>
    <w:next w:val="Normal"/>
    <w:pPr>
      <w:numPr>
        <w:numId w:val="11"/>
      </w:numPr>
      <w:spacing w:after="720" w:line="300" w:lineRule="exact"/>
    </w:pPr>
    <w:rPr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numbering" w:customStyle="1" w:styleId="Lijstmetopsommingstekens">
    <w:name w:val="Lijst met opsommingstekens"/>
    <w:pPr>
      <w:numPr>
        <w:numId w:val="12"/>
      </w:numPr>
    </w:p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aOpsommingstekst">
    <w:name w:val="NEa Opsommingstekst"/>
    <w:basedOn w:val="NEaStandaard"/>
    <w:pPr>
      <w:numPr>
        <w:numId w:val="13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paragraph" w:customStyle="1" w:styleId="NEamemobestuur">
    <w:name w:val="NEa memo bestuur"/>
    <w:basedOn w:val="Normal"/>
    <w:next w:val="Normal"/>
    <w:pPr>
      <w:numPr>
        <w:numId w:val="14"/>
      </w:numPr>
      <w:spacing w:line="240" w:lineRule="exact"/>
    </w:pPr>
  </w:style>
  <w:style w:type="paragraph" w:customStyle="1" w:styleId="NEaopsommingletters">
    <w:name w:val="NEa opsomming (letters)"/>
    <w:basedOn w:val="Normal"/>
    <w:pPr>
      <w:numPr>
        <w:numId w:val="16"/>
      </w:numPr>
      <w:spacing w:line="240" w:lineRule="exact"/>
    </w:pPr>
  </w:style>
  <w:style w:type="paragraph" w:customStyle="1" w:styleId="NEaopsommingextra">
    <w:name w:val="NEa opsomming extra"/>
    <w:basedOn w:val="Normal"/>
    <w:next w:val="Normal"/>
    <w:pPr>
      <w:numPr>
        <w:numId w:val="17"/>
      </w:numPr>
    </w:pPr>
  </w:style>
  <w:style w:type="paragraph" w:customStyle="1" w:styleId="NEastandaardopsomming">
    <w:name w:val="NEa standaard opsomming"/>
    <w:basedOn w:val="Normal"/>
    <w:pPr>
      <w:numPr>
        <w:numId w:val="15"/>
      </w:numPr>
      <w:spacing w:line="240" w:lineRule="exact"/>
    </w:p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20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oofdstuk">
    <w:name w:val="OIM Rapport Hoofdstuk"/>
    <w:basedOn w:val="Normal"/>
    <w:next w:val="Normal"/>
    <w:pPr>
      <w:numPr>
        <w:numId w:val="20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8"/>
      </w:numPr>
      <w:spacing w:line="240" w:lineRule="exact"/>
    </w:p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20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21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2"/>
      </w:num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opsomming">
    <w:name w:val="Standaard opsomming"/>
    <w:basedOn w:val="Normal"/>
    <w:next w:val="Normal"/>
    <w:pPr>
      <w:numPr>
        <w:numId w:val="23"/>
      </w:num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.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.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Header">
    <w:name w:val="header"/>
    <w:basedOn w:val="Normal"/>
    <w:link w:val="HeaderChar"/>
    <w:uiPriority w:val="99"/>
    <w:unhideWhenUsed/>
    <w:rsid w:val="005B18DD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8DD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B18DD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8DD"/>
    <w:rPr>
      <w:rFonts w:ascii="Verdana" w:hAnsi="Verdana"/>
      <w:color w:val="000000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3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1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aan%20Parlement%20(4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93</ap:Words>
  <ap:Characters>532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Parlement - Reactie m.b.t. voorrang voor dierenambulance</vt:lpstr>
    </vt:vector>
  </ap:TitlesOfParts>
  <ap:LinksUpToDate>false</ap:LinksUpToDate>
  <ap:CharactersWithSpaces>624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2026-10-28T06:59:00.0000000Z</dcterms:created>
  <dcterms:modified xsi:type="dcterms:W3CDTF">2026-10-28T06:59:00.0000000Z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Parlement - Reactie m.b.t. voorrang voor dierenambulance</vt:lpwstr>
  </property>
  <property fmtid="{D5CDD505-2E9C-101B-9397-08002B2CF9AE}" pid="5" name="Publicatiedatum">
    <vt:lpwstr/>
  </property>
  <property fmtid="{D5CDD505-2E9C-101B-9397-08002B2CF9AE}" pid="6" name="Verantwoordelijke organisatie">
    <vt:lpwstr>Dir. Wegen Voertuigen Verkeersveiligheid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De voorzitter van de Tweede Kamer_x000d_der Staten-Generaal_x000d_Postbus 20018_x000d_2500 EA  DEN HAAG</vt:lpwstr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B.J. Stolte</vt:lpwstr>
  </property>
  <property fmtid="{D5CDD505-2E9C-101B-9397-08002B2CF9AE}" pid="14" name="Opgesteld door, Telefoonnummer">
    <vt:lpwstr/>
  </property>
  <property fmtid="{D5CDD505-2E9C-101B-9397-08002B2CF9AE}" pid="15" name="Kenmerk">
    <vt:lpwstr/>
  </property>
  <property fmtid="{D5CDD505-2E9C-101B-9397-08002B2CF9AE}" pid="16" name="Rubricering">
    <vt:lpwstr>openbaar</vt:lpwstr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DocGen_Brief_nl_NL</vt:lpwstr>
  </property>
</Properties>
</file>