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A01FB" w:rsidRDefault="003A01FB" w14:paraId="2D14ABCD" w14:textId="77777777"/>
    <w:p w:rsidR="00441064" w:rsidP="00883E7F" w:rsidRDefault="00441064" w14:paraId="36BB9BD6" w14:textId="0234DCD3">
      <w:r>
        <w:t>Geachte voorzitter,</w:t>
      </w:r>
    </w:p>
    <w:p w:rsidR="00441064" w:rsidP="00883E7F" w:rsidRDefault="00441064" w14:paraId="756C5C57" w14:textId="77777777"/>
    <w:p w:rsidRPr="007104BC" w:rsidR="0023732D" w:rsidP="00883E7F" w:rsidRDefault="00B42690" w14:paraId="1070EBB3" w14:textId="745ECDAA">
      <w:pPr>
        <w:rPr>
          <w:color w:val="auto"/>
        </w:rPr>
      </w:pPr>
      <w:r>
        <w:t xml:space="preserve">Per brief van </w:t>
      </w:r>
      <w:r w:rsidR="00883E7F">
        <w:t>de vaste Kamer</w:t>
      </w:r>
      <w:r w:rsidRPr="003A54C1" w:rsidR="00883E7F">
        <w:t>commissie</w:t>
      </w:r>
      <w:r w:rsidR="00883E7F">
        <w:t xml:space="preserve"> SZW </w:t>
      </w:r>
      <w:r w:rsidR="008C159F">
        <w:t xml:space="preserve">van </w:t>
      </w:r>
      <w:r w:rsidR="00441064">
        <w:t>14 oktober 2026</w:t>
      </w:r>
      <w:r w:rsidR="008C159F">
        <w:t xml:space="preserve"> met kenmerk</w:t>
      </w:r>
      <w:r w:rsidR="00441064">
        <w:t xml:space="preserve"> </w:t>
      </w:r>
      <w:r w:rsidRPr="00441064" w:rsidR="00441064">
        <w:t>2026Z20750/2026D51169</w:t>
      </w:r>
      <w:r>
        <w:t xml:space="preserve"> </w:t>
      </w:r>
      <w:r w:rsidR="008C159F">
        <w:t>verzoekt u ons</w:t>
      </w:r>
      <w:r w:rsidR="00883E7F">
        <w:t xml:space="preserve"> </w:t>
      </w:r>
      <w:r w:rsidR="008C159F">
        <w:t>om</w:t>
      </w:r>
      <w:r w:rsidR="00883E7F">
        <w:t xml:space="preserve"> concrete en meetbare hoofddoelen in de beleidsagenda van de ontwerpbegroting 2027</w:t>
      </w:r>
      <w:r w:rsidR="008C159F">
        <w:t xml:space="preserve"> op te nemen</w:t>
      </w:r>
      <w:r w:rsidR="00883E7F">
        <w:t>.</w:t>
      </w:r>
      <w:r>
        <w:rPr>
          <w:color w:val="auto"/>
        </w:rPr>
        <w:t xml:space="preserve"> Ook verzoekt u </w:t>
      </w:r>
      <w:r w:rsidR="004D7ED2">
        <w:rPr>
          <w:color w:val="auto"/>
        </w:rPr>
        <w:t>uiterlijk 26 oktober 2026 een reactie te sturen.</w:t>
      </w:r>
    </w:p>
    <w:p w:rsidR="00AD48DA" w:rsidP="00A15135" w:rsidRDefault="00AD48DA" w14:paraId="2159B3BE" w14:textId="77777777"/>
    <w:p w:rsidR="00AD48DA" w:rsidP="00AD48DA" w:rsidRDefault="00AD48DA" w14:paraId="5EA683DA" w14:textId="27FD3729">
      <w:r>
        <w:t>In navolging van de</w:t>
      </w:r>
      <w:r w:rsidR="00A15135">
        <w:t xml:space="preserve"> motie Van der </w:t>
      </w:r>
      <w:r w:rsidRPr="00083AD7" w:rsidR="00A15135">
        <w:t>Lee c.s.</w:t>
      </w:r>
      <w:r w:rsidR="00A15135">
        <w:rPr>
          <w:rStyle w:val="Voetnootmarkering"/>
        </w:rPr>
        <w:footnoteReference w:id="1"/>
      </w:r>
      <w:r w:rsidRPr="00083AD7" w:rsidR="00A15135">
        <w:t xml:space="preserve"> </w:t>
      </w:r>
      <w:r>
        <w:t>zijn i</w:t>
      </w:r>
      <w:r w:rsidR="00A15135">
        <w:t xml:space="preserve">n </w:t>
      </w:r>
      <w:r w:rsidR="00B251EC">
        <w:t xml:space="preserve">paragraaf 4.1 (Beleidsprioriteiten) van </w:t>
      </w:r>
      <w:r w:rsidR="00A15135">
        <w:t xml:space="preserve">de begroting 2027 </w:t>
      </w:r>
      <w:r>
        <w:t>drie strategische doelen gemarkeerd en toegelicht</w:t>
      </w:r>
      <w:r w:rsidR="00E253EC">
        <w:t>.</w:t>
      </w:r>
      <w:r>
        <w:t xml:space="preserve"> U verwijst in uw brief naar de opmerking van de </w:t>
      </w:r>
      <w:r w:rsidR="007104BC">
        <w:t>A</w:t>
      </w:r>
      <w:r>
        <w:t xml:space="preserve">lgemene </w:t>
      </w:r>
      <w:r w:rsidR="007104BC">
        <w:t>R</w:t>
      </w:r>
      <w:r>
        <w:t xml:space="preserve">ekenkamer </w:t>
      </w:r>
      <w:r w:rsidR="00E253EC">
        <w:t xml:space="preserve">dat </w:t>
      </w:r>
      <w:r w:rsidRPr="00053AF6">
        <w:t xml:space="preserve">deze beperkt vertaald </w:t>
      </w:r>
      <w:r>
        <w:t xml:space="preserve">zijn </w:t>
      </w:r>
      <w:r w:rsidRPr="00053AF6">
        <w:t xml:space="preserve">naar concrete en meetbare doelen. </w:t>
      </w:r>
      <w:r>
        <w:t xml:space="preserve">De Rekenkamer verwijst daarbij wel naar goede voorbeelden, zoals </w:t>
      </w:r>
      <w:r w:rsidRPr="00053AF6">
        <w:t>het doel om vanaf 2026 tot en met 2030 75.000 meer nieuwkomers in Nederland aan het werk te helpen.</w:t>
      </w:r>
    </w:p>
    <w:p w:rsidR="00AD48DA" w:rsidP="00AD48DA" w:rsidRDefault="00AD48DA" w14:paraId="0D300D40" w14:textId="77777777"/>
    <w:p w:rsidR="00441064" w:rsidP="00883E7F" w:rsidRDefault="007E0983" w14:paraId="5B19DCF8" w14:textId="2727F9E3">
      <w:r>
        <w:t xml:space="preserve">Wij onderschrijven het belang van concrete en meetbare doelen. </w:t>
      </w:r>
      <w:r w:rsidR="00755438">
        <w:t>O</w:t>
      </w:r>
      <w:r w:rsidR="00053AF6">
        <w:t xml:space="preserve">p </w:t>
      </w:r>
      <w:r w:rsidR="004639FA">
        <w:t>een aantal</w:t>
      </w:r>
      <w:r w:rsidR="00053AF6">
        <w:t xml:space="preserve"> plekken </w:t>
      </w:r>
      <w:r w:rsidR="00755438">
        <w:t>in</w:t>
      </w:r>
      <w:r w:rsidR="00053AF6">
        <w:t xml:space="preserve"> de begroting</w:t>
      </w:r>
      <w:r w:rsidR="00A73B96">
        <w:t xml:space="preserve"> </w:t>
      </w:r>
      <w:r w:rsidR="004B1C4E">
        <w:t xml:space="preserve">gebeurt dit </w:t>
      </w:r>
      <w:r>
        <w:t>al</w:t>
      </w:r>
      <w:r w:rsidR="004639FA">
        <w:t>. Ik wijs b</w:t>
      </w:r>
      <w:r w:rsidR="00755438">
        <w:t>ijvoorbeeld</w:t>
      </w:r>
      <w:r w:rsidR="004639FA">
        <w:t xml:space="preserve"> op:</w:t>
      </w:r>
    </w:p>
    <w:p w:rsidR="007A25D8" w:rsidP="007A25D8" w:rsidRDefault="007A25D8" w14:paraId="0EAB466A" w14:textId="0CB79E25">
      <w:pPr>
        <w:pStyle w:val="Lijstalinea"/>
        <w:numPr>
          <w:ilvl w:val="0"/>
          <w:numId w:val="12"/>
        </w:numPr>
      </w:pPr>
      <w:r>
        <w:t>Het kabinet streeft ernaar om de (</w:t>
      </w:r>
      <w:proofErr w:type="spellStart"/>
      <w:r>
        <w:t>kinder</w:t>
      </w:r>
      <w:proofErr w:type="spellEnd"/>
      <w:r>
        <w:t>)armoede niet op te laten lopen</w:t>
      </w:r>
      <w:r w:rsidR="00F1508F">
        <w:t xml:space="preserve"> (Hoofdstuk 7.2.6 Armoede)</w:t>
      </w:r>
      <w:r>
        <w:t>.</w:t>
      </w:r>
    </w:p>
    <w:p w:rsidR="00441064" w:rsidP="00F62D64" w:rsidRDefault="00F62D64" w14:paraId="2439F781" w14:textId="01B3A06F">
      <w:pPr>
        <w:pStyle w:val="Lijstalinea"/>
        <w:numPr>
          <w:ilvl w:val="0"/>
          <w:numId w:val="12"/>
        </w:numPr>
      </w:pPr>
      <w:r w:rsidRPr="00F62D64">
        <w:t>De banenafspraak uit het Sociaal Akkoord van 2013 heeft tot doel om meer mensen met een arbeidsbeperking aan het werk te helpen bij reguliere werkgevers. Met sociale partners is afgesproken 125.000 extra banen voor deze doelgroep te realiseren</w:t>
      </w:r>
      <w:r w:rsidR="00F1508F">
        <w:t xml:space="preserve"> (Hoofdstuk 5.2 Artikel 2 Bijstand, Participatie en Toeslagenwet)</w:t>
      </w:r>
      <w:r w:rsidRPr="00F62D64">
        <w:t>.</w:t>
      </w:r>
    </w:p>
    <w:p w:rsidR="00BD2A8C" w:rsidP="00BD2A8C" w:rsidRDefault="00BD2A8C" w14:paraId="520244BC" w14:textId="09E33CAA">
      <w:pPr>
        <w:pStyle w:val="Lijstalinea"/>
        <w:numPr>
          <w:ilvl w:val="0"/>
          <w:numId w:val="12"/>
        </w:numPr>
      </w:pPr>
      <w:r>
        <w:t>Het</w:t>
      </w:r>
      <w:r w:rsidRPr="00BD2A8C">
        <w:t xml:space="preserve"> kabinet zet in op werk en meedoen. Iedereen in Nederland hoort actief deel te nemen en bij te dragen aan onze samenleving, ook nieuwkomers. Om hun arbeidsparticipatie te vergroten, wordt er gewerkt aan een plan van aanpak om meer nieuwkomers sneller aan het werk te laten gaan. De inzet is om 75.000 nieuwkomers meer aan het werk te hebben in 2030</w:t>
      </w:r>
      <w:r>
        <w:t xml:space="preserve"> (Hoofdstuk 5.13 Artikel 13 Inburgering en Integratie)</w:t>
      </w:r>
      <w:r w:rsidRPr="00BD2A8C">
        <w:t>.</w:t>
      </w:r>
    </w:p>
    <w:p w:rsidR="00F62D64" w:rsidP="00F62D64" w:rsidRDefault="0006604F" w14:paraId="274F75E8" w14:textId="616327E0">
      <w:pPr>
        <w:pStyle w:val="Lijstalinea"/>
        <w:numPr>
          <w:ilvl w:val="0"/>
          <w:numId w:val="12"/>
        </w:numPr>
      </w:pPr>
      <w:r w:rsidRPr="0006604F">
        <w:t>We zorgen ervoor dat iedere arbeidsmarktregio een Werkcentrum heeft waar werkzoekenden, werkenden en werkgevers terecht kunnen voor ondersteuning bij scholing en werk</w:t>
      </w:r>
      <w:r w:rsidR="00F1508F">
        <w:t xml:space="preserve"> (Hoofdstuk 4.1 Beleidsprioriteiten)</w:t>
      </w:r>
      <w:r w:rsidRPr="0006604F">
        <w:t xml:space="preserve">. </w:t>
      </w:r>
    </w:p>
    <w:p w:rsidR="00EC2047" w:rsidP="0006604F" w:rsidRDefault="00ED528C" w14:paraId="1788D2FD" w14:textId="67E19126">
      <w:pPr>
        <w:pStyle w:val="Lijstalinea"/>
        <w:numPr>
          <w:ilvl w:val="0"/>
          <w:numId w:val="12"/>
        </w:numPr>
      </w:pPr>
      <w:r>
        <w:lastRenderedPageBreak/>
        <w:t>De s</w:t>
      </w:r>
      <w:r w:rsidR="00EC2047">
        <w:t xml:space="preserve">treefwaarden voor </w:t>
      </w:r>
      <w:r w:rsidRPr="00EC2047" w:rsidR="00EC2047">
        <w:t>het aantal mensen met recht op een WIA- of Wajong uitkering die door UWV in 2027 aan het werk moet worden geholpen</w:t>
      </w:r>
      <w:r w:rsidR="00F1508F">
        <w:t xml:space="preserve"> (Hoofdstuk 4.1 Beleidsprioriteiten, tabel 5)</w:t>
      </w:r>
      <w:r w:rsidRPr="00EC2047" w:rsidR="00EC2047">
        <w:t>.</w:t>
      </w:r>
    </w:p>
    <w:p w:rsidR="00441064" w:rsidP="0006604F" w:rsidRDefault="0006604F" w14:paraId="6906283E" w14:textId="2611A0A1">
      <w:pPr>
        <w:pStyle w:val="Lijstalinea"/>
        <w:numPr>
          <w:ilvl w:val="0"/>
          <w:numId w:val="12"/>
        </w:numPr>
      </w:pPr>
      <w:r>
        <w:t>Vanaf 2029 krijgen alle werkende ouders een hoge inkomensonafhankelijke vergoeding voor kinderopvang</w:t>
      </w:r>
      <w:r w:rsidR="00F1508F">
        <w:t xml:space="preserve"> (Hoofdstuk 5.7 Artikel 7 Kinderopvang)</w:t>
      </w:r>
      <w:r>
        <w:t>.</w:t>
      </w:r>
    </w:p>
    <w:p w:rsidR="00EC2047" w:rsidP="00883E7F" w:rsidRDefault="00EC2047" w14:paraId="6CDD4F3A" w14:textId="77777777"/>
    <w:p w:rsidR="008366D3" w:rsidP="00883E7F" w:rsidRDefault="004B69BE" w14:paraId="6CA4F43E" w14:textId="1557D17D">
      <w:bookmarkStart w:name="_Hlk243580372" w:id="0"/>
      <w:r>
        <w:t xml:space="preserve">Bij </w:t>
      </w:r>
      <w:r>
        <w:rPr>
          <w:color w:val="auto"/>
        </w:rPr>
        <w:t>de totstandkoming van de</w:t>
      </w:r>
      <w:r w:rsidDel="004B69BE">
        <w:t xml:space="preserve"> </w:t>
      </w:r>
      <w:r w:rsidR="008C159F">
        <w:t>ontwer</w:t>
      </w:r>
      <w:r w:rsidR="00441064">
        <w:t>pbegroting 2028</w:t>
      </w:r>
      <w:r w:rsidR="008366D3">
        <w:t xml:space="preserve"> zal in de paragraaf beleidsprioriteiten explicieter aandacht worden geschonken aan de vertaling van de verschillende hoofddoelen van het SZW-beleid naar concrete en meetbare doelen.  </w:t>
      </w:r>
    </w:p>
    <w:bookmarkEnd w:id="0"/>
    <w:p w:rsidRPr="00083AD7" w:rsidR="00300652" w:rsidP="00883E7F" w:rsidRDefault="00300652" w14:paraId="6921D6DB" w14:textId="77777777"/>
    <w:p w:rsidR="00883E7F" w:rsidP="00883E7F" w:rsidRDefault="00144B26" w14:paraId="5DC74A74" w14:textId="552F00D9">
      <w:r>
        <w:t xml:space="preserve">We vertrouwen </w:t>
      </w:r>
      <w:r w:rsidR="00441064">
        <w:t xml:space="preserve">erop u hiermee voldoende te hebben geïnformeerd. </w:t>
      </w:r>
    </w:p>
    <w:p w:rsidR="003A01FB" w:rsidRDefault="003A01FB" w14:paraId="2C7CCDF9" w14:textId="77777777">
      <w:pPr>
        <w:pStyle w:val="WitregelW1bodytekst"/>
      </w:pPr>
    </w:p>
    <w:p w:rsidR="003A01FB" w:rsidRDefault="008366D3" w14:paraId="4AF6821A" w14:textId="77777777">
      <w:r>
        <w:t xml:space="preserve">De Minister van Sociale Zaken            De Minister van Werk                              en </w:t>
      </w:r>
      <w:proofErr w:type="gramStart"/>
      <w:r>
        <w:t xml:space="preserve">Werkgelegenheid,   </w:t>
      </w:r>
      <w:proofErr w:type="gramEnd"/>
      <w:r>
        <w:t xml:space="preserve">                      en Participatie,</w:t>
      </w:r>
    </w:p>
    <w:p w:rsidR="003A01FB" w:rsidRDefault="003A01FB" w14:paraId="6DEA0592" w14:textId="77777777"/>
    <w:p w:rsidR="003A01FB" w:rsidRDefault="003A01FB" w14:paraId="45E4A1FB" w14:textId="77777777"/>
    <w:p w:rsidR="003A01FB" w:rsidRDefault="003A01FB" w14:paraId="6F270268" w14:textId="77777777"/>
    <w:p w:rsidR="003A01FB" w:rsidRDefault="003A01FB" w14:paraId="46944305" w14:textId="77777777"/>
    <w:p w:rsidR="003A01FB" w:rsidRDefault="003A01FB" w14:paraId="40DBFEBE" w14:textId="77777777"/>
    <w:p w:rsidR="003A01FB" w:rsidRDefault="008366D3" w14:paraId="52C89664" w14:textId="77777777">
      <w:r>
        <w:t>J.A. Vijlbrief                                      A.A. Aartsen</w:t>
      </w:r>
    </w:p>
    <w:sectPr w:rsidR="003A01FB">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4D326" w14:textId="77777777" w:rsidR="009A2761" w:rsidRDefault="009A2761">
      <w:pPr>
        <w:spacing w:line="240" w:lineRule="auto"/>
      </w:pPr>
      <w:r>
        <w:separator/>
      </w:r>
    </w:p>
  </w:endnote>
  <w:endnote w:type="continuationSeparator" w:id="0">
    <w:p w14:paraId="784C8E21" w14:textId="77777777" w:rsidR="009A2761" w:rsidRDefault="009A27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Times New Roman"/>
    <w:charset w:val="00"/>
    <w:family w:val="swiss"/>
    <w:pitch w:val="variable"/>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12ECC" w14:textId="77777777" w:rsidR="008E73F5" w:rsidRDefault="008E73F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E9C71" w14:textId="77777777" w:rsidR="008E73F5" w:rsidRDefault="008E73F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47DF" w14:textId="77777777" w:rsidR="008E73F5" w:rsidRDefault="008E73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B1B0C" w14:textId="77777777" w:rsidR="009A2761" w:rsidRDefault="009A2761">
      <w:pPr>
        <w:spacing w:line="240" w:lineRule="auto"/>
      </w:pPr>
      <w:r>
        <w:separator/>
      </w:r>
    </w:p>
  </w:footnote>
  <w:footnote w:type="continuationSeparator" w:id="0">
    <w:p w14:paraId="222BEAD8" w14:textId="77777777" w:rsidR="009A2761" w:rsidRDefault="009A2761">
      <w:pPr>
        <w:spacing w:line="240" w:lineRule="auto"/>
      </w:pPr>
      <w:r>
        <w:continuationSeparator/>
      </w:r>
    </w:p>
  </w:footnote>
  <w:footnote w:id="1">
    <w:p w14:paraId="63644875" w14:textId="77777777" w:rsidR="00A15135" w:rsidRPr="003F379E" w:rsidRDefault="00A15135" w:rsidP="00A15135">
      <w:pPr>
        <w:pStyle w:val="Voetnoottekst"/>
        <w:rPr>
          <w:sz w:val="16"/>
          <w:szCs w:val="16"/>
        </w:rPr>
      </w:pPr>
      <w:r w:rsidRPr="003F379E">
        <w:rPr>
          <w:rStyle w:val="Voetnootmarkering"/>
          <w:sz w:val="16"/>
          <w:szCs w:val="16"/>
        </w:rPr>
        <w:footnoteRef/>
      </w:r>
      <w:r w:rsidRPr="003F379E">
        <w:rPr>
          <w:sz w:val="16"/>
          <w:szCs w:val="16"/>
        </w:rPr>
        <w:t xml:space="preserve"> Kamerstuk 36 740, nr.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D3AA" w14:textId="77777777" w:rsidR="008E73F5" w:rsidRDefault="008E73F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6CCE" w14:textId="77777777" w:rsidR="003A01FB" w:rsidRDefault="008366D3">
    <w:r>
      <w:rPr>
        <w:noProof/>
      </w:rPr>
      <mc:AlternateContent>
        <mc:Choice Requires="wps">
          <w:drawing>
            <wp:anchor distT="0" distB="0" distL="0" distR="0" simplePos="0" relativeHeight="251654144" behindDoc="0" locked="1" layoutInCell="1" allowOverlap="1" wp14:anchorId="0155F759" wp14:editId="59FEC9E7">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D395BDE" w14:textId="00E3C880" w:rsidR="00C23638" w:rsidRDefault="008366D3" w:rsidP="00963256">
                          <w:pPr>
                            <w:pStyle w:val="Referentiegegevenskopjes"/>
                          </w:pPr>
                          <w:r>
                            <w:t>Datum</w:t>
                          </w:r>
                          <w:r w:rsidR="00963256">
                            <w:br/>
                          </w:r>
                          <w:r w:rsidR="00963256" w:rsidRPr="00963256">
                            <w:rPr>
                              <w:b w:val="0"/>
                              <w:bCs/>
                            </w:rPr>
                            <w:t>26-10-2026</w:t>
                          </w:r>
                          <w:r w:rsidR="00B228A3">
                            <w:fldChar w:fldCharType="begin"/>
                          </w:r>
                          <w:r w:rsidR="00B228A3">
                            <w:instrText xml:space="preserve"> DOCPROPERTY  "iDatum"  \* MERGEFORMAT </w:instrText>
                          </w:r>
                          <w:r w:rsidR="00B228A3">
                            <w:fldChar w:fldCharType="end"/>
                          </w:r>
                        </w:p>
                        <w:p w14:paraId="50033F29" w14:textId="77777777" w:rsidR="003A01FB" w:rsidRDefault="003A01FB">
                          <w:pPr>
                            <w:pStyle w:val="WitregelW1"/>
                          </w:pPr>
                        </w:p>
                        <w:p w14:paraId="279AD84B" w14:textId="77777777" w:rsidR="003A01FB" w:rsidRDefault="008366D3">
                          <w:pPr>
                            <w:pStyle w:val="Referentiegegevenskopjes"/>
                          </w:pPr>
                          <w:r>
                            <w:t>Onze referentie</w:t>
                          </w:r>
                        </w:p>
                        <w:p w14:paraId="5C86356E" w14:textId="45E6B66B" w:rsidR="00C23638" w:rsidRDefault="00B228A3">
                          <w:pPr>
                            <w:pStyle w:val="ReferentiegegevensHL"/>
                          </w:pPr>
                          <w:r>
                            <w:fldChar w:fldCharType="begin"/>
                          </w:r>
                          <w:r>
                            <w:instrText xml:space="preserve"> DOCPROPERTY  "iOnsKenmerk"  \* MERGEFORMAT </w:instrText>
                          </w:r>
                          <w:r>
                            <w:fldChar w:fldCharType="separate"/>
                          </w:r>
                          <w:r w:rsidR="008E73F5">
                            <w:t>2026-0000402153</w:t>
                          </w:r>
                          <w:r>
                            <w:fldChar w:fldCharType="end"/>
                          </w:r>
                        </w:p>
                      </w:txbxContent>
                    </wps:txbx>
                    <wps:bodyPr vert="horz" wrap="square" lIns="0" tIns="0" rIns="0" bIns="0" anchor="t" anchorCtr="0"/>
                  </wps:wsp>
                </a:graphicData>
              </a:graphic>
            </wp:anchor>
          </w:drawing>
        </mc:Choice>
        <mc:Fallback>
          <w:pict>
            <v:shapetype w14:anchorId="0155F759"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3D395BDE" w14:textId="00E3C880" w:rsidR="00C23638" w:rsidRDefault="008366D3" w:rsidP="00963256">
                    <w:pPr>
                      <w:pStyle w:val="Referentiegegevenskopjes"/>
                    </w:pPr>
                    <w:r>
                      <w:t>Datum</w:t>
                    </w:r>
                    <w:r w:rsidR="00963256">
                      <w:br/>
                    </w:r>
                    <w:r w:rsidR="00963256" w:rsidRPr="00963256">
                      <w:rPr>
                        <w:b w:val="0"/>
                        <w:bCs/>
                      </w:rPr>
                      <w:t>26-10-2026</w:t>
                    </w:r>
                    <w:r w:rsidR="00B228A3">
                      <w:fldChar w:fldCharType="begin"/>
                    </w:r>
                    <w:r w:rsidR="00B228A3">
                      <w:instrText xml:space="preserve"> DOCPROPERTY  "iDatum"  \* MERGEFORMAT </w:instrText>
                    </w:r>
                    <w:r w:rsidR="00B228A3">
                      <w:fldChar w:fldCharType="end"/>
                    </w:r>
                  </w:p>
                  <w:p w14:paraId="50033F29" w14:textId="77777777" w:rsidR="003A01FB" w:rsidRDefault="003A01FB">
                    <w:pPr>
                      <w:pStyle w:val="WitregelW1"/>
                    </w:pPr>
                  </w:p>
                  <w:p w14:paraId="279AD84B" w14:textId="77777777" w:rsidR="003A01FB" w:rsidRDefault="008366D3">
                    <w:pPr>
                      <w:pStyle w:val="Referentiegegevenskopjes"/>
                    </w:pPr>
                    <w:r>
                      <w:t>Onze referentie</w:t>
                    </w:r>
                  </w:p>
                  <w:p w14:paraId="5C86356E" w14:textId="45E6B66B" w:rsidR="00C23638" w:rsidRDefault="00B228A3">
                    <w:pPr>
                      <w:pStyle w:val="ReferentiegegevensHL"/>
                    </w:pPr>
                    <w:r>
                      <w:fldChar w:fldCharType="begin"/>
                    </w:r>
                    <w:r>
                      <w:instrText xml:space="preserve"> DOCPROPERTY  "iOnsKenmerk"  \* MERGEFORMAT </w:instrText>
                    </w:r>
                    <w:r>
                      <w:fldChar w:fldCharType="separate"/>
                    </w:r>
                    <w:r w:rsidR="008E73F5">
                      <w:t>2026-0000402153</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1E948215" wp14:editId="424F126E">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FF5FC89" w14:textId="77777777" w:rsidR="00C23638" w:rsidRDefault="00B228A3">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E948215"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2FF5FC89" w14:textId="77777777" w:rsidR="00C23638" w:rsidRDefault="00B228A3">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41A9E" w14:textId="77777777" w:rsidR="003A01FB" w:rsidRDefault="008366D3">
    <w:pPr>
      <w:spacing w:after="7029" w:line="14" w:lineRule="exact"/>
    </w:pPr>
    <w:r>
      <w:rPr>
        <w:noProof/>
      </w:rPr>
      <mc:AlternateContent>
        <mc:Choice Requires="wps">
          <w:drawing>
            <wp:anchor distT="0" distB="0" distL="0" distR="0" simplePos="0" relativeHeight="251656192" behindDoc="0" locked="1" layoutInCell="1" allowOverlap="1" wp14:anchorId="6E82E5A4" wp14:editId="2EB0C30F">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B3E7BBB" w14:textId="77777777" w:rsidR="003A01FB" w:rsidRDefault="008366D3">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E82E5A4"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3B3E7BBB" w14:textId="77777777" w:rsidR="003A01FB" w:rsidRDefault="008366D3">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E37E14D" wp14:editId="50CB326B">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0ADEF2D7" w14:textId="77777777" w:rsidR="003A01FB" w:rsidRPr="00883E7F" w:rsidRDefault="008366D3">
                          <w:pPr>
                            <w:pStyle w:val="Afzendgegevens"/>
                            <w:rPr>
                              <w:lang w:val="de-DE"/>
                            </w:rPr>
                          </w:pPr>
                          <w:r w:rsidRPr="00883E7F">
                            <w:rPr>
                              <w:lang w:val="de-DE"/>
                            </w:rPr>
                            <w:t>Postbus 90801</w:t>
                          </w:r>
                        </w:p>
                        <w:p w14:paraId="2616DB21" w14:textId="7D56CE07" w:rsidR="003A01FB" w:rsidRPr="00883E7F" w:rsidRDefault="008366D3">
                          <w:pPr>
                            <w:pStyle w:val="Afzendgegevens"/>
                            <w:rPr>
                              <w:lang w:val="de-DE"/>
                            </w:rPr>
                          </w:pPr>
                          <w:r w:rsidRPr="00883E7F">
                            <w:rPr>
                              <w:lang w:val="de-DE"/>
                            </w:rPr>
                            <w:t>2509 LV Den Haag</w:t>
                          </w:r>
                        </w:p>
                        <w:p w14:paraId="55E13D3B" w14:textId="77777777" w:rsidR="003A01FB" w:rsidRPr="00883E7F" w:rsidRDefault="008366D3">
                          <w:pPr>
                            <w:pStyle w:val="Afzendgegevens"/>
                            <w:rPr>
                              <w:lang w:val="de-DE"/>
                            </w:rPr>
                          </w:pPr>
                          <w:r w:rsidRPr="00883E7F">
                            <w:rPr>
                              <w:lang w:val="de-DE"/>
                            </w:rPr>
                            <w:t>T   070 333 44 44</w:t>
                          </w:r>
                        </w:p>
                        <w:p w14:paraId="3CF6DBC6" w14:textId="77777777" w:rsidR="003A01FB" w:rsidRPr="00883E7F" w:rsidRDefault="003A01FB">
                          <w:pPr>
                            <w:pStyle w:val="WitregelW2"/>
                            <w:rPr>
                              <w:lang w:val="de-DE"/>
                            </w:rPr>
                          </w:pPr>
                        </w:p>
                        <w:p w14:paraId="6559FE83" w14:textId="77777777" w:rsidR="003A01FB" w:rsidRDefault="008366D3">
                          <w:pPr>
                            <w:pStyle w:val="Referentiegegevenskopjes"/>
                          </w:pPr>
                          <w:r>
                            <w:t>Onze referentie</w:t>
                          </w:r>
                        </w:p>
                        <w:p w14:paraId="5AA8A974" w14:textId="3CFA6BB5" w:rsidR="00C23638" w:rsidRDefault="00B228A3">
                          <w:pPr>
                            <w:pStyle w:val="ReferentiegegevensHL"/>
                          </w:pPr>
                          <w:r>
                            <w:fldChar w:fldCharType="begin"/>
                          </w:r>
                          <w:r>
                            <w:instrText xml:space="preserve"> DOCPROPERTY  "iOnsKenmerk"  \* MERGEFORMAT </w:instrText>
                          </w:r>
                          <w:r>
                            <w:fldChar w:fldCharType="separate"/>
                          </w:r>
                          <w:r w:rsidR="008E73F5">
                            <w:t>2026-0000402153</w:t>
                          </w:r>
                          <w:r>
                            <w:fldChar w:fldCharType="end"/>
                          </w:r>
                        </w:p>
                        <w:p w14:paraId="532E7306" w14:textId="77777777" w:rsidR="003A01FB" w:rsidRDefault="003A01FB">
                          <w:pPr>
                            <w:pStyle w:val="WitregelW1"/>
                          </w:pPr>
                        </w:p>
                        <w:p w14:paraId="1379A062" w14:textId="7B8A2FED" w:rsidR="00C23638" w:rsidRDefault="00B228A3">
                          <w:pPr>
                            <w:pStyle w:val="Referentiegegevens"/>
                          </w:pPr>
                          <w:r>
                            <w:fldChar w:fldCharType="begin"/>
                          </w:r>
                          <w:r>
                            <w:instrText xml:space="preserve"> DOCPROPERTY  "iCC"  \* MERGEFORMAT </w:instrText>
                          </w:r>
                          <w:r>
                            <w:fldChar w:fldCharType="end"/>
                          </w:r>
                        </w:p>
                        <w:p w14:paraId="5FC0A9F0" w14:textId="77777777" w:rsidR="003A01FB" w:rsidRDefault="003A01FB">
                          <w:pPr>
                            <w:pStyle w:val="WitregelW1"/>
                          </w:pPr>
                        </w:p>
                        <w:p w14:paraId="3C0A8FE4" w14:textId="4334C5B9" w:rsidR="00C23638" w:rsidRDefault="00B228A3">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4E37E14D"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0ADEF2D7" w14:textId="77777777" w:rsidR="003A01FB" w:rsidRPr="00883E7F" w:rsidRDefault="008366D3">
                    <w:pPr>
                      <w:pStyle w:val="Afzendgegevens"/>
                      <w:rPr>
                        <w:lang w:val="de-DE"/>
                      </w:rPr>
                    </w:pPr>
                    <w:r w:rsidRPr="00883E7F">
                      <w:rPr>
                        <w:lang w:val="de-DE"/>
                      </w:rPr>
                      <w:t>Postbus 90801</w:t>
                    </w:r>
                  </w:p>
                  <w:p w14:paraId="2616DB21" w14:textId="7D56CE07" w:rsidR="003A01FB" w:rsidRPr="00883E7F" w:rsidRDefault="008366D3">
                    <w:pPr>
                      <w:pStyle w:val="Afzendgegevens"/>
                      <w:rPr>
                        <w:lang w:val="de-DE"/>
                      </w:rPr>
                    </w:pPr>
                    <w:r w:rsidRPr="00883E7F">
                      <w:rPr>
                        <w:lang w:val="de-DE"/>
                      </w:rPr>
                      <w:t>2509 LV Den Haag</w:t>
                    </w:r>
                  </w:p>
                  <w:p w14:paraId="55E13D3B" w14:textId="77777777" w:rsidR="003A01FB" w:rsidRPr="00883E7F" w:rsidRDefault="008366D3">
                    <w:pPr>
                      <w:pStyle w:val="Afzendgegevens"/>
                      <w:rPr>
                        <w:lang w:val="de-DE"/>
                      </w:rPr>
                    </w:pPr>
                    <w:r w:rsidRPr="00883E7F">
                      <w:rPr>
                        <w:lang w:val="de-DE"/>
                      </w:rPr>
                      <w:t>T   070 333 44 44</w:t>
                    </w:r>
                  </w:p>
                  <w:p w14:paraId="3CF6DBC6" w14:textId="77777777" w:rsidR="003A01FB" w:rsidRPr="00883E7F" w:rsidRDefault="003A01FB">
                    <w:pPr>
                      <w:pStyle w:val="WitregelW2"/>
                      <w:rPr>
                        <w:lang w:val="de-DE"/>
                      </w:rPr>
                    </w:pPr>
                  </w:p>
                  <w:p w14:paraId="6559FE83" w14:textId="77777777" w:rsidR="003A01FB" w:rsidRDefault="008366D3">
                    <w:pPr>
                      <w:pStyle w:val="Referentiegegevenskopjes"/>
                    </w:pPr>
                    <w:r>
                      <w:t>Onze referentie</w:t>
                    </w:r>
                  </w:p>
                  <w:p w14:paraId="5AA8A974" w14:textId="3CFA6BB5" w:rsidR="00C23638" w:rsidRDefault="00B228A3">
                    <w:pPr>
                      <w:pStyle w:val="ReferentiegegevensHL"/>
                    </w:pPr>
                    <w:r>
                      <w:fldChar w:fldCharType="begin"/>
                    </w:r>
                    <w:r>
                      <w:instrText xml:space="preserve"> DOCPROPERTY  "iOnsKenmerk"  \* MERGEFORMAT </w:instrText>
                    </w:r>
                    <w:r>
                      <w:fldChar w:fldCharType="separate"/>
                    </w:r>
                    <w:r w:rsidR="008E73F5">
                      <w:t>2026-0000402153</w:t>
                    </w:r>
                    <w:r>
                      <w:fldChar w:fldCharType="end"/>
                    </w:r>
                  </w:p>
                  <w:p w14:paraId="532E7306" w14:textId="77777777" w:rsidR="003A01FB" w:rsidRDefault="003A01FB">
                    <w:pPr>
                      <w:pStyle w:val="WitregelW1"/>
                    </w:pPr>
                  </w:p>
                  <w:p w14:paraId="1379A062" w14:textId="7B8A2FED" w:rsidR="00C23638" w:rsidRDefault="00B228A3">
                    <w:pPr>
                      <w:pStyle w:val="Referentiegegevens"/>
                    </w:pPr>
                    <w:r>
                      <w:fldChar w:fldCharType="begin"/>
                    </w:r>
                    <w:r>
                      <w:instrText xml:space="preserve"> DOCPROPERTY  "iCC"  \* MERGEFORMAT </w:instrText>
                    </w:r>
                    <w:r>
                      <w:fldChar w:fldCharType="end"/>
                    </w:r>
                  </w:p>
                  <w:p w14:paraId="5FC0A9F0" w14:textId="77777777" w:rsidR="003A01FB" w:rsidRDefault="003A01FB">
                    <w:pPr>
                      <w:pStyle w:val="WitregelW1"/>
                    </w:pPr>
                  </w:p>
                  <w:p w14:paraId="3C0A8FE4" w14:textId="4334C5B9" w:rsidR="00C23638" w:rsidRDefault="00B228A3">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1E5A1ED8" wp14:editId="025E147F">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510D0E67" w14:textId="77777777" w:rsidR="003A01FB" w:rsidRDefault="008366D3">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1E5A1ED8"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510D0E67" w14:textId="77777777" w:rsidR="003A01FB" w:rsidRDefault="008366D3">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E44FF4F" wp14:editId="68037C39">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62A637AB" w14:textId="77777777" w:rsidR="003A01FB" w:rsidRDefault="008366D3">
                          <w:r>
                            <w:t>De voorzitter van de Tweede Kamer der Staten-Generaal</w:t>
                          </w:r>
                        </w:p>
                        <w:p w14:paraId="1DB28BE4" w14:textId="77777777" w:rsidR="003A01FB" w:rsidRDefault="008366D3">
                          <w:r>
                            <w:t xml:space="preserve">Postbus 20018 </w:t>
                          </w:r>
                        </w:p>
                        <w:p w14:paraId="65AD6B77" w14:textId="77777777" w:rsidR="003A01FB" w:rsidRDefault="008366D3">
                          <w:r>
                            <w:t>2500 EA  Den Haag</w:t>
                          </w:r>
                        </w:p>
                        <w:p w14:paraId="49009291" w14:textId="77777777" w:rsidR="003A01FB" w:rsidRDefault="008366D3">
                          <w:pPr>
                            <w:pStyle w:val="KixCode"/>
                          </w:pPr>
                          <w:r>
                            <w:t>2500 EA</w:t>
                          </w:r>
                        </w:p>
                      </w:txbxContent>
                    </wps:txbx>
                    <wps:bodyPr vert="horz" wrap="square" lIns="0" tIns="0" rIns="0" bIns="0" anchor="t" anchorCtr="0"/>
                  </wps:wsp>
                </a:graphicData>
              </a:graphic>
            </wp:anchor>
          </w:drawing>
        </mc:Choice>
        <mc:Fallback>
          <w:pict>
            <v:shape w14:anchorId="6E44FF4F"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62A637AB" w14:textId="77777777" w:rsidR="003A01FB" w:rsidRDefault="008366D3">
                    <w:r>
                      <w:t>De voorzitter van de Tweede Kamer der Staten-Generaal</w:t>
                    </w:r>
                  </w:p>
                  <w:p w14:paraId="1DB28BE4" w14:textId="77777777" w:rsidR="003A01FB" w:rsidRDefault="008366D3">
                    <w:r>
                      <w:t xml:space="preserve">Postbus 20018 </w:t>
                    </w:r>
                  </w:p>
                  <w:p w14:paraId="65AD6B77" w14:textId="77777777" w:rsidR="003A01FB" w:rsidRDefault="008366D3">
                    <w:r>
                      <w:t>2500 EA  Den Haag</w:t>
                    </w:r>
                  </w:p>
                  <w:p w14:paraId="49009291" w14:textId="77777777" w:rsidR="003A01FB" w:rsidRDefault="008366D3">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8C197A8" wp14:editId="65E3F905">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3A01FB" w14:paraId="7BE40388" w14:textId="77777777">
                            <w:trPr>
                              <w:trHeight w:val="200"/>
                            </w:trPr>
                            <w:tc>
                              <w:tcPr>
                                <w:tcW w:w="1134" w:type="dxa"/>
                              </w:tcPr>
                              <w:p w14:paraId="42163472" w14:textId="77777777" w:rsidR="003A01FB" w:rsidRDefault="003A01FB"/>
                            </w:tc>
                            <w:tc>
                              <w:tcPr>
                                <w:tcW w:w="5244" w:type="dxa"/>
                              </w:tcPr>
                              <w:p w14:paraId="68E6DE1E" w14:textId="77777777" w:rsidR="003A01FB" w:rsidRDefault="003A01FB"/>
                            </w:tc>
                          </w:tr>
                          <w:tr w:rsidR="003A01FB" w14:paraId="0585AA17" w14:textId="77777777">
                            <w:trPr>
                              <w:trHeight w:val="240"/>
                            </w:trPr>
                            <w:tc>
                              <w:tcPr>
                                <w:tcW w:w="1134" w:type="dxa"/>
                              </w:tcPr>
                              <w:p w14:paraId="7568620D" w14:textId="77777777" w:rsidR="003A01FB" w:rsidRDefault="008366D3">
                                <w:r>
                                  <w:t>Datum</w:t>
                                </w:r>
                              </w:p>
                            </w:tc>
                            <w:tc>
                              <w:tcPr>
                                <w:tcW w:w="5244" w:type="dxa"/>
                              </w:tcPr>
                              <w:p w14:paraId="66B89BE5" w14:textId="31614A58" w:rsidR="00C23638" w:rsidRDefault="00DE5F71">
                                <w:r>
                                  <w:t>26 oktober 2026</w:t>
                                </w:r>
                                <w:r w:rsidR="00B228A3">
                                  <w:fldChar w:fldCharType="begin"/>
                                </w:r>
                                <w:r w:rsidR="00B228A3">
                                  <w:instrText xml:space="preserve"> DOCPROPERTY  "iDatum"  \* MERGEFORMAT </w:instrText>
                                </w:r>
                                <w:r w:rsidR="00B228A3">
                                  <w:fldChar w:fldCharType="end"/>
                                </w:r>
                              </w:p>
                            </w:tc>
                          </w:tr>
                          <w:tr w:rsidR="003A01FB" w14:paraId="4DFF819A" w14:textId="77777777">
                            <w:trPr>
                              <w:trHeight w:val="240"/>
                            </w:trPr>
                            <w:tc>
                              <w:tcPr>
                                <w:tcW w:w="1134" w:type="dxa"/>
                              </w:tcPr>
                              <w:p w14:paraId="73DADD43" w14:textId="77777777" w:rsidR="003A01FB" w:rsidRDefault="008366D3">
                                <w:r>
                                  <w:t>Betreft</w:t>
                                </w:r>
                              </w:p>
                            </w:tc>
                            <w:tc>
                              <w:tcPr>
                                <w:tcW w:w="5244" w:type="dxa"/>
                              </w:tcPr>
                              <w:p w14:paraId="2E675A49" w14:textId="210A69B7" w:rsidR="003A01FB" w:rsidRDefault="007E0983">
                                <w:fldSimple w:instr=" DOCPROPERTY  &quot;iOnderwerp&quot;  \* MERGEFORMAT ">
                                  <w:r w:rsidR="008E73F5">
                                    <w:t>Reactie op verzoek om de hoofddoelen van het kabinetsbeleid voor SZW alsnog concreet en meetbaar te formuleren</w:t>
                                  </w:r>
                                </w:fldSimple>
                              </w:p>
                            </w:tc>
                          </w:tr>
                          <w:tr w:rsidR="003A01FB" w14:paraId="2C047798" w14:textId="77777777">
                            <w:trPr>
                              <w:trHeight w:val="200"/>
                            </w:trPr>
                            <w:tc>
                              <w:tcPr>
                                <w:tcW w:w="1134" w:type="dxa"/>
                              </w:tcPr>
                              <w:p w14:paraId="5E1BDE0A" w14:textId="77777777" w:rsidR="003A01FB" w:rsidRDefault="003A01FB"/>
                            </w:tc>
                            <w:tc>
                              <w:tcPr>
                                <w:tcW w:w="5244" w:type="dxa"/>
                              </w:tcPr>
                              <w:p w14:paraId="6E221174" w14:textId="77777777" w:rsidR="003A01FB" w:rsidRDefault="003A01FB"/>
                            </w:tc>
                          </w:tr>
                        </w:tbl>
                        <w:p w14:paraId="426CBDC9" w14:textId="77777777" w:rsidR="000C0E85" w:rsidRDefault="000C0E85"/>
                      </w:txbxContent>
                    </wps:txbx>
                    <wps:bodyPr vert="horz" wrap="square" lIns="0" tIns="0" rIns="0" bIns="0" anchor="t" anchorCtr="0"/>
                  </wps:wsp>
                </a:graphicData>
              </a:graphic>
            </wp:anchor>
          </w:drawing>
        </mc:Choice>
        <mc:Fallback>
          <w:pict>
            <v:shape w14:anchorId="68C197A8"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3A01FB" w14:paraId="7BE40388" w14:textId="77777777">
                      <w:trPr>
                        <w:trHeight w:val="200"/>
                      </w:trPr>
                      <w:tc>
                        <w:tcPr>
                          <w:tcW w:w="1134" w:type="dxa"/>
                        </w:tcPr>
                        <w:p w14:paraId="42163472" w14:textId="77777777" w:rsidR="003A01FB" w:rsidRDefault="003A01FB"/>
                      </w:tc>
                      <w:tc>
                        <w:tcPr>
                          <w:tcW w:w="5244" w:type="dxa"/>
                        </w:tcPr>
                        <w:p w14:paraId="68E6DE1E" w14:textId="77777777" w:rsidR="003A01FB" w:rsidRDefault="003A01FB"/>
                      </w:tc>
                    </w:tr>
                    <w:tr w:rsidR="003A01FB" w14:paraId="0585AA17" w14:textId="77777777">
                      <w:trPr>
                        <w:trHeight w:val="240"/>
                      </w:trPr>
                      <w:tc>
                        <w:tcPr>
                          <w:tcW w:w="1134" w:type="dxa"/>
                        </w:tcPr>
                        <w:p w14:paraId="7568620D" w14:textId="77777777" w:rsidR="003A01FB" w:rsidRDefault="008366D3">
                          <w:r>
                            <w:t>Datum</w:t>
                          </w:r>
                        </w:p>
                      </w:tc>
                      <w:tc>
                        <w:tcPr>
                          <w:tcW w:w="5244" w:type="dxa"/>
                        </w:tcPr>
                        <w:p w14:paraId="66B89BE5" w14:textId="31614A58" w:rsidR="00C23638" w:rsidRDefault="00DE5F71">
                          <w:r>
                            <w:t>26 oktober 2026</w:t>
                          </w:r>
                          <w:r w:rsidR="00B228A3">
                            <w:fldChar w:fldCharType="begin"/>
                          </w:r>
                          <w:r w:rsidR="00B228A3">
                            <w:instrText xml:space="preserve"> DOCPROPERTY  "iDatum"  \* MERGEFORMAT </w:instrText>
                          </w:r>
                          <w:r w:rsidR="00B228A3">
                            <w:fldChar w:fldCharType="end"/>
                          </w:r>
                        </w:p>
                      </w:tc>
                    </w:tr>
                    <w:tr w:rsidR="003A01FB" w14:paraId="4DFF819A" w14:textId="77777777">
                      <w:trPr>
                        <w:trHeight w:val="240"/>
                      </w:trPr>
                      <w:tc>
                        <w:tcPr>
                          <w:tcW w:w="1134" w:type="dxa"/>
                        </w:tcPr>
                        <w:p w14:paraId="73DADD43" w14:textId="77777777" w:rsidR="003A01FB" w:rsidRDefault="008366D3">
                          <w:r>
                            <w:t>Betreft</w:t>
                          </w:r>
                        </w:p>
                      </w:tc>
                      <w:tc>
                        <w:tcPr>
                          <w:tcW w:w="5244" w:type="dxa"/>
                        </w:tcPr>
                        <w:p w14:paraId="2E675A49" w14:textId="210A69B7" w:rsidR="003A01FB" w:rsidRDefault="007E0983">
                          <w:fldSimple w:instr=" DOCPROPERTY  &quot;iOnderwerp&quot;  \* MERGEFORMAT ">
                            <w:r w:rsidR="008E73F5">
                              <w:t>Reactie op verzoek om de hoofddoelen van het kabinetsbeleid voor SZW alsnog concreet en meetbaar te formuleren</w:t>
                            </w:r>
                          </w:fldSimple>
                        </w:p>
                      </w:tc>
                    </w:tr>
                    <w:tr w:rsidR="003A01FB" w14:paraId="2C047798" w14:textId="77777777">
                      <w:trPr>
                        <w:trHeight w:val="200"/>
                      </w:trPr>
                      <w:tc>
                        <w:tcPr>
                          <w:tcW w:w="1134" w:type="dxa"/>
                        </w:tcPr>
                        <w:p w14:paraId="5E1BDE0A" w14:textId="77777777" w:rsidR="003A01FB" w:rsidRDefault="003A01FB"/>
                      </w:tc>
                      <w:tc>
                        <w:tcPr>
                          <w:tcW w:w="5244" w:type="dxa"/>
                        </w:tcPr>
                        <w:p w14:paraId="6E221174" w14:textId="77777777" w:rsidR="003A01FB" w:rsidRDefault="003A01FB"/>
                      </w:tc>
                    </w:tr>
                  </w:tbl>
                  <w:p w14:paraId="426CBDC9" w14:textId="77777777" w:rsidR="000C0E85" w:rsidRDefault="000C0E85"/>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5D531B8" wp14:editId="0EE1582F">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68B7E17" w14:textId="77777777" w:rsidR="00C23638" w:rsidRDefault="00B228A3">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75D531B8"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468B7E17" w14:textId="77777777" w:rsidR="00C23638" w:rsidRDefault="00B228A3">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F07C49"/>
    <w:multiLevelType w:val="multilevel"/>
    <w:tmpl w:val="E3E62B4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7E2B1D6"/>
    <w:multiLevelType w:val="multilevel"/>
    <w:tmpl w:val="E30958A3"/>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D2E41B0"/>
    <w:multiLevelType w:val="multilevel"/>
    <w:tmpl w:val="2B5D16D6"/>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0DBF4DF"/>
    <w:multiLevelType w:val="multilevel"/>
    <w:tmpl w:val="038D58E2"/>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54CB6B4"/>
    <w:multiLevelType w:val="multilevel"/>
    <w:tmpl w:val="53D9B58D"/>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5" w15:restartNumberingAfterBreak="0">
    <w:nsid w:val="DE671FD0"/>
    <w:multiLevelType w:val="multilevel"/>
    <w:tmpl w:val="22BFD76F"/>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1A6811"/>
    <w:multiLevelType w:val="multilevel"/>
    <w:tmpl w:val="7DB28C5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06A8F498"/>
    <w:multiLevelType w:val="multilevel"/>
    <w:tmpl w:val="306022F2"/>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522926"/>
    <w:multiLevelType w:val="hybridMultilevel"/>
    <w:tmpl w:val="AED6E9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B2D62B1"/>
    <w:multiLevelType w:val="hybridMultilevel"/>
    <w:tmpl w:val="B6F0A11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15B3E4F"/>
    <w:multiLevelType w:val="hybridMultilevel"/>
    <w:tmpl w:val="900CA2E4"/>
    <w:lvl w:ilvl="0" w:tplc="9CB8DD12">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048410264">
    <w:abstractNumId w:val="7"/>
  </w:num>
  <w:num w:numId="2" w16cid:durableId="1321539002">
    <w:abstractNumId w:val="5"/>
  </w:num>
  <w:num w:numId="3" w16cid:durableId="1196625175">
    <w:abstractNumId w:val="4"/>
  </w:num>
  <w:num w:numId="4" w16cid:durableId="1400909209">
    <w:abstractNumId w:val="6"/>
  </w:num>
  <w:num w:numId="5" w16cid:durableId="74791449">
    <w:abstractNumId w:val="3"/>
  </w:num>
  <w:num w:numId="6" w16cid:durableId="449471516">
    <w:abstractNumId w:val="1"/>
  </w:num>
  <w:num w:numId="7" w16cid:durableId="1995060627">
    <w:abstractNumId w:val="2"/>
  </w:num>
  <w:num w:numId="8" w16cid:durableId="1121461938">
    <w:abstractNumId w:val="0"/>
  </w:num>
  <w:num w:numId="9" w16cid:durableId="88039947">
    <w:abstractNumId w:val="10"/>
  </w:num>
  <w:num w:numId="10" w16cid:durableId="904991884">
    <w:abstractNumId w:val="10"/>
  </w:num>
  <w:num w:numId="11" w16cid:durableId="390005226">
    <w:abstractNumId w:val="8"/>
  </w:num>
  <w:num w:numId="12" w16cid:durableId="21287422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E7F"/>
    <w:rsid w:val="00037513"/>
    <w:rsid w:val="00053AF6"/>
    <w:rsid w:val="0006604F"/>
    <w:rsid w:val="00067502"/>
    <w:rsid w:val="000C0E85"/>
    <w:rsid w:val="000C290D"/>
    <w:rsid w:val="000D1EA5"/>
    <w:rsid w:val="000D29B6"/>
    <w:rsid w:val="000D655E"/>
    <w:rsid w:val="000E206B"/>
    <w:rsid w:val="001373CF"/>
    <w:rsid w:val="00144B26"/>
    <w:rsid w:val="0020356C"/>
    <w:rsid w:val="00233493"/>
    <w:rsid w:val="0023732D"/>
    <w:rsid w:val="00247A91"/>
    <w:rsid w:val="00260950"/>
    <w:rsid w:val="002C5545"/>
    <w:rsid w:val="002E1B7B"/>
    <w:rsid w:val="002F4FB2"/>
    <w:rsid w:val="00300652"/>
    <w:rsid w:val="00380FCB"/>
    <w:rsid w:val="003A01FB"/>
    <w:rsid w:val="003F379E"/>
    <w:rsid w:val="0040037A"/>
    <w:rsid w:val="00441064"/>
    <w:rsid w:val="004639FA"/>
    <w:rsid w:val="004661EF"/>
    <w:rsid w:val="004A0B91"/>
    <w:rsid w:val="004B1C4E"/>
    <w:rsid w:val="004B69BE"/>
    <w:rsid w:val="004C540A"/>
    <w:rsid w:val="004D7ED2"/>
    <w:rsid w:val="00516D81"/>
    <w:rsid w:val="0052659C"/>
    <w:rsid w:val="00534F06"/>
    <w:rsid w:val="0054175D"/>
    <w:rsid w:val="00582DF1"/>
    <w:rsid w:val="005848B0"/>
    <w:rsid w:val="005B0421"/>
    <w:rsid w:val="005B6776"/>
    <w:rsid w:val="006364BD"/>
    <w:rsid w:val="00654D50"/>
    <w:rsid w:val="0066295C"/>
    <w:rsid w:val="0068478F"/>
    <w:rsid w:val="006A23C6"/>
    <w:rsid w:val="007104BC"/>
    <w:rsid w:val="00754CC6"/>
    <w:rsid w:val="00755438"/>
    <w:rsid w:val="007661B4"/>
    <w:rsid w:val="007A25D8"/>
    <w:rsid w:val="007B1C3F"/>
    <w:rsid w:val="007D1786"/>
    <w:rsid w:val="007E0983"/>
    <w:rsid w:val="00831E64"/>
    <w:rsid w:val="008366D3"/>
    <w:rsid w:val="008801A8"/>
    <w:rsid w:val="00883E7F"/>
    <w:rsid w:val="008C159F"/>
    <w:rsid w:val="008E73F5"/>
    <w:rsid w:val="00916114"/>
    <w:rsid w:val="00922958"/>
    <w:rsid w:val="0094240B"/>
    <w:rsid w:val="009428AA"/>
    <w:rsid w:val="00963256"/>
    <w:rsid w:val="009A2761"/>
    <w:rsid w:val="009E198E"/>
    <w:rsid w:val="00A15135"/>
    <w:rsid w:val="00A23B5B"/>
    <w:rsid w:val="00A50626"/>
    <w:rsid w:val="00A73B96"/>
    <w:rsid w:val="00AC5381"/>
    <w:rsid w:val="00AD48DA"/>
    <w:rsid w:val="00AD7058"/>
    <w:rsid w:val="00B02454"/>
    <w:rsid w:val="00B14BDB"/>
    <w:rsid w:val="00B228A3"/>
    <w:rsid w:val="00B23483"/>
    <w:rsid w:val="00B251EC"/>
    <w:rsid w:val="00B42690"/>
    <w:rsid w:val="00B52034"/>
    <w:rsid w:val="00B77BB0"/>
    <w:rsid w:val="00BD2A8C"/>
    <w:rsid w:val="00BE48CF"/>
    <w:rsid w:val="00C23638"/>
    <w:rsid w:val="00C303BC"/>
    <w:rsid w:val="00C34D2D"/>
    <w:rsid w:val="00C62DA8"/>
    <w:rsid w:val="00C7371C"/>
    <w:rsid w:val="00D04A87"/>
    <w:rsid w:val="00D36CD8"/>
    <w:rsid w:val="00D46F2E"/>
    <w:rsid w:val="00D53368"/>
    <w:rsid w:val="00D675B6"/>
    <w:rsid w:val="00DD72CA"/>
    <w:rsid w:val="00DE17E5"/>
    <w:rsid w:val="00DE5F71"/>
    <w:rsid w:val="00E07D3F"/>
    <w:rsid w:val="00E2028D"/>
    <w:rsid w:val="00E253EC"/>
    <w:rsid w:val="00E7285D"/>
    <w:rsid w:val="00E8454A"/>
    <w:rsid w:val="00E9745F"/>
    <w:rsid w:val="00EA1E6B"/>
    <w:rsid w:val="00EC2047"/>
    <w:rsid w:val="00ED528C"/>
    <w:rsid w:val="00F07ED7"/>
    <w:rsid w:val="00F10079"/>
    <w:rsid w:val="00F1508F"/>
    <w:rsid w:val="00F62D64"/>
    <w:rsid w:val="00F71C57"/>
    <w:rsid w:val="00F71D76"/>
    <w:rsid w:val="00FB2982"/>
    <w:rsid w:val="00FF7F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B6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Voetnoottekst">
    <w:name w:val="footnote text"/>
    <w:basedOn w:val="Standaard"/>
    <w:link w:val="VoetnoottekstChar"/>
    <w:semiHidden/>
    <w:rsid w:val="00883E7F"/>
    <w:pPr>
      <w:autoSpaceDN/>
      <w:textAlignment w:val="auto"/>
    </w:pPr>
    <w:rPr>
      <w:rFonts w:eastAsia="Times New Roman" w:cs="Times New Roman"/>
      <w:color w:val="auto"/>
      <w:sz w:val="13"/>
      <w:szCs w:val="20"/>
    </w:rPr>
  </w:style>
  <w:style w:type="character" w:customStyle="1" w:styleId="VoetnoottekstChar">
    <w:name w:val="Voetnoottekst Char"/>
    <w:basedOn w:val="Standaardalinea-lettertype"/>
    <w:link w:val="Voetnoottekst"/>
    <w:semiHidden/>
    <w:rsid w:val="00883E7F"/>
    <w:rPr>
      <w:rFonts w:ascii="Verdana" w:eastAsia="Times New Roman" w:hAnsi="Verdana" w:cs="Times New Roman"/>
      <w:sz w:val="13"/>
    </w:rPr>
  </w:style>
  <w:style w:type="character" w:styleId="Voetnootmarkering">
    <w:name w:val="footnote reference"/>
    <w:basedOn w:val="Standaardalinea-lettertype"/>
    <w:rsid w:val="00883E7F"/>
    <w:rPr>
      <w:vertAlign w:val="superscript"/>
    </w:rPr>
  </w:style>
  <w:style w:type="paragraph" w:styleId="Lijstalinea">
    <w:name w:val="List Paragraph"/>
    <w:basedOn w:val="Standaard"/>
    <w:uiPriority w:val="34"/>
    <w:semiHidden/>
    <w:rsid w:val="00A50626"/>
    <w:pPr>
      <w:ind w:left="720"/>
      <w:contextualSpacing/>
    </w:pPr>
  </w:style>
  <w:style w:type="character" w:styleId="Verwijzingopmerking">
    <w:name w:val="annotation reference"/>
    <w:basedOn w:val="Standaardalinea-lettertype"/>
    <w:uiPriority w:val="99"/>
    <w:semiHidden/>
    <w:unhideWhenUsed/>
    <w:rsid w:val="00F62D64"/>
    <w:rPr>
      <w:sz w:val="16"/>
      <w:szCs w:val="16"/>
    </w:rPr>
  </w:style>
  <w:style w:type="paragraph" w:styleId="Tekstopmerking">
    <w:name w:val="annotation text"/>
    <w:basedOn w:val="Standaard"/>
    <w:link w:val="TekstopmerkingChar"/>
    <w:uiPriority w:val="99"/>
    <w:unhideWhenUsed/>
    <w:rsid w:val="00F62D64"/>
    <w:pPr>
      <w:spacing w:line="240" w:lineRule="auto"/>
    </w:pPr>
    <w:rPr>
      <w:sz w:val="20"/>
      <w:szCs w:val="20"/>
    </w:rPr>
  </w:style>
  <w:style w:type="character" w:customStyle="1" w:styleId="TekstopmerkingChar">
    <w:name w:val="Tekst opmerking Char"/>
    <w:basedOn w:val="Standaardalinea-lettertype"/>
    <w:link w:val="Tekstopmerking"/>
    <w:uiPriority w:val="99"/>
    <w:rsid w:val="00F62D6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F62D64"/>
    <w:rPr>
      <w:b/>
      <w:bCs/>
    </w:rPr>
  </w:style>
  <w:style w:type="character" w:customStyle="1" w:styleId="OnderwerpvanopmerkingChar">
    <w:name w:val="Onderwerp van opmerking Char"/>
    <w:basedOn w:val="TekstopmerkingChar"/>
    <w:link w:val="Onderwerpvanopmerking"/>
    <w:uiPriority w:val="99"/>
    <w:semiHidden/>
    <w:rsid w:val="00F62D64"/>
    <w:rPr>
      <w:rFonts w:ascii="Verdana" w:hAnsi="Verdana"/>
      <w:b/>
      <w:bCs/>
      <w:color w:val="000000"/>
    </w:rPr>
  </w:style>
  <w:style w:type="paragraph" w:styleId="Revisie">
    <w:name w:val="Revision"/>
    <w:hidden/>
    <w:uiPriority w:val="99"/>
    <w:semiHidden/>
    <w:rsid w:val="0023732D"/>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63564">
      <w:bodyDiv w:val="1"/>
      <w:marLeft w:val="0"/>
      <w:marRight w:val="0"/>
      <w:marTop w:val="0"/>
      <w:marBottom w:val="0"/>
      <w:divBdr>
        <w:top w:val="none" w:sz="0" w:space="0" w:color="auto"/>
        <w:left w:val="none" w:sz="0" w:space="0" w:color="auto"/>
        <w:bottom w:val="none" w:sz="0" w:space="0" w:color="auto"/>
        <w:right w:val="none" w:sz="0" w:space="0" w:color="auto"/>
      </w:divBdr>
    </w:div>
    <w:div w:id="1195191081">
      <w:bodyDiv w:val="1"/>
      <w:marLeft w:val="0"/>
      <w:marRight w:val="0"/>
      <w:marTop w:val="0"/>
      <w:marBottom w:val="0"/>
      <w:divBdr>
        <w:top w:val="none" w:sz="0" w:space="0" w:color="auto"/>
        <w:left w:val="none" w:sz="0" w:space="0" w:color="auto"/>
        <w:bottom w:val="none" w:sz="0" w:space="0" w:color="auto"/>
        <w:right w:val="none" w:sz="0" w:space="0" w:color="auto"/>
      </w:divBdr>
    </w:div>
    <w:div w:id="1562323666">
      <w:bodyDiv w:val="1"/>
      <w:marLeft w:val="0"/>
      <w:marRight w:val="0"/>
      <w:marTop w:val="0"/>
      <w:marBottom w:val="0"/>
      <w:divBdr>
        <w:top w:val="none" w:sz="0" w:space="0" w:color="auto"/>
        <w:left w:val="none" w:sz="0" w:space="0" w:color="auto"/>
        <w:bottom w:val="none" w:sz="0" w:space="0" w:color="auto"/>
        <w:right w:val="none" w:sz="0" w:space="0" w:color="auto"/>
      </w:divBdr>
    </w:div>
    <w:div w:id="2091460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Kamer%20(4).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425</ap:Words>
  <ap:Characters>2342</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Brief Kamer - Reactie op verzoek om de hoofddoelen van het kabinetsbeleid voor SZW alsnog concreet en meetbaar te formuleren</vt:lpstr>
    </vt:vector>
  </ap:TitlesOfParts>
  <ap:LinksUpToDate>false</ap:LinksUpToDate>
  <ap:CharactersWithSpaces>2762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2026-10-26T15:58:00.0000000Z</dcterms:created>
  <dcterms:modified xsi:type="dcterms:W3CDTF">2026-10-26T15:58:00.0000000Z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Reactie op verzoek om de hoofddoelen van het kabinetsbeleid voor SZW alsnog concreet en meetbaar te formuleren</vt:lpwstr>
  </property>
  <property fmtid="{D5CDD505-2E9C-101B-9397-08002B2CF9AE}" pid="5" name="Publicatiedatum">
    <vt:lpwstr/>
  </property>
  <property fmtid="{D5CDD505-2E9C-101B-9397-08002B2CF9AE}" pid="6" name="Verantwoordelijke organisatie">
    <vt:lpwstr>Directie Financieel-Economische Zaken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I.G. Samadashvili</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Reactie op verzoek om de hoofddoelen van het kabinetsbeleid voor SZW alsnog concreet en meetbaar te formuleren</vt:lpwstr>
  </property>
  <property fmtid="{D5CDD505-2E9C-101B-9397-08002B2CF9AE}" pid="36" name="iOnsKenmerk">
    <vt:lpwstr>2026-0000402153</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