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8A1" w:rsidP="00CF38A1" w:rsidRDefault="005C5BE4" w14:paraId="2B2EE059" w14:textId="77777777">
      <w:pPr>
        <w:pStyle w:val="Salutation"/>
      </w:pPr>
      <w:bookmarkStart w:name="_GoBack" w:id="0"/>
      <w:bookmarkEnd w:id="0"/>
      <w:r>
        <w:t>Geachte voorzitter,</w:t>
      </w:r>
    </w:p>
    <w:p w:rsidR="00776F54" w:rsidP="00CF38A1" w:rsidRDefault="00776F54" w14:paraId="311898C4" w14:textId="16D958C3">
      <w:pPr>
        <w:pStyle w:val="Salutation"/>
      </w:pPr>
      <w:r>
        <w:t xml:space="preserve">Hierbij bied ik u aan het ontwerpbesluit </w:t>
      </w:r>
      <w:r w:rsidRPr="00776F54">
        <w:t>wijziging van het Reglement verkeersregels en verkeerstekens 1990 in verband met het verlengen van de overgangsregeling</w:t>
      </w:r>
      <w:r w:rsidR="00E77FB7">
        <w:t xml:space="preserve"> voor</w:t>
      </w:r>
      <w:r w:rsidRPr="00776F54">
        <w:t xml:space="preserve"> bedrijfsauto’s met emissieklasse 6 in nul-emissiezones</w:t>
      </w:r>
      <w:r>
        <w:t>.</w:t>
      </w:r>
    </w:p>
    <w:p w:rsidR="00776F54" w:rsidP="00776F54" w:rsidRDefault="00776F54" w14:paraId="4D9AAC76" w14:textId="692E5793">
      <w:r>
        <w:t>Voor de inhoud van het ontwerpbesluit verwijs ik u naar de ontwerpnota van toelichting.</w:t>
      </w:r>
    </w:p>
    <w:p w:rsidR="00776F54" w:rsidP="00776F54" w:rsidRDefault="00776F54" w14:paraId="41D70229" w14:textId="77777777"/>
    <w:p w:rsidR="00776F54" w:rsidP="00776F54" w:rsidRDefault="00776F54" w14:paraId="707AA9D2" w14:textId="3B17505C">
      <w:r>
        <w:t>De voorlegging geschiedt in het kader van de wettelijk voorgeschreven voorhangprocedure op grond van artikel 2b van de Wegenverkeerswet 1994 en biedt uw Kamer de mogelijkheid zich uit te spreken over het ontwerpbesluit voordat het aan de Afdeling advisering van de Raad van State zal worden voorgelegd en vervolgens zal worden vastgesteld.</w:t>
      </w:r>
    </w:p>
    <w:p w:rsidR="00776F54" w:rsidP="00776F54" w:rsidRDefault="00776F54" w14:paraId="6B8A3ECA" w14:textId="77777777"/>
    <w:p w:rsidR="00776F54" w:rsidP="00776F54" w:rsidRDefault="00776F54" w14:paraId="3197C3A5" w14:textId="3F1299E7">
      <w:r>
        <w:t>Op grond van de aangehaalde bepalingen geschiedt de voordracht aan de Koning ter verkrijging van het advies van de Afdeling advisering van de Raad van State over het ontwerpbesluit niet eerder dan 4 weken nadat het ontwerpbesluit aan beide Kamers der Staten-Generaal is overgelegd.</w:t>
      </w:r>
    </w:p>
    <w:p w:rsidR="00776F54" w:rsidP="00776F54" w:rsidRDefault="00776F54" w14:paraId="4A8099ED" w14:textId="77777777"/>
    <w:p w:rsidR="00776F54" w:rsidP="00776F54" w:rsidRDefault="00776F54" w14:paraId="429E0140" w14:textId="4D91C3D3">
      <w:r>
        <w:t>Een gelijkluidende brief heb ik gezonden aan de voorzitter van de Eerste Kamer der Staten-Generaal.</w:t>
      </w:r>
    </w:p>
    <w:p w:rsidR="00804FA3" w:rsidRDefault="005C5BE4" w14:paraId="3D1F95C3" w14:textId="6627985D">
      <w:pPr>
        <w:pStyle w:val="Slotzin"/>
      </w:pPr>
      <w:r>
        <w:t>Hoogachtend,</w:t>
      </w:r>
    </w:p>
    <w:p w:rsidR="00804FA3" w:rsidRDefault="005C5BE4" w14:paraId="7FC138EC" w14:textId="77777777">
      <w:pPr>
        <w:pStyle w:val="OndertekeningArea1"/>
      </w:pPr>
      <w:r>
        <w:t>DE STAATSSECRETARIS VAN INFRASTRUCTUUR EN WATERSTAAT,</w:t>
      </w:r>
    </w:p>
    <w:p w:rsidR="00804FA3" w:rsidRDefault="00804FA3" w14:paraId="32B1A2D5" w14:textId="77777777"/>
    <w:p w:rsidR="00804FA3" w:rsidRDefault="00804FA3" w14:paraId="63C08AD6" w14:textId="77777777"/>
    <w:p w:rsidR="00804FA3" w:rsidRDefault="00804FA3" w14:paraId="6C9B1C31" w14:textId="77777777"/>
    <w:p w:rsidR="005C5BE4" w:rsidRDefault="005C5BE4" w14:paraId="173A19C0" w14:textId="77777777"/>
    <w:p w:rsidR="00804FA3" w:rsidRDefault="005C5BE4" w14:paraId="1F66E09E" w14:textId="05155C36">
      <w:r>
        <w:t>A</w:t>
      </w:r>
      <w:r w:rsidR="00F4619F">
        <w:t>nnet</w:t>
      </w:r>
      <w:r>
        <w:t xml:space="preserve"> Bertram</w:t>
      </w:r>
    </w:p>
    <w:sectPr w:rsidR="00804FA3">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340A5" w14:textId="77777777" w:rsidR="003F2D1D" w:rsidRDefault="003F2D1D">
      <w:pPr>
        <w:spacing w:line="240" w:lineRule="auto"/>
      </w:pPr>
      <w:r>
        <w:separator/>
      </w:r>
    </w:p>
  </w:endnote>
  <w:endnote w:type="continuationSeparator" w:id="0">
    <w:p w14:paraId="56EB5FA0" w14:textId="77777777" w:rsidR="003F2D1D" w:rsidRDefault="003F2D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auto"/>
    <w:pitch w:val="default"/>
  </w:font>
  <w:font w:name="Lohit Hindi">
    <w:altName w:val="Times New Roman"/>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07C0BA" w14:textId="77777777" w:rsidR="003F2D1D" w:rsidRDefault="003F2D1D">
      <w:pPr>
        <w:spacing w:line="240" w:lineRule="auto"/>
      </w:pPr>
      <w:r>
        <w:separator/>
      </w:r>
    </w:p>
  </w:footnote>
  <w:footnote w:type="continuationSeparator" w:id="0">
    <w:p w14:paraId="51F9D9E4" w14:textId="77777777" w:rsidR="003F2D1D" w:rsidRDefault="003F2D1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46EA" w14:textId="77777777" w:rsidR="00804FA3" w:rsidRDefault="005C5BE4">
    <w:r>
      <w:rPr>
        <w:noProof/>
        <w:lang w:val="en-GB" w:eastAsia="en-GB"/>
      </w:rPr>
      <mc:AlternateContent>
        <mc:Choice Requires="wps">
          <w:drawing>
            <wp:anchor distT="0" distB="0" distL="0" distR="0" simplePos="0" relativeHeight="251651584" behindDoc="0" locked="1" layoutInCell="1" allowOverlap="1" wp14:anchorId="3B21656C" wp14:editId="0B3CBF19">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189393BF" w14:textId="77777777" w:rsidR="00804FA3" w:rsidRDefault="005C5BE4">
                          <w:pPr>
                            <w:pStyle w:val="AfzendgegevensKop0"/>
                          </w:pPr>
                          <w:r>
                            <w:t>Ministerie van Infrastructuur en Waterstaat</w:t>
                          </w:r>
                        </w:p>
                      </w:txbxContent>
                    </wps:txbx>
                    <wps:bodyPr vert="horz" wrap="square" lIns="0" tIns="0" rIns="0" bIns="0" anchor="t" anchorCtr="0"/>
                  </wps:wsp>
                </a:graphicData>
              </a:graphic>
            </wp:anchor>
          </w:drawing>
        </mc:Choice>
        <mc:Fallback>
          <w:pict>
            <v:shapetype w14:anchorId="3B21656C"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189393BF" w14:textId="77777777" w:rsidR="00804FA3" w:rsidRDefault="005C5BE4">
                    <w:pPr>
                      <w:pStyle w:val="AfzendgegevensKop0"/>
                    </w:pPr>
                    <w:r>
                      <w:t>Ministerie van Infrastructuur en Waterstaat</w:t>
                    </w:r>
                  </w:p>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347BD3E9" wp14:editId="0D7D6378">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AB34314" w14:textId="77777777" w:rsidR="00804FA3" w:rsidRDefault="005C5BE4">
                          <w:pPr>
                            <w:pStyle w:val="Referentiegegevens"/>
                          </w:pPr>
                          <w:r>
                            <w:t xml:space="preserve">Page </w:t>
                          </w:r>
                          <w:r>
                            <w:fldChar w:fldCharType="begin"/>
                          </w:r>
                          <w:r>
                            <w:instrText>PAGE</w:instrText>
                          </w:r>
                          <w:r>
                            <w:fldChar w:fldCharType="separate"/>
                          </w:r>
                          <w:r w:rsidR="00D0415F">
                            <w:rPr>
                              <w:noProof/>
                            </w:rPr>
                            <w:t>1</w:t>
                          </w:r>
                          <w:r>
                            <w:fldChar w:fldCharType="end"/>
                          </w:r>
                          <w:r>
                            <w:t xml:space="preserve"> of </w:t>
                          </w:r>
                          <w:r>
                            <w:fldChar w:fldCharType="begin"/>
                          </w:r>
                          <w:r>
                            <w:instrText>NUMPAGES</w:instrText>
                          </w:r>
                          <w:r>
                            <w:fldChar w:fldCharType="separate"/>
                          </w:r>
                          <w:r w:rsidR="00D0415F">
                            <w:rPr>
                              <w:noProof/>
                            </w:rPr>
                            <w:t>1</w:t>
                          </w:r>
                          <w:r>
                            <w:fldChar w:fldCharType="end"/>
                          </w:r>
                        </w:p>
                      </w:txbxContent>
                    </wps:txbx>
                    <wps:bodyPr vert="horz" wrap="square" lIns="0" tIns="0" rIns="0" bIns="0" anchor="t" anchorCtr="0"/>
                  </wps:wsp>
                </a:graphicData>
              </a:graphic>
            </wp:anchor>
          </w:drawing>
        </mc:Choice>
        <mc:Fallback>
          <w:pict>
            <v:shape w14:anchorId="347BD3E9"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0AB34314" w14:textId="77777777" w:rsidR="00804FA3" w:rsidRDefault="005C5BE4">
                    <w:pPr>
                      <w:pStyle w:val="Referentiegegevens"/>
                    </w:pPr>
                    <w:r>
                      <w:t xml:space="preserve">Page </w:t>
                    </w:r>
                    <w:r>
                      <w:fldChar w:fldCharType="begin"/>
                    </w:r>
                    <w:r>
                      <w:instrText>PAGE</w:instrText>
                    </w:r>
                    <w:r>
                      <w:fldChar w:fldCharType="separate"/>
                    </w:r>
                    <w:r w:rsidR="00D0415F">
                      <w:rPr>
                        <w:noProof/>
                      </w:rPr>
                      <w:t>1</w:t>
                    </w:r>
                    <w:r>
                      <w:fldChar w:fldCharType="end"/>
                    </w:r>
                    <w:r>
                      <w:t xml:space="preserve"> of </w:t>
                    </w:r>
                    <w:r>
                      <w:fldChar w:fldCharType="begin"/>
                    </w:r>
                    <w:r>
                      <w:instrText>NUMPAGES</w:instrText>
                    </w:r>
                    <w:r>
                      <w:fldChar w:fldCharType="separate"/>
                    </w:r>
                    <w:r w:rsidR="00D0415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1E5DB38F" wp14:editId="0BBE3AF0">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F999A0A" w14:textId="77777777" w:rsidR="006761F0" w:rsidRDefault="006761F0"/>
                      </w:txbxContent>
                    </wps:txbx>
                    <wps:bodyPr vert="horz" wrap="square" lIns="0" tIns="0" rIns="0" bIns="0" anchor="t" anchorCtr="0"/>
                  </wps:wsp>
                </a:graphicData>
              </a:graphic>
            </wp:anchor>
          </w:drawing>
        </mc:Choice>
        <mc:Fallback>
          <w:pict>
            <v:shape w14:anchorId="1E5DB38F"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7F999A0A" w14:textId="77777777" w:rsidR="006761F0" w:rsidRDefault="006761F0"/>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1BE7AF54" wp14:editId="223DEE74">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102FCC2B" w14:textId="77777777" w:rsidR="006761F0" w:rsidRDefault="006761F0"/>
                      </w:txbxContent>
                    </wps:txbx>
                    <wps:bodyPr vert="horz" wrap="square" lIns="0" tIns="0" rIns="0" bIns="0" anchor="t" anchorCtr="0"/>
                  </wps:wsp>
                </a:graphicData>
              </a:graphic>
            </wp:anchor>
          </w:drawing>
        </mc:Choice>
        <mc:Fallback>
          <w:pict>
            <v:shape w14:anchorId="1BE7AF54"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102FCC2B" w14:textId="77777777" w:rsidR="006761F0" w:rsidRDefault="006761F0"/>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110DA" w14:textId="77777777" w:rsidR="00804FA3" w:rsidRDefault="005C5BE4">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3CF18FD0" wp14:editId="1A26F6D5">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C8F0346" w14:textId="77777777" w:rsidR="006761F0" w:rsidRDefault="006761F0"/>
                      </w:txbxContent>
                    </wps:txbx>
                    <wps:bodyPr vert="horz" wrap="square" lIns="0" tIns="0" rIns="0" bIns="0" anchor="t" anchorCtr="0"/>
                  </wps:wsp>
                </a:graphicData>
              </a:graphic>
            </wp:anchor>
          </w:drawing>
        </mc:Choice>
        <mc:Fallback>
          <w:pict>
            <v:shapetype w14:anchorId="3CF18FD0"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7C8F0346" w14:textId="77777777" w:rsidR="006761F0" w:rsidRDefault="006761F0"/>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63D7FBCE" wp14:editId="6FE3F10A">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0F6269AA" w14:textId="449E3147" w:rsidR="00804FA3" w:rsidRDefault="005C5BE4">
                          <w:pPr>
                            <w:pStyle w:val="Referentiegegevens"/>
                          </w:pPr>
                          <w:r>
                            <w:t xml:space="preserve">Page </w:t>
                          </w:r>
                          <w:r>
                            <w:fldChar w:fldCharType="begin"/>
                          </w:r>
                          <w:r>
                            <w:instrText>PAGE</w:instrText>
                          </w:r>
                          <w:r>
                            <w:fldChar w:fldCharType="separate"/>
                          </w:r>
                          <w:r w:rsidR="000B12F1">
                            <w:rPr>
                              <w:noProof/>
                            </w:rPr>
                            <w:t>1</w:t>
                          </w:r>
                          <w:r>
                            <w:fldChar w:fldCharType="end"/>
                          </w:r>
                          <w:r>
                            <w:t xml:space="preserve"> of </w:t>
                          </w:r>
                          <w:r>
                            <w:fldChar w:fldCharType="begin"/>
                          </w:r>
                          <w:r>
                            <w:instrText>NUMPAGES</w:instrText>
                          </w:r>
                          <w:r>
                            <w:fldChar w:fldCharType="separate"/>
                          </w:r>
                          <w:r w:rsidR="000B12F1">
                            <w:rPr>
                              <w:noProof/>
                            </w:rPr>
                            <w:t>1</w:t>
                          </w:r>
                          <w:r>
                            <w:fldChar w:fldCharType="end"/>
                          </w:r>
                        </w:p>
                      </w:txbxContent>
                    </wps:txbx>
                    <wps:bodyPr vert="horz" wrap="square" lIns="0" tIns="0" rIns="0" bIns="0" anchor="t" anchorCtr="0"/>
                  </wps:wsp>
                </a:graphicData>
              </a:graphic>
            </wp:anchor>
          </w:drawing>
        </mc:Choice>
        <mc:Fallback>
          <w:pict>
            <v:shape w14:anchorId="63D7FBCE"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0F6269AA" w14:textId="449E3147" w:rsidR="00804FA3" w:rsidRDefault="005C5BE4">
                    <w:pPr>
                      <w:pStyle w:val="Referentiegegevens"/>
                    </w:pPr>
                    <w:r>
                      <w:t xml:space="preserve">Page </w:t>
                    </w:r>
                    <w:r>
                      <w:fldChar w:fldCharType="begin"/>
                    </w:r>
                    <w:r>
                      <w:instrText>PAGE</w:instrText>
                    </w:r>
                    <w:r>
                      <w:fldChar w:fldCharType="separate"/>
                    </w:r>
                    <w:r w:rsidR="000B12F1">
                      <w:rPr>
                        <w:noProof/>
                      </w:rPr>
                      <w:t>1</w:t>
                    </w:r>
                    <w:r>
                      <w:fldChar w:fldCharType="end"/>
                    </w:r>
                    <w:r>
                      <w:t xml:space="preserve"> of </w:t>
                    </w:r>
                    <w:r>
                      <w:fldChar w:fldCharType="begin"/>
                    </w:r>
                    <w:r>
                      <w:instrText>NUMPAGES</w:instrText>
                    </w:r>
                    <w:r>
                      <w:fldChar w:fldCharType="separate"/>
                    </w:r>
                    <w:r w:rsidR="000B12F1">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16A2F95B" wp14:editId="0544E11E">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38A4945A" w14:textId="77777777" w:rsidR="00804FA3" w:rsidRDefault="005C5BE4">
                          <w:pPr>
                            <w:pStyle w:val="AfzendgegevensKop0"/>
                          </w:pPr>
                          <w:r>
                            <w:t>Ministerie van Infrastructuur en Waterstaat</w:t>
                          </w:r>
                        </w:p>
                        <w:p w14:paraId="1CDC209B" w14:textId="77777777" w:rsidR="00804FA3" w:rsidRDefault="00804FA3">
                          <w:pPr>
                            <w:pStyle w:val="WitregelW1"/>
                          </w:pPr>
                        </w:p>
                        <w:p w14:paraId="43DBA0F7" w14:textId="77777777" w:rsidR="00804FA3" w:rsidRDefault="005C5BE4">
                          <w:pPr>
                            <w:pStyle w:val="Afzendgegevens"/>
                          </w:pPr>
                          <w:r>
                            <w:t>Rijnstraat 8</w:t>
                          </w:r>
                        </w:p>
                        <w:p w14:paraId="5BBB0895" w14:textId="77777777" w:rsidR="00804FA3" w:rsidRPr="00D0415F" w:rsidRDefault="005C5BE4">
                          <w:pPr>
                            <w:pStyle w:val="Afzendgegevens"/>
                            <w:rPr>
                              <w:lang w:val="de-DE"/>
                            </w:rPr>
                          </w:pPr>
                          <w:r w:rsidRPr="00D0415F">
                            <w:rPr>
                              <w:lang w:val="de-DE"/>
                            </w:rPr>
                            <w:t>2515 XP  Den Haag</w:t>
                          </w:r>
                        </w:p>
                        <w:p w14:paraId="314528B4" w14:textId="77777777" w:rsidR="00804FA3" w:rsidRPr="00D0415F" w:rsidRDefault="005C5BE4">
                          <w:pPr>
                            <w:pStyle w:val="Afzendgegevens"/>
                            <w:rPr>
                              <w:lang w:val="de-DE"/>
                            </w:rPr>
                          </w:pPr>
                          <w:r w:rsidRPr="00D0415F">
                            <w:rPr>
                              <w:lang w:val="de-DE"/>
                            </w:rPr>
                            <w:t>Postbus 20901</w:t>
                          </w:r>
                        </w:p>
                        <w:p w14:paraId="45373C6F" w14:textId="77777777" w:rsidR="00804FA3" w:rsidRPr="00D0415F" w:rsidRDefault="005C5BE4">
                          <w:pPr>
                            <w:pStyle w:val="Afzendgegevens"/>
                            <w:rPr>
                              <w:lang w:val="de-DE"/>
                            </w:rPr>
                          </w:pPr>
                          <w:r w:rsidRPr="00D0415F">
                            <w:rPr>
                              <w:lang w:val="de-DE"/>
                            </w:rPr>
                            <w:t>2500 EX Den Haag</w:t>
                          </w:r>
                        </w:p>
                        <w:p w14:paraId="73164D41" w14:textId="77777777" w:rsidR="00804FA3" w:rsidRPr="00D0415F" w:rsidRDefault="00804FA3">
                          <w:pPr>
                            <w:pStyle w:val="WitregelW1"/>
                            <w:rPr>
                              <w:lang w:val="de-DE"/>
                            </w:rPr>
                          </w:pPr>
                        </w:p>
                        <w:p w14:paraId="399EBC23" w14:textId="77777777" w:rsidR="00804FA3" w:rsidRPr="00D0415F" w:rsidRDefault="005C5BE4">
                          <w:pPr>
                            <w:pStyle w:val="Afzendgegevens"/>
                            <w:rPr>
                              <w:lang w:val="de-DE"/>
                            </w:rPr>
                          </w:pPr>
                          <w:r w:rsidRPr="00D0415F">
                            <w:rPr>
                              <w:lang w:val="de-DE"/>
                            </w:rPr>
                            <w:t>T   070-456 0000</w:t>
                          </w:r>
                        </w:p>
                        <w:p w14:paraId="19A45891" w14:textId="77777777" w:rsidR="00804FA3" w:rsidRDefault="005C5BE4">
                          <w:pPr>
                            <w:pStyle w:val="Afzendgegevens"/>
                          </w:pPr>
                          <w:r>
                            <w:t>F   070-456 1111</w:t>
                          </w:r>
                        </w:p>
                        <w:p w14:paraId="27093055" w14:textId="77777777" w:rsidR="00463956" w:rsidRPr="00047A25" w:rsidRDefault="00463956" w:rsidP="00047A25">
                          <w:pPr>
                            <w:spacing w:line="276" w:lineRule="auto"/>
                            <w:rPr>
                              <w:b/>
                              <w:bCs/>
                              <w:sz w:val="13"/>
                              <w:szCs w:val="13"/>
                            </w:rPr>
                          </w:pPr>
                        </w:p>
                        <w:p w14:paraId="6CB88CF4" w14:textId="1D108156" w:rsidR="00047A25" w:rsidRPr="00047A25" w:rsidRDefault="00047A25" w:rsidP="00047A25">
                          <w:pPr>
                            <w:spacing w:line="276" w:lineRule="auto"/>
                            <w:rPr>
                              <w:b/>
                              <w:bCs/>
                              <w:sz w:val="13"/>
                              <w:szCs w:val="13"/>
                            </w:rPr>
                          </w:pPr>
                          <w:r w:rsidRPr="00047A25">
                            <w:rPr>
                              <w:b/>
                              <w:bCs/>
                              <w:sz w:val="13"/>
                              <w:szCs w:val="13"/>
                            </w:rPr>
                            <w:t>Ons kenmerk</w:t>
                          </w:r>
                        </w:p>
                        <w:p w14:paraId="00154994" w14:textId="6C414A68" w:rsidR="00047A25" w:rsidRPr="00047A25" w:rsidRDefault="00047A25" w:rsidP="00047A25">
                          <w:pPr>
                            <w:spacing w:line="276" w:lineRule="auto"/>
                            <w:rPr>
                              <w:sz w:val="13"/>
                              <w:szCs w:val="13"/>
                            </w:rPr>
                          </w:pPr>
                          <w:r w:rsidRPr="00047A25">
                            <w:rPr>
                              <w:sz w:val="13"/>
                              <w:szCs w:val="13"/>
                            </w:rPr>
                            <w:t>IENW/BSK-2026/191582</w:t>
                          </w:r>
                        </w:p>
                        <w:p w14:paraId="17F19A67" w14:textId="77777777" w:rsidR="00047A25" w:rsidRPr="00047A25" w:rsidRDefault="00047A25" w:rsidP="00047A25">
                          <w:pPr>
                            <w:spacing w:line="276" w:lineRule="auto"/>
                            <w:rPr>
                              <w:sz w:val="13"/>
                              <w:szCs w:val="13"/>
                            </w:rPr>
                          </w:pPr>
                        </w:p>
                        <w:p w14:paraId="7DC6395E" w14:textId="65D58752" w:rsidR="00463956" w:rsidRPr="00047A25" w:rsidRDefault="00463956" w:rsidP="00047A25">
                          <w:pPr>
                            <w:spacing w:line="276" w:lineRule="auto"/>
                            <w:rPr>
                              <w:b/>
                              <w:bCs/>
                              <w:sz w:val="13"/>
                              <w:szCs w:val="13"/>
                            </w:rPr>
                          </w:pPr>
                          <w:r w:rsidRPr="00047A25">
                            <w:rPr>
                              <w:b/>
                              <w:bCs/>
                              <w:sz w:val="13"/>
                              <w:szCs w:val="13"/>
                            </w:rPr>
                            <w:t>Bijlagen</w:t>
                          </w:r>
                        </w:p>
                        <w:p w14:paraId="0470DE22" w14:textId="790674BF" w:rsidR="00463956" w:rsidRPr="00047A25" w:rsidRDefault="00463956" w:rsidP="00047A25">
                          <w:pPr>
                            <w:spacing w:line="276" w:lineRule="auto"/>
                            <w:rPr>
                              <w:sz w:val="13"/>
                              <w:szCs w:val="13"/>
                            </w:rPr>
                          </w:pPr>
                          <w:r w:rsidRPr="00047A25">
                            <w:rPr>
                              <w:sz w:val="13"/>
                              <w:szCs w:val="13"/>
                            </w:rPr>
                            <w:t>2</w:t>
                          </w:r>
                        </w:p>
                      </w:txbxContent>
                    </wps:txbx>
                    <wps:bodyPr vert="horz" wrap="square" lIns="0" tIns="0" rIns="0" bIns="0" anchor="t" anchorCtr="0"/>
                  </wps:wsp>
                </a:graphicData>
              </a:graphic>
            </wp:anchor>
          </w:drawing>
        </mc:Choice>
        <mc:Fallback>
          <w:pict>
            <v:shape w14:anchorId="16A2F95B"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38A4945A" w14:textId="77777777" w:rsidR="00804FA3" w:rsidRDefault="005C5BE4">
                    <w:pPr>
                      <w:pStyle w:val="AfzendgegevensKop0"/>
                    </w:pPr>
                    <w:r>
                      <w:t>Ministerie van Infrastructuur en Waterstaat</w:t>
                    </w:r>
                  </w:p>
                  <w:p w14:paraId="1CDC209B" w14:textId="77777777" w:rsidR="00804FA3" w:rsidRDefault="00804FA3">
                    <w:pPr>
                      <w:pStyle w:val="WitregelW1"/>
                    </w:pPr>
                  </w:p>
                  <w:p w14:paraId="43DBA0F7" w14:textId="77777777" w:rsidR="00804FA3" w:rsidRDefault="005C5BE4">
                    <w:pPr>
                      <w:pStyle w:val="Afzendgegevens"/>
                    </w:pPr>
                    <w:r>
                      <w:t>Rijnstraat 8</w:t>
                    </w:r>
                  </w:p>
                  <w:p w14:paraId="5BBB0895" w14:textId="77777777" w:rsidR="00804FA3" w:rsidRPr="00D0415F" w:rsidRDefault="005C5BE4">
                    <w:pPr>
                      <w:pStyle w:val="Afzendgegevens"/>
                      <w:rPr>
                        <w:lang w:val="de-DE"/>
                      </w:rPr>
                    </w:pPr>
                    <w:r w:rsidRPr="00D0415F">
                      <w:rPr>
                        <w:lang w:val="de-DE"/>
                      </w:rPr>
                      <w:t>2515 XP  Den Haag</w:t>
                    </w:r>
                  </w:p>
                  <w:p w14:paraId="314528B4" w14:textId="77777777" w:rsidR="00804FA3" w:rsidRPr="00D0415F" w:rsidRDefault="005C5BE4">
                    <w:pPr>
                      <w:pStyle w:val="Afzendgegevens"/>
                      <w:rPr>
                        <w:lang w:val="de-DE"/>
                      </w:rPr>
                    </w:pPr>
                    <w:r w:rsidRPr="00D0415F">
                      <w:rPr>
                        <w:lang w:val="de-DE"/>
                      </w:rPr>
                      <w:t>Postbus 20901</w:t>
                    </w:r>
                  </w:p>
                  <w:p w14:paraId="45373C6F" w14:textId="77777777" w:rsidR="00804FA3" w:rsidRPr="00D0415F" w:rsidRDefault="005C5BE4">
                    <w:pPr>
                      <w:pStyle w:val="Afzendgegevens"/>
                      <w:rPr>
                        <w:lang w:val="de-DE"/>
                      </w:rPr>
                    </w:pPr>
                    <w:r w:rsidRPr="00D0415F">
                      <w:rPr>
                        <w:lang w:val="de-DE"/>
                      </w:rPr>
                      <w:t>2500 EX Den Haag</w:t>
                    </w:r>
                  </w:p>
                  <w:p w14:paraId="73164D41" w14:textId="77777777" w:rsidR="00804FA3" w:rsidRPr="00D0415F" w:rsidRDefault="00804FA3">
                    <w:pPr>
                      <w:pStyle w:val="WitregelW1"/>
                      <w:rPr>
                        <w:lang w:val="de-DE"/>
                      </w:rPr>
                    </w:pPr>
                  </w:p>
                  <w:p w14:paraId="399EBC23" w14:textId="77777777" w:rsidR="00804FA3" w:rsidRPr="00D0415F" w:rsidRDefault="005C5BE4">
                    <w:pPr>
                      <w:pStyle w:val="Afzendgegevens"/>
                      <w:rPr>
                        <w:lang w:val="de-DE"/>
                      </w:rPr>
                    </w:pPr>
                    <w:r w:rsidRPr="00D0415F">
                      <w:rPr>
                        <w:lang w:val="de-DE"/>
                      </w:rPr>
                      <w:t>T   070-456 0000</w:t>
                    </w:r>
                  </w:p>
                  <w:p w14:paraId="19A45891" w14:textId="77777777" w:rsidR="00804FA3" w:rsidRDefault="005C5BE4">
                    <w:pPr>
                      <w:pStyle w:val="Afzendgegevens"/>
                    </w:pPr>
                    <w:r>
                      <w:t>F   070-456 1111</w:t>
                    </w:r>
                  </w:p>
                  <w:p w14:paraId="27093055" w14:textId="77777777" w:rsidR="00463956" w:rsidRPr="00047A25" w:rsidRDefault="00463956" w:rsidP="00047A25">
                    <w:pPr>
                      <w:spacing w:line="276" w:lineRule="auto"/>
                      <w:rPr>
                        <w:b/>
                        <w:bCs/>
                        <w:sz w:val="13"/>
                        <w:szCs w:val="13"/>
                      </w:rPr>
                    </w:pPr>
                  </w:p>
                  <w:p w14:paraId="6CB88CF4" w14:textId="1D108156" w:rsidR="00047A25" w:rsidRPr="00047A25" w:rsidRDefault="00047A25" w:rsidP="00047A25">
                    <w:pPr>
                      <w:spacing w:line="276" w:lineRule="auto"/>
                      <w:rPr>
                        <w:b/>
                        <w:bCs/>
                        <w:sz w:val="13"/>
                        <w:szCs w:val="13"/>
                      </w:rPr>
                    </w:pPr>
                    <w:r w:rsidRPr="00047A25">
                      <w:rPr>
                        <w:b/>
                        <w:bCs/>
                        <w:sz w:val="13"/>
                        <w:szCs w:val="13"/>
                      </w:rPr>
                      <w:t>Ons kenmerk</w:t>
                    </w:r>
                  </w:p>
                  <w:p w14:paraId="00154994" w14:textId="6C414A68" w:rsidR="00047A25" w:rsidRPr="00047A25" w:rsidRDefault="00047A25" w:rsidP="00047A25">
                    <w:pPr>
                      <w:spacing w:line="276" w:lineRule="auto"/>
                      <w:rPr>
                        <w:sz w:val="13"/>
                        <w:szCs w:val="13"/>
                      </w:rPr>
                    </w:pPr>
                    <w:r w:rsidRPr="00047A25">
                      <w:rPr>
                        <w:sz w:val="13"/>
                        <w:szCs w:val="13"/>
                      </w:rPr>
                      <w:t>IENW/BSK-2026/191582</w:t>
                    </w:r>
                  </w:p>
                  <w:p w14:paraId="17F19A67" w14:textId="77777777" w:rsidR="00047A25" w:rsidRPr="00047A25" w:rsidRDefault="00047A25" w:rsidP="00047A25">
                    <w:pPr>
                      <w:spacing w:line="276" w:lineRule="auto"/>
                      <w:rPr>
                        <w:sz w:val="13"/>
                        <w:szCs w:val="13"/>
                      </w:rPr>
                    </w:pPr>
                  </w:p>
                  <w:p w14:paraId="7DC6395E" w14:textId="65D58752" w:rsidR="00463956" w:rsidRPr="00047A25" w:rsidRDefault="00463956" w:rsidP="00047A25">
                    <w:pPr>
                      <w:spacing w:line="276" w:lineRule="auto"/>
                      <w:rPr>
                        <w:b/>
                        <w:bCs/>
                        <w:sz w:val="13"/>
                        <w:szCs w:val="13"/>
                      </w:rPr>
                    </w:pPr>
                    <w:r w:rsidRPr="00047A25">
                      <w:rPr>
                        <w:b/>
                        <w:bCs/>
                        <w:sz w:val="13"/>
                        <w:szCs w:val="13"/>
                      </w:rPr>
                      <w:t>Bijlagen</w:t>
                    </w:r>
                  </w:p>
                  <w:p w14:paraId="0470DE22" w14:textId="790674BF" w:rsidR="00463956" w:rsidRPr="00047A25" w:rsidRDefault="00463956" w:rsidP="00047A25">
                    <w:pPr>
                      <w:spacing w:line="276" w:lineRule="auto"/>
                      <w:rPr>
                        <w:sz w:val="13"/>
                        <w:szCs w:val="13"/>
                      </w:rPr>
                    </w:pPr>
                    <w:r w:rsidRPr="00047A25">
                      <w:rPr>
                        <w:sz w:val="13"/>
                        <w:szCs w:val="13"/>
                      </w:rPr>
                      <w:t>2</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3E7CF332" wp14:editId="5A8AA0F3">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361427DC" w14:textId="77777777" w:rsidR="00804FA3" w:rsidRDefault="005C5BE4">
                          <w:pPr>
                            <w:spacing w:line="240" w:lineRule="auto"/>
                          </w:pPr>
                          <w:r>
                            <w:rPr>
                              <w:noProof/>
                              <w:lang w:val="en-GB" w:eastAsia="en-GB"/>
                            </w:rPr>
                            <w:drawing>
                              <wp:inline distT="0" distB="0" distL="0" distR="0" wp14:anchorId="792C9A6F" wp14:editId="3F2D8A43">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3E7CF332"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361427DC" w14:textId="77777777" w:rsidR="00804FA3" w:rsidRDefault="005C5BE4">
                    <w:pPr>
                      <w:spacing w:line="240" w:lineRule="auto"/>
                    </w:pPr>
                    <w:r>
                      <w:rPr>
                        <w:noProof/>
                        <w:lang w:val="en-GB" w:eastAsia="en-GB"/>
                      </w:rPr>
                      <w:drawing>
                        <wp:inline distT="0" distB="0" distL="0" distR="0" wp14:anchorId="792C9A6F" wp14:editId="3F2D8A43">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134D77AD" wp14:editId="1DF4E2D2">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3838ED97" w14:textId="77777777" w:rsidR="00804FA3" w:rsidRDefault="005C5BE4">
                          <w:pPr>
                            <w:spacing w:line="240" w:lineRule="auto"/>
                          </w:pPr>
                          <w:r>
                            <w:rPr>
                              <w:noProof/>
                              <w:lang w:val="en-GB" w:eastAsia="en-GB"/>
                            </w:rPr>
                            <w:drawing>
                              <wp:inline distT="0" distB="0" distL="0" distR="0" wp14:anchorId="511E0295" wp14:editId="0755EA98">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134D77AD"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3838ED97" w14:textId="77777777" w:rsidR="00804FA3" w:rsidRDefault="005C5BE4">
                    <w:pPr>
                      <w:spacing w:line="240" w:lineRule="auto"/>
                    </w:pPr>
                    <w:r>
                      <w:rPr>
                        <w:noProof/>
                        <w:lang w:val="en-GB" w:eastAsia="en-GB"/>
                      </w:rPr>
                      <w:drawing>
                        <wp:inline distT="0" distB="0" distL="0" distR="0" wp14:anchorId="511E0295" wp14:editId="0755EA98">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56AE43E4" wp14:editId="766F651B">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37622167" w14:textId="77777777" w:rsidR="00804FA3" w:rsidRDefault="005C5BE4">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56AE43E4"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37622167" w14:textId="77777777" w:rsidR="00804FA3" w:rsidRDefault="005C5BE4">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2A86B080" wp14:editId="0C2DE35D">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309711F3" w14:textId="77777777" w:rsidR="00804FA3" w:rsidRDefault="005C5BE4">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2A86B080"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309711F3" w14:textId="77777777" w:rsidR="00804FA3" w:rsidRDefault="005C5BE4">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5778177D" wp14:editId="3529F2CC">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804FA3" w14:paraId="5297E799" w14:textId="77777777">
                            <w:trPr>
                              <w:trHeight w:val="200"/>
                            </w:trPr>
                            <w:tc>
                              <w:tcPr>
                                <w:tcW w:w="1140" w:type="dxa"/>
                              </w:tcPr>
                              <w:p w14:paraId="2608024D" w14:textId="77777777" w:rsidR="00804FA3" w:rsidRDefault="00804FA3"/>
                            </w:tc>
                            <w:tc>
                              <w:tcPr>
                                <w:tcW w:w="5400" w:type="dxa"/>
                              </w:tcPr>
                              <w:p w14:paraId="1C4D0A7C" w14:textId="77777777" w:rsidR="00804FA3" w:rsidRDefault="00804FA3"/>
                            </w:tc>
                          </w:tr>
                          <w:tr w:rsidR="00804FA3" w14:paraId="362F484F" w14:textId="77777777">
                            <w:trPr>
                              <w:trHeight w:val="240"/>
                            </w:trPr>
                            <w:tc>
                              <w:tcPr>
                                <w:tcW w:w="1140" w:type="dxa"/>
                              </w:tcPr>
                              <w:p w14:paraId="289CCD66" w14:textId="77777777" w:rsidR="00804FA3" w:rsidRDefault="005C5BE4">
                                <w:r>
                                  <w:t>Datum</w:t>
                                </w:r>
                              </w:p>
                            </w:tc>
                            <w:tc>
                              <w:tcPr>
                                <w:tcW w:w="5400" w:type="dxa"/>
                              </w:tcPr>
                              <w:p w14:paraId="22807C5A" w14:textId="66FA40E8" w:rsidR="00804FA3" w:rsidRDefault="00CF38A1">
                                <w:r>
                                  <w:t>2</w:t>
                                </w:r>
                                <w:r w:rsidR="00047A25">
                                  <w:t>2</w:t>
                                </w:r>
                                <w:r>
                                  <w:t xml:space="preserve"> oktober 2026</w:t>
                                </w:r>
                              </w:p>
                            </w:tc>
                          </w:tr>
                          <w:tr w:rsidR="00804FA3" w14:paraId="0AAA8950" w14:textId="77777777">
                            <w:trPr>
                              <w:trHeight w:val="240"/>
                            </w:trPr>
                            <w:tc>
                              <w:tcPr>
                                <w:tcW w:w="1140" w:type="dxa"/>
                              </w:tcPr>
                              <w:p w14:paraId="4EF5E0B4" w14:textId="77777777" w:rsidR="00804FA3" w:rsidRDefault="005C5BE4">
                                <w:r>
                                  <w:t>Betreft</w:t>
                                </w:r>
                              </w:p>
                            </w:tc>
                            <w:tc>
                              <w:tcPr>
                                <w:tcW w:w="5400" w:type="dxa"/>
                              </w:tcPr>
                              <w:p w14:paraId="49BA49B5" w14:textId="5C1C4245" w:rsidR="00804FA3" w:rsidRDefault="005C5BE4">
                                <w:r>
                                  <w:t>Verlenging overgangsregeling nul-emissiezone</w:t>
                                </w:r>
                                <w:r w:rsidR="00CA195F">
                                  <w:t xml:space="preserve"> bedrijfsauto’s emissieklasse 6</w:t>
                                </w:r>
                              </w:p>
                            </w:tc>
                          </w:tr>
                          <w:tr w:rsidR="00804FA3" w14:paraId="0D514191" w14:textId="77777777">
                            <w:trPr>
                              <w:trHeight w:val="200"/>
                            </w:trPr>
                            <w:tc>
                              <w:tcPr>
                                <w:tcW w:w="1140" w:type="dxa"/>
                              </w:tcPr>
                              <w:p w14:paraId="4B626C66" w14:textId="77777777" w:rsidR="00804FA3" w:rsidRDefault="00804FA3"/>
                            </w:tc>
                            <w:tc>
                              <w:tcPr>
                                <w:tcW w:w="5400" w:type="dxa"/>
                              </w:tcPr>
                              <w:p w14:paraId="19E55096" w14:textId="77777777" w:rsidR="00804FA3" w:rsidRDefault="00804FA3"/>
                            </w:tc>
                          </w:tr>
                        </w:tbl>
                        <w:p w14:paraId="014D1E90" w14:textId="77777777" w:rsidR="006761F0" w:rsidRDefault="006761F0"/>
                      </w:txbxContent>
                    </wps:txbx>
                    <wps:bodyPr vert="horz" wrap="square" lIns="0" tIns="0" rIns="0" bIns="0" anchor="t" anchorCtr="0"/>
                  </wps:wsp>
                </a:graphicData>
              </a:graphic>
            </wp:anchor>
          </w:drawing>
        </mc:Choice>
        <mc:Fallback>
          <w:pict>
            <v:shape w14:anchorId="5778177D"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804FA3" w14:paraId="5297E799" w14:textId="77777777">
                      <w:trPr>
                        <w:trHeight w:val="200"/>
                      </w:trPr>
                      <w:tc>
                        <w:tcPr>
                          <w:tcW w:w="1140" w:type="dxa"/>
                        </w:tcPr>
                        <w:p w14:paraId="2608024D" w14:textId="77777777" w:rsidR="00804FA3" w:rsidRDefault="00804FA3"/>
                      </w:tc>
                      <w:tc>
                        <w:tcPr>
                          <w:tcW w:w="5400" w:type="dxa"/>
                        </w:tcPr>
                        <w:p w14:paraId="1C4D0A7C" w14:textId="77777777" w:rsidR="00804FA3" w:rsidRDefault="00804FA3"/>
                      </w:tc>
                    </w:tr>
                    <w:tr w:rsidR="00804FA3" w14:paraId="362F484F" w14:textId="77777777">
                      <w:trPr>
                        <w:trHeight w:val="240"/>
                      </w:trPr>
                      <w:tc>
                        <w:tcPr>
                          <w:tcW w:w="1140" w:type="dxa"/>
                        </w:tcPr>
                        <w:p w14:paraId="289CCD66" w14:textId="77777777" w:rsidR="00804FA3" w:rsidRDefault="005C5BE4">
                          <w:r>
                            <w:t>Datum</w:t>
                          </w:r>
                        </w:p>
                      </w:tc>
                      <w:tc>
                        <w:tcPr>
                          <w:tcW w:w="5400" w:type="dxa"/>
                        </w:tcPr>
                        <w:p w14:paraId="22807C5A" w14:textId="66FA40E8" w:rsidR="00804FA3" w:rsidRDefault="00CF38A1">
                          <w:r>
                            <w:t>2</w:t>
                          </w:r>
                          <w:r w:rsidR="00047A25">
                            <w:t>2</w:t>
                          </w:r>
                          <w:r>
                            <w:t xml:space="preserve"> oktober 2026</w:t>
                          </w:r>
                        </w:p>
                      </w:tc>
                    </w:tr>
                    <w:tr w:rsidR="00804FA3" w14:paraId="0AAA8950" w14:textId="77777777">
                      <w:trPr>
                        <w:trHeight w:val="240"/>
                      </w:trPr>
                      <w:tc>
                        <w:tcPr>
                          <w:tcW w:w="1140" w:type="dxa"/>
                        </w:tcPr>
                        <w:p w14:paraId="4EF5E0B4" w14:textId="77777777" w:rsidR="00804FA3" w:rsidRDefault="005C5BE4">
                          <w:r>
                            <w:t>Betreft</w:t>
                          </w:r>
                        </w:p>
                      </w:tc>
                      <w:tc>
                        <w:tcPr>
                          <w:tcW w:w="5400" w:type="dxa"/>
                        </w:tcPr>
                        <w:p w14:paraId="49BA49B5" w14:textId="5C1C4245" w:rsidR="00804FA3" w:rsidRDefault="005C5BE4">
                          <w:r>
                            <w:t>Verlenging overgangsregeling nul-emissiezone</w:t>
                          </w:r>
                          <w:r w:rsidR="00CA195F">
                            <w:t xml:space="preserve"> bedrijfsauto’s emissieklasse 6</w:t>
                          </w:r>
                        </w:p>
                      </w:tc>
                    </w:tr>
                    <w:tr w:rsidR="00804FA3" w14:paraId="0D514191" w14:textId="77777777">
                      <w:trPr>
                        <w:trHeight w:val="200"/>
                      </w:trPr>
                      <w:tc>
                        <w:tcPr>
                          <w:tcW w:w="1140" w:type="dxa"/>
                        </w:tcPr>
                        <w:p w14:paraId="4B626C66" w14:textId="77777777" w:rsidR="00804FA3" w:rsidRDefault="00804FA3"/>
                      </w:tc>
                      <w:tc>
                        <w:tcPr>
                          <w:tcW w:w="5400" w:type="dxa"/>
                        </w:tcPr>
                        <w:p w14:paraId="19E55096" w14:textId="77777777" w:rsidR="00804FA3" w:rsidRDefault="00804FA3"/>
                      </w:tc>
                    </w:tr>
                  </w:tbl>
                  <w:p w14:paraId="014D1E90" w14:textId="77777777" w:rsidR="006761F0" w:rsidRDefault="006761F0"/>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25545487" wp14:editId="2F3B7F68">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62E43B2D" w14:textId="77777777" w:rsidR="006761F0" w:rsidRDefault="006761F0"/>
                      </w:txbxContent>
                    </wps:txbx>
                    <wps:bodyPr vert="horz" wrap="square" lIns="0" tIns="0" rIns="0" bIns="0" anchor="t" anchorCtr="0"/>
                  </wps:wsp>
                </a:graphicData>
              </a:graphic>
            </wp:anchor>
          </w:drawing>
        </mc:Choice>
        <mc:Fallback>
          <w:pict>
            <v:shape w14:anchorId="25545487"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62E43B2D" w14:textId="77777777" w:rsidR="006761F0" w:rsidRDefault="006761F0"/>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B028DFA"/>
    <w:multiLevelType w:val="multilevel"/>
    <w:tmpl w:val="D77D7B5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 w15:restartNumberingAfterBreak="0">
    <w:nsid w:val="8FD817DA"/>
    <w:multiLevelType w:val="multilevel"/>
    <w:tmpl w:val="9657DF6E"/>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A1FE672E"/>
    <w:multiLevelType w:val="multilevel"/>
    <w:tmpl w:val="157B4E40"/>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A44F3576"/>
    <w:multiLevelType w:val="multilevel"/>
    <w:tmpl w:val="68CBABFC"/>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5D7F6AA"/>
    <w:multiLevelType w:val="multilevel"/>
    <w:tmpl w:val="F01B4F63"/>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B2AE0E0"/>
    <w:multiLevelType w:val="multilevel"/>
    <w:tmpl w:val="4A299420"/>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AC674D2D"/>
    <w:multiLevelType w:val="multilevel"/>
    <w:tmpl w:val="9F145BC3"/>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BF78D948"/>
    <w:multiLevelType w:val="multilevel"/>
    <w:tmpl w:val="CE72D284"/>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405F727"/>
    <w:multiLevelType w:val="multilevel"/>
    <w:tmpl w:val="63C7BE1B"/>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9" w15:restartNumberingAfterBreak="0">
    <w:nsid w:val="C7283B71"/>
    <w:multiLevelType w:val="multilevel"/>
    <w:tmpl w:val="2E6C198B"/>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CD7B6A99"/>
    <w:multiLevelType w:val="multilevel"/>
    <w:tmpl w:val="EC22F0E4"/>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FA6AC7C3"/>
    <w:multiLevelType w:val="multilevel"/>
    <w:tmpl w:val="FC3F8C4C"/>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1F2A8DF"/>
    <w:multiLevelType w:val="multilevel"/>
    <w:tmpl w:val="310771CF"/>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9028360"/>
    <w:multiLevelType w:val="multilevel"/>
    <w:tmpl w:val="456B5D44"/>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BBB4E2F"/>
    <w:multiLevelType w:val="multilevel"/>
    <w:tmpl w:val="E9F1CAC8"/>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C6E4505"/>
    <w:multiLevelType w:val="multilevel"/>
    <w:tmpl w:val="67FBF0DF"/>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E2EEC62"/>
    <w:multiLevelType w:val="multilevel"/>
    <w:tmpl w:val="E210BE6A"/>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3A03C73"/>
    <w:multiLevelType w:val="multilevel"/>
    <w:tmpl w:val="AE22F18B"/>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7B37643"/>
    <w:multiLevelType w:val="multilevel"/>
    <w:tmpl w:val="C51E42F7"/>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48CC721"/>
    <w:multiLevelType w:val="multilevel"/>
    <w:tmpl w:val="C5285B37"/>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82BE95A"/>
    <w:multiLevelType w:val="multilevel"/>
    <w:tmpl w:val="37BBEF8F"/>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092441D"/>
    <w:multiLevelType w:val="multilevel"/>
    <w:tmpl w:val="DDBD0CED"/>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4C19955"/>
    <w:multiLevelType w:val="multilevel"/>
    <w:tmpl w:val="EE4016DB"/>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17"/>
  </w:num>
  <w:num w:numId="3">
    <w:abstractNumId w:val="10"/>
  </w:num>
  <w:num w:numId="4">
    <w:abstractNumId w:val="15"/>
  </w:num>
  <w:num w:numId="5">
    <w:abstractNumId w:val="8"/>
  </w:num>
  <w:num w:numId="6">
    <w:abstractNumId w:val="20"/>
  </w:num>
  <w:num w:numId="7">
    <w:abstractNumId w:val="1"/>
  </w:num>
  <w:num w:numId="8">
    <w:abstractNumId w:val="21"/>
  </w:num>
  <w:num w:numId="9">
    <w:abstractNumId w:val="14"/>
  </w:num>
  <w:num w:numId="10">
    <w:abstractNumId w:val="22"/>
  </w:num>
  <w:num w:numId="11">
    <w:abstractNumId w:val="3"/>
  </w:num>
  <w:num w:numId="12">
    <w:abstractNumId w:val="0"/>
  </w:num>
  <w:num w:numId="13">
    <w:abstractNumId w:val="11"/>
  </w:num>
  <w:num w:numId="14">
    <w:abstractNumId w:val="18"/>
  </w:num>
  <w:num w:numId="15">
    <w:abstractNumId w:val="2"/>
  </w:num>
  <w:num w:numId="16">
    <w:abstractNumId w:val="19"/>
  </w:num>
  <w:num w:numId="17">
    <w:abstractNumId w:val="6"/>
  </w:num>
  <w:num w:numId="18">
    <w:abstractNumId w:val="5"/>
  </w:num>
  <w:num w:numId="19">
    <w:abstractNumId w:val="13"/>
  </w:num>
  <w:num w:numId="20">
    <w:abstractNumId w:val="12"/>
  </w:num>
  <w:num w:numId="21">
    <w:abstractNumId w:val="16"/>
  </w:num>
  <w:num w:numId="22">
    <w:abstractNumId w:val="9"/>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15F"/>
    <w:rsid w:val="0003093D"/>
    <w:rsid w:val="00047A25"/>
    <w:rsid w:val="000B12F1"/>
    <w:rsid w:val="000D6704"/>
    <w:rsid w:val="00250B78"/>
    <w:rsid w:val="003F2D1D"/>
    <w:rsid w:val="00433C86"/>
    <w:rsid w:val="00463956"/>
    <w:rsid w:val="005C5BE4"/>
    <w:rsid w:val="006761F0"/>
    <w:rsid w:val="00776F54"/>
    <w:rsid w:val="00804FA3"/>
    <w:rsid w:val="00A33013"/>
    <w:rsid w:val="00A45C72"/>
    <w:rsid w:val="00CA195F"/>
    <w:rsid w:val="00CF38A1"/>
    <w:rsid w:val="00D0415F"/>
    <w:rsid w:val="00DA0C41"/>
    <w:rsid w:val="00E77FB7"/>
    <w:rsid w:val="00F461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B7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D0415F"/>
    <w:pPr>
      <w:tabs>
        <w:tab w:val="center" w:pos="4536"/>
        <w:tab w:val="right" w:pos="9072"/>
      </w:tabs>
      <w:spacing w:line="240" w:lineRule="auto"/>
    </w:pPr>
  </w:style>
  <w:style w:type="character" w:customStyle="1" w:styleId="HeaderChar">
    <w:name w:val="Header Char"/>
    <w:basedOn w:val="DefaultParagraphFont"/>
    <w:link w:val="Header"/>
    <w:uiPriority w:val="99"/>
    <w:rsid w:val="00D0415F"/>
    <w:rPr>
      <w:rFonts w:ascii="Verdana" w:hAnsi="Verdana"/>
      <w:color w:val="000000"/>
      <w:sz w:val="18"/>
      <w:szCs w:val="18"/>
    </w:rPr>
  </w:style>
  <w:style w:type="paragraph" w:styleId="Footer">
    <w:name w:val="footer"/>
    <w:basedOn w:val="Normal"/>
    <w:link w:val="FooterChar"/>
    <w:uiPriority w:val="99"/>
    <w:unhideWhenUsed/>
    <w:rsid w:val="00D0415F"/>
    <w:pPr>
      <w:tabs>
        <w:tab w:val="center" w:pos="4536"/>
        <w:tab w:val="right" w:pos="9072"/>
      </w:tabs>
      <w:spacing w:line="240" w:lineRule="auto"/>
    </w:pPr>
  </w:style>
  <w:style w:type="character" w:customStyle="1" w:styleId="FooterChar">
    <w:name w:val="Footer Char"/>
    <w:basedOn w:val="DefaultParagraphFont"/>
    <w:link w:val="Footer"/>
    <w:uiPriority w:val="99"/>
    <w:rsid w:val="00D0415F"/>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 Target="webSettings0.xml" Id="rId17"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ap:Pages>
  <ap:Words>170</ap:Words>
  <ap:Characters>970</ap:Characters>
  <ap:DocSecurity>0</ap:DocSecurity>
  <ap:Lines>8</ap:Lines>
  <ap:Paragraphs>2</ap:Paragraphs>
  <ap:ScaleCrop>false</ap:ScaleCrop>
  <ap:LinksUpToDate>false</ap:LinksUpToDate>
  <ap:CharactersWithSpaces>1138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2026-10-22T12:18:00.0000000Z</dcterms:created>
  <dcterms:modified xsi:type="dcterms:W3CDTF">2026-10-22T12:18:00.0000000Z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Verlenging overgangsregeling nul-emissiezone</vt:lpwstr>
  </property>
  <property fmtid="{D5CDD505-2E9C-101B-9397-08002B2CF9AE}" pid="5" name="Publicatiedatum">
    <vt:lpwstr/>
  </property>
  <property fmtid="{D5CDD505-2E9C-101B-9397-08002B2CF9AE}" pid="6" name="Verantwoordelijke organisatie">
    <vt:lpwstr>Directie Bestuur en Bereikbaarheid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H.B. Nijeboer</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