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402"/>
        <w:gridCol w:w="3331"/>
        <w:gridCol w:w="4252"/>
      </w:tblGrid>
      <w:tr w:rsidR="00997775" w:rsidTr="00436F18" w14:paraId="79198A4D" w14:textId="77777777">
        <w:tc>
          <w:tcPr>
            <w:tcW w:w="6733" w:type="dxa"/>
            <w:gridSpan w:val="2"/>
            <w:tcBorders>
              <w:top w:val="nil"/>
              <w:left w:val="nil"/>
              <w:bottom w:val="nil"/>
              <w:right w:val="nil"/>
            </w:tcBorders>
            <w:vAlign w:val="center"/>
          </w:tcPr>
          <w:p w:rsidR="00997775" w:rsidP="00710A7A" w:rsidRDefault="00997775" w14:paraId="2F220F3A"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48AEE87B" w14:textId="77777777">
            <w:pPr>
              <w:pStyle w:val="Amendement"/>
              <w:jc w:val="right"/>
              <w:rPr>
                <w:rFonts w:ascii="Times New Roman" w:hAnsi="Times New Roman"/>
                <w:spacing w:val="40"/>
                <w:sz w:val="22"/>
              </w:rPr>
            </w:pPr>
            <w:r>
              <w:rPr>
                <w:rFonts w:ascii="Times New Roman" w:hAnsi="Times New Roman"/>
                <w:sz w:val="88"/>
              </w:rPr>
              <w:t>2</w:t>
            </w:r>
          </w:p>
        </w:tc>
      </w:tr>
      <w:tr w:rsidR="00997775" w:rsidTr="00436F18" w14:paraId="7BBF9F3B"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63DBA115" w14:textId="77777777">
            <w:r w:rsidRPr="008B0CC5">
              <w:t xml:space="preserve">Vergaderjaar </w:t>
            </w:r>
            <w:r w:rsidR="00AC6B87">
              <w:t>202</w:t>
            </w:r>
            <w:r w:rsidR="00BC38DA">
              <w:t>6</w:t>
            </w:r>
            <w:r w:rsidR="00AC6B87">
              <w:t>-202</w:t>
            </w:r>
            <w:r w:rsidR="00BC38DA">
              <w:t>7</w:t>
            </w:r>
          </w:p>
        </w:tc>
      </w:tr>
      <w:tr w:rsidR="00997775" w:rsidTr="00436F18" w14:paraId="7339CC82" w14:textId="77777777">
        <w:trPr>
          <w:cantSplit/>
        </w:trPr>
        <w:tc>
          <w:tcPr>
            <w:tcW w:w="10985" w:type="dxa"/>
            <w:gridSpan w:val="3"/>
            <w:tcBorders>
              <w:top w:val="nil"/>
              <w:left w:val="nil"/>
              <w:bottom w:val="nil"/>
              <w:right w:val="nil"/>
            </w:tcBorders>
          </w:tcPr>
          <w:p w:rsidR="00997775" w:rsidRDefault="00997775" w14:paraId="014C9D43" w14:textId="77777777"/>
        </w:tc>
      </w:tr>
      <w:tr w:rsidR="00997775" w:rsidTr="00436F18" w14:paraId="1DD06F34" w14:textId="77777777">
        <w:trPr>
          <w:cantSplit/>
        </w:trPr>
        <w:tc>
          <w:tcPr>
            <w:tcW w:w="10985" w:type="dxa"/>
            <w:gridSpan w:val="3"/>
            <w:tcBorders>
              <w:top w:val="nil"/>
              <w:left w:val="nil"/>
              <w:bottom w:val="single" w:color="auto" w:sz="4" w:space="0"/>
              <w:right w:val="nil"/>
            </w:tcBorders>
          </w:tcPr>
          <w:p w:rsidR="00997775" w:rsidRDefault="00997775" w14:paraId="0B6787C6" w14:textId="77777777"/>
        </w:tc>
      </w:tr>
      <w:tr w:rsidR="00997775" w:rsidTr="00F97626" w14:paraId="252C9C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997775" w:rsidRDefault="00997775" w14:paraId="6046E12D" w14:textId="77777777"/>
        </w:tc>
        <w:tc>
          <w:tcPr>
            <w:tcW w:w="7583" w:type="dxa"/>
            <w:gridSpan w:val="2"/>
          </w:tcPr>
          <w:p w:rsidR="00997775" w:rsidRDefault="00997775" w14:paraId="1A395989" w14:textId="77777777"/>
        </w:tc>
      </w:tr>
      <w:tr w:rsidR="00436F18" w:rsidTr="00F97626" w14:paraId="58D9F6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436F18" w:rsidP="00436F18" w:rsidRDefault="00436F18" w14:paraId="3B80DD38" w14:textId="13C9B6C6">
            <w:pPr>
              <w:rPr>
                <w:b/>
              </w:rPr>
            </w:pPr>
            <w:r w:rsidRPr="0005718D">
              <w:rPr>
                <w:b/>
              </w:rPr>
              <w:t>37</w:t>
            </w:r>
            <w:r>
              <w:rPr>
                <w:b/>
              </w:rPr>
              <w:t xml:space="preserve"> </w:t>
            </w:r>
            <w:r w:rsidRPr="0005718D">
              <w:rPr>
                <w:b/>
              </w:rPr>
              <w:t>020</w:t>
            </w:r>
            <w:r>
              <w:rPr>
                <w:b/>
              </w:rPr>
              <w:t xml:space="preserve"> </w:t>
            </w:r>
            <w:r w:rsidRPr="0005718D">
              <w:rPr>
                <w:b/>
              </w:rPr>
              <w:t>XVI</w:t>
            </w:r>
          </w:p>
        </w:tc>
        <w:tc>
          <w:tcPr>
            <w:tcW w:w="7583" w:type="dxa"/>
            <w:gridSpan w:val="2"/>
          </w:tcPr>
          <w:p w:rsidR="00436F18" w:rsidP="00436F18" w:rsidRDefault="00436F18" w14:paraId="59B3914C" w14:textId="02C04BCD">
            <w:pPr>
              <w:rPr>
                <w:b/>
              </w:rPr>
            </w:pPr>
            <w:r w:rsidRPr="0005718D">
              <w:rPr>
                <w:b/>
                <w:bCs/>
              </w:rPr>
              <w:t>Vaststelling van de begrotingsstaten van het Ministerie van Volksgezondheid, Welzijn en Sport (XVI) voor het jaar 2027</w:t>
            </w:r>
          </w:p>
        </w:tc>
      </w:tr>
      <w:tr w:rsidR="00436F18" w:rsidTr="00F97626" w14:paraId="7B7B27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436F18" w:rsidP="00436F18" w:rsidRDefault="00436F18" w14:paraId="3CCA3B04" w14:textId="77777777"/>
        </w:tc>
        <w:tc>
          <w:tcPr>
            <w:tcW w:w="7583" w:type="dxa"/>
            <w:gridSpan w:val="2"/>
          </w:tcPr>
          <w:p w:rsidR="00436F18" w:rsidP="00436F18" w:rsidRDefault="00436F18" w14:paraId="3546E2E4" w14:textId="77777777"/>
        </w:tc>
      </w:tr>
      <w:tr w:rsidR="00436F18" w:rsidTr="00F97626" w14:paraId="5028D5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436F18" w:rsidP="00436F18" w:rsidRDefault="00436F18" w14:paraId="3EB5E7E3" w14:textId="77777777"/>
        </w:tc>
        <w:tc>
          <w:tcPr>
            <w:tcW w:w="7583" w:type="dxa"/>
            <w:gridSpan w:val="2"/>
          </w:tcPr>
          <w:p w:rsidR="00436F18" w:rsidP="00436F18" w:rsidRDefault="00436F18" w14:paraId="638DC0C3" w14:textId="77777777"/>
        </w:tc>
      </w:tr>
      <w:tr w:rsidR="00436F18" w:rsidTr="00F97626" w14:paraId="203421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436F18" w:rsidP="00436F18" w:rsidRDefault="00436F18" w14:paraId="499D0995" w14:textId="4E255C08">
            <w:pPr>
              <w:rPr>
                <w:b/>
              </w:rPr>
            </w:pPr>
            <w:r>
              <w:rPr>
                <w:b/>
              </w:rPr>
              <w:t>Nr.</w:t>
            </w:r>
            <w:r w:rsidR="00F97626">
              <w:rPr>
                <w:b/>
              </w:rPr>
              <w:t xml:space="preserve">                     </w:t>
            </w:r>
            <w:r>
              <w:rPr>
                <w:b/>
              </w:rPr>
              <w:t xml:space="preserve"> </w:t>
            </w:r>
            <w:r w:rsidR="00F97626">
              <w:rPr>
                <w:b/>
              </w:rPr>
              <w:t>GEWIJZIGDE</w:t>
            </w:r>
          </w:p>
        </w:tc>
        <w:tc>
          <w:tcPr>
            <w:tcW w:w="7583" w:type="dxa"/>
            <w:gridSpan w:val="2"/>
          </w:tcPr>
          <w:p w:rsidR="00436F18" w:rsidP="00436F18" w:rsidRDefault="00436F18" w14:paraId="28856303" w14:textId="511D4A8A">
            <w:pPr>
              <w:tabs>
                <w:tab w:val="left" w:pos="4755"/>
              </w:tabs>
              <w:rPr>
                <w:b/>
              </w:rPr>
            </w:pPr>
            <w:r>
              <w:rPr>
                <w:b/>
              </w:rPr>
              <w:t xml:space="preserve">MOTIE VAN HET LID </w:t>
            </w:r>
            <w:r w:rsidRPr="00436F18">
              <w:rPr>
                <w:b/>
              </w:rPr>
              <w:t>WESTERVELD C.S.</w:t>
            </w:r>
          </w:p>
        </w:tc>
      </w:tr>
      <w:tr w:rsidR="00436F18" w:rsidTr="00F97626" w14:paraId="7DB5C19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436F18" w:rsidP="00436F18" w:rsidRDefault="00436F18" w14:paraId="0AEECEE3" w14:textId="77777777"/>
        </w:tc>
        <w:tc>
          <w:tcPr>
            <w:tcW w:w="7583" w:type="dxa"/>
            <w:gridSpan w:val="2"/>
          </w:tcPr>
          <w:p w:rsidR="00F97626" w:rsidP="00436F18" w:rsidRDefault="00F97626" w14:paraId="7315A7C9" w14:textId="4FB29480">
            <w:r>
              <w:t>Ter vervanging van die gedrukt onder nr. 38</w:t>
            </w:r>
          </w:p>
          <w:p w:rsidR="00436F18" w:rsidP="00436F18" w:rsidRDefault="00436F18" w14:paraId="06837F42" w14:textId="10F7DC60">
            <w:r>
              <w:t xml:space="preserve">Voorgesteld </w:t>
            </w:r>
          </w:p>
        </w:tc>
      </w:tr>
      <w:tr w:rsidR="00997775" w:rsidTr="00F97626" w14:paraId="1B5523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997775" w:rsidRDefault="00997775" w14:paraId="40CFD987" w14:textId="77777777"/>
        </w:tc>
        <w:tc>
          <w:tcPr>
            <w:tcW w:w="7583" w:type="dxa"/>
            <w:gridSpan w:val="2"/>
          </w:tcPr>
          <w:p w:rsidR="00997775" w:rsidRDefault="00997775" w14:paraId="00D8E1A5" w14:textId="77777777"/>
        </w:tc>
      </w:tr>
      <w:tr w:rsidR="00997775" w:rsidTr="00F97626" w14:paraId="1D61DF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997775" w:rsidRDefault="00997775" w14:paraId="2C2C8959" w14:textId="77777777"/>
        </w:tc>
        <w:tc>
          <w:tcPr>
            <w:tcW w:w="7583" w:type="dxa"/>
            <w:gridSpan w:val="2"/>
          </w:tcPr>
          <w:p w:rsidR="00997775" w:rsidRDefault="00997775" w14:paraId="439DF236" w14:textId="77777777">
            <w:r>
              <w:t>De Kamer,</w:t>
            </w:r>
          </w:p>
        </w:tc>
      </w:tr>
      <w:tr w:rsidR="00997775" w:rsidTr="00F97626" w14:paraId="6EC025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997775" w:rsidRDefault="00997775" w14:paraId="4ED231C7" w14:textId="77777777"/>
        </w:tc>
        <w:tc>
          <w:tcPr>
            <w:tcW w:w="7583" w:type="dxa"/>
            <w:gridSpan w:val="2"/>
          </w:tcPr>
          <w:p w:rsidR="00997775" w:rsidRDefault="00997775" w14:paraId="70CC7562" w14:textId="77777777"/>
        </w:tc>
      </w:tr>
      <w:tr w:rsidR="00997775" w:rsidTr="00F97626" w14:paraId="15D8B0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997775" w:rsidRDefault="00997775" w14:paraId="5C6B1409" w14:textId="77777777"/>
        </w:tc>
        <w:tc>
          <w:tcPr>
            <w:tcW w:w="7583" w:type="dxa"/>
            <w:gridSpan w:val="2"/>
          </w:tcPr>
          <w:p w:rsidR="00997775" w:rsidRDefault="00997775" w14:paraId="12EC7F34" w14:textId="77777777">
            <w:r>
              <w:t>gehoord de beraadslaging,</w:t>
            </w:r>
          </w:p>
        </w:tc>
      </w:tr>
      <w:tr w:rsidR="00997775" w:rsidTr="00F97626" w14:paraId="14A8AC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997775" w:rsidRDefault="00997775" w14:paraId="35066A0D" w14:textId="77777777"/>
        </w:tc>
        <w:tc>
          <w:tcPr>
            <w:tcW w:w="7583" w:type="dxa"/>
            <w:gridSpan w:val="2"/>
          </w:tcPr>
          <w:p w:rsidR="00997775" w:rsidRDefault="00997775" w14:paraId="521F450C" w14:textId="77777777"/>
        </w:tc>
      </w:tr>
      <w:tr w:rsidR="00997775" w:rsidTr="00F97626" w14:paraId="14B48A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402" w:type="dxa"/>
          </w:tcPr>
          <w:p w:rsidR="00997775" w:rsidRDefault="00997775" w14:paraId="25EB03D3" w14:textId="77777777"/>
        </w:tc>
        <w:tc>
          <w:tcPr>
            <w:tcW w:w="7583" w:type="dxa"/>
            <w:gridSpan w:val="2"/>
          </w:tcPr>
          <w:p w:rsidR="00436F18" w:rsidP="00436F18" w:rsidRDefault="00436F18" w14:paraId="1648A8AD" w14:textId="77777777">
            <w:r>
              <w:t>constaterende dat de plannen van het kabinet, zoals het afschaffen van de aftrekpost specifieke zorgkosten en de huishoudelijke hulp, forse gevolgen kunnen hebben voor mensen met een beperking of chronische ziekte door de stapeling van kosten;</w:t>
            </w:r>
          </w:p>
          <w:p w:rsidR="00436F18" w:rsidP="00436F18" w:rsidRDefault="00436F18" w14:paraId="53D862E5" w14:textId="77777777"/>
          <w:p w:rsidR="00436F18" w:rsidP="00436F18" w:rsidRDefault="00436F18" w14:paraId="7C7BB821" w14:textId="77777777">
            <w:r>
              <w:t>constaterende dat zowel de berekeningen van het Nibud als het technische rapport laten zien dat mensen met lage inkomens onevenredig hard worden geraakt, terwijl veel maatregelen nog niet zijn meegenomen in de analyse;</w:t>
            </w:r>
          </w:p>
          <w:p w:rsidR="00436F18" w:rsidP="00436F18" w:rsidRDefault="00436F18" w14:paraId="307B0270" w14:textId="77777777"/>
          <w:p w:rsidR="00436F18" w:rsidP="00436F18" w:rsidRDefault="00436F18" w14:paraId="3153CE8A" w14:textId="77777777">
            <w:r>
              <w:t>overwegende dat de Kamer inzicht dient te hebben in de gevolgen van de stapeling op de bestaanszekerheid, alvorens een afgewogen oordeel te kunnen geven;</w:t>
            </w:r>
          </w:p>
          <w:p w:rsidR="00436F18" w:rsidP="00436F18" w:rsidRDefault="00436F18" w14:paraId="3A83B2C4" w14:textId="77777777"/>
          <w:p w:rsidR="00436F18" w:rsidP="00436F18" w:rsidRDefault="00436F18" w14:paraId="7727440B" w14:textId="77777777">
            <w:r>
              <w:t>verzoekt de regering om alternatieve voorstellen uit te werken, en de Kamer te informeren voor de verdere behandeling van het Belastingplan,</w:t>
            </w:r>
          </w:p>
          <w:p w:rsidR="00436F18" w:rsidP="00436F18" w:rsidRDefault="00436F18" w14:paraId="37F0EB91" w14:textId="77777777"/>
          <w:p w:rsidR="00436F18" w:rsidP="00436F18" w:rsidRDefault="00436F18" w14:paraId="386A57E0" w14:textId="77777777">
            <w:r>
              <w:t>en gaat over tot de orde van de dag.</w:t>
            </w:r>
          </w:p>
          <w:p w:rsidR="00436F18" w:rsidP="00436F18" w:rsidRDefault="00436F18" w14:paraId="62BA0C35" w14:textId="77584888"/>
          <w:p w:rsidR="00436F18" w:rsidP="00436F18" w:rsidRDefault="00436F18" w14:paraId="5CCD3546" w14:textId="77777777">
            <w:r>
              <w:t>Westerveld</w:t>
            </w:r>
          </w:p>
          <w:p w:rsidR="00436F18" w:rsidP="00436F18" w:rsidRDefault="00436F18" w14:paraId="49AEE6CD" w14:textId="77777777">
            <w:r>
              <w:t>Bushoff</w:t>
            </w:r>
          </w:p>
          <w:p w:rsidR="00436F18" w:rsidP="00436F18" w:rsidRDefault="00436F18" w14:paraId="533B2464" w14:textId="77777777">
            <w:r>
              <w:t>Bikker</w:t>
            </w:r>
          </w:p>
          <w:p w:rsidR="00436F18" w:rsidP="00436F18" w:rsidRDefault="00436F18" w14:paraId="1B6DD61E" w14:textId="77777777">
            <w:r>
              <w:t xml:space="preserve">Van </w:t>
            </w:r>
            <w:proofErr w:type="spellStart"/>
            <w:r>
              <w:t>Brenk</w:t>
            </w:r>
            <w:proofErr w:type="spellEnd"/>
          </w:p>
          <w:p w:rsidR="00436F18" w:rsidP="00436F18" w:rsidRDefault="00436F18" w14:paraId="0FCA4D72" w14:textId="77777777">
            <w:r>
              <w:t>Kostić</w:t>
            </w:r>
          </w:p>
          <w:p w:rsidR="00997775" w:rsidP="00436F18" w:rsidRDefault="00436F18" w14:paraId="43FE7AA9" w14:textId="168AE08B">
            <w:r>
              <w:t>Dassen</w:t>
            </w:r>
          </w:p>
        </w:tc>
      </w:tr>
    </w:tbl>
    <w:p w:rsidR="00997775" w:rsidRDefault="00997775" w14:paraId="6D2E3F32"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BAC07" w14:textId="77777777" w:rsidR="0064340C" w:rsidRDefault="0064340C">
      <w:pPr>
        <w:spacing w:line="20" w:lineRule="exact"/>
      </w:pPr>
    </w:p>
  </w:endnote>
  <w:endnote w:type="continuationSeparator" w:id="0">
    <w:p w14:paraId="5FED949A" w14:textId="77777777" w:rsidR="0064340C" w:rsidRDefault="0064340C">
      <w:pPr>
        <w:pStyle w:val="Amendement"/>
      </w:pPr>
      <w:r>
        <w:rPr>
          <w:b w:val="0"/>
        </w:rPr>
        <w:t xml:space="preserve"> </w:t>
      </w:r>
    </w:p>
  </w:endnote>
  <w:endnote w:type="continuationNotice" w:id="1">
    <w:p w14:paraId="75326423" w14:textId="77777777" w:rsidR="0064340C" w:rsidRDefault="0064340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7A2E4" w14:textId="77777777" w:rsidR="0064340C" w:rsidRDefault="0064340C">
      <w:pPr>
        <w:pStyle w:val="Amendement"/>
      </w:pPr>
      <w:r>
        <w:rPr>
          <w:b w:val="0"/>
        </w:rPr>
        <w:separator/>
      </w:r>
    </w:p>
  </w:footnote>
  <w:footnote w:type="continuationSeparator" w:id="0">
    <w:p w14:paraId="68688D1E" w14:textId="77777777" w:rsidR="0064340C" w:rsidRDefault="006434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F18"/>
    <w:rsid w:val="000C4060"/>
    <w:rsid w:val="00133FCE"/>
    <w:rsid w:val="001E482C"/>
    <w:rsid w:val="001E4877"/>
    <w:rsid w:val="0021105A"/>
    <w:rsid w:val="00280D6A"/>
    <w:rsid w:val="002B78E9"/>
    <w:rsid w:val="002C5406"/>
    <w:rsid w:val="00330D60"/>
    <w:rsid w:val="00345A5C"/>
    <w:rsid w:val="003511D6"/>
    <w:rsid w:val="003F71A1"/>
    <w:rsid w:val="00436F18"/>
    <w:rsid w:val="00476415"/>
    <w:rsid w:val="004B0808"/>
    <w:rsid w:val="00546F8D"/>
    <w:rsid w:val="00560113"/>
    <w:rsid w:val="00621F64"/>
    <w:rsid w:val="0064340C"/>
    <w:rsid w:val="00644DED"/>
    <w:rsid w:val="006765BC"/>
    <w:rsid w:val="00684DFF"/>
    <w:rsid w:val="00710A7A"/>
    <w:rsid w:val="00744C6E"/>
    <w:rsid w:val="007B35A1"/>
    <w:rsid w:val="007C50C6"/>
    <w:rsid w:val="008304CB"/>
    <w:rsid w:val="00831CE0"/>
    <w:rsid w:val="00850A1D"/>
    <w:rsid w:val="00862909"/>
    <w:rsid w:val="00872A23"/>
    <w:rsid w:val="008B0CC5"/>
    <w:rsid w:val="00914387"/>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C38DA"/>
    <w:rsid w:val="00BD5F2F"/>
    <w:rsid w:val="00BF5690"/>
    <w:rsid w:val="00CC23D1"/>
    <w:rsid w:val="00CC270F"/>
    <w:rsid w:val="00D43192"/>
    <w:rsid w:val="00DE2437"/>
    <w:rsid w:val="00E27DF4"/>
    <w:rsid w:val="00E63508"/>
    <w:rsid w:val="00ED0FE5"/>
    <w:rsid w:val="00F234E2"/>
    <w:rsid w:val="00F60341"/>
    <w:rsid w:val="00F97626"/>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55B6E"/>
  <w15:docId w15:val="{F3ECBDC7-C001-4EE6-9418-CE28A5FE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190</ap:Words>
  <ap:Characters>1046</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1234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2026-10-22T07:11:00.0000000Z</dcterms:created>
  <dcterms:modified xsi:type="dcterms:W3CDTF">2026-10-22T07:11:00.0000000Z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