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A68" w:rsidRDefault="00843A68" w14:paraId="5A523B8E" w14:textId="77777777">
      <w:bookmarkStart w:name="_GoBack" w:id="0"/>
      <w:bookmarkEnd w:id="0"/>
    </w:p>
    <w:p w:rsidR="00843A68" w:rsidRDefault="00843A68" w14:paraId="2DE167C0" w14:textId="77777777"/>
    <w:p w:rsidRPr="005401CB" w:rsidR="0030369A" w:rsidRDefault="0030369A" w14:paraId="5E13E3CA" w14:textId="1FC3996B">
      <w:r w:rsidRPr="005401CB">
        <w:t>Geachte voorzitter,</w:t>
      </w:r>
    </w:p>
    <w:p w:rsidRPr="005401CB" w:rsidR="0030369A" w:rsidRDefault="0030369A" w14:paraId="4D1191E6" w14:textId="77777777"/>
    <w:p w:rsidR="00843A68" w:rsidP="00843A68" w:rsidRDefault="00843A68" w14:paraId="28BE8599" w14:textId="6FD99528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Op 8 oktober </w:t>
      </w:r>
      <w:r w:rsidR="0074518F">
        <w:rPr>
          <w:sz w:val="18"/>
          <w:szCs w:val="18"/>
        </w:rPr>
        <w:t xml:space="preserve">jl. </w:t>
      </w:r>
      <w:r>
        <w:rPr>
          <w:sz w:val="18"/>
          <w:szCs w:val="18"/>
        </w:rPr>
        <w:t>zijn door het lid Beckerman (SP) Kamervragen ingediend over onbevoegde rij</w:t>
      </w:r>
      <w:r w:rsidR="0069732E">
        <w:rPr>
          <w:sz w:val="18"/>
          <w:szCs w:val="18"/>
        </w:rPr>
        <w:t>les</w:t>
      </w:r>
      <w:r>
        <w:rPr>
          <w:sz w:val="18"/>
          <w:szCs w:val="18"/>
        </w:rPr>
        <w:t xml:space="preserve">instructeurs en het ontbrekend toezicht daarop. </w:t>
      </w:r>
    </w:p>
    <w:p w:rsidR="00843A68" w:rsidP="00843A68" w:rsidRDefault="00843A68" w14:paraId="24D896A7" w14:textId="77777777">
      <w:pPr>
        <w:pStyle w:val="Default"/>
        <w:rPr>
          <w:sz w:val="18"/>
          <w:szCs w:val="18"/>
        </w:rPr>
      </w:pPr>
    </w:p>
    <w:p w:rsidR="00843A68" w:rsidP="00843A68" w:rsidRDefault="00843A68" w14:paraId="17AC2203" w14:textId="67C94A21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In verband met de benodigde afstemming met de politie, de ILT, het IBKI en het CBR is een beantwoording binnen de gestelde termijn van drie weken niet mogelijk. </w:t>
      </w:r>
    </w:p>
    <w:p w:rsidR="00843A68" w:rsidP="00843A68" w:rsidRDefault="00843A68" w14:paraId="6F744250" w14:textId="77777777">
      <w:pPr>
        <w:pStyle w:val="Default"/>
        <w:rPr>
          <w:sz w:val="18"/>
          <w:szCs w:val="18"/>
        </w:rPr>
      </w:pPr>
    </w:p>
    <w:p w:rsidR="00843A68" w:rsidP="00843A68" w:rsidRDefault="00843A68" w14:paraId="2D50F9F7" w14:textId="41A198EB">
      <w:pPr>
        <w:pStyle w:val="Default"/>
      </w:pPr>
      <w:r>
        <w:rPr>
          <w:sz w:val="18"/>
          <w:szCs w:val="18"/>
        </w:rPr>
        <w:t>Ik verzoek u dan ook om uitstel en zal uw Kamer de beantwoording zo spoedig mogelijk doen toekomen.</w:t>
      </w:r>
    </w:p>
    <w:p w:rsidR="00843A68" w:rsidP="007357EB" w:rsidRDefault="00843A68" w14:paraId="7A4AD1AA" w14:textId="77777777"/>
    <w:p w:rsidRPr="007357EB" w:rsidR="007357EB" w:rsidP="007357EB" w:rsidRDefault="007357EB" w14:paraId="1F2ADB33" w14:textId="77777777"/>
    <w:p w:rsidR="007357EB" w:rsidP="007357EB" w:rsidRDefault="00843A68" w14:paraId="4A27F8C3" w14:textId="58B082E7">
      <w:r>
        <w:t>DE MINISTER VAN INFRASTRUCTUUR EN WATERSTAAT,</w:t>
      </w:r>
    </w:p>
    <w:p w:rsidR="00843A68" w:rsidP="007357EB" w:rsidRDefault="00843A68" w14:paraId="7A4892A0" w14:textId="77777777"/>
    <w:p w:rsidR="00843A68" w:rsidP="007357EB" w:rsidRDefault="00843A68" w14:paraId="77523450" w14:textId="77777777"/>
    <w:p w:rsidR="00843A68" w:rsidP="007357EB" w:rsidRDefault="00843A68" w14:paraId="6F70CE0F" w14:textId="77777777"/>
    <w:p w:rsidR="00843A68" w:rsidP="007357EB" w:rsidRDefault="00843A68" w14:paraId="2A7E12C4" w14:textId="77777777"/>
    <w:p w:rsidR="00843A68" w:rsidP="007357EB" w:rsidRDefault="00843A68" w14:paraId="5585156A" w14:textId="77777777"/>
    <w:p w:rsidRPr="007357EB" w:rsidR="00843A68" w:rsidP="007357EB" w:rsidRDefault="00843A68" w14:paraId="4D8FE18A" w14:textId="12F5B75A">
      <w:r>
        <w:t>Vincent Karremans</w:t>
      </w:r>
    </w:p>
    <w:p w:rsidRPr="005401CB" w:rsidR="0030369A" w:rsidRDefault="0030369A" w14:paraId="2D43C22E" w14:textId="77777777"/>
    <w:p w:rsidR="005401CB" w:rsidRDefault="005401CB" w14:paraId="6414215F" w14:textId="77777777"/>
    <w:p w:rsidR="001607AF" w:rsidRDefault="001607AF" w14:paraId="5546277C" w14:textId="77777777"/>
    <w:p w:rsidRPr="0030369A" w:rsidR="001607AF" w:rsidRDefault="001607AF" w14:paraId="7F6594CA" w14:textId="31BC388B">
      <w:pPr>
        <w:pStyle w:val="StandaardCursief"/>
        <w:rPr>
          <w:i w:val="0"/>
          <w:iCs/>
        </w:rPr>
      </w:pPr>
    </w:p>
    <w:sectPr w:rsidRPr="0030369A" w:rsidR="001607AF">
      <w:headerReference w:type="default" r:id="rId9"/>
      <w:headerReference w:type="first" r:id="rId10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C417B" w14:textId="77777777" w:rsidR="00167241" w:rsidRDefault="00167241">
      <w:pPr>
        <w:spacing w:line="240" w:lineRule="auto"/>
      </w:pPr>
      <w:r>
        <w:separator/>
      </w:r>
    </w:p>
  </w:endnote>
  <w:endnote w:type="continuationSeparator" w:id="0">
    <w:p w14:paraId="65DD019F" w14:textId="77777777" w:rsidR="00167241" w:rsidRDefault="001672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Sylfaen"/>
    <w:panose1 w:val="00000000000000000000"/>
    <w:charset w:val="00"/>
    <w:family w:val="roman"/>
    <w:notTrueType/>
    <w:pitch w:val="default"/>
  </w:font>
  <w:font w:name="Lohit Hindi">
    <w:altName w:val="MS Gothic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189C3" w14:textId="77777777" w:rsidR="00167241" w:rsidRDefault="00167241">
      <w:pPr>
        <w:spacing w:line="240" w:lineRule="auto"/>
      </w:pPr>
      <w:r>
        <w:separator/>
      </w:r>
    </w:p>
  </w:footnote>
  <w:footnote w:type="continuationSeparator" w:id="0">
    <w:p w14:paraId="475CBD71" w14:textId="77777777" w:rsidR="00167241" w:rsidRDefault="001672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0BDB7" w14:textId="77777777" w:rsidR="001607AF" w:rsidRDefault="0063031B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10508C90" wp14:editId="7D2D3578">
              <wp:simplePos x="0" y="0"/>
              <wp:positionH relativeFrom="page">
                <wp:posOffset>5903595</wp:posOffset>
              </wp:positionH>
              <wp:positionV relativeFrom="page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2BE39E" w14:textId="77777777" w:rsidR="001607AF" w:rsidRDefault="0063031B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3AC81A09" w14:textId="77777777" w:rsidR="001607AF" w:rsidRDefault="001607AF">
                          <w:pPr>
                            <w:pStyle w:val="WitregelW2"/>
                          </w:pPr>
                        </w:p>
                        <w:p w14:paraId="299BAC01" w14:textId="77777777" w:rsidR="001607AF" w:rsidRDefault="0063031B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542268F2" w14:textId="77777777" w:rsidR="001607AF" w:rsidRDefault="0063031B">
                          <w:pPr>
                            <w:pStyle w:val="Referentiegegevens"/>
                          </w:pPr>
                          <w:r>
                            <w:t>IENW/BSK-2025/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0508C90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7C2BE39E" w14:textId="77777777" w:rsidR="001607AF" w:rsidRDefault="0063031B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3AC81A09" w14:textId="77777777" w:rsidR="001607AF" w:rsidRDefault="001607AF">
                    <w:pPr>
                      <w:pStyle w:val="WitregelW2"/>
                    </w:pPr>
                  </w:p>
                  <w:p w14:paraId="299BAC01" w14:textId="77777777" w:rsidR="001607AF" w:rsidRDefault="0063031B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542268F2" w14:textId="77777777" w:rsidR="001607AF" w:rsidRDefault="0063031B">
                    <w:pPr>
                      <w:pStyle w:val="Referentiegegevens"/>
                    </w:pPr>
                    <w:r>
                      <w:t>IENW/BSK-2025/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4A692F89" wp14:editId="405166D2">
              <wp:simplePos x="0" y="0"/>
              <wp:positionH relativeFrom="page">
                <wp:posOffset>5903595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B627CD" w14:textId="77777777" w:rsidR="001607AF" w:rsidRDefault="0063031B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30369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30369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692F89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54B627CD" w14:textId="77777777" w:rsidR="001607AF" w:rsidRDefault="0063031B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30369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30369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DE26E25" wp14:editId="42A82B7A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7C6B53" w14:textId="77777777" w:rsidR="00AB78EF" w:rsidRDefault="00AB78E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E26E25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097C6B53" w14:textId="77777777" w:rsidR="00AB78EF" w:rsidRDefault="00AB78E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4898BD56" wp14:editId="26A47A2A">
              <wp:simplePos x="0" y="0"/>
              <wp:positionH relativeFrom="page">
                <wp:posOffset>1007744</wp:posOffset>
              </wp:positionH>
              <wp:positionV relativeFrom="page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50415E" w14:textId="77777777" w:rsidR="00AB78EF" w:rsidRDefault="00AB78E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98BD56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4F50415E" w14:textId="77777777" w:rsidR="00AB78EF" w:rsidRDefault="00AB78EF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6B3456" w14:textId="77777777" w:rsidR="001607AF" w:rsidRDefault="0063031B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0EEF62A5" wp14:editId="10A80F10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BF0AF7D" w14:textId="77777777" w:rsidR="00AB78EF" w:rsidRDefault="00AB78E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EEF62A5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7BF0AF7D" w14:textId="77777777" w:rsidR="00AB78EF" w:rsidRDefault="00AB78E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1A56985B" wp14:editId="071F8FBD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CDC37A" w14:textId="1F7119CD" w:rsidR="001607AF" w:rsidRDefault="0063031B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6226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46226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A56985B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3BCDC37A" w14:textId="1F7119CD" w:rsidR="001607AF" w:rsidRDefault="0063031B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6226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46226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0D9ED5F" wp14:editId="237439B1">
              <wp:simplePos x="0" y="0"/>
              <wp:positionH relativeFrom="page">
                <wp:posOffset>5921375</wp:posOffset>
              </wp:positionH>
              <wp:positionV relativeFrom="page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41B61D" w14:textId="77777777" w:rsidR="001607AF" w:rsidRDefault="0063031B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52F45D09" w14:textId="77777777" w:rsidR="001607AF" w:rsidRDefault="001607AF">
                          <w:pPr>
                            <w:pStyle w:val="WitregelW1"/>
                          </w:pPr>
                        </w:p>
                        <w:p w14:paraId="03A20EB2" w14:textId="77777777" w:rsidR="001607AF" w:rsidRDefault="0063031B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7B1A6FC5" w14:textId="548BC2AE" w:rsidR="001607AF" w:rsidRPr="0030369A" w:rsidRDefault="0063031B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0369A">
                            <w:rPr>
                              <w:lang w:val="de-DE"/>
                            </w:rPr>
                            <w:t xml:space="preserve">2515 </w:t>
                          </w:r>
                          <w:r w:rsidR="00284AFE" w:rsidRPr="0030369A">
                            <w:rPr>
                              <w:lang w:val="de-DE"/>
                            </w:rPr>
                            <w:t>XP Den</w:t>
                          </w:r>
                          <w:r w:rsidRPr="0030369A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403EBFBE" w14:textId="77777777" w:rsidR="001607AF" w:rsidRPr="0030369A" w:rsidRDefault="0063031B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0369A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424EBA82" w14:textId="77777777" w:rsidR="001607AF" w:rsidRPr="0030369A" w:rsidRDefault="0063031B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0369A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6155E8F0" w14:textId="77777777" w:rsidR="001607AF" w:rsidRPr="0030369A" w:rsidRDefault="001607AF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37D6259E" w14:textId="77777777" w:rsidR="001607AF" w:rsidRPr="0030369A" w:rsidRDefault="0063031B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0369A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2D6DDD7D" w14:textId="77777777" w:rsidR="001607AF" w:rsidRDefault="0063031B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6AD6DC00" w14:textId="77777777" w:rsidR="001607AF" w:rsidRDefault="001607AF">
                          <w:pPr>
                            <w:pStyle w:val="WitregelW2"/>
                          </w:pPr>
                        </w:p>
                        <w:p w14:paraId="4FC2D2CD" w14:textId="77777777" w:rsidR="001607AF" w:rsidRDefault="0063031B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001DE468" w14:textId="344714B4" w:rsidR="001607AF" w:rsidRDefault="0063031B">
                          <w:pPr>
                            <w:pStyle w:val="Referentiegegevens"/>
                          </w:pPr>
                          <w:r>
                            <w:t>IENW/BSK-202</w:t>
                          </w:r>
                          <w:r w:rsidR="007357EB">
                            <w:t>6/</w:t>
                          </w:r>
                          <w:r w:rsidR="00EC5282">
                            <w:t>197410</w:t>
                          </w:r>
                        </w:p>
                        <w:p w14:paraId="15D02CC5" w14:textId="77777777" w:rsidR="001607AF" w:rsidRDefault="001607AF">
                          <w:pPr>
                            <w:pStyle w:val="WitregelW1"/>
                          </w:pPr>
                        </w:p>
                        <w:p w14:paraId="6E5243E0" w14:textId="77777777" w:rsidR="001607AF" w:rsidRDefault="0063031B">
                          <w:pPr>
                            <w:pStyle w:val="Referentiegegevenskop"/>
                          </w:pPr>
                          <w:r>
                            <w:t>Uw kenmerk</w:t>
                          </w:r>
                        </w:p>
                        <w:p w14:paraId="6502ED6D" w14:textId="1D9CE994" w:rsidR="001607AF" w:rsidRPr="007357EB" w:rsidRDefault="007357EB">
                          <w:pPr>
                            <w:pStyle w:val="Referentiegegevens"/>
                          </w:pPr>
                          <w:r w:rsidRPr="007357EB">
                            <w:rPr>
                              <w:shd w:val="clear" w:color="auto" w:fill="FFFFFF"/>
                            </w:rPr>
                            <w:t>2026Z21557</w:t>
                          </w:r>
                        </w:p>
                        <w:p w14:paraId="51AF649A" w14:textId="77777777" w:rsidR="007F418A" w:rsidRDefault="007F418A" w:rsidP="007F418A"/>
                        <w:p w14:paraId="16399E8C" w14:textId="2F6CA565" w:rsidR="007F418A" w:rsidRDefault="007F418A" w:rsidP="0074518F">
                          <w:pPr>
                            <w:pStyle w:val="Referentiegegevenskop"/>
                            <w:spacing w:line="276" w:lineRule="auto"/>
                          </w:pPr>
                          <w:r>
                            <w:t>Bijlage(n)</w:t>
                          </w:r>
                        </w:p>
                        <w:p w14:paraId="26BE8401" w14:textId="75DAEEF4" w:rsidR="007F418A" w:rsidRPr="007F418A" w:rsidRDefault="007F418A" w:rsidP="0074518F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7F418A">
                            <w:rPr>
                              <w:sz w:val="13"/>
                              <w:szCs w:val="13"/>
                            </w:rPr>
                            <w:t>1</w:t>
                          </w:r>
                        </w:p>
                        <w:p w14:paraId="064EC073" w14:textId="77777777" w:rsidR="007F418A" w:rsidRPr="007F418A" w:rsidRDefault="007F418A" w:rsidP="007F418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0D9ED5F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6B41B61D" w14:textId="77777777" w:rsidR="001607AF" w:rsidRDefault="0063031B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52F45D09" w14:textId="77777777" w:rsidR="001607AF" w:rsidRDefault="001607AF">
                    <w:pPr>
                      <w:pStyle w:val="WitregelW1"/>
                    </w:pPr>
                  </w:p>
                  <w:p w14:paraId="03A20EB2" w14:textId="77777777" w:rsidR="001607AF" w:rsidRDefault="0063031B">
                    <w:pPr>
                      <w:pStyle w:val="Afzendgegevens"/>
                    </w:pPr>
                    <w:r>
                      <w:t>Rijnstraat 8</w:t>
                    </w:r>
                  </w:p>
                  <w:p w14:paraId="7B1A6FC5" w14:textId="548BC2AE" w:rsidR="001607AF" w:rsidRPr="0030369A" w:rsidRDefault="0063031B">
                    <w:pPr>
                      <w:pStyle w:val="Afzendgegevens"/>
                      <w:rPr>
                        <w:lang w:val="de-DE"/>
                      </w:rPr>
                    </w:pPr>
                    <w:r w:rsidRPr="0030369A">
                      <w:rPr>
                        <w:lang w:val="de-DE"/>
                      </w:rPr>
                      <w:t xml:space="preserve">2515 </w:t>
                    </w:r>
                    <w:r w:rsidR="00284AFE" w:rsidRPr="0030369A">
                      <w:rPr>
                        <w:lang w:val="de-DE"/>
                      </w:rPr>
                      <w:t>XP Den</w:t>
                    </w:r>
                    <w:r w:rsidRPr="0030369A">
                      <w:rPr>
                        <w:lang w:val="de-DE"/>
                      </w:rPr>
                      <w:t xml:space="preserve"> Haag</w:t>
                    </w:r>
                  </w:p>
                  <w:p w14:paraId="403EBFBE" w14:textId="77777777" w:rsidR="001607AF" w:rsidRPr="0030369A" w:rsidRDefault="0063031B">
                    <w:pPr>
                      <w:pStyle w:val="Afzendgegevens"/>
                      <w:rPr>
                        <w:lang w:val="de-DE"/>
                      </w:rPr>
                    </w:pPr>
                    <w:r w:rsidRPr="0030369A">
                      <w:rPr>
                        <w:lang w:val="de-DE"/>
                      </w:rPr>
                      <w:t>Postbus 20901</w:t>
                    </w:r>
                  </w:p>
                  <w:p w14:paraId="424EBA82" w14:textId="77777777" w:rsidR="001607AF" w:rsidRPr="0030369A" w:rsidRDefault="0063031B">
                    <w:pPr>
                      <w:pStyle w:val="Afzendgegevens"/>
                      <w:rPr>
                        <w:lang w:val="de-DE"/>
                      </w:rPr>
                    </w:pPr>
                    <w:r w:rsidRPr="0030369A">
                      <w:rPr>
                        <w:lang w:val="de-DE"/>
                      </w:rPr>
                      <w:t>2500 EX Den Haag</w:t>
                    </w:r>
                  </w:p>
                  <w:p w14:paraId="6155E8F0" w14:textId="77777777" w:rsidR="001607AF" w:rsidRPr="0030369A" w:rsidRDefault="001607AF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37D6259E" w14:textId="77777777" w:rsidR="001607AF" w:rsidRPr="0030369A" w:rsidRDefault="0063031B">
                    <w:pPr>
                      <w:pStyle w:val="Afzendgegevens"/>
                      <w:rPr>
                        <w:lang w:val="de-DE"/>
                      </w:rPr>
                    </w:pPr>
                    <w:r w:rsidRPr="0030369A">
                      <w:rPr>
                        <w:lang w:val="de-DE"/>
                      </w:rPr>
                      <w:t>T   070-456 0000</w:t>
                    </w:r>
                  </w:p>
                  <w:p w14:paraId="2D6DDD7D" w14:textId="77777777" w:rsidR="001607AF" w:rsidRDefault="0063031B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6AD6DC00" w14:textId="77777777" w:rsidR="001607AF" w:rsidRDefault="001607AF">
                    <w:pPr>
                      <w:pStyle w:val="WitregelW2"/>
                    </w:pPr>
                  </w:p>
                  <w:p w14:paraId="4FC2D2CD" w14:textId="77777777" w:rsidR="001607AF" w:rsidRDefault="0063031B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001DE468" w14:textId="344714B4" w:rsidR="001607AF" w:rsidRDefault="0063031B">
                    <w:pPr>
                      <w:pStyle w:val="Referentiegegevens"/>
                    </w:pPr>
                    <w:r>
                      <w:t>IENW/BSK-202</w:t>
                    </w:r>
                    <w:r w:rsidR="007357EB">
                      <w:t>6/</w:t>
                    </w:r>
                    <w:r w:rsidR="00EC5282">
                      <w:t>197410</w:t>
                    </w:r>
                  </w:p>
                  <w:p w14:paraId="15D02CC5" w14:textId="77777777" w:rsidR="001607AF" w:rsidRDefault="001607AF">
                    <w:pPr>
                      <w:pStyle w:val="WitregelW1"/>
                    </w:pPr>
                  </w:p>
                  <w:p w14:paraId="6E5243E0" w14:textId="77777777" w:rsidR="001607AF" w:rsidRDefault="0063031B">
                    <w:pPr>
                      <w:pStyle w:val="Referentiegegevenskop"/>
                    </w:pPr>
                    <w:r>
                      <w:t>Uw kenmerk</w:t>
                    </w:r>
                  </w:p>
                  <w:p w14:paraId="6502ED6D" w14:textId="1D9CE994" w:rsidR="001607AF" w:rsidRPr="007357EB" w:rsidRDefault="007357EB">
                    <w:pPr>
                      <w:pStyle w:val="Referentiegegevens"/>
                    </w:pPr>
                    <w:r w:rsidRPr="007357EB">
                      <w:rPr>
                        <w:shd w:val="clear" w:color="auto" w:fill="FFFFFF"/>
                      </w:rPr>
                      <w:t>2026Z21557</w:t>
                    </w:r>
                  </w:p>
                  <w:p w14:paraId="51AF649A" w14:textId="77777777" w:rsidR="007F418A" w:rsidRDefault="007F418A" w:rsidP="007F418A"/>
                  <w:p w14:paraId="16399E8C" w14:textId="2F6CA565" w:rsidR="007F418A" w:rsidRDefault="007F418A" w:rsidP="0074518F">
                    <w:pPr>
                      <w:pStyle w:val="Referentiegegevenskop"/>
                      <w:spacing w:line="276" w:lineRule="auto"/>
                    </w:pPr>
                    <w:r>
                      <w:t>Bijlage(n)</w:t>
                    </w:r>
                  </w:p>
                  <w:p w14:paraId="26BE8401" w14:textId="75DAEEF4" w:rsidR="007F418A" w:rsidRPr="007F418A" w:rsidRDefault="007F418A" w:rsidP="0074518F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7F418A">
                      <w:rPr>
                        <w:sz w:val="13"/>
                        <w:szCs w:val="13"/>
                      </w:rPr>
                      <w:t>1</w:t>
                    </w:r>
                  </w:p>
                  <w:p w14:paraId="064EC073" w14:textId="77777777" w:rsidR="007F418A" w:rsidRPr="007F418A" w:rsidRDefault="007F418A" w:rsidP="007F418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3CD60F85" wp14:editId="7B1E4172">
              <wp:simplePos x="0" y="0"/>
              <wp:positionH relativeFrom="page">
                <wp:posOffset>3527425</wp:posOffset>
              </wp:positionH>
              <wp:positionV relativeFrom="page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914D57" w14:textId="77777777" w:rsidR="001607AF" w:rsidRDefault="0063031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1DE371A0" wp14:editId="398AD487">
                                <wp:extent cx="467995" cy="1583865"/>
                                <wp:effectExtent l="0" t="0" r="0" b="0"/>
                                <wp:docPr id="9" name="Rijkslint" descr="Rijkslint, logo voor de Rijksoverheid (blauw)" title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CD60F85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19914D57" w14:textId="77777777" w:rsidR="001607AF" w:rsidRDefault="0063031B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1DE371A0" wp14:editId="398AD487">
                          <wp:extent cx="467995" cy="1583865"/>
                          <wp:effectExtent l="0" t="0" r="0" b="0"/>
                          <wp:docPr id="9" name="Rijkslint" descr="Rijkslint, logo voor de Rijksoverheid (blauw)" title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52C1B457" wp14:editId="6C30463E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1598ED" w14:textId="77777777" w:rsidR="001607AF" w:rsidRDefault="0063031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1E080ADF" wp14:editId="3595DFF5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 title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C1B457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111598ED" w14:textId="77777777" w:rsidR="001607AF" w:rsidRDefault="0063031B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1E080ADF" wp14:editId="3595DFF5">
                          <wp:extent cx="2339975" cy="1582834"/>
                          <wp:effectExtent l="0" t="0" r="0" b="0"/>
                          <wp:docPr id="11" name="IENM_Brief_aan_Parlement" descr="Ministerie van Infrastructuur en Waterstaat" title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1303B428" wp14:editId="10233149">
              <wp:simplePos x="0" y="0"/>
              <wp:positionH relativeFrom="page">
                <wp:posOffset>1007744</wp:posOffset>
              </wp:positionH>
              <wp:positionV relativeFrom="page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FD2C12" w14:textId="77777777" w:rsidR="001607AF" w:rsidRDefault="0063031B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03B428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66FD2C12" w14:textId="77777777" w:rsidR="001607AF" w:rsidRDefault="0063031B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31266D53" wp14:editId="2A3CDEA6">
              <wp:simplePos x="0" y="0"/>
              <wp:positionH relativeFrom="page">
                <wp:posOffset>1007744</wp:posOffset>
              </wp:positionH>
              <wp:positionV relativeFrom="page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7B4178" w14:textId="77777777" w:rsidR="001607AF" w:rsidRDefault="0063031B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266D53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5E7B4178" w14:textId="77777777" w:rsidR="001607AF" w:rsidRDefault="0063031B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7C364371" wp14:editId="191FE1B4">
              <wp:simplePos x="0" y="0"/>
              <wp:positionH relativeFrom="margin">
                <wp:align>left</wp:align>
              </wp:positionH>
              <wp:positionV relativeFrom="page">
                <wp:posOffset>3634740</wp:posOffset>
              </wp:positionV>
              <wp:extent cx="4105275" cy="80010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8001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1607AF" w14:paraId="195FB178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39553418" w14:textId="77777777" w:rsidR="001607AF" w:rsidRDefault="001607AF"/>
                            </w:tc>
                            <w:tc>
                              <w:tcPr>
                                <w:tcW w:w="5400" w:type="dxa"/>
                              </w:tcPr>
                              <w:p w14:paraId="14BC5D9B" w14:textId="77777777" w:rsidR="001607AF" w:rsidRDefault="001607AF"/>
                            </w:tc>
                          </w:tr>
                          <w:tr w:rsidR="001607AF" w14:paraId="4559972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727F7E1" w14:textId="77777777" w:rsidR="001607AF" w:rsidRDefault="0063031B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35D1775" w14:textId="56E70D76" w:rsidR="001607AF" w:rsidRDefault="0074518F">
                                <w:r>
                                  <w:t>21 oktober 2026</w:t>
                                </w:r>
                              </w:p>
                            </w:tc>
                          </w:tr>
                          <w:tr w:rsidR="001607AF" w14:paraId="6A5AE6E8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907AC99" w14:textId="77777777" w:rsidR="001607AF" w:rsidRDefault="0063031B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6753ABA" w14:textId="10C48386" w:rsidR="001607AF" w:rsidRDefault="0063031B">
                                <w:r>
                                  <w:t>Uitstel</w:t>
                                </w:r>
                                <w:r w:rsidR="007357EB">
                                  <w:t xml:space="preserve">brief </w:t>
                                </w:r>
                                <w:r w:rsidR="00843A68">
                                  <w:t>Kamervragen</w:t>
                                </w:r>
                                <w:r w:rsidR="007357EB">
                                  <w:t xml:space="preserve"> van het lid Beckerman (SP) over onbevoegde rij</w:t>
                                </w:r>
                                <w:r w:rsidR="0069732E">
                                  <w:t>les</w:t>
                                </w:r>
                                <w:r w:rsidR="007357EB">
                                  <w:t>instructeurs en het ontbrekend toezicht daarop</w:t>
                                </w:r>
                              </w:p>
                            </w:tc>
                          </w:tr>
                          <w:tr w:rsidR="001607AF" w14:paraId="26CF3711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3C593D5B" w14:textId="77777777" w:rsidR="001607AF" w:rsidRDefault="001607AF"/>
                            </w:tc>
                            <w:tc>
                              <w:tcPr>
                                <w:tcW w:w="5400" w:type="dxa"/>
                              </w:tcPr>
                              <w:p w14:paraId="46939530" w14:textId="77777777" w:rsidR="001607AF" w:rsidRDefault="001607AF"/>
                            </w:tc>
                          </w:tr>
                        </w:tbl>
                        <w:p w14:paraId="76805ED7" w14:textId="77777777" w:rsidR="00AB78EF" w:rsidRDefault="00AB78EF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364371" id="7266255e-823c-11ee-8554-0242ac120003" o:spid="_x0000_s1037" type="#_x0000_t202" style="position:absolute;margin-left:0;margin-top:286.2pt;width:323.25pt;height:63pt;z-index:251662848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1607AF" w14:paraId="195FB178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39553418" w14:textId="77777777" w:rsidR="001607AF" w:rsidRDefault="001607AF"/>
                      </w:tc>
                      <w:tc>
                        <w:tcPr>
                          <w:tcW w:w="5400" w:type="dxa"/>
                        </w:tcPr>
                        <w:p w14:paraId="14BC5D9B" w14:textId="77777777" w:rsidR="001607AF" w:rsidRDefault="001607AF"/>
                      </w:tc>
                    </w:tr>
                    <w:tr w:rsidR="001607AF" w14:paraId="4559972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727F7E1" w14:textId="77777777" w:rsidR="001607AF" w:rsidRDefault="0063031B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35D1775" w14:textId="56E70D76" w:rsidR="001607AF" w:rsidRDefault="0074518F">
                          <w:r>
                            <w:t>21 oktober 2026</w:t>
                          </w:r>
                        </w:p>
                      </w:tc>
                    </w:tr>
                    <w:tr w:rsidR="001607AF" w14:paraId="6A5AE6E8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907AC99" w14:textId="77777777" w:rsidR="001607AF" w:rsidRDefault="0063031B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6753ABA" w14:textId="10C48386" w:rsidR="001607AF" w:rsidRDefault="0063031B">
                          <w:r>
                            <w:t>Uitstel</w:t>
                          </w:r>
                          <w:r w:rsidR="007357EB">
                            <w:t xml:space="preserve">brief </w:t>
                          </w:r>
                          <w:r w:rsidR="00843A68">
                            <w:t>Kamervragen</w:t>
                          </w:r>
                          <w:r w:rsidR="007357EB">
                            <w:t xml:space="preserve"> van het lid Beckerman (SP) over onbevoegde rij</w:t>
                          </w:r>
                          <w:r w:rsidR="0069732E">
                            <w:t>les</w:t>
                          </w:r>
                          <w:r w:rsidR="007357EB">
                            <w:t>instructeurs en het ontbrekend toezicht daarop</w:t>
                          </w:r>
                        </w:p>
                      </w:tc>
                    </w:tr>
                    <w:tr w:rsidR="001607AF" w14:paraId="26CF3711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3C593D5B" w14:textId="77777777" w:rsidR="001607AF" w:rsidRDefault="001607AF"/>
                      </w:tc>
                      <w:tc>
                        <w:tcPr>
                          <w:tcW w:w="5400" w:type="dxa"/>
                        </w:tcPr>
                        <w:p w14:paraId="46939530" w14:textId="77777777" w:rsidR="001607AF" w:rsidRDefault="001607AF"/>
                      </w:tc>
                    </w:tr>
                  </w:tbl>
                  <w:p w14:paraId="76805ED7" w14:textId="77777777" w:rsidR="00AB78EF" w:rsidRDefault="00AB78EF"/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7AC3EEDF" wp14:editId="49AFE689">
              <wp:simplePos x="0" y="0"/>
              <wp:positionH relativeFrom="page">
                <wp:posOffset>1007744</wp:posOffset>
              </wp:positionH>
              <wp:positionV relativeFrom="page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042AE43" w14:textId="77777777" w:rsidR="00AB78EF" w:rsidRDefault="00AB78E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C3EEDF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2042AE43" w14:textId="77777777" w:rsidR="00AB78EF" w:rsidRDefault="00AB78EF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70E5656"/>
    <w:multiLevelType w:val="multilevel"/>
    <w:tmpl w:val="DF92D21D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A037FB7"/>
    <w:multiLevelType w:val="multilevel"/>
    <w:tmpl w:val="0E02A181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8C08ADC9"/>
    <w:multiLevelType w:val="multilevel"/>
    <w:tmpl w:val="201EC70F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93198321"/>
    <w:multiLevelType w:val="multilevel"/>
    <w:tmpl w:val="D6DF957C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9C34B0DA"/>
    <w:multiLevelType w:val="multilevel"/>
    <w:tmpl w:val="63E6EB79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A61405DC"/>
    <w:multiLevelType w:val="multilevel"/>
    <w:tmpl w:val="338FE52E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A8653A86"/>
    <w:multiLevelType w:val="multilevel"/>
    <w:tmpl w:val="EB66CF57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B2DEF261"/>
    <w:multiLevelType w:val="multilevel"/>
    <w:tmpl w:val="5A4CA758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CA0AA3DE"/>
    <w:multiLevelType w:val="multilevel"/>
    <w:tmpl w:val="E9DB5EA4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CD03F124"/>
    <w:multiLevelType w:val="multilevel"/>
    <w:tmpl w:val="1EEC505A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7156BA0"/>
    <w:multiLevelType w:val="multilevel"/>
    <w:tmpl w:val="26460500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E193BCD"/>
    <w:multiLevelType w:val="multilevel"/>
    <w:tmpl w:val="1A119BAA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1FCC728"/>
    <w:multiLevelType w:val="multilevel"/>
    <w:tmpl w:val="807064A5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FB96121"/>
    <w:multiLevelType w:val="multilevel"/>
    <w:tmpl w:val="666727E1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5DD7417"/>
    <w:multiLevelType w:val="multilevel"/>
    <w:tmpl w:val="5235A280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653689"/>
    <w:multiLevelType w:val="multilevel"/>
    <w:tmpl w:val="0A98497A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C467578"/>
    <w:multiLevelType w:val="multilevel"/>
    <w:tmpl w:val="32B12C43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118E74C"/>
    <w:multiLevelType w:val="multilevel"/>
    <w:tmpl w:val="18C58072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2E1EE2C"/>
    <w:multiLevelType w:val="multilevel"/>
    <w:tmpl w:val="8571EFD8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615ED45"/>
    <w:multiLevelType w:val="multilevel"/>
    <w:tmpl w:val="1E67D02F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8414F9C"/>
    <w:multiLevelType w:val="multilevel"/>
    <w:tmpl w:val="0A940AE5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800175B"/>
    <w:multiLevelType w:val="multilevel"/>
    <w:tmpl w:val="7E095411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1AA3975"/>
    <w:multiLevelType w:val="multilevel"/>
    <w:tmpl w:val="33E771C2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19"/>
  </w:num>
  <w:num w:numId="3">
    <w:abstractNumId w:val="9"/>
  </w:num>
  <w:num w:numId="4">
    <w:abstractNumId w:val="11"/>
  </w:num>
  <w:num w:numId="5">
    <w:abstractNumId w:val="4"/>
  </w:num>
  <w:num w:numId="6">
    <w:abstractNumId w:val="8"/>
  </w:num>
  <w:num w:numId="7">
    <w:abstractNumId w:val="12"/>
  </w:num>
  <w:num w:numId="8">
    <w:abstractNumId w:val="1"/>
  </w:num>
  <w:num w:numId="9">
    <w:abstractNumId w:val="3"/>
  </w:num>
  <w:num w:numId="10">
    <w:abstractNumId w:val="16"/>
  </w:num>
  <w:num w:numId="11">
    <w:abstractNumId w:val="20"/>
  </w:num>
  <w:num w:numId="12">
    <w:abstractNumId w:val="15"/>
  </w:num>
  <w:num w:numId="13">
    <w:abstractNumId w:val="2"/>
  </w:num>
  <w:num w:numId="14">
    <w:abstractNumId w:val="22"/>
  </w:num>
  <w:num w:numId="15">
    <w:abstractNumId w:val="6"/>
  </w:num>
  <w:num w:numId="16">
    <w:abstractNumId w:val="17"/>
  </w:num>
  <w:num w:numId="17">
    <w:abstractNumId w:val="10"/>
  </w:num>
  <w:num w:numId="18">
    <w:abstractNumId w:val="14"/>
  </w:num>
  <w:num w:numId="19">
    <w:abstractNumId w:val="21"/>
  </w:num>
  <w:num w:numId="20">
    <w:abstractNumId w:val="5"/>
  </w:num>
  <w:num w:numId="21">
    <w:abstractNumId w:val="13"/>
  </w:num>
  <w:num w:numId="22">
    <w:abstractNumId w:val="0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69A"/>
    <w:rsid w:val="00027DAF"/>
    <w:rsid w:val="00040AC2"/>
    <w:rsid w:val="000C2483"/>
    <w:rsid w:val="00143FBB"/>
    <w:rsid w:val="001607AF"/>
    <w:rsid w:val="00167241"/>
    <w:rsid w:val="001A3D52"/>
    <w:rsid w:val="001C31F7"/>
    <w:rsid w:val="00207DDC"/>
    <w:rsid w:val="00284AFE"/>
    <w:rsid w:val="00286FC5"/>
    <w:rsid w:val="002A0056"/>
    <w:rsid w:val="0030369A"/>
    <w:rsid w:val="003575DF"/>
    <w:rsid w:val="003B158A"/>
    <w:rsid w:val="003D511B"/>
    <w:rsid w:val="003F5717"/>
    <w:rsid w:val="00431CCE"/>
    <w:rsid w:val="00460572"/>
    <w:rsid w:val="0046226D"/>
    <w:rsid w:val="004C2C40"/>
    <w:rsid w:val="00514FB2"/>
    <w:rsid w:val="005167FC"/>
    <w:rsid w:val="005401CB"/>
    <w:rsid w:val="005D3E5C"/>
    <w:rsid w:val="0062598F"/>
    <w:rsid w:val="0063031B"/>
    <w:rsid w:val="00670108"/>
    <w:rsid w:val="0069732E"/>
    <w:rsid w:val="007357EB"/>
    <w:rsid w:val="0074518F"/>
    <w:rsid w:val="00753F91"/>
    <w:rsid w:val="007618D7"/>
    <w:rsid w:val="007C4CCA"/>
    <w:rsid w:val="007E2087"/>
    <w:rsid w:val="007F418A"/>
    <w:rsid w:val="007F7B25"/>
    <w:rsid w:val="00843A68"/>
    <w:rsid w:val="008D3972"/>
    <w:rsid w:val="00903A73"/>
    <w:rsid w:val="00906A73"/>
    <w:rsid w:val="009B4BFC"/>
    <w:rsid w:val="009C3B58"/>
    <w:rsid w:val="00A12C86"/>
    <w:rsid w:val="00A174C7"/>
    <w:rsid w:val="00A417CF"/>
    <w:rsid w:val="00AB78EF"/>
    <w:rsid w:val="00AD72EE"/>
    <w:rsid w:val="00AE3104"/>
    <w:rsid w:val="00AE3559"/>
    <w:rsid w:val="00B535D6"/>
    <w:rsid w:val="00B96B75"/>
    <w:rsid w:val="00BB066D"/>
    <w:rsid w:val="00C01CA4"/>
    <w:rsid w:val="00C04930"/>
    <w:rsid w:val="00C25019"/>
    <w:rsid w:val="00C87770"/>
    <w:rsid w:val="00C95803"/>
    <w:rsid w:val="00CF2C32"/>
    <w:rsid w:val="00D5575D"/>
    <w:rsid w:val="00D66DBB"/>
    <w:rsid w:val="00DB45F9"/>
    <w:rsid w:val="00E237ED"/>
    <w:rsid w:val="00E4539D"/>
    <w:rsid w:val="00E56A49"/>
    <w:rsid w:val="00E66EF0"/>
    <w:rsid w:val="00E93360"/>
    <w:rsid w:val="00EC5282"/>
    <w:rsid w:val="00F2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63B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bestuur">
    <w:name w:val="NEa memo bestuur"/>
    <w:basedOn w:val="Normal"/>
    <w:next w:val="Normal"/>
    <w:pPr>
      <w:numPr>
        <w:numId w:val="13"/>
      </w:numPr>
      <w:spacing w:line="240" w:lineRule="exact"/>
    </w:p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letters">
    <w:name w:val="NEa opsomming (letters)"/>
    <w:basedOn w:val="Normal"/>
    <w:pPr>
      <w:numPr>
        <w:numId w:val="15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6"/>
      </w:numPr>
    </w:pPr>
  </w:style>
  <w:style w:type="paragraph" w:customStyle="1" w:styleId="NEaOpsommingstekst">
    <w:name w:val="NEa Opsommingstekst"/>
    <w:basedOn w:val="NEaStandaard"/>
    <w:pPr>
      <w:numPr>
        <w:numId w:val="17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tandaardopsomming">
    <w:name w:val="NEa standaard opsomming"/>
    <w:basedOn w:val="Normal"/>
    <w:pPr>
      <w:numPr>
        <w:numId w:val="14"/>
      </w:numPr>
      <w:spacing w:line="240" w:lineRule="exact"/>
    </w:p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18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18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9"/>
      </w:numPr>
      <w:spacing w:line="240" w:lineRule="exact"/>
    </w:p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18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30369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69A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0369A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69A"/>
    <w:rPr>
      <w:rFonts w:ascii="Verdana" w:hAnsi="Verdana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DB45F9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paragraph" w:customStyle="1" w:styleId="Default">
    <w:name w:val="Default"/>
    <w:rsid w:val="00843A68"/>
    <w:pPr>
      <w:autoSpaceDE w:val="0"/>
      <w:adjustRightInd w:val="0"/>
      <w:textAlignment w:val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8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aan%20Parlement%20(1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75</ap:Words>
  <ap:Characters>430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Uitstel toezegging ...</vt:lpstr>
    </vt:vector>
  </ap:TitlesOfParts>
  <ap:LinksUpToDate>false</ap:LinksUpToDate>
  <ap:CharactersWithSpaces>504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2026-10-21T10:25:00.0000000Z</dcterms:created>
  <dcterms:modified xsi:type="dcterms:W3CDTF">2026-10-21T10:25:00.0000000Z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Uitstel toezegging ...</vt:lpwstr>
  </property>
  <property fmtid="{D5CDD505-2E9C-101B-9397-08002B2CF9AE}" pid="5" name="Publicatiedatum">
    <vt:lpwstr/>
  </property>
  <property fmtid="{D5CDD505-2E9C-101B-9397-08002B2CF9AE}" pid="6" name="Verantwoordelijke organisatie">
    <vt:lpwstr>Dir.Openbaar Vervoer en Spoor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A.M. Mekkes</vt:lpwstr>
  </property>
  <property fmtid="{D5CDD505-2E9C-101B-9397-08002B2CF9AE}" pid="14" name="Opgesteld door, Telefoonnummer">
    <vt:lpwstr>070-4566218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