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A42" w:rsidRDefault="00094A42" w14:paraId="1985CFFB" w14:textId="07442B7F">
      <w:pPr>
        <w:pStyle w:val="WitregelW1bodytekst"/>
      </w:pPr>
      <w:bookmarkStart w:name="_GoBack" w:id="0"/>
      <w:bookmarkEnd w:id="0"/>
      <w:r>
        <w:t xml:space="preserve">Het Landelijk Crisisplan Hoogwater en Overstroming (LCP-HO) is geëvalueerd en naar aanleiding daarvan op een aantal punten </w:t>
      </w:r>
      <w:r w:rsidRPr="00836F45">
        <w:t>geactualiseerd</w:t>
      </w:r>
      <w:r>
        <w:t xml:space="preserve">. </w:t>
      </w:r>
      <w:r w:rsidRPr="002077A2" w:rsidR="002077A2">
        <w:t>Hierbij bied ik u</w:t>
      </w:r>
      <w:r w:rsidR="005130B7">
        <w:t xml:space="preserve"> mede namens de Minister van Justitie en Veiligheid</w:t>
      </w:r>
      <w:r w:rsidRPr="002077A2" w:rsidR="002077A2">
        <w:t xml:space="preserve"> het </w:t>
      </w:r>
      <w:r w:rsidR="002077A2">
        <w:t>geactualiseerde</w:t>
      </w:r>
      <w:r w:rsidRPr="002077A2" w:rsidR="002077A2">
        <w:t xml:space="preserve"> </w:t>
      </w:r>
      <w:r w:rsidR="009727FF">
        <w:t xml:space="preserve">LCP-HO </w:t>
      </w:r>
      <w:r w:rsidRPr="002077A2" w:rsidR="002077A2">
        <w:t xml:space="preserve">aan. </w:t>
      </w:r>
    </w:p>
    <w:p w:rsidR="00094A42" w:rsidRDefault="00094A42" w14:paraId="3BBC3EB6" w14:textId="77777777">
      <w:pPr>
        <w:pStyle w:val="WitregelW1bodytekst"/>
      </w:pPr>
    </w:p>
    <w:p w:rsidRPr="00094A42" w:rsidR="00094A42" w:rsidP="00094A42" w:rsidRDefault="00094A42" w14:paraId="6C1AB86A" w14:textId="0F8213FF">
      <w:pPr>
        <w:pStyle w:val="WitregelW1bodytekst"/>
      </w:pPr>
      <w:r w:rsidRPr="00094A42">
        <w:t>Het LCP-HO beschrijft de processen en rollen die van belang zijn voor crisisbeheersing in relatie tot hoog water en overstromingen.</w:t>
      </w:r>
      <w:r>
        <w:t xml:space="preserve"> Hierbij zijn d</w:t>
      </w:r>
      <w:r w:rsidRPr="00094A42">
        <w:t xml:space="preserve">e relevante partijen verantwoordelijk voor </w:t>
      </w:r>
      <w:r w:rsidR="009727FF">
        <w:t>de verwerking daarvan</w:t>
      </w:r>
      <w:r w:rsidRPr="00094A42">
        <w:t xml:space="preserve"> in eigen </w:t>
      </w:r>
      <w:r>
        <w:t>(crisis)</w:t>
      </w:r>
      <w:r w:rsidRPr="00094A42">
        <w:t>plannen</w:t>
      </w:r>
      <w:r>
        <w:t xml:space="preserve"> en draaiboeken.</w:t>
      </w:r>
    </w:p>
    <w:p w:rsidR="00094A42" w:rsidP="00094A42" w:rsidRDefault="00094A42" w14:paraId="724F59EA" w14:textId="77777777">
      <w:pPr>
        <w:pStyle w:val="WitregelW1bodytekst"/>
      </w:pPr>
    </w:p>
    <w:p w:rsidR="009727FF" w:rsidP="00094A42" w:rsidRDefault="00094A42" w14:paraId="7124942F" w14:textId="6C4A5793">
      <w:pPr>
        <w:pStyle w:val="WitregelW1bodytekst"/>
      </w:pPr>
      <w:r>
        <w:t xml:space="preserve">Ten opzichte van </w:t>
      </w:r>
      <w:r w:rsidRPr="00094A42">
        <w:t xml:space="preserve">het vorige LCP-HO </w:t>
      </w:r>
      <w:r>
        <w:t xml:space="preserve">uit </w:t>
      </w:r>
      <w:r w:rsidRPr="00094A42">
        <w:t xml:space="preserve">2021 </w:t>
      </w:r>
      <w:r w:rsidR="009727FF">
        <w:t xml:space="preserve">zijn </w:t>
      </w:r>
      <w:r w:rsidR="00DC5E01">
        <w:t xml:space="preserve">onder andere </w:t>
      </w:r>
      <w:r w:rsidR="009727FF">
        <w:t>de volgende punten veranderd:</w:t>
      </w:r>
    </w:p>
    <w:p w:rsidR="009727FF" w:rsidP="009727FF" w:rsidRDefault="009727FF" w14:paraId="5D9891CA" w14:textId="0D615804">
      <w:pPr>
        <w:pStyle w:val="ListParagraph"/>
        <w:numPr>
          <w:ilvl w:val="0"/>
          <w:numId w:val="24"/>
        </w:numPr>
      </w:pPr>
      <w:r>
        <w:t>H</w:t>
      </w:r>
      <w:r w:rsidRPr="00094A42">
        <w:t xml:space="preserve">et </w:t>
      </w:r>
      <w:r w:rsidRPr="00094A42" w:rsidR="00094A42">
        <w:t>onderwerp wateroverlast</w:t>
      </w:r>
      <w:r>
        <w:t xml:space="preserve"> is</w:t>
      </w:r>
      <w:r w:rsidRPr="00094A42" w:rsidR="00094A42">
        <w:t xml:space="preserve"> </w:t>
      </w:r>
      <w:r w:rsidR="00094A42">
        <w:t xml:space="preserve">specifieker </w:t>
      </w:r>
      <w:r w:rsidRPr="00094A42" w:rsidR="00094A42">
        <w:t>toegevoegd</w:t>
      </w:r>
      <w:r>
        <w:t>, waaronder rollen en verantwoordelijkheden bij extreem weer in relatie tot wateroverlast</w:t>
      </w:r>
      <w:r w:rsidR="00694102">
        <w:t>;</w:t>
      </w:r>
    </w:p>
    <w:p w:rsidRPr="00236533" w:rsidR="00694102" w:rsidP="00694102" w:rsidRDefault="00694102" w14:paraId="2D5F84BC" w14:textId="77777777">
      <w:pPr>
        <w:pStyle w:val="ListParagraph"/>
        <w:numPr>
          <w:ilvl w:val="0"/>
          <w:numId w:val="24"/>
        </w:numPr>
        <w:autoSpaceDN/>
        <w:spacing w:line="240" w:lineRule="auto"/>
        <w:textAlignment w:val="auto"/>
      </w:pPr>
      <w:r w:rsidRPr="00236533">
        <w:t>Verbreden van risico- en crisiscommunicatie en nafase, waaronder weerbaarheid</w:t>
      </w:r>
      <w:r>
        <w:t>;</w:t>
      </w:r>
    </w:p>
    <w:p w:rsidRPr="00694102" w:rsidR="00694102" w:rsidP="00694102" w:rsidRDefault="00694102" w14:paraId="43C7BF49" w14:textId="674A3C80">
      <w:pPr>
        <w:pStyle w:val="ListParagraph"/>
        <w:numPr>
          <w:ilvl w:val="0"/>
          <w:numId w:val="24"/>
        </w:numPr>
      </w:pPr>
      <w:r w:rsidRPr="00694102">
        <w:t xml:space="preserve">Verduidelijken en verbreden van scenario’s (zoals </w:t>
      </w:r>
      <w:r w:rsidR="0092220B">
        <w:t xml:space="preserve">een </w:t>
      </w:r>
      <w:r w:rsidRPr="00694102">
        <w:t xml:space="preserve">hybride scenario); </w:t>
      </w:r>
    </w:p>
    <w:p w:rsidRPr="00694102" w:rsidR="00694102" w:rsidP="00694102" w:rsidRDefault="00694102" w14:paraId="4E3B1A62" w14:textId="77777777">
      <w:pPr>
        <w:pStyle w:val="ListParagraph"/>
        <w:numPr>
          <w:ilvl w:val="0"/>
          <w:numId w:val="24"/>
        </w:numPr>
      </w:pPr>
      <w:r w:rsidRPr="00694102">
        <w:t>Extra aandacht voor de (on)mogelijkheden bij noodoverloopgebieden.</w:t>
      </w:r>
    </w:p>
    <w:p w:rsidR="00094A42" w:rsidP="00094A42" w:rsidRDefault="009727FF" w14:paraId="1BE5E4D7" w14:textId="15F0532E">
      <w:pPr>
        <w:pStyle w:val="WitregelW1bodytekst"/>
        <w:numPr>
          <w:ilvl w:val="0"/>
          <w:numId w:val="24"/>
        </w:numPr>
      </w:pPr>
      <w:r>
        <w:t>Ten behoeve van</w:t>
      </w:r>
      <w:r w:rsidRPr="00094A42" w:rsidR="00094A42">
        <w:t xml:space="preserve"> risico- en crisiscommunicatie tussen de verschillende partners </w:t>
      </w:r>
      <w:r>
        <w:t xml:space="preserve">is </w:t>
      </w:r>
      <w:r w:rsidRPr="00094A42" w:rsidR="00094A42">
        <w:t>een ‘koepelnotitie’ toegevoegd.</w:t>
      </w:r>
    </w:p>
    <w:p w:rsidR="009727FF" w:rsidP="009727FF" w:rsidRDefault="009727FF" w14:paraId="3C8CE04A" w14:textId="77777777"/>
    <w:p w:rsidR="009727FF" w:rsidP="009727FF" w:rsidRDefault="009727FF" w14:paraId="776C5C58" w14:textId="34044A33">
      <w:r>
        <w:t xml:space="preserve">Verder </w:t>
      </w:r>
      <w:r w:rsidR="008E0CEF">
        <w:t>is</w:t>
      </w:r>
      <w:r>
        <w:t xml:space="preserve"> er een aantal actualisaties doorgevoerd waaronder:</w:t>
      </w:r>
    </w:p>
    <w:p w:rsidR="009727FF" w:rsidP="009727FF" w:rsidRDefault="009727FF" w14:paraId="54065B55" w14:textId="320D0231">
      <w:pPr>
        <w:pStyle w:val="ListParagraph"/>
        <w:numPr>
          <w:ilvl w:val="0"/>
          <w:numId w:val="25"/>
        </w:numPr>
        <w:autoSpaceDN/>
        <w:spacing w:line="259" w:lineRule="auto"/>
        <w:textAlignment w:val="auto"/>
      </w:pPr>
      <w:r>
        <w:t>Wetten en vitale processen.</w:t>
      </w:r>
    </w:p>
    <w:p w:rsidR="009727FF" w:rsidP="009727FF" w:rsidRDefault="009727FF" w14:paraId="12EAAB87" w14:textId="77777777">
      <w:pPr>
        <w:pStyle w:val="ListParagraph"/>
        <w:numPr>
          <w:ilvl w:val="0"/>
          <w:numId w:val="25"/>
        </w:numPr>
        <w:autoSpaceDN/>
        <w:spacing w:line="259" w:lineRule="auto"/>
        <w:textAlignment w:val="auto"/>
      </w:pPr>
      <w:r>
        <w:t>Redactionele verbeteringen.</w:t>
      </w:r>
    </w:p>
    <w:p w:rsidR="009727FF" w:rsidRDefault="009727FF" w14:paraId="20ACCC96" w14:textId="0CA559C7">
      <w:pPr>
        <w:pStyle w:val="Slotzin"/>
      </w:pPr>
      <w:r>
        <w:t xml:space="preserve">Ik vertrouw erop dat </w:t>
      </w:r>
      <w:r w:rsidRPr="009727FF">
        <w:t xml:space="preserve">alle partners die betrokken zijn bij </w:t>
      </w:r>
      <w:r>
        <w:t xml:space="preserve">het voorkomen </w:t>
      </w:r>
      <w:r w:rsidR="008E0CEF">
        <w:t xml:space="preserve">en beheersen </w:t>
      </w:r>
      <w:r>
        <w:t xml:space="preserve">van </w:t>
      </w:r>
      <w:r w:rsidR="008E0CEF">
        <w:t xml:space="preserve">hoogwater, </w:t>
      </w:r>
      <w:r>
        <w:t>overstromingen en wateroverlast</w:t>
      </w:r>
      <w:r w:rsidRPr="009727FF">
        <w:t xml:space="preserve"> </w:t>
      </w:r>
      <w:r>
        <w:t>de betreffende</w:t>
      </w:r>
      <w:r w:rsidRPr="009727FF">
        <w:t xml:space="preserve"> draaiboeken en procedures </w:t>
      </w:r>
      <w:r>
        <w:t>in lijn</w:t>
      </w:r>
      <w:r w:rsidRPr="009727FF">
        <w:t xml:space="preserve"> houden met het LCP-</w:t>
      </w:r>
      <w:r>
        <w:t>HO</w:t>
      </w:r>
      <w:r w:rsidRPr="009727FF">
        <w:t xml:space="preserve">. </w:t>
      </w:r>
    </w:p>
    <w:p w:rsidR="00B57918" w:rsidRDefault="00D32B46" w14:paraId="256F1D8A" w14:textId="4EC618A8">
      <w:pPr>
        <w:pStyle w:val="Slotzin"/>
      </w:pPr>
      <w:r>
        <w:t>Hoogachtend,</w:t>
      </w:r>
    </w:p>
    <w:p w:rsidR="00B57918" w:rsidRDefault="00D32B46" w14:paraId="32CD098E" w14:textId="77777777">
      <w:pPr>
        <w:pStyle w:val="OndertekeningArea1"/>
      </w:pPr>
      <w:r>
        <w:t>DE MINISTER VAN INFRASTRUCTUUR EN WATERSTAAT,</w:t>
      </w:r>
    </w:p>
    <w:p w:rsidR="00B57918" w:rsidRDefault="00B57918" w14:paraId="7EF45EEE" w14:textId="77777777"/>
    <w:p w:rsidR="00B57918" w:rsidRDefault="00B57918" w14:paraId="7FEAC233" w14:textId="4E7796BE"/>
    <w:p w:rsidR="00B57918" w:rsidRDefault="00B57918" w14:paraId="6C291489" w14:textId="77777777"/>
    <w:p w:rsidR="005A149C" w:rsidP="005A149C" w:rsidRDefault="00D32B46" w14:paraId="3AAC8F8D" w14:textId="6B7F53BE">
      <w:r>
        <w:t>Vincent Karremans</w:t>
      </w:r>
    </w:p>
    <w:sectPr w:rsidR="005A149C" w:rsidSect="003C4C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709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504748" w14:textId="77777777" w:rsidR="00924AFC" w:rsidRDefault="00924AFC">
      <w:pPr>
        <w:spacing w:line="240" w:lineRule="auto"/>
      </w:pPr>
      <w:r>
        <w:separator/>
      </w:r>
    </w:p>
  </w:endnote>
  <w:endnote w:type="continuationSeparator" w:id="0">
    <w:p w14:paraId="5490FF49" w14:textId="77777777" w:rsidR="00924AFC" w:rsidRDefault="00924A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DFBCF" w14:textId="77777777" w:rsidR="007D7EE7" w:rsidRDefault="007D7E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794C5" w14:textId="77777777" w:rsidR="007D7EE7" w:rsidRDefault="007D7E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9DBF57" w14:textId="77777777" w:rsidR="007D7EE7" w:rsidRDefault="007D7E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9638C" w14:textId="77777777" w:rsidR="00924AFC" w:rsidRDefault="00924AFC">
      <w:pPr>
        <w:spacing w:line="240" w:lineRule="auto"/>
      </w:pPr>
      <w:r>
        <w:separator/>
      </w:r>
    </w:p>
  </w:footnote>
  <w:footnote w:type="continuationSeparator" w:id="0">
    <w:p w14:paraId="69FFB8F8" w14:textId="77777777" w:rsidR="00924AFC" w:rsidRDefault="00924A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669E6" w14:textId="77777777" w:rsidR="007D7EE7" w:rsidRDefault="007D7E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B58C8" w14:textId="77777777" w:rsidR="00B57918" w:rsidRDefault="00D32B46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756FC2F5" wp14:editId="5B972AB0">
              <wp:simplePos x="5903595" y="1907539"/>
              <wp:positionH relativeFrom="page">
                <wp:posOffset>5903595</wp:posOffset>
              </wp:positionH>
              <wp:positionV relativeFrom="paragraph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102FB9" w14:textId="77777777" w:rsidR="00B57918" w:rsidRDefault="00D32B46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64038FDE" w14:textId="77777777" w:rsidR="00B57918" w:rsidRDefault="00B57918">
                          <w:pPr>
                            <w:pStyle w:val="WitregelW2"/>
                          </w:pPr>
                        </w:p>
                        <w:p w14:paraId="77B3124F" w14:textId="77777777" w:rsidR="00B57918" w:rsidRDefault="00D32B46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2BD258A9" w14:textId="77777777" w:rsidR="00B57918" w:rsidRDefault="00D32B46">
                          <w:pPr>
                            <w:pStyle w:val="Referentiegegevens"/>
                          </w:pPr>
                          <w:r>
                            <w:t>PM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56FC2F5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0C102FB9" w14:textId="77777777" w:rsidR="00B57918" w:rsidRDefault="00D32B46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64038FDE" w14:textId="77777777" w:rsidR="00B57918" w:rsidRDefault="00B57918">
                    <w:pPr>
                      <w:pStyle w:val="WitregelW2"/>
                    </w:pPr>
                  </w:p>
                  <w:p w14:paraId="77B3124F" w14:textId="77777777" w:rsidR="00B57918" w:rsidRDefault="00D32B46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2BD258A9" w14:textId="77777777" w:rsidR="00B57918" w:rsidRDefault="00D32B46">
                    <w:pPr>
                      <w:pStyle w:val="Referentiegegevens"/>
                    </w:pPr>
                    <w:r>
                      <w:t>PM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514D7B2D" wp14:editId="247B5400">
              <wp:simplePos x="5903595" y="10223500"/>
              <wp:positionH relativeFrom="page">
                <wp:posOffset>5903595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A78D24" w14:textId="3E9495E6" w:rsidR="00B57918" w:rsidRDefault="00D32B46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077A2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434E7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4D7B2D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7CA78D24" w14:textId="3E9495E6" w:rsidR="00B57918" w:rsidRDefault="00D32B46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077A2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434E7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2A5257FF" wp14:editId="34069CDE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A221F9" w14:textId="77777777" w:rsidR="004401EA" w:rsidRDefault="004401E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A5257FF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6EA221F9" w14:textId="77777777" w:rsidR="004401EA" w:rsidRDefault="004401E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7CBCB235" wp14:editId="6E0D98FB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DF4AC3" w14:textId="77777777" w:rsidR="004401EA" w:rsidRDefault="004401E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CBCB235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21DF4AC3" w14:textId="77777777" w:rsidR="004401EA" w:rsidRDefault="004401EA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02F58" w14:textId="77777777" w:rsidR="00B57918" w:rsidRDefault="00D32B46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1AB2CD99" wp14:editId="58861629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BE3803" w14:textId="77777777" w:rsidR="004401EA" w:rsidRDefault="004401E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AB2CD99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5EBE3803" w14:textId="77777777" w:rsidR="004401EA" w:rsidRDefault="004401E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2B0D09D9" wp14:editId="2E3F9357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324B47" w14:textId="6FA965FB" w:rsidR="00B57918" w:rsidRDefault="00D32B46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26FF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26FF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0D09D9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06324B47" w14:textId="6FA965FB" w:rsidR="00B57918" w:rsidRDefault="00D32B46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26FF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26FF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58042B59" wp14:editId="32FFDEC2">
              <wp:simplePos x="5921375" y="1943735"/>
              <wp:positionH relativeFrom="page">
                <wp:posOffset>5921375</wp:posOffset>
              </wp:positionH>
              <wp:positionV relativeFrom="paragraph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7CAE09" w14:textId="77777777" w:rsidR="00B57918" w:rsidRDefault="00D32B46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4D2D7B2A" w14:textId="77777777" w:rsidR="00B57918" w:rsidRDefault="00B57918">
                          <w:pPr>
                            <w:pStyle w:val="WitregelW1"/>
                          </w:pPr>
                        </w:p>
                        <w:p w14:paraId="64DAE9AD" w14:textId="77777777" w:rsidR="00B57918" w:rsidRDefault="00D32B46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3D436F82" w14:textId="77777777" w:rsidR="00B57918" w:rsidRPr="00CF4908" w:rsidRDefault="00D32B46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CF4908">
                            <w:rPr>
                              <w:lang w:val="de-DE"/>
                            </w:rPr>
                            <w:t>2515 XP  Den Haag</w:t>
                          </w:r>
                        </w:p>
                        <w:p w14:paraId="5F19AA03" w14:textId="77777777" w:rsidR="00B57918" w:rsidRPr="00CF4908" w:rsidRDefault="00D32B46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CF4908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769C227B" w14:textId="77777777" w:rsidR="00B57918" w:rsidRPr="00CF4908" w:rsidRDefault="00D32B46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CF4908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5EE3D061" w14:textId="77777777" w:rsidR="00B57918" w:rsidRPr="00CF4908" w:rsidRDefault="00B57918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64BDF147" w14:textId="77777777" w:rsidR="00B57918" w:rsidRPr="00CF4908" w:rsidRDefault="00D32B46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CF4908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65DE1B0A" w14:textId="77777777" w:rsidR="00B57918" w:rsidRDefault="00D32B46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14C03E34" w14:textId="77777777" w:rsidR="00B57918" w:rsidRDefault="00B57918">
                          <w:pPr>
                            <w:pStyle w:val="WitregelW2"/>
                          </w:pPr>
                        </w:p>
                        <w:p w14:paraId="2E1F1620" w14:textId="77777777" w:rsidR="00B57918" w:rsidRDefault="00D32B46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79A09D2B" w14:textId="5A79C554" w:rsidR="00B57918" w:rsidRDefault="00846905">
                          <w:pPr>
                            <w:pStyle w:val="Referentiegegevens"/>
                          </w:pPr>
                          <w:r>
                            <w:t>IENW/BSK-2026/187816</w:t>
                          </w:r>
                        </w:p>
                        <w:p w14:paraId="21BA68C5" w14:textId="77777777" w:rsidR="00B57918" w:rsidRDefault="00B57918">
                          <w:pPr>
                            <w:pStyle w:val="WitregelW1"/>
                          </w:pPr>
                        </w:p>
                        <w:p w14:paraId="075201A5" w14:textId="77777777" w:rsidR="00B57918" w:rsidRDefault="00D32B46">
                          <w:pPr>
                            <w:pStyle w:val="Referentiegegevenskop"/>
                          </w:pPr>
                          <w:r>
                            <w:t>Bijlage(n)</w:t>
                          </w:r>
                        </w:p>
                        <w:p w14:paraId="7015D3A1" w14:textId="4C1344CE" w:rsidR="00B57918" w:rsidRDefault="007D7EE7">
                          <w:pPr>
                            <w:pStyle w:val="Referentiegegevens"/>
                          </w:pPr>
                          <w:r>
                            <w:t>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8042B59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5F7CAE09" w14:textId="77777777" w:rsidR="00B57918" w:rsidRDefault="00D32B46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4D2D7B2A" w14:textId="77777777" w:rsidR="00B57918" w:rsidRDefault="00B57918">
                    <w:pPr>
                      <w:pStyle w:val="WitregelW1"/>
                    </w:pPr>
                  </w:p>
                  <w:p w14:paraId="64DAE9AD" w14:textId="77777777" w:rsidR="00B57918" w:rsidRDefault="00D32B46">
                    <w:pPr>
                      <w:pStyle w:val="Afzendgegevens"/>
                    </w:pPr>
                    <w:r>
                      <w:t>Rijnstraat 8</w:t>
                    </w:r>
                  </w:p>
                  <w:p w14:paraId="3D436F82" w14:textId="77777777" w:rsidR="00B57918" w:rsidRPr="00CF4908" w:rsidRDefault="00D32B46">
                    <w:pPr>
                      <w:pStyle w:val="Afzendgegevens"/>
                      <w:rPr>
                        <w:lang w:val="de-DE"/>
                      </w:rPr>
                    </w:pPr>
                    <w:r w:rsidRPr="00CF4908">
                      <w:rPr>
                        <w:lang w:val="de-DE"/>
                      </w:rPr>
                      <w:t>2515 XP  Den Haag</w:t>
                    </w:r>
                  </w:p>
                  <w:p w14:paraId="5F19AA03" w14:textId="77777777" w:rsidR="00B57918" w:rsidRPr="00CF4908" w:rsidRDefault="00D32B46">
                    <w:pPr>
                      <w:pStyle w:val="Afzendgegevens"/>
                      <w:rPr>
                        <w:lang w:val="de-DE"/>
                      </w:rPr>
                    </w:pPr>
                    <w:r w:rsidRPr="00CF4908">
                      <w:rPr>
                        <w:lang w:val="de-DE"/>
                      </w:rPr>
                      <w:t>Postbus 20901</w:t>
                    </w:r>
                  </w:p>
                  <w:p w14:paraId="769C227B" w14:textId="77777777" w:rsidR="00B57918" w:rsidRPr="00CF4908" w:rsidRDefault="00D32B46">
                    <w:pPr>
                      <w:pStyle w:val="Afzendgegevens"/>
                      <w:rPr>
                        <w:lang w:val="de-DE"/>
                      </w:rPr>
                    </w:pPr>
                    <w:r w:rsidRPr="00CF4908">
                      <w:rPr>
                        <w:lang w:val="de-DE"/>
                      </w:rPr>
                      <w:t>2500 EX Den Haag</w:t>
                    </w:r>
                  </w:p>
                  <w:p w14:paraId="5EE3D061" w14:textId="77777777" w:rsidR="00B57918" w:rsidRPr="00CF4908" w:rsidRDefault="00B57918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64BDF147" w14:textId="77777777" w:rsidR="00B57918" w:rsidRPr="00CF4908" w:rsidRDefault="00D32B46">
                    <w:pPr>
                      <w:pStyle w:val="Afzendgegevens"/>
                      <w:rPr>
                        <w:lang w:val="de-DE"/>
                      </w:rPr>
                    </w:pPr>
                    <w:r w:rsidRPr="00CF4908">
                      <w:rPr>
                        <w:lang w:val="de-DE"/>
                      </w:rPr>
                      <w:t>T   070-456 0000</w:t>
                    </w:r>
                  </w:p>
                  <w:p w14:paraId="65DE1B0A" w14:textId="77777777" w:rsidR="00B57918" w:rsidRDefault="00D32B46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14C03E34" w14:textId="77777777" w:rsidR="00B57918" w:rsidRDefault="00B57918">
                    <w:pPr>
                      <w:pStyle w:val="WitregelW2"/>
                    </w:pPr>
                  </w:p>
                  <w:p w14:paraId="2E1F1620" w14:textId="77777777" w:rsidR="00B57918" w:rsidRDefault="00D32B46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79A09D2B" w14:textId="5A79C554" w:rsidR="00B57918" w:rsidRDefault="00846905">
                    <w:pPr>
                      <w:pStyle w:val="Referentiegegevens"/>
                    </w:pPr>
                    <w:r>
                      <w:t>IENW/BSK-2026/187816</w:t>
                    </w:r>
                  </w:p>
                  <w:p w14:paraId="21BA68C5" w14:textId="77777777" w:rsidR="00B57918" w:rsidRDefault="00B57918">
                    <w:pPr>
                      <w:pStyle w:val="WitregelW1"/>
                    </w:pPr>
                  </w:p>
                  <w:p w14:paraId="075201A5" w14:textId="77777777" w:rsidR="00B57918" w:rsidRDefault="00D32B46">
                    <w:pPr>
                      <w:pStyle w:val="Referentiegegevenskop"/>
                    </w:pPr>
                    <w:r>
                      <w:t>Bijlage(n)</w:t>
                    </w:r>
                  </w:p>
                  <w:p w14:paraId="7015D3A1" w14:textId="4C1344CE" w:rsidR="00B57918" w:rsidRDefault="007D7EE7">
                    <w:pPr>
                      <w:pStyle w:val="Referentiegegevens"/>
                    </w:pPr>
                    <w:r>
                      <w:t>3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1D1181C2" wp14:editId="43ABBBAE">
              <wp:simplePos x="3527425" y="0"/>
              <wp:positionH relativeFrom="page">
                <wp:posOffset>3527425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0B5A84" w14:textId="77777777" w:rsidR="00B57918" w:rsidRDefault="00D32B4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701EE6DA" wp14:editId="6C8B20AB">
                                <wp:extent cx="467995" cy="1583865"/>
                                <wp:effectExtent l="0" t="0" r="0" b="0"/>
                                <wp:docPr id="1654264405" name="Rijkslint" descr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D1181C2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060B5A84" w14:textId="77777777" w:rsidR="00B57918" w:rsidRDefault="00D32B46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701EE6DA" wp14:editId="6C8B20AB">
                          <wp:extent cx="467995" cy="1583865"/>
                          <wp:effectExtent l="0" t="0" r="0" b="0"/>
                          <wp:docPr id="1654264405" name="Rijkslint" descr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2E4BD1A3" wp14:editId="2DB6225F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FD8155" w14:textId="77777777" w:rsidR="00B57918" w:rsidRDefault="00D32B4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30713A7B" wp14:editId="02DD4BFE">
                                <wp:extent cx="2339975" cy="1582834"/>
                                <wp:effectExtent l="0" t="0" r="0" b="0"/>
                                <wp:docPr id="1463648151" name="IENM_Brief_aan_Parlement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4BD1A3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0EFD8155" w14:textId="77777777" w:rsidR="00B57918" w:rsidRDefault="00D32B46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30713A7B" wp14:editId="02DD4BFE">
                          <wp:extent cx="2339975" cy="1582834"/>
                          <wp:effectExtent l="0" t="0" r="0" b="0"/>
                          <wp:docPr id="1463648151" name="IENM_Brief_aan_Parlement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3F516D47" wp14:editId="31DA23AC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9DC6EE" w14:textId="77777777" w:rsidR="00B57918" w:rsidRDefault="00D32B46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F516D47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699DC6EE" w14:textId="77777777" w:rsidR="00B57918" w:rsidRDefault="00D32B46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18974006" wp14:editId="7D7FE50B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BFD335" w14:textId="77777777" w:rsidR="00B57918" w:rsidRDefault="00D32B46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8974006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55BFD335" w14:textId="77777777" w:rsidR="00B57918" w:rsidRDefault="00D32B46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2E82C00C" wp14:editId="4D8C9EBF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62992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B57918" w14:paraId="4ED73FCD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7ADCE2E" w14:textId="77777777" w:rsidR="00B57918" w:rsidRDefault="00B57918"/>
                            </w:tc>
                            <w:tc>
                              <w:tcPr>
                                <w:tcW w:w="5400" w:type="dxa"/>
                              </w:tcPr>
                              <w:p w14:paraId="11CBB479" w14:textId="77777777" w:rsidR="00B57918" w:rsidRDefault="00B57918"/>
                            </w:tc>
                          </w:tr>
                          <w:tr w:rsidR="00B57918" w14:paraId="2813B40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2B77E01" w14:textId="77777777" w:rsidR="00B57918" w:rsidRDefault="00D32B4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469C0BC" w14:textId="6E197FAF" w:rsidR="00B57918" w:rsidRDefault="007D7EE7">
                                <w:r>
                                  <w:t>16 oktober 2026</w:t>
                                </w:r>
                              </w:p>
                            </w:tc>
                          </w:tr>
                          <w:tr w:rsidR="00B57918" w14:paraId="6610A13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6ED5DB0" w14:textId="77777777" w:rsidR="00B57918" w:rsidRDefault="00D32B46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B2FDBD1" w14:textId="77777777" w:rsidR="00B57918" w:rsidRDefault="00D32B46">
                                <w:r>
                                  <w:t>Actualisatie van het Landelijk Crisisplan Hoogwater en Overstroming (LCP-HO)</w:t>
                                </w:r>
                              </w:p>
                            </w:tc>
                          </w:tr>
                          <w:tr w:rsidR="00B57918" w14:paraId="214F2C4A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27058EFA" w14:textId="77777777" w:rsidR="00B57918" w:rsidRDefault="00B57918"/>
                            </w:tc>
                            <w:tc>
                              <w:tcPr>
                                <w:tcW w:w="5400" w:type="dxa"/>
                              </w:tcPr>
                              <w:p w14:paraId="1B4AD80D" w14:textId="77777777" w:rsidR="00B57918" w:rsidRDefault="00B57918"/>
                            </w:tc>
                          </w:tr>
                        </w:tbl>
                        <w:p w14:paraId="7562C3E2" w14:textId="77777777" w:rsidR="004401EA" w:rsidRDefault="004401E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82C00C" id="7266255e-823c-11ee-8554-0242ac120003" o:spid="_x0000_s1037" type="#_x0000_t202" style="position:absolute;margin-left:79.35pt;margin-top:286.25pt;width:323.25pt;height:49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B57918" w14:paraId="4ED73FCD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7ADCE2E" w14:textId="77777777" w:rsidR="00B57918" w:rsidRDefault="00B57918"/>
                      </w:tc>
                      <w:tc>
                        <w:tcPr>
                          <w:tcW w:w="5400" w:type="dxa"/>
                        </w:tcPr>
                        <w:p w14:paraId="11CBB479" w14:textId="77777777" w:rsidR="00B57918" w:rsidRDefault="00B57918"/>
                      </w:tc>
                    </w:tr>
                    <w:tr w:rsidR="00B57918" w14:paraId="2813B40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2B77E01" w14:textId="77777777" w:rsidR="00B57918" w:rsidRDefault="00D32B46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469C0BC" w14:textId="6E197FAF" w:rsidR="00B57918" w:rsidRDefault="007D7EE7">
                          <w:r>
                            <w:t>16 oktober 2026</w:t>
                          </w:r>
                        </w:p>
                      </w:tc>
                    </w:tr>
                    <w:tr w:rsidR="00B57918" w14:paraId="6610A13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6ED5DB0" w14:textId="77777777" w:rsidR="00B57918" w:rsidRDefault="00D32B46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B2FDBD1" w14:textId="77777777" w:rsidR="00B57918" w:rsidRDefault="00D32B46">
                          <w:r>
                            <w:t>Actualisatie van het Landelijk Crisisplan Hoogwater en Overstroming (LCP-HO)</w:t>
                          </w:r>
                        </w:p>
                      </w:tc>
                    </w:tr>
                    <w:tr w:rsidR="00B57918" w14:paraId="214F2C4A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27058EFA" w14:textId="77777777" w:rsidR="00B57918" w:rsidRDefault="00B57918"/>
                      </w:tc>
                      <w:tc>
                        <w:tcPr>
                          <w:tcW w:w="5400" w:type="dxa"/>
                        </w:tcPr>
                        <w:p w14:paraId="1B4AD80D" w14:textId="77777777" w:rsidR="00B57918" w:rsidRDefault="00B57918"/>
                      </w:tc>
                    </w:tr>
                  </w:tbl>
                  <w:p w14:paraId="7562C3E2" w14:textId="77777777" w:rsidR="004401EA" w:rsidRDefault="004401E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66851A71" wp14:editId="1B544CBA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6490CC" w14:textId="77777777" w:rsidR="004401EA" w:rsidRDefault="004401E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851A71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006490CC" w14:textId="77777777" w:rsidR="004401EA" w:rsidRDefault="004401EA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B7BE29"/>
    <w:multiLevelType w:val="multilevel"/>
    <w:tmpl w:val="B6F94096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217354D"/>
    <w:multiLevelType w:val="multilevel"/>
    <w:tmpl w:val="C19AE53F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DCD7661"/>
    <w:multiLevelType w:val="multilevel"/>
    <w:tmpl w:val="8D50C441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9F9BBE07"/>
    <w:multiLevelType w:val="multilevel"/>
    <w:tmpl w:val="5840C689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A3695C13"/>
    <w:multiLevelType w:val="multilevel"/>
    <w:tmpl w:val="EE7166B6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A863DA84"/>
    <w:multiLevelType w:val="multilevel"/>
    <w:tmpl w:val="A1DB16F9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B90DDA65"/>
    <w:multiLevelType w:val="multilevel"/>
    <w:tmpl w:val="8045EC25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B927273F"/>
    <w:multiLevelType w:val="multilevel"/>
    <w:tmpl w:val="6658BD8A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BC6F3DF5"/>
    <w:multiLevelType w:val="multilevel"/>
    <w:tmpl w:val="6780A4BF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ED4BD9C4"/>
    <w:multiLevelType w:val="multilevel"/>
    <w:tmpl w:val="0069607F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EA87A4D"/>
    <w:multiLevelType w:val="hybridMultilevel"/>
    <w:tmpl w:val="BD98FD90"/>
    <w:lvl w:ilvl="0" w:tplc="A0D82DA0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4A36EE"/>
    <w:multiLevelType w:val="multilevel"/>
    <w:tmpl w:val="93448B9B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F9DB6CF"/>
    <w:multiLevelType w:val="multilevel"/>
    <w:tmpl w:val="34A17B4A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19422FA"/>
    <w:multiLevelType w:val="multilevel"/>
    <w:tmpl w:val="8E778AAD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E290C6B"/>
    <w:multiLevelType w:val="multilevel"/>
    <w:tmpl w:val="0E58E433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5AC420B"/>
    <w:multiLevelType w:val="hybridMultilevel"/>
    <w:tmpl w:val="8E4EE278"/>
    <w:lvl w:ilvl="0" w:tplc="DAB4B600">
      <w:start w:val="14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07F5A4"/>
    <w:multiLevelType w:val="multilevel"/>
    <w:tmpl w:val="252423D2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A324C9C"/>
    <w:multiLevelType w:val="multilevel"/>
    <w:tmpl w:val="C020CE10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150370A"/>
    <w:multiLevelType w:val="multilevel"/>
    <w:tmpl w:val="22FF5FAA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2D3559B"/>
    <w:multiLevelType w:val="multilevel"/>
    <w:tmpl w:val="FBD22433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6816C4F"/>
    <w:multiLevelType w:val="hybridMultilevel"/>
    <w:tmpl w:val="BB4CFC84"/>
    <w:lvl w:ilvl="0" w:tplc="A0D82DA0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2896F4"/>
    <w:multiLevelType w:val="multilevel"/>
    <w:tmpl w:val="0E363DBC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C39985C"/>
    <w:multiLevelType w:val="multilevel"/>
    <w:tmpl w:val="1280E09F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CC88C86"/>
    <w:multiLevelType w:val="multilevel"/>
    <w:tmpl w:val="97FA655F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265EE9F"/>
    <w:multiLevelType w:val="multilevel"/>
    <w:tmpl w:val="24257746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2C09141"/>
    <w:multiLevelType w:val="multilevel"/>
    <w:tmpl w:val="01174B0F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7"/>
  </w:num>
  <w:num w:numId="3">
    <w:abstractNumId w:val="11"/>
  </w:num>
  <w:num w:numId="4">
    <w:abstractNumId w:val="5"/>
  </w:num>
  <w:num w:numId="5">
    <w:abstractNumId w:val="2"/>
  </w:num>
  <w:num w:numId="6">
    <w:abstractNumId w:val="22"/>
  </w:num>
  <w:num w:numId="7">
    <w:abstractNumId w:val="0"/>
  </w:num>
  <w:num w:numId="8">
    <w:abstractNumId w:val="12"/>
  </w:num>
  <w:num w:numId="9">
    <w:abstractNumId w:val="18"/>
  </w:num>
  <w:num w:numId="10">
    <w:abstractNumId w:val="24"/>
  </w:num>
  <w:num w:numId="11">
    <w:abstractNumId w:val="16"/>
  </w:num>
  <w:num w:numId="12">
    <w:abstractNumId w:val="14"/>
  </w:num>
  <w:num w:numId="13">
    <w:abstractNumId w:val="4"/>
  </w:num>
  <w:num w:numId="14">
    <w:abstractNumId w:val="6"/>
  </w:num>
  <w:num w:numId="15">
    <w:abstractNumId w:val="1"/>
  </w:num>
  <w:num w:numId="16">
    <w:abstractNumId w:val="19"/>
  </w:num>
  <w:num w:numId="17">
    <w:abstractNumId w:val="3"/>
  </w:num>
  <w:num w:numId="18">
    <w:abstractNumId w:val="13"/>
  </w:num>
  <w:num w:numId="19">
    <w:abstractNumId w:val="25"/>
  </w:num>
  <w:num w:numId="20">
    <w:abstractNumId w:val="21"/>
  </w:num>
  <w:num w:numId="21">
    <w:abstractNumId w:val="8"/>
  </w:num>
  <w:num w:numId="22">
    <w:abstractNumId w:val="23"/>
  </w:num>
  <w:num w:numId="23">
    <w:abstractNumId w:val="9"/>
  </w:num>
  <w:num w:numId="24">
    <w:abstractNumId w:val="10"/>
  </w:num>
  <w:num w:numId="25">
    <w:abstractNumId w:val="20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E76"/>
    <w:rsid w:val="00016854"/>
    <w:rsid w:val="00094A42"/>
    <w:rsid w:val="00126FF8"/>
    <w:rsid w:val="00177EE2"/>
    <w:rsid w:val="00202D35"/>
    <w:rsid w:val="002077A2"/>
    <w:rsid w:val="00307C48"/>
    <w:rsid w:val="0038336D"/>
    <w:rsid w:val="003C4CA7"/>
    <w:rsid w:val="00434E76"/>
    <w:rsid w:val="004401EA"/>
    <w:rsid w:val="005130B7"/>
    <w:rsid w:val="005A149C"/>
    <w:rsid w:val="00694102"/>
    <w:rsid w:val="007D7EE7"/>
    <w:rsid w:val="0084566B"/>
    <w:rsid w:val="00846905"/>
    <w:rsid w:val="008630B7"/>
    <w:rsid w:val="008A3324"/>
    <w:rsid w:val="008E0CEF"/>
    <w:rsid w:val="0092220B"/>
    <w:rsid w:val="009246A7"/>
    <w:rsid w:val="00924AFC"/>
    <w:rsid w:val="009727FF"/>
    <w:rsid w:val="00AC0478"/>
    <w:rsid w:val="00B16A5E"/>
    <w:rsid w:val="00B57918"/>
    <w:rsid w:val="00BC3AA7"/>
    <w:rsid w:val="00CF4908"/>
    <w:rsid w:val="00D24B5A"/>
    <w:rsid w:val="00D32B46"/>
    <w:rsid w:val="00DC5E01"/>
    <w:rsid w:val="00F447BB"/>
    <w:rsid w:val="00F63A36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134F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434E7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E76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34E76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E76"/>
    <w:rPr>
      <w:rFonts w:ascii="Verdana" w:hAnsi="Verdana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9727FF"/>
    <w:pPr>
      <w:spacing w:line="240" w:lineRule="exact"/>
      <w:ind w:left="720"/>
      <w:contextualSpacing/>
    </w:pPr>
  </w:style>
  <w:style w:type="paragraph" w:styleId="Revision">
    <w:name w:val="Revision"/>
    <w:hidden/>
    <w:uiPriority w:val="99"/>
    <w:semiHidden/>
    <w:rsid w:val="00694102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mbagts\AppData\Local\Temp\MicrosoftEdgeDownloads\2c21158b-e814-4dfa-9778-eb189d0ce065\Brief%20aan%20Parlement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219</ap:Words>
  <ap:Characters>1249</ap:Characters>
  <ap:DocSecurity>0</ap:DocSecurity>
  <ap:Lines>10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Actualisatie van het Landelijk Crisisplan Hoogwater en Overstroming (LCP-HO)</vt:lpstr>
    </vt:vector>
  </ap:TitlesOfParts>
  <ap:LinksUpToDate>false</ap:LinksUpToDate>
  <ap:CharactersWithSpaces>1466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2026-10-16T13:28:00.0000000Z</dcterms:created>
  <dcterms:modified xsi:type="dcterms:W3CDTF">2026-10-16T13:28:00.0000000Z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Actualisatie van het Landelijk Crisisplan Hoogwater en Overstroming (LCP-HO)</vt:lpwstr>
  </property>
  <property fmtid="{D5CDD505-2E9C-101B-9397-08002B2CF9AE}" pid="5" name="Publicatiedatum">
    <vt:lpwstr/>
  </property>
  <property fmtid="{D5CDD505-2E9C-101B-9397-08002B2CF9AE}" pid="6" name="Verantwoordelijke organisatie">
    <vt:lpwstr>Dir.Waterveiligheid, Rivieren en Zee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De voorzitter van de Tweede Kamer_x000d_der Staten-Generaal_x000d_Postbus 20018_x000d_2500 EA  DEN HAAG</vt:lpwstr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L.R. Ambagts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