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52D" w:rsidRDefault="00102305" w14:paraId="57B415AE" w14:textId="58087025">
      <w:bookmarkStart w:name="_GoBack" w:id="0"/>
      <w:bookmarkEnd w:id="0"/>
      <w:r>
        <w:t xml:space="preserve">Geachte voorzitter, </w:t>
      </w:r>
    </w:p>
    <w:p w:rsidR="00102305" w:rsidRDefault="00102305" w14:paraId="13F4C9C4" w14:textId="77777777"/>
    <w:p w:rsidR="00102305" w:rsidRDefault="00102305" w14:paraId="00A46B1F" w14:textId="290455BB">
      <w:r>
        <w:t xml:space="preserve">Hierbij deel ik met u, op verzoek van de commissie voor Infrastructuur en Waterstaat, mijn reactie op de brief van Natuur en Milieu en meerdere organisaties, m.b.t. de beleidsbrief Infrastructuur en Waterstaat. </w:t>
      </w:r>
    </w:p>
    <w:p w:rsidR="00102305" w:rsidRDefault="00102305" w14:paraId="112591BC" w14:textId="77777777"/>
    <w:p w:rsidR="00AA152D" w:rsidRDefault="00E171DD" w14:paraId="32B08CDA" w14:textId="77777777">
      <w:pPr>
        <w:pStyle w:val="WitregelW1bodytekst"/>
      </w:pPr>
      <w:r>
        <w:t xml:space="preserve">  </w:t>
      </w:r>
    </w:p>
    <w:p w:rsidR="00AA152D" w:rsidRDefault="00E171DD" w14:paraId="3A185C77" w14:textId="77777777">
      <w:pPr>
        <w:pStyle w:val="Slotzin"/>
      </w:pPr>
      <w:r>
        <w:t>Hoogachtend,</w:t>
      </w:r>
    </w:p>
    <w:p w:rsidR="00AA152D" w:rsidRDefault="00E171DD" w14:paraId="53A00FD4" w14:textId="77777777">
      <w:pPr>
        <w:pStyle w:val="OndertekeningArea1"/>
      </w:pPr>
      <w:r>
        <w:t>DE STAATSSECRETARIS VAN INFRASTRUCTUUR EN WATERSTAAT,</w:t>
      </w:r>
    </w:p>
    <w:p w:rsidR="00AA152D" w:rsidRDefault="00AA152D" w14:paraId="3E8C269C" w14:textId="77777777"/>
    <w:p w:rsidR="00AA152D" w:rsidRDefault="00AA152D" w14:paraId="21B20C69" w14:textId="77777777"/>
    <w:p w:rsidR="00AA152D" w:rsidRDefault="00AA152D" w14:paraId="4692D489" w14:textId="77777777"/>
    <w:p w:rsidR="00AA152D" w:rsidRDefault="00AA152D" w14:paraId="09F0750C" w14:textId="77777777"/>
    <w:p w:rsidR="00AA152D" w:rsidRDefault="00E171DD" w14:paraId="68C708B3" w14:textId="77777777">
      <w:r>
        <w:t>Annet Bertram</w:t>
      </w:r>
    </w:p>
    <w:sectPr w:rsidR="00AA152D">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EF7C82" w14:textId="77777777" w:rsidR="00466762" w:rsidRDefault="00466762">
      <w:pPr>
        <w:spacing w:line="240" w:lineRule="auto"/>
      </w:pPr>
      <w:r>
        <w:separator/>
      </w:r>
    </w:p>
  </w:endnote>
  <w:endnote w:type="continuationSeparator" w:id="0">
    <w:p w14:paraId="261799D1" w14:textId="77777777" w:rsidR="00466762" w:rsidRDefault="004667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6FA3E" w14:textId="77777777" w:rsidR="002A0E36" w:rsidRDefault="002A0E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A5FC5" w14:textId="77777777" w:rsidR="002A0E36" w:rsidRDefault="002A0E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C7518" w14:textId="77777777" w:rsidR="002A0E36" w:rsidRDefault="002A0E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8103B9" w14:textId="77777777" w:rsidR="00466762" w:rsidRDefault="00466762">
      <w:pPr>
        <w:spacing w:line="240" w:lineRule="auto"/>
      </w:pPr>
      <w:r>
        <w:separator/>
      </w:r>
    </w:p>
  </w:footnote>
  <w:footnote w:type="continuationSeparator" w:id="0">
    <w:p w14:paraId="457BADDA" w14:textId="77777777" w:rsidR="00466762" w:rsidRDefault="0046676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7713D" w14:textId="77777777" w:rsidR="002A0E36" w:rsidRDefault="002A0E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B3FD1" w14:textId="77777777" w:rsidR="00AA152D" w:rsidRDefault="00E171DD">
    <w:r>
      <w:rPr>
        <w:noProof/>
        <w:lang w:val="en-GB" w:eastAsia="en-GB"/>
      </w:rPr>
      <mc:AlternateContent>
        <mc:Choice Requires="wps">
          <w:drawing>
            <wp:anchor distT="0" distB="0" distL="0" distR="0" simplePos="0" relativeHeight="251651584" behindDoc="0" locked="1" layoutInCell="1" allowOverlap="1" wp14:anchorId="6EBD3C96" wp14:editId="6CCA38AE">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2EDF0FE1" w14:textId="77777777" w:rsidR="00AA152D" w:rsidRDefault="00E171DD">
                          <w:pPr>
                            <w:pStyle w:val="AfzendgegevensKop0"/>
                          </w:pPr>
                          <w:r>
                            <w:t>Ministerie van Infrastructuur en Waterstaat</w:t>
                          </w:r>
                        </w:p>
                      </w:txbxContent>
                    </wps:txbx>
                    <wps:bodyPr vert="horz" wrap="square" lIns="0" tIns="0" rIns="0" bIns="0" anchor="t" anchorCtr="0"/>
                  </wps:wsp>
                </a:graphicData>
              </a:graphic>
            </wp:anchor>
          </w:drawing>
        </mc:Choice>
        <mc:Fallback>
          <w:pict>
            <v:shapetype w14:anchorId="6EBD3C96"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2EDF0FE1" w14:textId="77777777" w:rsidR="00AA152D" w:rsidRDefault="00E171DD">
                    <w:pPr>
                      <w:pStyle w:val="AfzendgegevensKop0"/>
                    </w:pPr>
                    <w:r>
                      <w:t>Ministerie van Infrastructuur en Waterstaat</w:t>
                    </w: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24ED6486" wp14:editId="42361F27">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C73E55C" w14:textId="77777777" w:rsidR="00AA152D" w:rsidRDefault="00E171DD">
                          <w:pPr>
                            <w:pStyle w:val="Referentiegegevens"/>
                          </w:pPr>
                          <w:r>
                            <w:t xml:space="preserve">Page </w:t>
                          </w:r>
                          <w:r>
                            <w:fldChar w:fldCharType="begin"/>
                          </w:r>
                          <w:r>
                            <w:instrText>PAGE</w:instrText>
                          </w:r>
                          <w:r>
                            <w:fldChar w:fldCharType="separate"/>
                          </w:r>
                          <w:r w:rsidR="00102305">
                            <w:rPr>
                              <w:noProof/>
                            </w:rPr>
                            <w:t>1</w:t>
                          </w:r>
                          <w:r>
                            <w:fldChar w:fldCharType="end"/>
                          </w:r>
                          <w:r>
                            <w:t xml:space="preserve"> of </w:t>
                          </w:r>
                          <w:r>
                            <w:fldChar w:fldCharType="begin"/>
                          </w:r>
                          <w:r>
                            <w:instrText>NUMPAGES</w:instrText>
                          </w:r>
                          <w:r>
                            <w:fldChar w:fldCharType="separate"/>
                          </w:r>
                          <w:r w:rsidR="00102305">
                            <w:rPr>
                              <w:noProof/>
                            </w:rPr>
                            <w:t>1</w:t>
                          </w:r>
                          <w:r>
                            <w:fldChar w:fldCharType="end"/>
                          </w:r>
                        </w:p>
                      </w:txbxContent>
                    </wps:txbx>
                    <wps:bodyPr vert="horz" wrap="square" lIns="0" tIns="0" rIns="0" bIns="0" anchor="t" anchorCtr="0"/>
                  </wps:wsp>
                </a:graphicData>
              </a:graphic>
            </wp:anchor>
          </w:drawing>
        </mc:Choice>
        <mc:Fallback>
          <w:pict>
            <v:shape w14:anchorId="24ED6486"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0C73E55C" w14:textId="77777777" w:rsidR="00AA152D" w:rsidRDefault="00E171DD">
                    <w:pPr>
                      <w:pStyle w:val="Referentiegegevens"/>
                    </w:pPr>
                    <w:r>
                      <w:t xml:space="preserve">Page </w:t>
                    </w:r>
                    <w:r>
                      <w:fldChar w:fldCharType="begin"/>
                    </w:r>
                    <w:r>
                      <w:instrText>PAGE</w:instrText>
                    </w:r>
                    <w:r>
                      <w:fldChar w:fldCharType="separate"/>
                    </w:r>
                    <w:r w:rsidR="00102305">
                      <w:rPr>
                        <w:noProof/>
                      </w:rPr>
                      <w:t>1</w:t>
                    </w:r>
                    <w:r>
                      <w:fldChar w:fldCharType="end"/>
                    </w:r>
                    <w:r>
                      <w:t xml:space="preserve"> of </w:t>
                    </w:r>
                    <w:r>
                      <w:fldChar w:fldCharType="begin"/>
                    </w:r>
                    <w:r>
                      <w:instrText>NUMPAGES</w:instrText>
                    </w:r>
                    <w:r>
                      <w:fldChar w:fldCharType="separate"/>
                    </w:r>
                    <w:r w:rsidR="00102305">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3155F708" wp14:editId="49F2BBE8">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16E1043A" w14:textId="77777777" w:rsidR="00AA152D" w:rsidRDefault="00E171DD">
                          <w:pPr>
                            <w:pStyle w:val="Rubricering"/>
                          </w:pPr>
                          <w:r>
                            <w:t>openbaar</w:t>
                          </w:r>
                        </w:p>
                      </w:txbxContent>
                    </wps:txbx>
                    <wps:bodyPr vert="horz" wrap="square" lIns="0" tIns="0" rIns="0" bIns="0" anchor="t" anchorCtr="0"/>
                  </wps:wsp>
                </a:graphicData>
              </a:graphic>
            </wp:anchor>
          </w:drawing>
        </mc:Choice>
        <mc:Fallback>
          <w:pict>
            <v:shape w14:anchorId="3155F708"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16E1043A" w14:textId="77777777" w:rsidR="00AA152D" w:rsidRDefault="00E171DD">
                    <w:pPr>
                      <w:pStyle w:val="Rubricering"/>
                    </w:pPr>
                    <w:r>
                      <w:t>openbaar</w:t>
                    </w:r>
                  </w:p>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001F907F" wp14:editId="55F70A1D">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31C10023" w14:textId="77777777" w:rsidR="00A92185" w:rsidRDefault="00A92185"/>
                      </w:txbxContent>
                    </wps:txbx>
                    <wps:bodyPr vert="horz" wrap="square" lIns="0" tIns="0" rIns="0" bIns="0" anchor="t" anchorCtr="0"/>
                  </wps:wsp>
                </a:graphicData>
              </a:graphic>
            </wp:anchor>
          </w:drawing>
        </mc:Choice>
        <mc:Fallback>
          <w:pict>
            <v:shape w14:anchorId="001F907F"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31C10023" w14:textId="77777777" w:rsidR="00A92185" w:rsidRDefault="00A92185"/>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A6231" w14:textId="77777777" w:rsidR="00AA152D" w:rsidRDefault="00E171DD">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014BDA4D" wp14:editId="56025CB7">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29FC7D3B" w14:textId="359BF3F0" w:rsidR="00AA152D" w:rsidRDefault="00AA152D">
                          <w:pPr>
                            <w:pStyle w:val="Rubricering"/>
                          </w:pPr>
                        </w:p>
                      </w:txbxContent>
                    </wps:txbx>
                    <wps:bodyPr vert="horz" wrap="square" lIns="0" tIns="0" rIns="0" bIns="0" anchor="t" anchorCtr="0"/>
                  </wps:wsp>
                </a:graphicData>
              </a:graphic>
            </wp:anchor>
          </w:drawing>
        </mc:Choice>
        <mc:Fallback>
          <w:pict>
            <v:shapetype w14:anchorId="014BDA4D"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29FC7D3B" w14:textId="359BF3F0" w:rsidR="00AA152D" w:rsidRDefault="00AA152D">
                    <w:pPr>
                      <w:pStyle w:val="Rubricering"/>
                    </w:pPr>
                  </w:p>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33ABC0C8" wp14:editId="5F0F97F7">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9F7216F" w14:textId="05E75262" w:rsidR="00AA152D" w:rsidRDefault="00E171DD">
                          <w:pPr>
                            <w:pStyle w:val="Referentiegegevens"/>
                          </w:pPr>
                          <w:r>
                            <w:t xml:space="preserve">Page </w:t>
                          </w:r>
                          <w:r>
                            <w:fldChar w:fldCharType="begin"/>
                          </w:r>
                          <w:r>
                            <w:instrText>PAGE</w:instrText>
                          </w:r>
                          <w:r>
                            <w:fldChar w:fldCharType="separate"/>
                          </w:r>
                          <w:r w:rsidR="0001411D">
                            <w:rPr>
                              <w:noProof/>
                            </w:rPr>
                            <w:t>1</w:t>
                          </w:r>
                          <w:r>
                            <w:fldChar w:fldCharType="end"/>
                          </w:r>
                          <w:r>
                            <w:t xml:space="preserve"> of </w:t>
                          </w:r>
                          <w:r>
                            <w:fldChar w:fldCharType="begin"/>
                          </w:r>
                          <w:r>
                            <w:instrText>NUMPAGES</w:instrText>
                          </w:r>
                          <w:r>
                            <w:fldChar w:fldCharType="separate"/>
                          </w:r>
                          <w:r w:rsidR="0001411D">
                            <w:rPr>
                              <w:noProof/>
                            </w:rPr>
                            <w:t>1</w:t>
                          </w:r>
                          <w:r>
                            <w:fldChar w:fldCharType="end"/>
                          </w:r>
                        </w:p>
                      </w:txbxContent>
                    </wps:txbx>
                    <wps:bodyPr vert="horz" wrap="square" lIns="0" tIns="0" rIns="0" bIns="0" anchor="t" anchorCtr="0"/>
                  </wps:wsp>
                </a:graphicData>
              </a:graphic>
            </wp:anchor>
          </w:drawing>
        </mc:Choice>
        <mc:Fallback>
          <w:pict>
            <v:shape w14:anchorId="33ABC0C8"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49F7216F" w14:textId="05E75262" w:rsidR="00AA152D" w:rsidRDefault="00E171DD">
                    <w:pPr>
                      <w:pStyle w:val="Referentiegegevens"/>
                    </w:pPr>
                    <w:r>
                      <w:t xml:space="preserve">Page </w:t>
                    </w:r>
                    <w:r>
                      <w:fldChar w:fldCharType="begin"/>
                    </w:r>
                    <w:r>
                      <w:instrText>PAGE</w:instrText>
                    </w:r>
                    <w:r>
                      <w:fldChar w:fldCharType="separate"/>
                    </w:r>
                    <w:r w:rsidR="0001411D">
                      <w:rPr>
                        <w:noProof/>
                      </w:rPr>
                      <w:t>1</w:t>
                    </w:r>
                    <w:r>
                      <w:fldChar w:fldCharType="end"/>
                    </w:r>
                    <w:r>
                      <w:t xml:space="preserve"> of </w:t>
                    </w:r>
                    <w:r>
                      <w:fldChar w:fldCharType="begin"/>
                    </w:r>
                    <w:r>
                      <w:instrText>NUMPAGES</w:instrText>
                    </w:r>
                    <w:r>
                      <w:fldChar w:fldCharType="separate"/>
                    </w:r>
                    <w:r w:rsidR="0001411D">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7445BA5D" wp14:editId="320B879C">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79B11C46" w14:textId="77777777" w:rsidR="00AA152D" w:rsidRDefault="00E171DD">
                          <w:pPr>
                            <w:pStyle w:val="AfzendgegevensKop0"/>
                          </w:pPr>
                          <w:r>
                            <w:t>Ministerie van Infrastructuur en Waterstaat</w:t>
                          </w:r>
                        </w:p>
                        <w:p w14:paraId="1A96999A" w14:textId="77777777" w:rsidR="00AA152D" w:rsidRDefault="00AA152D">
                          <w:pPr>
                            <w:pStyle w:val="WitregelW1"/>
                          </w:pPr>
                        </w:p>
                        <w:p w14:paraId="1E8F5947" w14:textId="77777777" w:rsidR="00AA152D" w:rsidRDefault="00E171DD">
                          <w:pPr>
                            <w:pStyle w:val="Afzendgegevens"/>
                          </w:pPr>
                          <w:r>
                            <w:t>Rijnstraat 8</w:t>
                          </w:r>
                        </w:p>
                        <w:p w14:paraId="7C60B256" w14:textId="77777777" w:rsidR="00AA152D" w:rsidRPr="00102305" w:rsidRDefault="00E171DD">
                          <w:pPr>
                            <w:pStyle w:val="Afzendgegevens"/>
                            <w:rPr>
                              <w:lang w:val="de-DE"/>
                            </w:rPr>
                          </w:pPr>
                          <w:r w:rsidRPr="00102305">
                            <w:rPr>
                              <w:lang w:val="de-DE"/>
                            </w:rPr>
                            <w:t>2515 XP  Den Haag</w:t>
                          </w:r>
                        </w:p>
                        <w:p w14:paraId="24A67A44" w14:textId="77777777" w:rsidR="00AA152D" w:rsidRPr="00102305" w:rsidRDefault="00E171DD">
                          <w:pPr>
                            <w:pStyle w:val="Afzendgegevens"/>
                            <w:rPr>
                              <w:lang w:val="de-DE"/>
                            </w:rPr>
                          </w:pPr>
                          <w:r w:rsidRPr="00102305">
                            <w:rPr>
                              <w:lang w:val="de-DE"/>
                            </w:rPr>
                            <w:t>Postbus 20901</w:t>
                          </w:r>
                        </w:p>
                        <w:p w14:paraId="21AD4145" w14:textId="77777777" w:rsidR="00AA152D" w:rsidRPr="00102305" w:rsidRDefault="00E171DD">
                          <w:pPr>
                            <w:pStyle w:val="Afzendgegevens"/>
                            <w:rPr>
                              <w:lang w:val="de-DE"/>
                            </w:rPr>
                          </w:pPr>
                          <w:r w:rsidRPr="00102305">
                            <w:rPr>
                              <w:lang w:val="de-DE"/>
                            </w:rPr>
                            <w:t>2500 EX Den Haag</w:t>
                          </w:r>
                        </w:p>
                        <w:p w14:paraId="0EADC13F" w14:textId="77777777" w:rsidR="00AA152D" w:rsidRPr="00102305" w:rsidRDefault="00AA152D">
                          <w:pPr>
                            <w:pStyle w:val="WitregelW1"/>
                            <w:rPr>
                              <w:lang w:val="de-DE"/>
                            </w:rPr>
                          </w:pPr>
                        </w:p>
                        <w:p w14:paraId="3ADB44CF" w14:textId="77777777" w:rsidR="00AA152D" w:rsidRPr="00102305" w:rsidRDefault="00E171DD">
                          <w:pPr>
                            <w:pStyle w:val="Afzendgegevens"/>
                            <w:rPr>
                              <w:lang w:val="de-DE"/>
                            </w:rPr>
                          </w:pPr>
                          <w:r w:rsidRPr="00102305">
                            <w:rPr>
                              <w:lang w:val="de-DE"/>
                            </w:rPr>
                            <w:t>T   070-456 0000</w:t>
                          </w:r>
                        </w:p>
                        <w:p w14:paraId="08EB9883" w14:textId="77777777" w:rsidR="00AA152D" w:rsidRDefault="00E171DD">
                          <w:pPr>
                            <w:pStyle w:val="Afzendgegevens"/>
                          </w:pPr>
                          <w:r>
                            <w:t>F   070-456 1111</w:t>
                          </w:r>
                        </w:p>
                        <w:p w14:paraId="51468EDD" w14:textId="77777777" w:rsidR="00AA152D" w:rsidRDefault="00AA152D">
                          <w:pPr>
                            <w:pStyle w:val="WitregelW2"/>
                          </w:pPr>
                        </w:p>
                        <w:p w14:paraId="2C73511A" w14:textId="1B7F5A80" w:rsidR="00102305" w:rsidRDefault="00102305" w:rsidP="002A0E36">
                          <w:pPr>
                            <w:pStyle w:val="Referentiegegevenskop"/>
                            <w:spacing w:line="276" w:lineRule="auto"/>
                          </w:pPr>
                          <w:r>
                            <w:t>Ons kenmerk</w:t>
                          </w:r>
                          <w:r w:rsidR="00E171DD">
                            <w:t xml:space="preserve">                                  </w:t>
                          </w:r>
                          <w:r w:rsidR="00E171DD" w:rsidRPr="00E171DD">
                            <w:rPr>
                              <w:b w:val="0"/>
                              <w:bCs/>
                            </w:rPr>
                            <w:t>IENW/BSK-2026/183897</w:t>
                          </w:r>
                        </w:p>
                        <w:p w14:paraId="621AF878" w14:textId="77777777" w:rsidR="00102305" w:rsidRPr="00102305" w:rsidRDefault="00102305" w:rsidP="002A0E36">
                          <w:pPr>
                            <w:spacing w:line="276" w:lineRule="auto"/>
                            <w:rPr>
                              <w:b/>
                              <w:bCs/>
                            </w:rPr>
                          </w:pPr>
                        </w:p>
                        <w:p w14:paraId="1AE393BF" w14:textId="26E7FA1F" w:rsidR="00AA152D" w:rsidRDefault="00E171DD" w:rsidP="002A0E36">
                          <w:pPr>
                            <w:pStyle w:val="Referentiegegevenskop"/>
                            <w:spacing w:line="276" w:lineRule="auto"/>
                          </w:pPr>
                          <w:r>
                            <w:t>Uw kenmerk</w:t>
                          </w:r>
                        </w:p>
                        <w:p w14:paraId="27A7C999" w14:textId="77777777" w:rsidR="00AA152D" w:rsidRDefault="00E171DD" w:rsidP="002A0E36">
                          <w:pPr>
                            <w:pStyle w:val="Referentiegegevens"/>
                            <w:spacing w:line="276" w:lineRule="auto"/>
                          </w:pPr>
                          <w:r>
                            <w:t>2026Z11546</w:t>
                          </w:r>
                        </w:p>
                        <w:p w14:paraId="6AEDC9CC" w14:textId="77777777" w:rsidR="00AA152D" w:rsidRDefault="00AA152D" w:rsidP="002A0E36">
                          <w:pPr>
                            <w:pStyle w:val="WitregelW1"/>
                            <w:spacing w:line="276" w:lineRule="auto"/>
                          </w:pPr>
                        </w:p>
                        <w:p w14:paraId="3F63816F" w14:textId="77777777" w:rsidR="00AA152D" w:rsidRDefault="00E171DD" w:rsidP="002A0E36">
                          <w:pPr>
                            <w:pStyle w:val="Referentiegegevenskop"/>
                            <w:spacing w:line="276" w:lineRule="auto"/>
                          </w:pPr>
                          <w:r>
                            <w:t>Bijlage(n)</w:t>
                          </w:r>
                        </w:p>
                        <w:p w14:paraId="67694F92" w14:textId="47845197" w:rsidR="00AA152D" w:rsidRDefault="00135B46" w:rsidP="002A0E36">
                          <w:pPr>
                            <w:pStyle w:val="Referentiegegevens"/>
                            <w:spacing w:line="276" w:lineRule="auto"/>
                          </w:pPr>
                          <w:r>
                            <w:t>2</w:t>
                          </w:r>
                        </w:p>
                      </w:txbxContent>
                    </wps:txbx>
                    <wps:bodyPr vert="horz" wrap="square" lIns="0" tIns="0" rIns="0" bIns="0" anchor="t" anchorCtr="0"/>
                  </wps:wsp>
                </a:graphicData>
              </a:graphic>
            </wp:anchor>
          </w:drawing>
        </mc:Choice>
        <mc:Fallback>
          <w:pict>
            <v:shape w14:anchorId="7445BA5D"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79B11C46" w14:textId="77777777" w:rsidR="00AA152D" w:rsidRDefault="00E171DD">
                    <w:pPr>
                      <w:pStyle w:val="AfzendgegevensKop0"/>
                    </w:pPr>
                    <w:r>
                      <w:t>Ministerie van Infrastructuur en Waterstaat</w:t>
                    </w:r>
                  </w:p>
                  <w:p w14:paraId="1A96999A" w14:textId="77777777" w:rsidR="00AA152D" w:rsidRDefault="00AA152D">
                    <w:pPr>
                      <w:pStyle w:val="WitregelW1"/>
                    </w:pPr>
                  </w:p>
                  <w:p w14:paraId="1E8F5947" w14:textId="77777777" w:rsidR="00AA152D" w:rsidRDefault="00E171DD">
                    <w:pPr>
                      <w:pStyle w:val="Afzendgegevens"/>
                    </w:pPr>
                    <w:r>
                      <w:t>Rijnstraat 8</w:t>
                    </w:r>
                  </w:p>
                  <w:p w14:paraId="7C60B256" w14:textId="77777777" w:rsidR="00AA152D" w:rsidRPr="00102305" w:rsidRDefault="00E171DD">
                    <w:pPr>
                      <w:pStyle w:val="Afzendgegevens"/>
                      <w:rPr>
                        <w:lang w:val="de-DE"/>
                      </w:rPr>
                    </w:pPr>
                    <w:r w:rsidRPr="00102305">
                      <w:rPr>
                        <w:lang w:val="de-DE"/>
                      </w:rPr>
                      <w:t>2515 XP  Den Haag</w:t>
                    </w:r>
                  </w:p>
                  <w:p w14:paraId="24A67A44" w14:textId="77777777" w:rsidR="00AA152D" w:rsidRPr="00102305" w:rsidRDefault="00E171DD">
                    <w:pPr>
                      <w:pStyle w:val="Afzendgegevens"/>
                      <w:rPr>
                        <w:lang w:val="de-DE"/>
                      </w:rPr>
                    </w:pPr>
                    <w:r w:rsidRPr="00102305">
                      <w:rPr>
                        <w:lang w:val="de-DE"/>
                      </w:rPr>
                      <w:t>Postbus 20901</w:t>
                    </w:r>
                  </w:p>
                  <w:p w14:paraId="21AD4145" w14:textId="77777777" w:rsidR="00AA152D" w:rsidRPr="00102305" w:rsidRDefault="00E171DD">
                    <w:pPr>
                      <w:pStyle w:val="Afzendgegevens"/>
                      <w:rPr>
                        <w:lang w:val="de-DE"/>
                      </w:rPr>
                    </w:pPr>
                    <w:r w:rsidRPr="00102305">
                      <w:rPr>
                        <w:lang w:val="de-DE"/>
                      </w:rPr>
                      <w:t>2500 EX Den Haag</w:t>
                    </w:r>
                  </w:p>
                  <w:p w14:paraId="0EADC13F" w14:textId="77777777" w:rsidR="00AA152D" w:rsidRPr="00102305" w:rsidRDefault="00AA152D">
                    <w:pPr>
                      <w:pStyle w:val="WitregelW1"/>
                      <w:rPr>
                        <w:lang w:val="de-DE"/>
                      </w:rPr>
                    </w:pPr>
                  </w:p>
                  <w:p w14:paraId="3ADB44CF" w14:textId="77777777" w:rsidR="00AA152D" w:rsidRPr="00102305" w:rsidRDefault="00E171DD">
                    <w:pPr>
                      <w:pStyle w:val="Afzendgegevens"/>
                      <w:rPr>
                        <w:lang w:val="de-DE"/>
                      </w:rPr>
                    </w:pPr>
                    <w:r w:rsidRPr="00102305">
                      <w:rPr>
                        <w:lang w:val="de-DE"/>
                      </w:rPr>
                      <w:t>T   070-456 0000</w:t>
                    </w:r>
                  </w:p>
                  <w:p w14:paraId="08EB9883" w14:textId="77777777" w:rsidR="00AA152D" w:rsidRDefault="00E171DD">
                    <w:pPr>
                      <w:pStyle w:val="Afzendgegevens"/>
                    </w:pPr>
                    <w:r>
                      <w:t>F   070-456 1111</w:t>
                    </w:r>
                  </w:p>
                  <w:p w14:paraId="51468EDD" w14:textId="77777777" w:rsidR="00AA152D" w:rsidRDefault="00AA152D">
                    <w:pPr>
                      <w:pStyle w:val="WitregelW2"/>
                    </w:pPr>
                  </w:p>
                  <w:p w14:paraId="2C73511A" w14:textId="1B7F5A80" w:rsidR="00102305" w:rsidRDefault="00102305" w:rsidP="002A0E36">
                    <w:pPr>
                      <w:pStyle w:val="Referentiegegevenskop"/>
                      <w:spacing w:line="276" w:lineRule="auto"/>
                    </w:pPr>
                    <w:r>
                      <w:t>Ons kenmerk</w:t>
                    </w:r>
                    <w:r w:rsidR="00E171DD">
                      <w:t xml:space="preserve">                                  </w:t>
                    </w:r>
                    <w:r w:rsidR="00E171DD" w:rsidRPr="00E171DD">
                      <w:rPr>
                        <w:b w:val="0"/>
                        <w:bCs/>
                      </w:rPr>
                      <w:t>IENW/BSK-2026/183897</w:t>
                    </w:r>
                  </w:p>
                  <w:p w14:paraId="621AF878" w14:textId="77777777" w:rsidR="00102305" w:rsidRPr="00102305" w:rsidRDefault="00102305" w:rsidP="002A0E36">
                    <w:pPr>
                      <w:spacing w:line="276" w:lineRule="auto"/>
                      <w:rPr>
                        <w:b/>
                        <w:bCs/>
                      </w:rPr>
                    </w:pPr>
                  </w:p>
                  <w:p w14:paraId="1AE393BF" w14:textId="26E7FA1F" w:rsidR="00AA152D" w:rsidRDefault="00E171DD" w:rsidP="002A0E36">
                    <w:pPr>
                      <w:pStyle w:val="Referentiegegevenskop"/>
                      <w:spacing w:line="276" w:lineRule="auto"/>
                    </w:pPr>
                    <w:r>
                      <w:t>Uw kenmerk</w:t>
                    </w:r>
                  </w:p>
                  <w:p w14:paraId="27A7C999" w14:textId="77777777" w:rsidR="00AA152D" w:rsidRDefault="00E171DD" w:rsidP="002A0E36">
                    <w:pPr>
                      <w:pStyle w:val="Referentiegegevens"/>
                      <w:spacing w:line="276" w:lineRule="auto"/>
                    </w:pPr>
                    <w:r>
                      <w:t>2026Z11546</w:t>
                    </w:r>
                  </w:p>
                  <w:p w14:paraId="6AEDC9CC" w14:textId="77777777" w:rsidR="00AA152D" w:rsidRDefault="00AA152D" w:rsidP="002A0E36">
                    <w:pPr>
                      <w:pStyle w:val="WitregelW1"/>
                      <w:spacing w:line="276" w:lineRule="auto"/>
                    </w:pPr>
                  </w:p>
                  <w:p w14:paraId="3F63816F" w14:textId="77777777" w:rsidR="00AA152D" w:rsidRDefault="00E171DD" w:rsidP="002A0E36">
                    <w:pPr>
                      <w:pStyle w:val="Referentiegegevenskop"/>
                      <w:spacing w:line="276" w:lineRule="auto"/>
                    </w:pPr>
                    <w:r>
                      <w:t>Bijlage(n)</w:t>
                    </w:r>
                  </w:p>
                  <w:p w14:paraId="67694F92" w14:textId="47845197" w:rsidR="00AA152D" w:rsidRDefault="00135B46" w:rsidP="002A0E36">
                    <w:pPr>
                      <w:pStyle w:val="Referentiegegevens"/>
                      <w:spacing w:line="276" w:lineRule="auto"/>
                    </w:pPr>
                    <w:r>
                      <w:t>2</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7F5E2F07" wp14:editId="5B3F2B0F">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03809ED9" w14:textId="77777777" w:rsidR="00AA152D" w:rsidRDefault="00E171DD">
                          <w:pPr>
                            <w:spacing w:line="240" w:lineRule="auto"/>
                          </w:pPr>
                          <w:r>
                            <w:rPr>
                              <w:noProof/>
                              <w:lang w:val="en-GB" w:eastAsia="en-GB"/>
                            </w:rPr>
                            <w:drawing>
                              <wp:inline distT="0" distB="0" distL="0" distR="0" wp14:anchorId="26164682" wp14:editId="3F9BAE50">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F5E2F07"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03809ED9" w14:textId="77777777" w:rsidR="00AA152D" w:rsidRDefault="00E171DD">
                    <w:pPr>
                      <w:spacing w:line="240" w:lineRule="auto"/>
                    </w:pPr>
                    <w:r>
                      <w:rPr>
                        <w:noProof/>
                        <w:lang w:val="en-GB" w:eastAsia="en-GB"/>
                      </w:rPr>
                      <w:drawing>
                        <wp:inline distT="0" distB="0" distL="0" distR="0" wp14:anchorId="26164682" wp14:editId="3F9BAE50">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2163C0AF" wp14:editId="0AE3B213">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A0A50C1" w14:textId="77777777" w:rsidR="00AA152D" w:rsidRDefault="00E171DD">
                          <w:pPr>
                            <w:spacing w:line="240" w:lineRule="auto"/>
                          </w:pPr>
                          <w:r>
                            <w:rPr>
                              <w:noProof/>
                              <w:lang w:val="en-GB" w:eastAsia="en-GB"/>
                            </w:rPr>
                            <w:drawing>
                              <wp:inline distT="0" distB="0" distL="0" distR="0" wp14:anchorId="527AF8AC" wp14:editId="52A2AE82">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163C0AF"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4A0A50C1" w14:textId="77777777" w:rsidR="00AA152D" w:rsidRDefault="00E171DD">
                    <w:pPr>
                      <w:spacing w:line="240" w:lineRule="auto"/>
                    </w:pPr>
                    <w:r>
                      <w:rPr>
                        <w:noProof/>
                        <w:lang w:val="en-GB" w:eastAsia="en-GB"/>
                      </w:rPr>
                      <w:drawing>
                        <wp:inline distT="0" distB="0" distL="0" distR="0" wp14:anchorId="527AF8AC" wp14:editId="52A2AE82">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5C3334BA" wp14:editId="337ABBC2">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1E03A973" w14:textId="77777777" w:rsidR="00AA152D" w:rsidRDefault="00E171DD">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5C3334BA"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1E03A973" w14:textId="77777777" w:rsidR="00AA152D" w:rsidRDefault="00E171DD">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0681C271" wp14:editId="3B0D2F09">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608868B3" w14:textId="77777777" w:rsidR="00AA152D" w:rsidRDefault="00E171DD">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0681C271"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608868B3" w14:textId="77777777" w:rsidR="00AA152D" w:rsidRDefault="00E171DD">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03D238C6" wp14:editId="32D8C8DD">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AA152D" w14:paraId="5F499A63" w14:textId="77777777">
                            <w:trPr>
                              <w:trHeight w:val="200"/>
                            </w:trPr>
                            <w:tc>
                              <w:tcPr>
                                <w:tcW w:w="1140" w:type="dxa"/>
                              </w:tcPr>
                              <w:p w14:paraId="75404BF6" w14:textId="77777777" w:rsidR="00AA152D" w:rsidRDefault="00AA152D"/>
                            </w:tc>
                            <w:tc>
                              <w:tcPr>
                                <w:tcW w:w="5400" w:type="dxa"/>
                              </w:tcPr>
                              <w:p w14:paraId="3EAF1F1E" w14:textId="77777777" w:rsidR="00AA152D" w:rsidRDefault="00AA152D"/>
                            </w:tc>
                          </w:tr>
                          <w:tr w:rsidR="00AA152D" w14:paraId="31B24AA5" w14:textId="77777777">
                            <w:trPr>
                              <w:trHeight w:val="240"/>
                            </w:trPr>
                            <w:tc>
                              <w:tcPr>
                                <w:tcW w:w="1140" w:type="dxa"/>
                              </w:tcPr>
                              <w:p w14:paraId="25B4B5A9" w14:textId="77777777" w:rsidR="00AA152D" w:rsidRDefault="00E171DD">
                                <w:r>
                                  <w:t>Datum</w:t>
                                </w:r>
                              </w:p>
                            </w:tc>
                            <w:tc>
                              <w:tcPr>
                                <w:tcW w:w="5400" w:type="dxa"/>
                              </w:tcPr>
                              <w:p w14:paraId="20A9EB3D" w14:textId="352F505D" w:rsidR="00AA152D" w:rsidRDefault="008C14DD">
                                <w:r>
                                  <w:t>16 oktober 2026</w:t>
                                </w:r>
                              </w:p>
                            </w:tc>
                          </w:tr>
                          <w:tr w:rsidR="00AA152D" w14:paraId="26484AED" w14:textId="77777777">
                            <w:trPr>
                              <w:trHeight w:val="240"/>
                            </w:trPr>
                            <w:tc>
                              <w:tcPr>
                                <w:tcW w:w="1140" w:type="dxa"/>
                              </w:tcPr>
                              <w:p w14:paraId="1FE65A5C" w14:textId="77777777" w:rsidR="00AA152D" w:rsidRDefault="00E171DD">
                                <w:r>
                                  <w:t>Betreft</w:t>
                                </w:r>
                              </w:p>
                            </w:tc>
                            <w:tc>
                              <w:tcPr>
                                <w:tcW w:w="5400" w:type="dxa"/>
                              </w:tcPr>
                              <w:p w14:paraId="63253AA9" w14:textId="77777777" w:rsidR="00AA152D" w:rsidRDefault="00E171DD">
                                <w:r>
                                  <w:t>Afschrift brief Natuur &amp; Milieu, mede namens meerdere organisaties</w:t>
                                </w:r>
                              </w:p>
                            </w:tc>
                          </w:tr>
                          <w:tr w:rsidR="00AA152D" w14:paraId="77F23767" w14:textId="77777777">
                            <w:trPr>
                              <w:trHeight w:val="200"/>
                            </w:trPr>
                            <w:tc>
                              <w:tcPr>
                                <w:tcW w:w="1140" w:type="dxa"/>
                              </w:tcPr>
                              <w:p w14:paraId="3E6F1E4B" w14:textId="77777777" w:rsidR="00AA152D" w:rsidRDefault="00AA152D"/>
                            </w:tc>
                            <w:tc>
                              <w:tcPr>
                                <w:tcW w:w="5400" w:type="dxa"/>
                              </w:tcPr>
                              <w:p w14:paraId="47EA05ED" w14:textId="77777777" w:rsidR="00AA152D" w:rsidRDefault="00AA152D"/>
                            </w:tc>
                          </w:tr>
                        </w:tbl>
                        <w:p w14:paraId="2244503F" w14:textId="77777777" w:rsidR="00A92185" w:rsidRDefault="00A92185"/>
                      </w:txbxContent>
                    </wps:txbx>
                    <wps:bodyPr vert="horz" wrap="square" lIns="0" tIns="0" rIns="0" bIns="0" anchor="t" anchorCtr="0"/>
                  </wps:wsp>
                </a:graphicData>
              </a:graphic>
            </wp:anchor>
          </w:drawing>
        </mc:Choice>
        <mc:Fallback>
          <w:pict>
            <v:shape w14:anchorId="03D238C6"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AA152D" w14:paraId="5F499A63" w14:textId="77777777">
                      <w:trPr>
                        <w:trHeight w:val="200"/>
                      </w:trPr>
                      <w:tc>
                        <w:tcPr>
                          <w:tcW w:w="1140" w:type="dxa"/>
                        </w:tcPr>
                        <w:p w14:paraId="75404BF6" w14:textId="77777777" w:rsidR="00AA152D" w:rsidRDefault="00AA152D"/>
                      </w:tc>
                      <w:tc>
                        <w:tcPr>
                          <w:tcW w:w="5400" w:type="dxa"/>
                        </w:tcPr>
                        <w:p w14:paraId="3EAF1F1E" w14:textId="77777777" w:rsidR="00AA152D" w:rsidRDefault="00AA152D"/>
                      </w:tc>
                    </w:tr>
                    <w:tr w:rsidR="00AA152D" w14:paraId="31B24AA5" w14:textId="77777777">
                      <w:trPr>
                        <w:trHeight w:val="240"/>
                      </w:trPr>
                      <w:tc>
                        <w:tcPr>
                          <w:tcW w:w="1140" w:type="dxa"/>
                        </w:tcPr>
                        <w:p w14:paraId="25B4B5A9" w14:textId="77777777" w:rsidR="00AA152D" w:rsidRDefault="00E171DD">
                          <w:r>
                            <w:t>Datum</w:t>
                          </w:r>
                        </w:p>
                      </w:tc>
                      <w:tc>
                        <w:tcPr>
                          <w:tcW w:w="5400" w:type="dxa"/>
                        </w:tcPr>
                        <w:p w14:paraId="20A9EB3D" w14:textId="352F505D" w:rsidR="00AA152D" w:rsidRDefault="008C14DD">
                          <w:r>
                            <w:t>16 oktober 2026</w:t>
                          </w:r>
                        </w:p>
                      </w:tc>
                    </w:tr>
                    <w:tr w:rsidR="00AA152D" w14:paraId="26484AED" w14:textId="77777777">
                      <w:trPr>
                        <w:trHeight w:val="240"/>
                      </w:trPr>
                      <w:tc>
                        <w:tcPr>
                          <w:tcW w:w="1140" w:type="dxa"/>
                        </w:tcPr>
                        <w:p w14:paraId="1FE65A5C" w14:textId="77777777" w:rsidR="00AA152D" w:rsidRDefault="00E171DD">
                          <w:r>
                            <w:t>Betreft</w:t>
                          </w:r>
                        </w:p>
                      </w:tc>
                      <w:tc>
                        <w:tcPr>
                          <w:tcW w:w="5400" w:type="dxa"/>
                        </w:tcPr>
                        <w:p w14:paraId="63253AA9" w14:textId="77777777" w:rsidR="00AA152D" w:rsidRDefault="00E171DD">
                          <w:r>
                            <w:t>Afschrift brief Natuur &amp; Milieu, mede namens meerdere organisaties</w:t>
                          </w:r>
                        </w:p>
                      </w:tc>
                    </w:tr>
                    <w:tr w:rsidR="00AA152D" w14:paraId="77F23767" w14:textId="77777777">
                      <w:trPr>
                        <w:trHeight w:val="200"/>
                      </w:trPr>
                      <w:tc>
                        <w:tcPr>
                          <w:tcW w:w="1140" w:type="dxa"/>
                        </w:tcPr>
                        <w:p w14:paraId="3E6F1E4B" w14:textId="77777777" w:rsidR="00AA152D" w:rsidRDefault="00AA152D"/>
                      </w:tc>
                      <w:tc>
                        <w:tcPr>
                          <w:tcW w:w="5400" w:type="dxa"/>
                        </w:tcPr>
                        <w:p w14:paraId="47EA05ED" w14:textId="77777777" w:rsidR="00AA152D" w:rsidRDefault="00AA152D"/>
                      </w:tc>
                    </w:tr>
                  </w:tbl>
                  <w:p w14:paraId="2244503F" w14:textId="77777777" w:rsidR="00A92185" w:rsidRDefault="00A92185"/>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419EA452" wp14:editId="7E12B60D">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4715ED12" w14:textId="77777777" w:rsidR="00A92185" w:rsidRDefault="00A92185"/>
                      </w:txbxContent>
                    </wps:txbx>
                    <wps:bodyPr vert="horz" wrap="square" lIns="0" tIns="0" rIns="0" bIns="0" anchor="t" anchorCtr="0"/>
                  </wps:wsp>
                </a:graphicData>
              </a:graphic>
            </wp:anchor>
          </w:drawing>
        </mc:Choice>
        <mc:Fallback>
          <w:pict>
            <v:shape w14:anchorId="419EA452"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4715ED12" w14:textId="77777777" w:rsidR="00A92185" w:rsidRDefault="00A92185"/>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28CD925"/>
    <w:multiLevelType w:val="multilevel"/>
    <w:tmpl w:val="DD19984C"/>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A22E64E"/>
    <w:multiLevelType w:val="multilevel"/>
    <w:tmpl w:val="F15D6615"/>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4F6F457"/>
    <w:multiLevelType w:val="multilevel"/>
    <w:tmpl w:val="8ABCFDE2"/>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9B0E50C"/>
    <w:multiLevelType w:val="multilevel"/>
    <w:tmpl w:val="D555FE98"/>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9A150DD5"/>
    <w:multiLevelType w:val="multilevel"/>
    <w:tmpl w:val="B4F91710"/>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9C360D04"/>
    <w:multiLevelType w:val="multilevel"/>
    <w:tmpl w:val="674E7D1A"/>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9E3896A7"/>
    <w:multiLevelType w:val="multilevel"/>
    <w:tmpl w:val="81D2951F"/>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9EA1FBE4"/>
    <w:multiLevelType w:val="multilevel"/>
    <w:tmpl w:val="1709DD3A"/>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 w15:restartNumberingAfterBreak="0">
    <w:nsid w:val="9F4163CD"/>
    <w:multiLevelType w:val="multilevel"/>
    <w:tmpl w:val="F1CD9BFF"/>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A0404969"/>
    <w:multiLevelType w:val="multilevel"/>
    <w:tmpl w:val="48E5AC3A"/>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A2CC1762"/>
    <w:multiLevelType w:val="multilevel"/>
    <w:tmpl w:val="AFF1E9BD"/>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CEB9FF97"/>
    <w:multiLevelType w:val="multilevel"/>
    <w:tmpl w:val="72BC079A"/>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FF42FCC1"/>
    <w:multiLevelType w:val="multilevel"/>
    <w:tmpl w:val="7132B13D"/>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5D4A87C"/>
    <w:multiLevelType w:val="multilevel"/>
    <w:tmpl w:val="0CF70076"/>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4" w15:restartNumberingAfterBreak="0">
    <w:nsid w:val="244787D1"/>
    <w:multiLevelType w:val="multilevel"/>
    <w:tmpl w:val="11F3B84E"/>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622A3FB"/>
    <w:multiLevelType w:val="multilevel"/>
    <w:tmpl w:val="005DCD50"/>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DF5AFC6"/>
    <w:multiLevelType w:val="multilevel"/>
    <w:tmpl w:val="E07EC091"/>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04F0F7"/>
    <w:multiLevelType w:val="multilevel"/>
    <w:tmpl w:val="E4C58556"/>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62D7C7"/>
    <w:multiLevelType w:val="multilevel"/>
    <w:tmpl w:val="2EA7D510"/>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C375EC3"/>
    <w:multiLevelType w:val="multilevel"/>
    <w:tmpl w:val="2B52BF0D"/>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5E12CA8"/>
    <w:multiLevelType w:val="multilevel"/>
    <w:tmpl w:val="E6137476"/>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AA9877D"/>
    <w:multiLevelType w:val="multilevel"/>
    <w:tmpl w:val="A482320F"/>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77C098E"/>
    <w:multiLevelType w:val="multilevel"/>
    <w:tmpl w:val="9F18CB3A"/>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5"/>
  </w:num>
  <w:num w:numId="3">
    <w:abstractNumId w:val="16"/>
  </w:num>
  <w:num w:numId="4">
    <w:abstractNumId w:val="18"/>
  </w:num>
  <w:num w:numId="5">
    <w:abstractNumId w:val="13"/>
  </w:num>
  <w:num w:numId="6">
    <w:abstractNumId w:val="1"/>
  </w:num>
  <w:num w:numId="7">
    <w:abstractNumId w:val="9"/>
  </w:num>
  <w:num w:numId="8">
    <w:abstractNumId w:val="4"/>
  </w:num>
  <w:num w:numId="9">
    <w:abstractNumId w:val="17"/>
  </w:num>
  <w:num w:numId="10">
    <w:abstractNumId w:val="14"/>
  </w:num>
  <w:num w:numId="11">
    <w:abstractNumId w:val="2"/>
  </w:num>
  <w:num w:numId="12">
    <w:abstractNumId w:val="7"/>
  </w:num>
  <w:num w:numId="13">
    <w:abstractNumId w:val="22"/>
  </w:num>
  <w:num w:numId="14">
    <w:abstractNumId w:val="10"/>
  </w:num>
  <w:num w:numId="15">
    <w:abstractNumId w:val="0"/>
  </w:num>
  <w:num w:numId="16">
    <w:abstractNumId w:val="21"/>
  </w:num>
  <w:num w:numId="17">
    <w:abstractNumId w:val="12"/>
  </w:num>
  <w:num w:numId="18">
    <w:abstractNumId w:val="19"/>
  </w:num>
  <w:num w:numId="19">
    <w:abstractNumId w:val="15"/>
  </w:num>
  <w:num w:numId="20">
    <w:abstractNumId w:val="8"/>
  </w:num>
  <w:num w:numId="21">
    <w:abstractNumId w:val="6"/>
  </w:num>
  <w:num w:numId="22">
    <w:abstractNumId w:val="20"/>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305"/>
    <w:rsid w:val="0001411D"/>
    <w:rsid w:val="00102305"/>
    <w:rsid w:val="00131DED"/>
    <w:rsid w:val="00135B46"/>
    <w:rsid w:val="002A0E36"/>
    <w:rsid w:val="00466762"/>
    <w:rsid w:val="006720CB"/>
    <w:rsid w:val="00675486"/>
    <w:rsid w:val="006C0222"/>
    <w:rsid w:val="008C14DD"/>
    <w:rsid w:val="008E66C9"/>
    <w:rsid w:val="00A92185"/>
    <w:rsid w:val="00AA152D"/>
    <w:rsid w:val="00E171DD"/>
    <w:rsid w:val="00E501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7A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102305"/>
    <w:pPr>
      <w:tabs>
        <w:tab w:val="center" w:pos="4536"/>
        <w:tab w:val="right" w:pos="9072"/>
      </w:tabs>
      <w:spacing w:line="240" w:lineRule="auto"/>
    </w:pPr>
  </w:style>
  <w:style w:type="character" w:customStyle="1" w:styleId="HeaderChar">
    <w:name w:val="Header Char"/>
    <w:basedOn w:val="DefaultParagraphFont"/>
    <w:link w:val="Header"/>
    <w:uiPriority w:val="99"/>
    <w:rsid w:val="00102305"/>
    <w:rPr>
      <w:rFonts w:ascii="Verdana" w:hAnsi="Verdana"/>
      <w:color w:val="000000"/>
      <w:sz w:val="18"/>
      <w:szCs w:val="18"/>
    </w:rPr>
  </w:style>
  <w:style w:type="paragraph" w:styleId="Footer">
    <w:name w:val="footer"/>
    <w:basedOn w:val="Normal"/>
    <w:link w:val="FooterChar"/>
    <w:uiPriority w:val="99"/>
    <w:unhideWhenUsed/>
    <w:rsid w:val="00102305"/>
    <w:pPr>
      <w:tabs>
        <w:tab w:val="center" w:pos="4536"/>
        <w:tab w:val="right" w:pos="9072"/>
      </w:tabs>
      <w:spacing w:line="240" w:lineRule="auto"/>
    </w:pPr>
  </w:style>
  <w:style w:type="character" w:customStyle="1" w:styleId="FooterChar">
    <w:name w:val="Footer Char"/>
    <w:basedOn w:val="DefaultParagraphFont"/>
    <w:link w:val="Footer"/>
    <w:uiPriority w:val="99"/>
    <w:rsid w:val="00102305"/>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webSetting" Target="webSettings0.xml" Id="rId17"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3).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48</ap:Words>
  <ap:Characters>275</ap:Characters>
  <ap:DocSecurity>0</ap:DocSecurity>
  <ap:Lines>2</ap:Lines>
  <ap:Paragraphs>1</ap:Paragraphs>
  <ap:ScaleCrop>false</ap:ScaleCrop>
  <ap:LinksUpToDate>false</ap:LinksUpToDate>
  <ap:CharactersWithSpaces>322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2026-10-16T10:03:00.0000000Z</dcterms:created>
  <dcterms:modified xsi:type="dcterms:W3CDTF">2026-10-16T10:03:00.0000000Z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Afschrift brief Natuur &amp; Milieu, mede namens meerdere organisaties</vt:lpwstr>
  </property>
  <property fmtid="{D5CDD505-2E9C-101B-9397-08002B2CF9AE}" pid="5" name="Publicatiedatum">
    <vt:lpwstr/>
  </property>
  <property fmtid="{D5CDD505-2E9C-101B-9397-08002B2CF9AE}" pid="6" name="Verantwoordelijke organisatie">
    <vt:lpwstr>Directie Algemeen Strategisch Advies</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P.G.P.A. Codrington</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openbaar</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