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6E0CE65B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1DF1058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426D16B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6FF3085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7FEE31A2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3B09FAD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994C302" w14:textId="77777777"/>
        </w:tc>
      </w:tr>
      <w:tr w:rsidR="0028220F" w:rsidTr="0065630E" w14:paraId="1328CCA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08E9FA02" w14:textId="77777777"/>
        </w:tc>
      </w:tr>
      <w:tr w:rsidR="0028220F" w:rsidTr="0065630E" w14:paraId="56FEC7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1F403023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7C835FCA" w14:textId="77777777">
            <w:pPr>
              <w:rPr>
                <w:b/>
              </w:rPr>
            </w:pPr>
          </w:p>
        </w:tc>
      </w:tr>
      <w:tr w:rsidR="0028220F" w:rsidTr="0065630E" w14:paraId="232B17A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73C9600" w14:textId="34C41604">
            <w:pPr>
              <w:rPr>
                <w:b/>
              </w:rPr>
            </w:pPr>
            <w:r>
              <w:rPr>
                <w:b/>
              </w:rPr>
              <w:t>3</w:t>
            </w:r>
            <w:r w:rsidR="005278D5">
              <w:rPr>
                <w:b/>
              </w:rPr>
              <w:t>6 876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5278D5" w14:paraId="3A5327D0" w14:textId="08549209">
            <w:pPr>
              <w:rPr>
                <w:b/>
              </w:rPr>
            </w:pPr>
            <w:r w:rsidRPr="00D81857">
              <w:rPr>
                <w:b/>
                <w:bCs/>
                <w:szCs w:val="24"/>
              </w:rPr>
              <w:t>Implementatie van Richtlijn (EU) 2024/1203 van het Europees Parlement en de Raad van 11 april 2024 inzake de bescherming van het milieu door middel van het strafrecht en tot vervanging van de Richtlijnen 2008/99/EG en 2009/123/EG (Implementatiewet herziene Europese richtlijn milieucriminaliteit)</w:t>
            </w:r>
          </w:p>
        </w:tc>
      </w:tr>
      <w:tr w:rsidR="0028220F" w:rsidTr="0065630E" w14:paraId="3C5B42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7381BC4" w14:textId="77777777"/>
        </w:tc>
        <w:tc>
          <w:tcPr>
            <w:tcW w:w="8647" w:type="dxa"/>
            <w:gridSpan w:val="2"/>
          </w:tcPr>
          <w:p w:rsidR="0028220F" w:rsidP="0065630E" w:rsidRDefault="0028220F" w14:paraId="4E8E18D3" w14:textId="77777777"/>
        </w:tc>
      </w:tr>
      <w:tr w:rsidR="0028220F" w:rsidTr="0065630E" w14:paraId="4321BF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41AA406" w14:textId="77777777"/>
        </w:tc>
        <w:tc>
          <w:tcPr>
            <w:tcW w:w="8647" w:type="dxa"/>
            <w:gridSpan w:val="2"/>
          </w:tcPr>
          <w:p w:rsidR="0028220F" w:rsidP="0065630E" w:rsidRDefault="0028220F" w14:paraId="5D13293C" w14:textId="77777777"/>
        </w:tc>
      </w:tr>
      <w:tr w:rsidR="0028220F" w:rsidTr="0065630E" w14:paraId="1E43398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0B6063C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6219E3EB" w14:textId="1A4F0DE9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5278D5">
              <w:rPr>
                <w:b/>
              </w:rPr>
              <w:t>HET LID VAN DER PLAS</w:t>
            </w:r>
          </w:p>
          <w:p w:rsidR="0028220F" w:rsidP="0065630E" w:rsidRDefault="0028220F" w14:paraId="16498A16" w14:textId="4431554C">
            <w:pPr>
              <w:rPr>
                <w:b/>
              </w:rPr>
            </w:pPr>
            <w:r>
              <w:t xml:space="preserve">Ter vervanging van die gedrukt onder nr. </w:t>
            </w:r>
            <w:r w:rsidR="005278D5">
              <w:t>20</w:t>
            </w:r>
          </w:p>
        </w:tc>
      </w:tr>
      <w:tr w:rsidR="0028220F" w:rsidTr="0065630E" w14:paraId="383B340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40280C1" w14:textId="77777777"/>
        </w:tc>
        <w:tc>
          <w:tcPr>
            <w:tcW w:w="8647" w:type="dxa"/>
            <w:gridSpan w:val="2"/>
          </w:tcPr>
          <w:p w:rsidR="0028220F" w:rsidP="0065630E" w:rsidRDefault="0028220F" w14:paraId="3F1232FF" w14:textId="77777777">
            <w:r>
              <w:t xml:space="preserve">Voorgesteld </w:t>
            </w:r>
          </w:p>
        </w:tc>
      </w:tr>
      <w:tr w:rsidR="0028220F" w:rsidTr="0065630E" w14:paraId="03EFBE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247F71D" w14:textId="77777777"/>
        </w:tc>
        <w:tc>
          <w:tcPr>
            <w:tcW w:w="8647" w:type="dxa"/>
            <w:gridSpan w:val="2"/>
          </w:tcPr>
          <w:p w:rsidR="0028220F" w:rsidP="0065630E" w:rsidRDefault="0028220F" w14:paraId="2DDFF611" w14:textId="77777777"/>
        </w:tc>
      </w:tr>
      <w:tr w:rsidR="0028220F" w:rsidTr="0065630E" w14:paraId="098850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F6DC891" w14:textId="77777777"/>
        </w:tc>
        <w:tc>
          <w:tcPr>
            <w:tcW w:w="8647" w:type="dxa"/>
            <w:gridSpan w:val="2"/>
          </w:tcPr>
          <w:p w:rsidR="0028220F" w:rsidP="0065630E" w:rsidRDefault="0028220F" w14:paraId="51B435FF" w14:textId="77777777">
            <w:r>
              <w:t>De Kamer,</w:t>
            </w:r>
          </w:p>
        </w:tc>
      </w:tr>
      <w:tr w:rsidR="0028220F" w:rsidTr="0065630E" w14:paraId="4AA9A1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D938807" w14:textId="77777777"/>
        </w:tc>
        <w:tc>
          <w:tcPr>
            <w:tcW w:w="8647" w:type="dxa"/>
            <w:gridSpan w:val="2"/>
          </w:tcPr>
          <w:p w:rsidR="0028220F" w:rsidP="0065630E" w:rsidRDefault="0028220F" w14:paraId="2FD6488A" w14:textId="77777777"/>
        </w:tc>
      </w:tr>
      <w:tr w:rsidR="0028220F" w:rsidTr="0065630E" w14:paraId="10121BE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8A02E58" w14:textId="77777777"/>
        </w:tc>
        <w:tc>
          <w:tcPr>
            <w:tcW w:w="8647" w:type="dxa"/>
            <w:gridSpan w:val="2"/>
          </w:tcPr>
          <w:p w:rsidR="0028220F" w:rsidP="0065630E" w:rsidRDefault="0028220F" w14:paraId="641EE3B2" w14:textId="77777777">
            <w:r>
              <w:t>gehoord de beraadslaging,</w:t>
            </w:r>
          </w:p>
        </w:tc>
      </w:tr>
      <w:tr w:rsidR="0028220F" w:rsidTr="0065630E" w14:paraId="6CEE297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1C61B08" w14:textId="77777777"/>
        </w:tc>
        <w:tc>
          <w:tcPr>
            <w:tcW w:w="8647" w:type="dxa"/>
            <w:gridSpan w:val="2"/>
          </w:tcPr>
          <w:p w:rsidR="0028220F" w:rsidP="0065630E" w:rsidRDefault="0028220F" w14:paraId="4807C3C5" w14:textId="77777777"/>
        </w:tc>
      </w:tr>
      <w:tr w:rsidR="0028220F" w:rsidTr="0065630E" w14:paraId="0E7E38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7B8BBD5" w14:textId="77777777"/>
        </w:tc>
        <w:tc>
          <w:tcPr>
            <w:tcW w:w="8647" w:type="dxa"/>
            <w:gridSpan w:val="2"/>
          </w:tcPr>
          <w:p w:rsidRPr="005278D5" w:rsidR="005278D5" w:rsidP="005278D5" w:rsidRDefault="005278D5" w14:paraId="218B8C4D" w14:textId="77777777">
            <w:pPr>
              <w:widowControl/>
            </w:pPr>
            <w:r w:rsidRPr="005278D5">
              <w:t>overwegende dat PAS-melders de regels van de overheid hebben gevolgd en nog steeds wachten op de beloofde legalisatie;</w:t>
            </w:r>
          </w:p>
          <w:p w:rsidRPr="005278D5" w:rsidR="005278D5" w:rsidP="005278D5" w:rsidRDefault="005278D5" w14:paraId="01923B05" w14:textId="77777777">
            <w:pPr>
              <w:widowControl/>
            </w:pPr>
          </w:p>
          <w:p w:rsidRPr="005278D5" w:rsidR="005278D5" w:rsidP="005278D5" w:rsidRDefault="005278D5" w14:paraId="61EEE882" w14:textId="77777777">
            <w:pPr>
              <w:widowControl/>
            </w:pPr>
            <w:r w:rsidRPr="005278D5">
              <w:t>overwegende dat zij niet strafrechtelijk de rekening moeten krijgen voor het uitblijven van die legalisatie;</w:t>
            </w:r>
          </w:p>
          <w:p w:rsidR="005278D5" w:rsidP="0065630E" w:rsidRDefault="005278D5" w14:paraId="72AE99AB" w14:textId="77777777"/>
          <w:p w:rsidR="005278D5" w:rsidP="005278D5" w:rsidRDefault="005278D5" w14:paraId="294E1825" w14:textId="710296BE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verzoekt de regering met het Openbaar Ministerie in gesprek te gaan om te bezien hoe PAS-melders die binnen hun oorspronkelijke melding blijven, </w:t>
            </w:r>
          </w:p>
          <w:p w:rsidR="005278D5" w:rsidP="005278D5" w:rsidRDefault="005278D5" w14:paraId="26F5E58D" w14:textId="0B5DFD86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>nooit strafrechtelijk zullen worden vervolgd alleen omdat de beloofde natuurvergunning nog ontbreekt, en de Kamer over de uitkomsten van dit gesprek te informeren,</w:t>
            </w:r>
          </w:p>
          <w:p w:rsidR="005278D5" w:rsidP="0065630E" w:rsidRDefault="005278D5" w14:paraId="70E0503E" w14:textId="77777777"/>
          <w:p w:rsidRPr="005278D5" w:rsidR="005278D5" w:rsidP="005278D5" w:rsidRDefault="005278D5" w14:paraId="4F84C215" w14:textId="77777777">
            <w:pPr>
              <w:widowControl/>
            </w:pPr>
            <w:r w:rsidRPr="005278D5">
              <w:t>en gaat over tot de orde van de dag.</w:t>
            </w:r>
          </w:p>
          <w:p w:rsidRPr="005278D5" w:rsidR="005278D5" w:rsidP="005278D5" w:rsidRDefault="005278D5" w14:paraId="33167B91" w14:textId="77777777">
            <w:pPr>
              <w:widowControl/>
            </w:pPr>
          </w:p>
          <w:p w:rsidR="005278D5" w:rsidP="005278D5" w:rsidRDefault="005278D5" w14:paraId="2AC8B633" w14:textId="008F3EA6">
            <w:r w:rsidRPr="005278D5">
              <w:t>Van der Plas</w:t>
            </w:r>
          </w:p>
          <w:p w:rsidR="005278D5" w:rsidP="0065630E" w:rsidRDefault="005278D5" w14:paraId="550A7D85" w14:textId="77777777"/>
        </w:tc>
      </w:tr>
    </w:tbl>
    <w:p w:rsidRPr="0028220F" w:rsidR="004A4819" w:rsidP="0028220F" w:rsidRDefault="004A4819" w14:paraId="1B4770A9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22C59" w14:textId="77777777" w:rsidR="00E0299A" w:rsidRDefault="00E0299A">
      <w:pPr>
        <w:spacing w:line="20" w:lineRule="exact"/>
      </w:pPr>
    </w:p>
  </w:endnote>
  <w:endnote w:type="continuationSeparator" w:id="0">
    <w:p w14:paraId="0635BE98" w14:textId="77777777" w:rsidR="00E0299A" w:rsidRDefault="00E0299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BCCD0C3" w14:textId="77777777" w:rsidR="00E0299A" w:rsidRDefault="00E0299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03F0" w14:textId="77777777" w:rsidR="00E0299A" w:rsidRDefault="00E0299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F33C5D3" w14:textId="77777777" w:rsidR="00E0299A" w:rsidRDefault="00E02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D5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15728"/>
    <w:rsid w:val="00440982"/>
    <w:rsid w:val="00491946"/>
    <w:rsid w:val="004A4819"/>
    <w:rsid w:val="004D28C5"/>
    <w:rsid w:val="005278D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0299A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617A0"/>
  <w15:docId w15:val="{3E2F29D0-B45D-4272-866D-B20167B9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173</ap:Words>
  <ap:Characters>957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1128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2026-10-14T11:17:00.0000000Z</dcterms:created>
  <dcterms:modified xsi:type="dcterms:W3CDTF">2026-10-14T11:21:00.0000000Z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