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B3D" w:rsidRDefault="000A1B3D" w14:paraId="58133545" w14:textId="77777777">
      <w:pPr>
        <w:pStyle w:val="Salutation"/>
      </w:pPr>
      <w:bookmarkStart w:name="_GoBack" w:id="0"/>
      <w:bookmarkEnd w:id="0"/>
    </w:p>
    <w:p w:rsidR="003D61B6" w:rsidRDefault="00B5547E" w14:paraId="73EF7D5E" w14:textId="77777777">
      <w:pPr>
        <w:pStyle w:val="Salutation"/>
      </w:pPr>
      <w:r>
        <w:t>Geachte voorzitter,</w:t>
      </w:r>
    </w:p>
    <w:p w:rsidR="003D61B6" w:rsidRDefault="001D105A" w14:paraId="45A96F2B" w14:textId="77777777">
      <w:pPr>
        <w:pStyle w:val="WitregelW1bodytekst"/>
      </w:pPr>
      <w:r w:rsidRPr="001D105A">
        <w:t>Hierbij bied ik u een nota van wijziging met betrekking tot het bovenvermelde</w:t>
      </w:r>
      <w:r>
        <w:t xml:space="preserve"> </w:t>
      </w:r>
      <w:r w:rsidRPr="001D105A">
        <w:t>voorstel van wet aan.</w:t>
      </w:r>
      <w:r w:rsidR="00B5547E">
        <w:t xml:space="preserve">  </w:t>
      </w:r>
    </w:p>
    <w:p w:rsidR="003D61B6" w:rsidRDefault="00B5547E" w14:paraId="101A8D61" w14:textId="77777777">
      <w:pPr>
        <w:pStyle w:val="Slotzin"/>
      </w:pPr>
      <w:r>
        <w:t>Hoogachtend,</w:t>
      </w:r>
    </w:p>
    <w:p w:rsidR="003D61B6" w:rsidRDefault="00B5547E" w14:paraId="65AE8406" w14:textId="77777777">
      <w:pPr>
        <w:pStyle w:val="OndertekeningArea1"/>
      </w:pPr>
      <w:r>
        <w:t>DE MINISTER VAN INFRASTRUCTUUR EN WATERSTAAT,</w:t>
      </w:r>
    </w:p>
    <w:p w:rsidR="003D61B6" w:rsidRDefault="003D61B6" w14:paraId="730BC673" w14:textId="77777777"/>
    <w:p w:rsidR="003D61B6" w:rsidRDefault="003D61B6" w14:paraId="25C915AD" w14:textId="77777777"/>
    <w:p w:rsidR="003D61B6" w:rsidRDefault="003D61B6" w14:paraId="2E5156E7" w14:textId="77777777"/>
    <w:p w:rsidR="003D61B6" w:rsidRDefault="003D61B6" w14:paraId="017FB995" w14:textId="77777777"/>
    <w:p w:rsidR="003D61B6" w:rsidRDefault="00B5547E" w14:paraId="1BFF3E8E" w14:textId="4D6CCAA1">
      <w:r>
        <w:t>V</w:t>
      </w:r>
      <w:r w:rsidR="00AD14FF">
        <w:t>incent</w:t>
      </w:r>
      <w:r>
        <w:t xml:space="preserve"> Karremans</w:t>
      </w:r>
    </w:p>
    <w:sectPr w:rsidR="003D61B6">
      <w:headerReference w:type="default" r:id="rId9"/>
      <w:headerReference w:type="first" r:id="rId10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2FA79" w14:textId="77777777" w:rsidR="00E4206B" w:rsidRDefault="00E4206B">
      <w:pPr>
        <w:spacing w:line="240" w:lineRule="auto"/>
      </w:pPr>
      <w:r>
        <w:separator/>
      </w:r>
    </w:p>
  </w:endnote>
  <w:endnote w:type="continuationSeparator" w:id="0">
    <w:p w14:paraId="439C6075" w14:textId="77777777" w:rsidR="00E4206B" w:rsidRDefault="00E420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55E3C" w14:textId="77777777" w:rsidR="00E4206B" w:rsidRDefault="00E4206B">
      <w:pPr>
        <w:spacing w:line="240" w:lineRule="auto"/>
      </w:pPr>
      <w:r>
        <w:separator/>
      </w:r>
    </w:p>
  </w:footnote>
  <w:footnote w:type="continuationSeparator" w:id="0">
    <w:p w14:paraId="6185840D" w14:textId="77777777" w:rsidR="00E4206B" w:rsidRDefault="00E420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2875F" w14:textId="77777777" w:rsidR="003D61B6" w:rsidRDefault="00B5547E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595170FC" wp14:editId="246865E4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77CE0E" w14:textId="77777777" w:rsidR="003D61B6" w:rsidRDefault="00B5547E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95170FC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4177CE0E" w14:textId="77777777" w:rsidR="003D61B6" w:rsidRDefault="00B5547E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54199659" wp14:editId="74A9A8D9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3200EE" w14:textId="77777777" w:rsidR="003D61B6" w:rsidRDefault="00B5547E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A1B3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A1B3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199659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363200EE" w14:textId="77777777" w:rsidR="003D61B6" w:rsidRDefault="00B5547E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A1B3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A1B3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BBF88D7" wp14:editId="6DF16B42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C32D73" w14:textId="77777777" w:rsidR="00B5547E" w:rsidRDefault="00B5547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BF88D7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26C32D73" w14:textId="77777777" w:rsidR="00B5547E" w:rsidRDefault="00B5547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61ACA3EF" wp14:editId="3719E376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D64C8E" w14:textId="77777777" w:rsidR="00B5547E" w:rsidRDefault="00B5547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ACA3EF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01D64C8E" w14:textId="77777777" w:rsidR="00B5547E" w:rsidRDefault="00B5547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3262F" w14:textId="77777777" w:rsidR="003D61B6" w:rsidRDefault="00B5547E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77380553" wp14:editId="3B312ABA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716DB3" w14:textId="77777777" w:rsidR="00B5547E" w:rsidRDefault="00B5547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7380553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5D716DB3" w14:textId="77777777" w:rsidR="00B5547E" w:rsidRDefault="00B5547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840F8DC" wp14:editId="1F98013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DBEB6" w14:textId="73BE65D4" w:rsidR="003D61B6" w:rsidRDefault="00B5547E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0504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0504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40F8DC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4E2DBEB6" w14:textId="73BE65D4" w:rsidR="003D61B6" w:rsidRDefault="00B5547E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0504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0504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5736709" wp14:editId="574485C1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0A689B" w14:textId="77777777" w:rsidR="003D61B6" w:rsidRDefault="00B5547E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225BD4CF" w14:textId="77777777" w:rsidR="003D61B6" w:rsidRDefault="003D61B6">
                          <w:pPr>
                            <w:pStyle w:val="WitregelW1"/>
                          </w:pPr>
                        </w:p>
                        <w:p w14:paraId="37FFBC27" w14:textId="77777777" w:rsidR="003D61B6" w:rsidRDefault="00B5547E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68E1EB6C" w14:textId="77777777" w:rsidR="003D61B6" w:rsidRPr="00B5547E" w:rsidRDefault="00B5547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5547E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3E118479" w14:textId="77777777" w:rsidR="003D61B6" w:rsidRPr="00B5547E" w:rsidRDefault="00B5547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5547E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4113E18F" w14:textId="77777777" w:rsidR="003D61B6" w:rsidRPr="00B5547E" w:rsidRDefault="00B5547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5547E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32C10F5B" w14:textId="77777777" w:rsidR="003D61B6" w:rsidRPr="00B5547E" w:rsidRDefault="003D61B6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3376D8D2" w14:textId="77777777" w:rsidR="003D61B6" w:rsidRPr="00B5547E" w:rsidRDefault="00B5547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5547E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7168C40E" w14:textId="77777777" w:rsidR="003D61B6" w:rsidRDefault="00B5547E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5B365022" w14:textId="77777777" w:rsidR="003D61B6" w:rsidRDefault="003D61B6">
                          <w:pPr>
                            <w:pStyle w:val="WitregelW2"/>
                          </w:pPr>
                        </w:p>
                        <w:p w14:paraId="4DAD1CB7" w14:textId="77777777" w:rsidR="00B5547E" w:rsidRPr="00B5547E" w:rsidRDefault="00B5547E" w:rsidP="00B5547E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  <w:r>
                            <w:br/>
                          </w:r>
                          <w:r w:rsidRPr="00B5547E">
                            <w:rPr>
                              <w:b w:val="0"/>
                              <w:bCs/>
                            </w:rPr>
                            <w:t>IENW/BSK-2026/195898</w:t>
                          </w:r>
                        </w:p>
                        <w:p w14:paraId="053375B2" w14:textId="77777777" w:rsidR="00B5547E" w:rsidRDefault="00B5547E">
                          <w:pPr>
                            <w:pStyle w:val="Referentiegegevenskop"/>
                          </w:pPr>
                        </w:p>
                        <w:p w14:paraId="2236DFA5" w14:textId="77777777" w:rsidR="003D61B6" w:rsidRDefault="00B5547E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2E2E7657" w14:textId="0540D795" w:rsidR="003D61B6" w:rsidRDefault="00174774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736709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580A689B" w14:textId="77777777" w:rsidR="003D61B6" w:rsidRDefault="00B5547E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225BD4CF" w14:textId="77777777" w:rsidR="003D61B6" w:rsidRDefault="003D61B6">
                    <w:pPr>
                      <w:pStyle w:val="WitregelW1"/>
                    </w:pPr>
                  </w:p>
                  <w:p w14:paraId="37FFBC27" w14:textId="77777777" w:rsidR="003D61B6" w:rsidRDefault="00B5547E">
                    <w:pPr>
                      <w:pStyle w:val="Afzendgegevens"/>
                    </w:pPr>
                    <w:r>
                      <w:t>Rijnstraat 8</w:t>
                    </w:r>
                  </w:p>
                  <w:p w14:paraId="68E1EB6C" w14:textId="77777777" w:rsidR="003D61B6" w:rsidRPr="00B5547E" w:rsidRDefault="00B5547E">
                    <w:pPr>
                      <w:pStyle w:val="Afzendgegevens"/>
                      <w:rPr>
                        <w:lang w:val="de-DE"/>
                      </w:rPr>
                    </w:pPr>
                    <w:r w:rsidRPr="00B5547E">
                      <w:rPr>
                        <w:lang w:val="de-DE"/>
                      </w:rPr>
                      <w:t>2515 XP  Den Haag</w:t>
                    </w:r>
                  </w:p>
                  <w:p w14:paraId="3E118479" w14:textId="77777777" w:rsidR="003D61B6" w:rsidRPr="00B5547E" w:rsidRDefault="00B5547E">
                    <w:pPr>
                      <w:pStyle w:val="Afzendgegevens"/>
                      <w:rPr>
                        <w:lang w:val="de-DE"/>
                      </w:rPr>
                    </w:pPr>
                    <w:r w:rsidRPr="00B5547E">
                      <w:rPr>
                        <w:lang w:val="de-DE"/>
                      </w:rPr>
                      <w:t>Postbus 20901</w:t>
                    </w:r>
                  </w:p>
                  <w:p w14:paraId="4113E18F" w14:textId="77777777" w:rsidR="003D61B6" w:rsidRPr="00B5547E" w:rsidRDefault="00B5547E">
                    <w:pPr>
                      <w:pStyle w:val="Afzendgegevens"/>
                      <w:rPr>
                        <w:lang w:val="de-DE"/>
                      </w:rPr>
                    </w:pPr>
                    <w:r w:rsidRPr="00B5547E">
                      <w:rPr>
                        <w:lang w:val="de-DE"/>
                      </w:rPr>
                      <w:t>2500 EX Den Haag</w:t>
                    </w:r>
                  </w:p>
                  <w:p w14:paraId="32C10F5B" w14:textId="77777777" w:rsidR="003D61B6" w:rsidRPr="00B5547E" w:rsidRDefault="003D61B6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3376D8D2" w14:textId="77777777" w:rsidR="003D61B6" w:rsidRPr="00B5547E" w:rsidRDefault="00B5547E">
                    <w:pPr>
                      <w:pStyle w:val="Afzendgegevens"/>
                      <w:rPr>
                        <w:lang w:val="de-DE"/>
                      </w:rPr>
                    </w:pPr>
                    <w:r w:rsidRPr="00B5547E">
                      <w:rPr>
                        <w:lang w:val="de-DE"/>
                      </w:rPr>
                      <w:t>T   070-456 0000</w:t>
                    </w:r>
                  </w:p>
                  <w:p w14:paraId="7168C40E" w14:textId="77777777" w:rsidR="003D61B6" w:rsidRDefault="00B5547E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5B365022" w14:textId="77777777" w:rsidR="003D61B6" w:rsidRDefault="003D61B6">
                    <w:pPr>
                      <w:pStyle w:val="WitregelW2"/>
                    </w:pPr>
                  </w:p>
                  <w:p w14:paraId="4DAD1CB7" w14:textId="77777777" w:rsidR="00B5547E" w:rsidRPr="00B5547E" w:rsidRDefault="00B5547E" w:rsidP="00B5547E">
                    <w:pPr>
                      <w:pStyle w:val="Referentiegegevenskop"/>
                    </w:pPr>
                    <w:r>
                      <w:t>Ons kenmerk</w:t>
                    </w:r>
                    <w:r>
                      <w:br/>
                    </w:r>
                    <w:r w:rsidRPr="00B5547E">
                      <w:rPr>
                        <w:b w:val="0"/>
                        <w:bCs/>
                      </w:rPr>
                      <w:t>IENW/BSK-2026/195898</w:t>
                    </w:r>
                  </w:p>
                  <w:p w14:paraId="053375B2" w14:textId="77777777" w:rsidR="00B5547E" w:rsidRDefault="00B5547E">
                    <w:pPr>
                      <w:pStyle w:val="Referentiegegevenskop"/>
                    </w:pPr>
                  </w:p>
                  <w:p w14:paraId="2236DFA5" w14:textId="77777777" w:rsidR="003D61B6" w:rsidRDefault="00B5547E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2E2E7657" w14:textId="0540D795" w:rsidR="003D61B6" w:rsidRDefault="00174774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ACC33DF" wp14:editId="06EEEE66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D97D3F" w14:textId="77777777" w:rsidR="003D61B6" w:rsidRDefault="00B5547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6437D04" wp14:editId="261FEF53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CC33DF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5FD97D3F" w14:textId="77777777" w:rsidR="003D61B6" w:rsidRDefault="00B5547E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6437D04" wp14:editId="261FEF53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173C6040" wp14:editId="02453CA3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FB9934" w14:textId="77777777" w:rsidR="003D61B6" w:rsidRDefault="00B5547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22D1A12" wp14:editId="074DF2FE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73C6040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59FB9934" w14:textId="77777777" w:rsidR="003D61B6" w:rsidRDefault="00B5547E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22D1A12" wp14:editId="074DF2FE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3533F456" wp14:editId="253146C9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B13EE6" w14:textId="77777777" w:rsidR="003D61B6" w:rsidRDefault="00B5547E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33F456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10B13EE6" w14:textId="77777777" w:rsidR="003D61B6" w:rsidRDefault="00B5547E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E7558B2" wp14:editId="26D8900A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F7A9BF" w14:textId="77777777" w:rsidR="003D61B6" w:rsidRDefault="00B5547E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7558B2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36F7A9BF" w14:textId="77777777" w:rsidR="003D61B6" w:rsidRDefault="00B5547E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D1A8E59" wp14:editId="5ED3C771">
              <wp:simplePos x="0" y="0"/>
              <wp:positionH relativeFrom="page">
                <wp:posOffset>1006475</wp:posOffset>
              </wp:positionH>
              <wp:positionV relativeFrom="paragraph">
                <wp:posOffset>3635375</wp:posOffset>
              </wp:positionV>
              <wp:extent cx="4784090" cy="99568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4090" cy="995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304"/>
                            <w:gridCol w:w="6179"/>
                          </w:tblGrid>
                          <w:tr w:rsidR="003D61B6" w14:paraId="6E60D8FF" w14:textId="77777777" w:rsidTr="001D105A">
                            <w:trPr>
                              <w:trHeight w:val="206"/>
                            </w:trPr>
                            <w:tc>
                              <w:tcPr>
                                <w:tcW w:w="1304" w:type="dxa"/>
                              </w:tcPr>
                              <w:p w14:paraId="37CB2EF3" w14:textId="77777777" w:rsidR="003D61B6" w:rsidRDefault="003D61B6"/>
                            </w:tc>
                            <w:tc>
                              <w:tcPr>
                                <w:tcW w:w="6179" w:type="dxa"/>
                              </w:tcPr>
                              <w:p w14:paraId="08D4FFAA" w14:textId="77777777" w:rsidR="003D61B6" w:rsidRDefault="003D61B6"/>
                            </w:tc>
                          </w:tr>
                          <w:tr w:rsidR="003D61B6" w14:paraId="1417B45F" w14:textId="77777777" w:rsidTr="001D105A">
                            <w:trPr>
                              <w:trHeight w:val="247"/>
                            </w:trPr>
                            <w:tc>
                              <w:tcPr>
                                <w:tcW w:w="1304" w:type="dxa"/>
                              </w:tcPr>
                              <w:p w14:paraId="1471B057" w14:textId="77777777" w:rsidR="003D61B6" w:rsidRDefault="00B5547E">
                                <w:r>
                                  <w:t>Datum</w:t>
                                </w:r>
                              </w:p>
                            </w:tc>
                            <w:sdt>
                              <w:sdtPr>
                                <w:id w:val="-160010893"/>
                                <w:placeholder>
                                  <w:docPart w:val="DefaultPlaceholder_-1854013437"/>
                                </w:placeholder>
                                <w:date w:fullDate="2026-10-13T00:00:00Z">
                                  <w:dateFormat w:val="d MMMM 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tc>
                                  <w:tcPr>
                                    <w:tcW w:w="6179" w:type="dxa"/>
                                  </w:tcPr>
                                  <w:p w14:paraId="6886BD43" w14:textId="284746D2" w:rsidR="003D61B6" w:rsidRDefault="00174774">
                                    <w:r>
                                      <w:t>13 oktober 2026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3D61B6" w14:paraId="62C0C78B" w14:textId="77777777" w:rsidTr="001D105A">
                            <w:trPr>
                              <w:trHeight w:val="247"/>
                            </w:trPr>
                            <w:tc>
                              <w:tcPr>
                                <w:tcW w:w="1304" w:type="dxa"/>
                              </w:tcPr>
                              <w:p w14:paraId="6C6F4BBE" w14:textId="77777777" w:rsidR="003D61B6" w:rsidRDefault="00B5547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6179" w:type="dxa"/>
                              </w:tcPr>
                              <w:p w14:paraId="04B9B0D0" w14:textId="77777777" w:rsidR="003D61B6" w:rsidRDefault="001D105A">
                                <w:r w:rsidRPr="001D105A">
                                  <w:t>Voorstel van wet, houdende regels over de</w:t>
                                </w:r>
                                <w:r>
                                  <w:t xml:space="preserve"> </w:t>
                                </w:r>
                                <w:r w:rsidRPr="001D105A">
                                  <w:t>marktordening van het aanbod van voorzieningen op</w:t>
                                </w:r>
                                <w:r>
                                  <w:t xml:space="preserve"> </w:t>
                                </w:r>
                                <w:r w:rsidRPr="001D105A">
                                  <w:t>verzorgingsplaatsen (Wet voorzieningen</w:t>
                                </w:r>
                                <w:r>
                                  <w:t xml:space="preserve"> </w:t>
                                </w:r>
                                <w:r w:rsidRPr="001D105A">
                                  <w:t>verzorgingsplaatsen) (36 976)</w:t>
                                </w:r>
                              </w:p>
                            </w:tc>
                          </w:tr>
                          <w:tr w:rsidR="003D61B6" w14:paraId="391FC285" w14:textId="77777777" w:rsidTr="001D105A">
                            <w:trPr>
                              <w:trHeight w:val="206"/>
                            </w:trPr>
                            <w:tc>
                              <w:tcPr>
                                <w:tcW w:w="1304" w:type="dxa"/>
                              </w:tcPr>
                              <w:p w14:paraId="18B4113D" w14:textId="77777777" w:rsidR="003D61B6" w:rsidRDefault="003D61B6"/>
                            </w:tc>
                            <w:tc>
                              <w:tcPr>
                                <w:tcW w:w="6179" w:type="dxa"/>
                              </w:tcPr>
                              <w:p w14:paraId="4F0620A9" w14:textId="77777777" w:rsidR="003D61B6" w:rsidRDefault="003D61B6"/>
                            </w:tc>
                          </w:tr>
                        </w:tbl>
                        <w:p w14:paraId="12763AF7" w14:textId="77777777" w:rsidR="00B5547E" w:rsidRDefault="00B5547E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1A8E59" id="7266255e-823c-11ee-8554-0242ac120003" o:spid="_x0000_s1037" type="#_x0000_t202" style="position:absolute;margin-left:79.25pt;margin-top:286.25pt;width:376.7pt;height:78.4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304"/>
                      <w:gridCol w:w="6179"/>
                    </w:tblGrid>
                    <w:tr w:rsidR="003D61B6" w14:paraId="6E60D8FF" w14:textId="77777777" w:rsidTr="001D105A">
                      <w:trPr>
                        <w:trHeight w:val="206"/>
                      </w:trPr>
                      <w:tc>
                        <w:tcPr>
                          <w:tcW w:w="1304" w:type="dxa"/>
                        </w:tcPr>
                        <w:p w14:paraId="37CB2EF3" w14:textId="77777777" w:rsidR="003D61B6" w:rsidRDefault="003D61B6"/>
                      </w:tc>
                      <w:tc>
                        <w:tcPr>
                          <w:tcW w:w="6179" w:type="dxa"/>
                        </w:tcPr>
                        <w:p w14:paraId="08D4FFAA" w14:textId="77777777" w:rsidR="003D61B6" w:rsidRDefault="003D61B6"/>
                      </w:tc>
                    </w:tr>
                    <w:tr w:rsidR="003D61B6" w14:paraId="1417B45F" w14:textId="77777777" w:rsidTr="001D105A">
                      <w:trPr>
                        <w:trHeight w:val="247"/>
                      </w:trPr>
                      <w:tc>
                        <w:tcPr>
                          <w:tcW w:w="1304" w:type="dxa"/>
                        </w:tcPr>
                        <w:p w14:paraId="1471B057" w14:textId="77777777" w:rsidR="003D61B6" w:rsidRDefault="00B5547E">
                          <w:r>
                            <w:t>Datum</w:t>
                          </w:r>
                        </w:p>
                      </w:tc>
                      <w:sdt>
                        <w:sdtPr>
                          <w:id w:val="-160010893"/>
                          <w:placeholder>
                            <w:docPart w:val="DefaultPlaceholder_-1854013437"/>
                          </w:placeholder>
                          <w:date w:fullDate="2026-10-13T00:00:00Z">
                            <w:dateFormat w:val="d MMMM 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tc>
                            <w:tcPr>
                              <w:tcW w:w="6179" w:type="dxa"/>
                            </w:tcPr>
                            <w:p w14:paraId="6886BD43" w14:textId="284746D2" w:rsidR="003D61B6" w:rsidRDefault="00174774">
                              <w:r>
                                <w:t>13 oktober 2026</w:t>
                              </w:r>
                            </w:p>
                          </w:tc>
                        </w:sdtContent>
                      </w:sdt>
                    </w:tr>
                    <w:tr w:rsidR="003D61B6" w14:paraId="62C0C78B" w14:textId="77777777" w:rsidTr="001D105A">
                      <w:trPr>
                        <w:trHeight w:val="247"/>
                      </w:trPr>
                      <w:tc>
                        <w:tcPr>
                          <w:tcW w:w="1304" w:type="dxa"/>
                        </w:tcPr>
                        <w:p w14:paraId="6C6F4BBE" w14:textId="77777777" w:rsidR="003D61B6" w:rsidRDefault="00B5547E">
                          <w:r>
                            <w:t>Betreft</w:t>
                          </w:r>
                        </w:p>
                      </w:tc>
                      <w:tc>
                        <w:tcPr>
                          <w:tcW w:w="6179" w:type="dxa"/>
                        </w:tcPr>
                        <w:p w14:paraId="04B9B0D0" w14:textId="77777777" w:rsidR="003D61B6" w:rsidRDefault="001D105A">
                          <w:r w:rsidRPr="001D105A">
                            <w:t>Voorstel van wet, houdende regels over de</w:t>
                          </w:r>
                          <w:r>
                            <w:t xml:space="preserve"> </w:t>
                          </w:r>
                          <w:r w:rsidRPr="001D105A">
                            <w:t>marktordening van het aanbod van voorzieningen op</w:t>
                          </w:r>
                          <w:r>
                            <w:t xml:space="preserve"> </w:t>
                          </w:r>
                          <w:r w:rsidRPr="001D105A">
                            <w:t>verzorgingsplaatsen (Wet voorzieningen</w:t>
                          </w:r>
                          <w:r>
                            <w:t xml:space="preserve"> </w:t>
                          </w:r>
                          <w:r w:rsidRPr="001D105A">
                            <w:t>verzorgingsplaatsen) (36 976)</w:t>
                          </w:r>
                        </w:p>
                      </w:tc>
                    </w:tr>
                    <w:tr w:rsidR="003D61B6" w14:paraId="391FC285" w14:textId="77777777" w:rsidTr="001D105A">
                      <w:trPr>
                        <w:trHeight w:val="206"/>
                      </w:trPr>
                      <w:tc>
                        <w:tcPr>
                          <w:tcW w:w="1304" w:type="dxa"/>
                        </w:tcPr>
                        <w:p w14:paraId="18B4113D" w14:textId="77777777" w:rsidR="003D61B6" w:rsidRDefault="003D61B6"/>
                      </w:tc>
                      <w:tc>
                        <w:tcPr>
                          <w:tcW w:w="6179" w:type="dxa"/>
                        </w:tcPr>
                        <w:p w14:paraId="4F0620A9" w14:textId="77777777" w:rsidR="003D61B6" w:rsidRDefault="003D61B6"/>
                      </w:tc>
                    </w:tr>
                  </w:tbl>
                  <w:p w14:paraId="12763AF7" w14:textId="77777777" w:rsidR="00B5547E" w:rsidRDefault="00B5547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7D973574" wp14:editId="2CEAA990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F650C6" w14:textId="77777777" w:rsidR="00B5547E" w:rsidRDefault="00B5547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973574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6CF650C6" w14:textId="77777777" w:rsidR="00B5547E" w:rsidRDefault="00B5547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98DE8D"/>
    <w:multiLevelType w:val="multilevel"/>
    <w:tmpl w:val="B2526188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E44D904"/>
    <w:multiLevelType w:val="multilevel"/>
    <w:tmpl w:val="35198904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A7E33B2"/>
    <w:multiLevelType w:val="multilevel"/>
    <w:tmpl w:val="FC8AE9EE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0A53869"/>
    <w:multiLevelType w:val="multilevel"/>
    <w:tmpl w:val="5A0655C9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B697B59"/>
    <w:multiLevelType w:val="multilevel"/>
    <w:tmpl w:val="846D9F6A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C4ADB735"/>
    <w:multiLevelType w:val="multilevel"/>
    <w:tmpl w:val="55AE2784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D41CDE72"/>
    <w:multiLevelType w:val="multilevel"/>
    <w:tmpl w:val="C40C7E6E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DCC7E668"/>
    <w:multiLevelType w:val="multilevel"/>
    <w:tmpl w:val="31C18F30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EDF5C188"/>
    <w:multiLevelType w:val="multilevel"/>
    <w:tmpl w:val="94DBC6B8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F2C4C6A8"/>
    <w:multiLevelType w:val="multilevel"/>
    <w:tmpl w:val="48E8E8D8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4DF283C"/>
    <w:multiLevelType w:val="multilevel"/>
    <w:tmpl w:val="007C12FE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7BADB1"/>
    <w:multiLevelType w:val="multilevel"/>
    <w:tmpl w:val="C8A6B8BF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EDA45C2"/>
    <w:multiLevelType w:val="multilevel"/>
    <w:tmpl w:val="D17BF769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0BD675"/>
    <w:multiLevelType w:val="multilevel"/>
    <w:tmpl w:val="45B82C1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F9D10CA"/>
    <w:multiLevelType w:val="multilevel"/>
    <w:tmpl w:val="28F89678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26EBAA"/>
    <w:multiLevelType w:val="multilevel"/>
    <w:tmpl w:val="9C851372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6CCD785"/>
    <w:multiLevelType w:val="multilevel"/>
    <w:tmpl w:val="51EB39BE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A79205"/>
    <w:multiLevelType w:val="multilevel"/>
    <w:tmpl w:val="6C1CC552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CB01AFB"/>
    <w:multiLevelType w:val="multilevel"/>
    <w:tmpl w:val="3B86B146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CC5805B"/>
    <w:multiLevelType w:val="multilevel"/>
    <w:tmpl w:val="86DA4E5A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9F6868"/>
    <w:multiLevelType w:val="multilevel"/>
    <w:tmpl w:val="B2E38260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656EB3"/>
    <w:multiLevelType w:val="multilevel"/>
    <w:tmpl w:val="4C5B4DF3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536F7B1"/>
    <w:multiLevelType w:val="multilevel"/>
    <w:tmpl w:val="57E81945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0"/>
  </w:num>
  <w:num w:numId="5">
    <w:abstractNumId w:val="6"/>
  </w:num>
  <w:num w:numId="6">
    <w:abstractNumId w:val="21"/>
  </w:num>
  <w:num w:numId="7">
    <w:abstractNumId w:val="15"/>
  </w:num>
  <w:num w:numId="8">
    <w:abstractNumId w:val="4"/>
  </w:num>
  <w:num w:numId="9">
    <w:abstractNumId w:val="19"/>
  </w:num>
  <w:num w:numId="10">
    <w:abstractNumId w:val="18"/>
  </w:num>
  <w:num w:numId="11">
    <w:abstractNumId w:val="10"/>
  </w:num>
  <w:num w:numId="12">
    <w:abstractNumId w:val="13"/>
  </w:num>
  <w:num w:numId="13">
    <w:abstractNumId w:val="7"/>
  </w:num>
  <w:num w:numId="14">
    <w:abstractNumId w:val="3"/>
  </w:num>
  <w:num w:numId="15">
    <w:abstractNumId w:val="1"/>
  </w:num>
  <w:num w:numId="16">
    <w:abstractNumId w:val="11"/>
  </w:num>
  <w:num w:numId="17">
    <w:abstractNumId w:val="2"/>
  </w:num>
  <w:num w:numId="18">
    <w:abstractNumId w:val="16"/>
  </w:num>
  <w:num w:numId="19">
    <w:abstractNumId w:val="20"/>
  </w:num>
  <w:num w:numId="20">
    <w:abstractNumId w:val="8"/>
  </w:num>
  <w:num w:numId="21">
    <w:abstractNumId w:val="22"/>
  </w:num>
  <w:num w:numId="22">
    <w:abstractNumId w:val="9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6B"/>
    <w:rsid w:val="000A1B3D"/>
    <w:rsid w:val="0010504F"/>
    <w:rsid w:val="00174774"/>
    <w:rsid w:val="001B5DC9"/>
    <w:rsid w:val="001D105A"/>
    <w:rsid w:val="0025031B"/>
    <w:rsid w:val="002D76C7"/>
    <w:rsid w:val="003D61B6"/>
    <w:rsid w:val="006C4A5D"/>
    <w:rsid w:val="00A96FF4"/>
    <w:rsid w:val="00AD14FF"/>
    <w:rsid w:val="00B15F31"/>
    <w:rsid w:val="00B5547E"/>
    <w:rsid w:val="00E4206B"/>
    <w:rsid w:val="00F27D6B"/>
    <w:rsid w:val="00FD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F04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B5547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47E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5547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47E"/>
    <w:rPr>
      <w:rFonts w:ascii="Verdana" w:hAnsi="Verdana"/>
      <w:color w:val="00000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747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oelabd\AppData\Local\Micro%20Focus\Content%20Manager\TEMP\HPTRIM.3672\IENW%20BSK-2026%20195898%20%20VERZENDEN%2003%20DGMo%20WV%20M%20aanbiedingsbrief%20nota%20van%20wijzig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E1AA0C-C223-48FD-BFE6-A349CA4F1656}"/>
      </w:docPartPr>
      <w:docPartBody>
        <w:p w:rsidR="00F00747" w:rsidRDefault="00F00747">
          <w:r w:rsidRPr="00A94BB8">
            <w:rPr>
              <w:rStyle w:val="PlaceholderText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47"/>
    <w:rsid w:val="00A96FF4"/>
    <w:rsid w:val="00F0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074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30</ap:Words>
  <ap:Characters>174</ap:Characters>
  <ap:DocSecurity>0</ap:DocSecurity>
  <ap:Lines>1</ap:Lines>
  <ap:Paragraphs>1</ap:Paragraphs>
  <ap:ScaleCrop>false</ap:ScaleCrop>
  <ap:LinksUpToDate>false</ap:LinksUpToDate>
  <ap:CharactersWithSpaces>203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2026-10-13T08:15:00.0000000Z</dcterms:created>
  <dcterms:modified xsi:type="dcterms:W3CDTF">2026-10-13T08:15:00.0000000Z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Nota van wijziging wetsvoorstel voorzieningen verzorgingsplaatsen</vt:lpwstr>
  </property>
  <property fmtid="{D5CDD505-2E9C-101B-9397-08002B2CF9AE}" pid="5" name="Publicatiedatum">
    <vt:lpwstr/>
  </property>
  <property fmtid="{D5CDD505-2E9C-101B-9397-08002B2CF9AE}" pid="6" name="Verantwoordelijke organisatie">
    <vt:lpwstr>Dir. Wegen Voertuigen Verkeersveiligheid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S.J.D. Compagner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