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336FA2D4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46B658F8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5C7FF1E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418AE419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5CC6612D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02C6AFCF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085D6A61" w14:textId="77777777"/>
        </w:tc>
      </w:tr>
      <w:tr w:rsidR="0028220F" w:rsidTr="0065630E" w14:paraId="637A155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1B533DE4" w14:textId="77777777"/>
        </w:tc>
      </w:tr>
      <w:tr w:rsidR="0028220F" w:rsidTr="0065630E" w14:paraId="71BDE27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5D90ABD3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121CB0F8" w14:textId="77777777">
            <w:pPr>
              <w:rPr>
                <w:b/>
              </w:rPr>
            </w:pPr>
          </w:p>
        </w:tc>
      </w:tr>
      <w:tr w:rsidR="0028220F" w:rsidTr="0065630E" w14:paraId="370097E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791BDE" w14:paraId="1CA627A2" w14:textId="5F8708AE">
            <w:pPr>
              <w:rPr>
                <w:b/>
              </w:rPr>
            </w:pPr>
            <w:r>
              <w:rPr>
                <w:b/>
              </w:rPr>
              <w:t>33 576</w:t>
            </w:r>
          </w:p>
        </w:tc>
        <w:tc>
          <w:tcPr>
            <w:tcW w:w="8647" w:type="dxa"/>
            <w:gridSpan w:val="2"/>
          </w:tcPr>
          <w:p w:rsidRPr="00791BDE" w:rsidR="0028220F" w:rsidP="0065630E" w:rsidRDefault="00791BDE" w14:paraId="2D4B2614" w14:textId="4E676834">
            <w:pPr>
              <w:rPr>
                <w:b/>
                <w:bCs/>
              </w:rPr>
            </w:pPr>
            <w:r w:rsidRPr="00791BDE">
              <w:rPr>
                <w:b/>
                <w:bCs/>
              </w:rPr>
              <w:t>Natuurbeleid</w:t>
            </w:r>
          </w:p>
        </w:tc>
      </w:tr>
      <w:tr w:rsidR="0028220F" w:rsidTr="0065630E" w14:paraId="4D7AFDF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CD002BC" w14:textId="77777777"/>
        </w:tc>
        <w:tc>
          <w:tcPr>
            <w:tcW w:w="8647" w:type="dxa"/>
            <w:gridSpan w:val="2"/>
          </w:tcPr>
          <w:p w:rsidR="0028220F" w:rsidP="0065630E" w:rsidRDefault="0028220F" w14:paraId="4305B845" w14:textId="77777777"/>
        </w:tc>
      </w:tr>
      <w:tr w:rsidR="0028220F" w:rsidTr="0065630E" w14:paraId="4E3BEA8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26DD0D7" w14:textId="77777777"/>
        </w:tc>
        <w:tc>
          <w:tcPr>
            <w:tcW w:w="8647" w:type="dxa"/>
            <w:gridSpan w:val="2"/>
          </w:tcPr>
          <w:p w:rsidR="0028220F" w:rsidP="0065630E" w:rsidRDefault="0028220F" w14:paraId="49F16EFE" w14:textId="77777777"/>
        </w:tc>
      </w:tr>
      <w:tr w:rsidR="0028220F" w:rsidTr="0065630E" w14:paraId="6E5DEFC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BA12F3B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219DE3BF" w14:textId="271DA067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791BDE">
              <w:rPr>
                <w:b/>
              </w:rPr>
              <w:t>DE LEDEN DIEDERIK VAN DIJK EN FLACH</w:t>
            </w:r>
          </w:p>
          <w:p w:rsidR="0028220F" w:rsidP="0065630E" w:rsidRDefault="0028220F" w14:paraId="4136CCDC" w14:textId="776EEBBF">
            <w:pPr>
              <w:rPr>
                <w:b/>
              </w:rPr>
            </w:pPr>
            <w:r>
              <w:t xml:space="preserve">Ter vervanging van die gedrukt onder nr. </w:t>
            </w:r>
            <w:r w:rsidR="00791BDE">
              <w:t>551</w:t>
            </w:r>
          </w:p>
        </w:tc>
      </w:tr>
      <w:tr w:rsidR="0028220F" w:rsidTr="0065630E" w14:paraId="548B8D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4C4C006" w14:textId="77777777"/>
        </w:tc>
        <w:tc>
          <w:tcPr>
            <w:tcW w:w="8647" w:type="dxa"/>
            <w:gridSpan w:val="2"/>
          </w:tcPr>
          <w:p w:rsidR="0028220F" w:rsidP="0065630E" w:rsidRDefault="0028220F" w14:paraId="2B075D1B" w14:textId="77777777">
            <w:r>
              <w:t xml:space="preserve">Voorgesteld </w:t>
            </w:r>
          </w:p>
        </w:tc>
      </w:tr>
      <w:tr w:rsidR="0028220F" w:rsidTr="0065630E" w14:paraId="304DCBD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8CA00C1" w14:textId="77777777"/>
        </w:tc>
        <w:tc>
          <w:tcPr>
            <w:tcW w:w="8647" w:type="dxa"/>
            <w:gridSpan w:val="2"/>
          </w:tcPr>
          <w:p w:rsidR="0028220F" w:rsidP="0065630E" w:rsidRDefault="0028220F" w14:paraId="488BA535" w14:textId="77777777"/>
        </w:tc>
      </w:tr>
      <w:tr w:rsidR="0028220F" w:rsidTr="0065630E" w14:paraId="5F0672A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3915B3C" w14:textId="77777777"/>
        </w:tc>
        <w:tc>
          <w:tcPr>
            <w:tcW w:w="8647" w:type="dxa"/>
            <w:gridSpan w:val="2"/>
          </w:tcPr>
          <w:p w:rsidR="0028220F" w:rsidP="0065630E" w:rsidRDefault="0028220F" w14:paraId="6A65D0C1" w14:textId="77777777">
            <w:r>
              <w:t>De Kamer,</w:t>
            </w:r>
          </w:p>
        </w:tc>
      </w:tr>
      <w:tr w:rsidR="0028220F" w:rsidTr="0065630E" w14:paraId="5BBB870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56931C9" w14:textId="77777777"/>
        </w:tc>
        <w:tc>
          <w:tcPr>
            <w:tcW w:w="8647" w:type="dxa"/>
            <w:gridSpan w:val="2"/>
          </w:tcPr>
          <w:p w:rsidR="0028220F" w:rsidP="0065630E" w:rsidRDefault="0028220F" w14:paraId="7FA79993" w14:textId="77777777"/>
        </w:tc>
      </w:tr>
      <w:tr w:rsidR="0028220F" w:rsidTr="0065630E" w14:paraId="435D921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437DD4D" w14:textId="77777777"/>
        </w:tc>
        <w:tc>
          <w:tcPr>
            <w:tcW w:w="8647" w:type="dxa"/>
            <w:gridSpan w:val="2"/>
          </w:tcPr>
          <w:p w:rsidR="0028220F" w:rsidP="0065630E" w:rsidRDefault="0028220F" w14:paraId="2E31B0EF" w14:textId="77777777">
            <w:r>
              <w:t>gehoord de beraadslaging,</w:t>
            </w:r>
          </w:p>
        </w:tc>
      </w:tr>
      <w:tr w:rsidR="0028220F" w:rsidTr="0065630E" w14:paraId="41F859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7BB8C2B" w14:textId="77777777"/>
        </w:tc>
        <w:tc>
          <w:tcPr>
            <w:tcW w:w="8647" w:type="dxa"/>
            <w:gridSpan w:val="2"/>
          </w:tcPr>
          <w:p w:rsidR="0028220F" w:rsidP="0065630E" w:rsidRDefault="0028220F" w14:paraId="70FD56D0" w14:textId="77777777"/>
        </w:tc>
      </w:tr>
      <w:tr w:rsidR="0028220F" w:rsidTr="0065630E" w14:paraId="42486B7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F9CF15D" w14:textId="77777777"/>
        </w:tc>
        <w:tc>
          <w:tcPr>
            <w:tcW w:w="8647" w:type="dxa"/>
            <w:gridSpan w:val="2"/>
          </w:tcPr>
          <w:p w:rsidR="00791BDE" w:rsidP="00791BDE" w:rsidRDefault="00791BDE" w14:paraId="2F6FBE83" w14:textId="77777777">
            <w:r>
              <w:t>constaterende dat het Ontwerp-Natuurplan aangeeft dat de toestand van honderden vierkante kilometers wetlands aan de kust in 2030 en daarna hersteld moet worden;</w:t>
            </w:r>
          </w:p>
          <w:p w:rsidR="00791BDE" w:rsidP="00791BDE" w:rsidRDefault="00791BDE" w14:paraId="6CEC7F07" w14:textId="77777777"/>
          <w:p w:rsidR="00791BDE" w:rsidP="00791BDE" w:rsidRDefault="00791BDE" w14:paraId="47D22EC5" w14:textId="77777777">
            <w:r>
              <w:t xml:space="preserve">overwegende dat deze opgave met name betrekking heeft op de </w:t>
            </w:r>
            <w:proofErr w:type="spellStart"/>
            <w:r>
              <w:t>estuariene</w:t>
            </w:r>
            <w:proofErr w:type="spellEnd"/>
            <w:r>
              <w:t xml:space="preserve"> natuur in de Westerschelde, waar eerder al ingrijpende </w:t>
            </w:r>
            <w:proofErr w:type="spellStart"/>
            <w:r>
              <w:t>ontpolderingen</w:t>
            </w:r>
            <w:proofErr w:type="spellEnd"/>
            <w:r>
              <w:t xml:space="preserve"> ten koste van vruchtbare landbouwgrond hebben plaatsgevonden;</w:t>
            </w:r>
          </w:p>
          <w:p w:rsidR="00791BDE" w:rsidP="00791BDE" w:rsidRDefault="00791BDE" w14:paraId="15A7F4A5" w14:textId="77777777"/>
          <w:p w:rsidRPr="00791BDE" w:rsidR="00791BDE" w:rsidP="00791BDE" w:rsidRDefault="00791BDE" w14:paraId="46C5E498" w14:textId="5C0DBA11">
            <w:r w:rsidRPr="00791BDE">
              <w:t xml:space="preserve">verzoekt de regering bij het definitieve Natuurplan als uitgangspunt te nemen dat na eerdere </w:t>
            </w:r>
            <w:proofErr w:type="spellStart"/>
            <w:r w:rsidRPr="00791BDE">
              <w:t>ontpolderingen</w:t>
            </w:r>
            <w:proofErr w:type="spellEnd"/>
            <w:r w:rsidRPr="00791BDE">
              <w:t xml:space="preserve"> in het Westerscheldegebied geen sprake kan zijn van nieuwe ingrijpende </w:t>
            </w:r>
            <w:proofErr w:type="spellStart"/>
            <w:r w:rsidRPr="00791BDE">
              <w:t>ontpolderingen</w:t>
            </w:r>
            <w:proofErr w:type="spellEnd"/>
            <w:r w:rsidRPr="00791BDE">
              <w:t xml:space="preserve"> en dat herstel zoveel mogelijk buitendijks gerealiseerd moet worden,</w:t>
            </w:r>
          </w:p>
          <w:p w:rsidR="00791BDE" w:rsidP="00791BDE" w:rsidRDefault="00791BDE" w14:paraId="72AF2379" w14:textId="77777777"/>
          <w:p w:rsidR="00791BDE" w:rsidP="00791BDE" w:rsidRDefault="00791BDE" w14:paraId="43F0D33D" w14:textId="77777777">
            <w:r>
              <w:t>en gaat over tot de orde van de dag.</w:t>
            </w:r>
          </w:p>
          <w:p w:rsidR="00791BDE" w:rsidP="00791BDE" w:rsidRDefault="00791BDE" w14:paraId="08E4B5C9" w14:textId="77777777"/>
          <w:p w:rsidR="00791BDE" w:rsidP="00791BDE" w:rsidRDefault="00791BDE" w14:paraId="491EA5B4" w14:textId="77777777">
            <w:r>
              <w:t>Diederik van Dijk</w:t>
            </w:r>
          </w:p>
          <w:p w:rsidR="0028220F" w:rsidP="00791BDE" w:rsidRDefault="00791BDE" w14:paraId="72E47AD0" w14:textId="37C7C162">
            <w:proofErr w:type="spellStart"/>
            <w:r>
              <w:t>Flach</w:t>
            </w:r>
            <w:proofErr w:type="spellEnd"/>
          </w:p>
        </w:tc>
      </w:tr>
    </w:tbl>
    <w:p w:rsidRPr="0028220F" w:rsidR="004A4819" w:rsidP="0028220F" w:rsidRDefault="004A4819" w14:paraId="6F503981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8F2BA" w14:textId="77777777" w:rsidR="00715C31" w:rsidRDefault="00715C31">
      <w:pPr>
        <w:spacing w:line="20" w:lineRule="exact"/>
      </w:pPr>
    </w:p>
  </w:endnote>
  <w:endnote w:type="continuationSeparator" w:id="0">
    <w:p w14:paraId="4F9A3D0E" w14:textId="77777777" w:rsidR="00715C31" w:rsidRDefault="00715C3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CCC40D2" w14:textId="77777777" w:rsidR="00715C31" w:rsidRDefault="00715C3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AB2B2" w14:textId="77777777" w:rsidR="00715C31" w:rsidRDefault="00715C3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F48EA57" w14:textId="77777777" w:rsidR="00715C31" w:rsidRDefault="00715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DE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15C31"/>
    <w:rsid w:val="007911E4"/>
    <w:rsid w:val="00791BDE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83051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1D755"/>
  <w15:docId w15:val="{92A5D08A-5FA0-4E75-BFFC-A55EA4B97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148</ap:Words>
  <ap:Characters>814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961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2026-10-12T09:07:00.0000000Z</dcterms:created>
  <dcterms:modified xsi:type="dcterms:W3CDTF">2026-10-12T09:08:00.0000000Z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