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3B9" w:rsidRDefault="000F03B9" w14:paraId="590950CF" w14:textId="77777777">
      <w:bookmarkStart w:name="_GoBack" w:id="0"/>
      <w:bookmarkEnd w:id="0"/>
    </w:p>
    <w:p w:rsidRPr="00D13263" w:rsidR="000F03B9" w:rsidRDefault="00621DD3" w14:paraId="556E0D88" w14:textId="5D79665C">
      <w:r w:rsidRPr="00D13263">
        <w:t>Geachte voorzitter,</w:t>
      </w:r>
    </w:p>
    <w:p w:rsidRPr="00D13263" w:rsidR="00621DD3" w:rsidRDefault="00621DD3" w14:paraId="0B57F22E" w14:textId="77777777"/>
    <w:p w:rsidR="00621DD3" w:rsidRDefault="00621DD3" w14:paraId="4002DFE2" w14:textId="46EA9DAA">
      <w:r w:rsidRPr="00621DD3">
        <w:t xml:space="preserve">Op </w:t>
      </w:r>
      <w:r w:rsidR="009C4216">
        <w:t>25</w:t>
      </w:r>
      <w:r w:rsidRPr="00621DD3">
        <w:t xml:space="preserve"> september jl. </w:t>
      </w:r>
      <w:r w:rsidR="00760D2B">
        <w:t>z</w:t>
      </w:r>
      <w:r>
        <w:t xml:space="preserve">ijn vragen ontvangen die door de Kamer zijn gesteld </w:t>
      </w:r>
      <w:r w:rsidR="00760D2B">
        <w:t>over</w:t>
      </w:r>
      <w:r>
        <w:t xml:space="preserve"> de ontwerpbegrotingen hoofdstuk XII en Mobiliteitsfonds van het ministerie van Infrastructuur en Waterstaat voor het jaar 2027.</w:t>
      </w:r>
    </w:p>
    <w:p w:rsidR="00621DD3" w:rsidRDefault="00621DD3" w14:paraId="60FE0822" w14:textId="77777777"/>
    <w:p w:rsidR="00621DD3" w:rsidRDefault="00621DD3" w14:paraId="48C6FA1B" w14:textId="261B434E">
      <w:r>
        <w:t>Bij deze brief ontvangt de Kamer de antwoorden op de gestelde vragen.</w:t>
      </w:r>
    </w:p>
    <w:p w:rsidR="00621DD3" w:rsidRDefault="00621DD3" w14:paraId="1D2511E1" w14:textId="77777777"/>
    <w:p w:rsidR="00621DD3" w:rsidRDefault="00621DD3" w14:paraId="50F65F90" w14:textId="2ECCC604">
      <w:r>
        <w:t>Hoogachtend,</w:t>
      </w:r>
    </w:p>
    <w:p w:rsidR="00621DD3" w:rsidRDefault="00621DD3" w14:paraId="10620134" w14:textId="77777777"/>
    <w:p w:rsidR="00621DD3" w:rsidRDefault="00621DD3" w14:paraId="745AB206" w14:textId="5344C5C1">
      <w:r>
        <w:t xml:space="preserve">DE MINISTER VAN INFRASTRUCTUUR EN WATERSTAAT, </w:t>
      </w:r>
    </w:p>
    <w:p w:rsidR="00621DD3" w:rsidRDefault="00621DD3" w14:paraId="51C035A2" w14:textId="77777777"/>
    <w:p w:rsidR="00621DD3" w:rsidRDefault="00621DD3" w14:paraId="01524C39" w14:textId="77777777"/>
    <w:p w:rsidR="00621DD3" w:rsidRDefault="00621DD3" w14:paraId="182C3516" w14:textId="77777777"/>
    <w:p w:rsidR="00621DD3" w:rsidRDefault="00621DD3" w14:paraId="7BC9A8CB" w14:textId="77777777"/>
    <w:p w:rsidR="00621DD3" w:rsidRDefault="00621DD3" w14:paraId="54759733" w14:textId="6D7D7108">
      <w:r>
        <w:t>Vincent Karremans</w:t>
      </w:r>
    </w:p>
    <w:p w:rsidR="00621DD3" w:rsidRDefault="00621DD3" w14:paraId="3797F575" w14:textId="77777777"/>
    <w:p w:rsidR="00621DD3" w:rsidRDefault="00621DD3" w14:paraId="08C062EE" w14:textId="77777777"/>
    <w:p w:rsidRPr="00621DD3" w:rsidR="00621DD3" w:rsidRDefault="00621DD3" w14:paraId="1F87F148" w14:textId="79F3E517">
      <w:r>
        <w:t>DE STAATSSECRETARIS VAN INFRASTRUCTUUR EN WATERSTAAT,</w:t>
      </w:r>
    </w:p>
    <w:p w:rsidR="00621DD3" w:rsidP="00621DD3" w:rsidRDefault="00621DD3" w14:paraId="6331C773" w14:textId="77777777"/>
    <w:p w:rsidR="00621DD3" w:rsidP="00621DD3" w:rsidRDefault="00621DD3" w14:paraId="07BD699D" w14:textId="77777777"/>
    <w:p w:rsidR="00621DD3" w:rsidP="00621DD3" w:rsidRDefault="00621DD3" w14:paraId="08894F8E" w14:textId="77777777"/>
    <w:p w:rsidR="00621DD3" w:rsidP="00621DD3" w:rsidRDefault="00621DD3" w14:paraId="16BDB1D0" w14:textId="77777777"/>
    <w:p w:rsidRPr="00D13263" w:rsidR="00621DD3" w:rsidRDefault="00621DD3" w14:paraId="162B37D0" w14:textId="276AEEF1">
      <w:r>
        <w:t>Annet Bertram</w:t>
      </w:r>
    </w:p>
    <w:p w:rsidRPr="00621DD3" w:rsidR="00621DD3" w:rsidRDefault="00621DD3" w14:paraId="54EC6B74" w14:textId="77777777">
      <w:pPr>
        <w:rPr>
          <w:lang w:val="de-DE"/>
        </w:rPr>
      </w:pPr>
    </w:p>
    <w:sectPr w:rsidRPr="00621DD3" w:rsidR="00621D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3C092" w14:textId="77777777" w:rsidR="00FA4189" w:rsidRDefault="00FA4189">
      <w:pPr>
        <w:spacing w:line="240" w:lineRule="auto"/>
      </w:pPr>
      <w:r>
        <w:separator/>
      </w:r>
    </w:p>
  </w:endnote>
  <w:endnote w:type="continuationSeparator" w:id="0">
    <w:p w14:paraId="01C5E394" w14:textId="77777777" w:rsidR="00FA4189" w:rsidRDefault="00FA41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36A59" w14:textId="77777777" w:rsidR="00D04FB0" w:rsidRDefault="00D04F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C87A2" w14:textId="77777777" w:rsidR="000F03B9" w:rsidRDefault="000F03B9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64042" w14:textId="77777777" w:rsidR="00D04FB0" w:rsidRDefault="00D04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C7008" w14:textId="77777777" w:rsidR="00FA4189" w:rsidRDefault="00FA4189">
      <w:pPr>
        <w:spacing w:line="240" w:lineRule="auto"/>
      </w:pPr>
      <w:r>
        <w:separator/>
      </w:r>
    </w:p>
  </w:footnote>
  <w:footnote w:type="continuationSeparator" w:id="0">
    <w:p w14:paraId="5C43D600" w14:textId="77777777" w:rsidR="00FA4189" w:rsidRDefault="00FA41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7C40F" w14:textId="77777777" w:rsidR="00D04FB0" w:rsidRDefault="00D04F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FD9E1" w14:textId="77777777" w:rsidR="000F03B9" w:rsidRDefault="00621DD3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EE22581" wp14:editId="64C59476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2C0FD8" w14:textId="77777777" w:rsidR="00621DD3" w:rsidRDefault="00621DD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EE22581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" filled="f" stroked="f">
              <v:textbox inset="0,0,0,0">
                <w:txbxContent>
                  <w:p w14:paraId="172C0FD8" w14:textId="77777777" w:rsidR="00621DD3" w:rsidRDefault="00621DD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ADD6177" wp14:editId="69F0C99A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C97DB1" w14:textId="77777777" w:rsidR="000F03B9" w:rsidRDefault="00621DD3">
                          <w:pPr>
                            <w:pStyle w:val="Referentiegegevensbold"/>
                          </w:pPr>
                          <w:r>
                            <w:t>Directie Bestuursondersteuning</w:t>
                          </w:r>
                        </w:p>
                        <w:p w14:paraId="6DE7A6D2" w14:textId="77777777" w:rsidR="000F03B9" w:rsidRDefault="000F03B9">
                          <w:pPr>
                            <w:pStyle w:val="WitregelW2"/>
                          </w:pPr>
                        </w:p>
                        <w:p w14:paraId="6AF7B6FB" w14:textId="77777777" w:rsidR="000F03B9" w:rsidRDefault="00621DD3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C339C37" w14:textId="77777777" w:rsidR="000F03B9" w:rsidRDefault="00694032">
                          <w:pPr>
                            <w:pStyle w:val="Referentiegegevens"/>
                          </w:pPr>
                          <w:sdt>
                            <w:sdtPr>
                              <w:id w:val="1837487728"/>
                              <w:date w:fullDate="2026-10-0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21DD3">
                                <w:t>8 oktober 2026</w:t>
                              </w:r>
                            </w:sdtContent>
                          </w:sdt>
                        </w:p>
                        <w:p w14:paraId="22FCCC83" w14:textId="77777777" w:rsidR="000F03B9" w:rsidRDefault="000F03B9">
                          <w:pPr>
                            <w:pStyle w:val="WitregelW1"/>
                          </w:pPr>
                        </w:p>
                        <w:p w14:paraId="573E91F5" w14:textId="77777777" w:rsidR="000F03B9" w:rsidRDefault="00621DD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6725214" w14:textId="77777777" w:rsidR="000F03B9" w:rsidRDefault="0069403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621DD3">
                            <w:t>PM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DD6177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FAk9hbJAQAAZA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15C97DB1" w14:textId="77777777" w:rsidR="000F03B9" w:rsidRDefault="00621DD3">
                    <w:pPr>
                      <w:pStyle w:val="Referentiegegevensbold"/>
                    </w:pPr>
                    <w:r>
                      <w:t>Directie Bestuursondersteuning</w:t>
                    </w:r>
                  </w:p>
                  <w:p w14:paraId="6DE7A6D2" w14:textId="77777777" w:rsidR="000F03B9" w:rsidRDefault="000F03B9">
                    <w:pPr>
                      <w:pStyle w:val="WitregelW2"/>
                    </w:pPr>
                  </w:p>
                  <w:p w14:paraId="6AF7B6FB" w14:textId="77777777" w:rsidR="000F03B9" w:rsidRDefault="00621DD3">
                    <w:pPr>
                      <w:pStyle w:val="Referentiegegevensbold"/>
                    </w:pPr>
                    <w:r>
                      <w:t>Datum</w:t>
                    </w:r>
                  </w:p>
                  <w:p w14:paraId="3C339C37" w14:textId="77777777" w:rsidR="000F03B9" w:rsidRDefault="00694032">
                    <w:pPr>
                      <w:pStyle w:val="Referentiegegevens"/>
                    </w:pPr>
                    <w:sdt>
                      <w:sdtPr>
                        <w:id w:val="1837487728"/>
                        <w:date w:fullDate="2026-10-08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21DD3">
                          <w:t>8 oktober 2026</w:t>
                        </w:r>
                      </w:sdtContent>
                    </w:sdt>
                  </w:p>
                  <w:p w14:paraId="22FCCC83" w14:textId="77777777" w:rsidR="000F03B9" w:rsidRDefault="000F03B9">
                    <w:pPr>
                      <w:pStyle w:val="WitregelW1"/>
                    </w:pPr>
                  </w:p>
                  <w:p w14:paraId="573E91F5" w14:textId="77777777" w:rsidR="000F03B9" w:rsidRDefault="00621DD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6725214" w14:textId="77777777" w:rsidR="000F03B9" w:rsidRDefault="0069403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621DD3">
                      <w:t>PM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572FBB3" wp14:editId="372EEB4D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9B41F2" w14:textId="77777777" w:rsidR="00621DD3" w:rsidRDefault="00621DD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72FBB3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" filled="f" stroked="f">
              <v:textbox inset="0,0,0,0">
                <w:txbxContent>
                  <w:p w14:paraId="779B41F2" w14:textId="77777777" w:rsidR="00621DD3" w:rsidRDefault="00621DD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E05CAAE" wp14:editId="5F3D49A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1DD9D2" w14:textId="77777777" w:rsidR="000F03B9" w:rsidRDefault="00621DD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05CAAE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" filled="f" stroked="f">
              <v:textbox inset="0,0,0,0">
                <w:txbxContent>
                  <w:p w14:paraId="4F1DD9D2" w14:textId="77777777" w:rsidR="000F03B9" w:rsidRDefault="00621DD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7E13F" w14:textId="77777777" w:rsidR="000F03B9" w:rsidRDefault="00621DD3">
    <w:pPr>
      <w:spacing w:after="6377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D3F80B5" wp14:editId="18396EF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E20FD4" w14:textId="77777777" w:rsidR="000F03B9" w:rsidRDefault="00621DD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728FAA7" wp14:editId="4A2492BD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D3F80B5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" filled="f" stroked="f">
              <v:textbox inset="0,0,0,0">
                <w:txbxContent>
                  <w:p w14:paraId="1CE20FD4" w14:textId="77777777" w:rsidR="000F03B9" w:rsidRDefault="00621DD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728FAA7" wp14:editId="4A2492BD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E626041" wp14:editId="4F1380B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65F56B" w14:textId="77777777" w:rsidR="000F03B9" w:rsidRDefault="00621DD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81E2DBB" wp14:editId="38CD4D4E">
                                <wp:extent cx="2339975" cy="1582834"/>
                                <wp:effectExtent l="0" t="0" r="0" b="0"/>
                                <wp:docPr id="8" name="Logotype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626041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" filled="f" stroked="f">
              <v:textbox inset="0,0,0,0">
                <w:txbxContent>
                  <w:p w14:paraId="5765F56B" w14:textId="77777777" w:rsidR="000F03B9" w:rsidRDefault="00621DD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81E2DBB" wp14:editId="38CD4D4E">
                          <wp:extent cx="2339975" cy="1582834"/>
                          <wp:effectExtent l="0" t="0" r="0" b="0"/>
                          <wp:docPr id="8" name="Logotype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A3EDEDA" wp14:editId="18F82544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C41065" w14:textId="77777777" w:rsidR="000F03B9" w:rsidRDefault="00621DD3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3EDEDA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" filled="f" stroked="f">
              <v:textbox inset="0,0,0,0">
                <w:txbxContent>
                  <w:p w14:paraId="70C41065" w14:textId="77777777" w:rsidR="000F03B9" w:rsidRDefault="00621DD3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2BA73E7" wp14:editId="45FD225C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58E09D" w14:textId="77777777" w:rsidR="00621DD3" w:rsidRDefault="00621DD3">
                          <w:r>
                            <w:t xml:space="preserve">De voorzitter van de Tweede Kamer </w:t>
                          </w:r>
                        </w:p>
                        <w:p w14:paraId="59BE5DC0" w14:textId="46ECAA95" w:rsidR="000F03B9" w:rsidRDefault="00621DD3">
                          <w:r>
                            <w:t>der Staten-Generaal</w:t>
                          </w:r>
                        </w:p>
                        <w:p w14:paraId="771F6DC2" w14:textId="77777777" w:rsidR="000F03B9" w:rsidRDefault="00621DD3">
                          <w:r>
                            <w:t>Postbus 20018</w:t>
                          </w:r>
                        </w:p>
                        <w:p w14:paraId="0BC2919B" w14:textId="77777777" w:rsidR="000F03B9" w:rsidRDefault="00621DD3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BA73E7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" filled="f" stroked="f">
              <v:textbox inset="0,0,0,0">
                <w:txbxContent>
                  <w:p w14:paraId="0058E09D" w14:textId="77777777" w:rsidR="00621DD3" w:rsidRDefault="00621DD3">
                    <w:r>
                      <w:t xml:space="preserve">De voorzitter van de Tweede Kamer </w:t>
                    </w:r>
                  </w:p>
                  <w:p w14:paraId="59BE5DC0" w14:textId="46ECAA95" w:rsidR="000F03B9" w:rsidRDefault="00621DD3">
                    <w:r>
                      <w:t>der Staten-Generaal</w:t>
                    </w:r>
                  </w:p>
                  <w:p w14:paraId="771F6DC2" w14:textId="77777777" w:rsidR="000F03B9" w:rsidRDefault="00621DD3">
                    <w:r>
                      <w:t>Postbus 20018</w:t>
                    </w:r>
                  </w:p>
                  <w:p w14:paraId="0BC2919B" w14:textId="77777777" w:rsidR="000F03B9" w:rsidRDefault="00621DD3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B1BFB2B" wp14:editId="63A29AE1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53340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33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0F03B9" w14:paraId="2ABD058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F89BC69" w14:textId="77777777" w:rsidR="000F03B9" w:rsidRDefault="00621DD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20DE954" w14:textId="77777777" w:rsidR="000F03B9" w:rsidRDefault="00694032">
                                <w:sdt>
                                  <w:sdtPr>
                                    <w:id w:val="431784480"/>
                                    <w:date w:fullDate="2026-10-08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621DD3">
                                      <w:t>8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0F03B9" w14:paraId="0AA8A39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08A9105" w14:textId="77777777" w:rsidR="000F03B9" w:rsidRDefault="00621DD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EEA3964" w14:textId="701C9C3A" w:rsidR="000F03B9" w:rsidRDefault="00621DD3">
                                <w:r>
                                  <w:t>Beantwoording vragen schriftelijk overleg begroting 2027 -</w:t>
                                </w:r>
                                <w:r>
                                  <w:br/>
                                  <w:t>hoofdstuk XII en Mobiliteitsfonds</w:t>
                                </w:r>
                              </w:p>
                            </w:tc>
                          </w:tr>
                        </w:tbl>
                        <w:p w14:paraId="0298D823" w14:textId="77777777" w:rsidR="00621DD3" w:rsidRDefault="00621DD3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1BFB2B" id="1670fa0c-13cb-45ec-92be-ef1f34d237c5" o:spid="_x0000_s1034" type="#_x0000_t202" style="position:absolute;margin-left:325.8pt;margin-top:264pt;width:377pt;height:42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0F03B9" w14:paraId="2ABD058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F89BC69" w14:textId="77777777" w:rsidR="000F03B9" w:rsidRDefault="00621DD3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20DE954" w14:textId="77777777" w:rsidR="000F03B9" w:rsidRDefault="00694032">
                          <w:sdt>
                            <w:sdtPr>
                              <w:id w:val="431784480"/>
                              <w:date w:fullDate="2026-10-0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21DD3">
                                <w:t>8 oktober 2026</w:t>
                              </w:r>
                            </w:sdtContent>
                          </w:sdt>
                        </w:p>
                      </w:tc>
                    </w:tr>
                    <w:tr w:rsidR="000F03B9" w14:paraId="0AA8A39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08A9105" w14:textId="77777777" w:rsidR="000F03B9" w:rsidRDefault="00621DD3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EEA3964" w14:textId="701C9C3A" w:rsidR="000F03B9" w:rsidRDefault="00621DD3">
                          <w:r>
                            <w:t>Beantwoording vragen schriftelijk overleg begroting 2027 -</w:t>
                          </w:r>
                          <w:r>
                            <w:br/>
                            <w:t>hoofdstuk XII en Mobiliteitsfonds</w:t>
                          </w:r>
                        </w:p>
                      </w:tc>
                    </w:tr>
                  </w:tbl>
                  <w:p w14:paraId="0298D823" w14:textId="77777777" w:rsidR="00621DD3" w:rsidRDefault="00621DD3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084C0D8" wp14:editId="7FE6BCA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D0AD8C" w14:textId="057494B2" w:rsidR="000F03B9" w:rsidRDefault="00621DD3">
                          <w:pPr>
                            <w:pStyle w:val="Referentiegegevensbold"/>
                          </w:pPr>
                          <w:r>
                            <w:t>Ministerie van Infrastructuur en Waterstaat</w:t>
                          </w:r>
                        </w:p>
                        <w:p w14:paraId="179E931A" w14:textId="77777777" w:rsidR="000F03B9" w:rsidRDefault="000F03B9">
                          <w:pPr>
                            <w:pStyle w:val="WitregelW1"/>
                          </w:pPr>
                        </w:p>
                        <w:p w14:paraId="2F56CAE9" w14:textId="77777777" w:rsidR="00621DD3" w:rsidRPr="00D13263" w:rsidRDefault="00621DD3" w:rsidP="00621DD3">
                          <w:pPr>
                            <w:pStyle w:val="Referentiegegevens"/>
                          </w:pPr>
                          <w:r>
                            <w:t>Rijnstraat 8</w:t>
                          </w:r>
                          <w:r>
                            <w:br/>
                            <w:t>2515 XP Den Haag</w:t>
                          </w:r>
                          <w:r>
                            <w:br/>
                            <w:t>Postbus 20901</w:t>
                          </w:r>
                          <w:r>
                            <w:br/>
                          </w:r>
                          <w:r w:rsidRPr="00D13263">
                            <w:t xml:space="preserve">2500 EX Den Haag </w:t>
                          </w:r>
                        </w:p>
                        <w:p w14:paraId="6C44351D" w14:textId="77777777" w:rsidR="00621DD3" w:rsidRPr="00D13263" w:rsidRDefault="00621DD3" w:rsidP="00621DD3">
                          <w:pPr>
                            <w:pStyle w:val="Referentiegegevens"/>
                          </w:pPr>
                          <w:r w:rsidRPr="00D13263">
                            <w:br/>
                            <w:t xml:space="preserve">T 070-456 0000 </w:t>
                          </w:r>
                        </w:p>
                        <w:p w14:paraId="0FC326D6" w14:textId="06906375" w:rsidR="00621DD3" w:rsidRPr="00621DD3" w:rsidRDefault="00621DD3" w:rsidP="00621DD3">
                          <w:pPr>
                            <w:pStyle w:val="Referentiegegevens"/>
                          </w:pPr>
                          <w:r w:rsidRPr="00621DD3">
                            <w:t>F 070-456 1111</w:t>
                          </w:r>
                        </w:p>
                        <w:p w14:paraId="3FB0401D" w14:textId="77777777" w:rsidR="000F03B9" w:rsidRPr="00621DD3" w:rsidRDefault="000F03B9">
                          <w:pPr>
                            <w:pStyle w:val="WitregelW1"/>
                          </w:pPr>
                        </w:p>
                        <w:p w14:paraId="66AD0526" w14:textId="4BC3A154" w:rsidR="000F03B9" w:rsidRDefault="00621DD3">
                          <w:pPr>
                            <w:pStyle w:val="Referentiegegevensbold"/>
                          </w:pPr>
                          <w:r>
                            <w:br/>
                            <w:t>Ons kenmerk</w:t>
                          </w:r>
                        </w:p>
                        <w:p w14:paraId="16AB6377" w14:textId="7E6E3F40" w:rsidR="000F03B9" w:rsidRDefault="009C4216">
                          <w:pPr>
                            <w:pStyle w:val="Referentiegegevens"/>
                          </w:pPr>
                          <w:r>
                            <w:t>IENW/BSK-2026/191273</w:t>
                          </w:r>
                        </w:p>
                        <w:p w14:paraId="48138BD8" w14:textId="77777777" w:rsidR="000F03B9" w:rsidRDefault="000F03B9">
                          <w:pPr>
                            <w:pStyle w:val="WitregelW1"/>
                          </w:pPr>
                        </w:p>
                        <w:p w14:paraId="30E8BF7A" w14:textId="13AD0A7D" w:rsidR="000F03B9" w:rsidRDefault="00621DD3">
                          <w:pPr>
                            <w:pStyle w:val="Referentiegegevensbold"/>
                          </w:pPr>
                          <w:r>
                            <w:t>Uw kenmerk</w:t>
                          </w:r>
                        </w:p>
                        <w:p w14:paraId="20E507D7" w14:textId="7B3F1A1F" w:rsidR="00F03AE5" w:rsidRPr="00760D2B" w:rsidRDefault="00F03AE5" w:rsidP="00F03AE5">
                          <w:pPr>
                            <w:pStyle w:val="Referentiegegevens"/>
                          </w:pPr>
                          <w:r w:rsidRPr="00760D2B">
                            <w:t>37020-XII en 37020-A</w:t>
                          </w:r>
                        </w:p>
                        <w:p w14:paraId="6C067546" w14:textId="7D7762F4" w:rsidR="000F03B9" w:rsidRPr="00760D2B" w:rsidRDefault="000F03B9">
                          <w:pPr>
                            <w:pStyle w:val="Referentiegegevens"/>
                          </w:pPr>
                        </w:p>
                        <w:p w14:paraId="4ECDE2FC" w14:textId="77777777" w:rsidR="000F03B9" w:rsidRPr="00760D2B" w:rsidRDefault="000F03B9">
                          <w:pPr>
                            <w:pStyle w:val="WitregelW1"/>
                          </w:pPr>
                        </w:p>
                        <w:p w14:paraId="4B89AE65" w14:textId="77777777" w:rsidR="000F03B9" w:rsidRPr="00760D2B" w:rsidRDefault="00621DD3">
                          <w:pPr>
                            <w:pStyle w:val="Referentiegegevensbold"/>
                          </w:pPr>
                          <w:r w:rsidRPr="00760D2B">
                            <w:t>Bijlage(n)</w:t>
                          </w:r>
                        </w:p>
                        <w:p w14:paraId="7BF43227" w14:textId="5C8D14E0" w:rsidR="000F03B9" w:rsidRPr="00760D2B" w:rsidRDefault="00D04FB0">
                          <w:pPr>
                            <w:pStyle w:val="Referentiegegevens"/>
                          </w:pPr>
                          <w:r>
                            <w:t>7</w:t>
                          </w:r>
                        </w:p>
                        <w:p w14:paraId="6234FDB9" w14:textId="77777777" w:rsidR="000F03B9" w:rsidRPr="00760D2B" w:rsidRDefault="000F03B9">
                          <w:pPr>
                            <w:pStyle w:val="WitregelW2"/>
                          </w:pPr>
                        </w:p>
                        <w:p w14:paraId="25F69047" w14:textId="77777777" w:rsidR="000F03B9" w:rsidRPr="00760D2B" w:rsidRDefault="000F03B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84C0D8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M1DaQXJAQAAZQ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23D0AD8C" w14:textId="057494B2" w:rsidR="000F03B9" w:rsidRDefault="00621DD3">
                    <w:pPr>
                      <w:pStyle w:val="Referentiegegevensbold"/>
                    </w:pPr>
                    <w:r>
                      <w:t>Ministerie van Infrastructuur en Waterstaat</w:t>
                    </w:r>
                  </w:p>
                  <w:p w14:paraId="179E931A" w14:textId="77777777" w:rsidR="000F03B9" w:rsidRDefault="000F03B9">
                    <w:pPr>
                      <w:pStyle w:val="WitregelW1"/>
                    </w:pPr>
                  </w:p>
                  <w:p w14:paraId="2F56CAE9" w14:textId="77777777" w:rsidR="00621DD3" w:rsidRPr="00D13263" w:rsidRDefault="00621DD3" w:rsidP="00621DD3">
                    <w:pPr>
                      <w:pStyle w:val="Referentiegegevens"/>
                    </w:pPr>
                    <w:r>
                      <w:t>Rijnstraat 8</w:t>
                    </w:r>
                    <w:r>
                      <w:br/>
                      <w:t>2515 XP Den Haag</w:t>
                    </w:r>
                    <w:r>
                      <w:br/>
                      <w:t>Postbus 20901</w:t>
                    </w:r>
                    <w:r>
                      <w:br/>
                    </w:r>
                    <w:r w:rsidRPr="00D13263">
                      <w:t xml:space="preserve">2500 EX Den Haag </w:t>
                    </w:r>
                  </w:p>
                  <w:p w14:paraId="6C44351D" w14:textId="77777777" w:rsidR="00621DD3" w:rsidRPr="00D13263" w:rsidRDefault="00621DD3" w:rsidP="00621DD3">
                    <w:pPr>
                      <w:pStyle w:val="Referentiegegevens"/>
                    </w:pPr>
                    <w:r w:rsidRPr="00D13263">
                      <w:br/>
                      <w:t xml:space="preserve">T 070-456 0000 </w:t>
                    </w:r>
                  </w:p>
                  <w:p w14:paraId="0FC326D6" w14:textId="06906375" w:rsidR="00621DD3" w:rsidRPr="00621DD3" w:rsidRDefault="00621DD3" w:rsidP="00621DD3">
                    <w:pPr>
                      <w:pStyle w:val="Referentiegegevens"/>
                    </w:pPr>
                    <w:r w:rsidRPr="00621DD3">
                      <w:t>F 070-456 1111</w:t>
                    </w:r>
                  </w:p>
                  <w:p w14:paraId="3FB0401D" w14:textId="77777777" w:rsidR="000F03B9" w:rsidRPr="00621DD3" w:rsidRDefault="000F03B9">
                    <w:pPr>
                      <w:pStyle w:val="WitregelW1"/>
                    </w:pPr>
                  </w:p>
                  <w:p w14:paraId="66AD0526" w14:textId="4BC3A154" w:rsidR="000F03B9" w:rsidRDefault="00621DD3">
                    <w:pPr>
                      <w:pStyle w:val="Referentiegegevensbold"/>
                    </w:pPr>
                    <w:r>
                      <w:br/>
                      <w:t>Ons kenmerk</w:t>
                    </w:r>
                  </w:p>
                  <w:p w14:paraId="16AB6377" w14:textId="7E6E3F40" w:rsidR="000F03B9" w:rsidRDefault="009C4216">
                    <w:pPr>
                      <w:pStyle w:val="Referentiegegevens"/>
                    </w:pPr>
                    <w:r>
                      <w:t>IENW/BSK-2026/191273</w:t>
                    </w:r>
                  </w:p>
                  <w:p w14:paraId="48138BD8" w14:textId="77777777" w:rsidR="000F03B9" w:rsidRDefault="000F03B9">
                    <w:pPr>
                      <w:pStyle w:val="WitregelW1"/>
                    </w:pPr>
                  </w:p>
                  <w:p w14:paraId="30E8BF7A" w14:textId="13AD0A7D" w:rsidR="000F03B9" w:rsidRDefault="00621DD3">
                    <w:pPr>
                      <w:pStyle w:val="Referentiegegevensbold"/>
                    </w:pPr>
                    <w:r>
                      <w:t>Uw kenmerk</w:t>
                    </w:r>
                  </w:p>
                  <w:p w14:paraId="20E507D7" w14:textId="7B3F1A1F" w:rsidR="00F03AE5" w:rsidRPr="00760D2B" w:rsidRDefault="00F03AE5" w:rsidP="00F03AE5">
                    <w:pPr>
                      <w:pStyle w:val="Referentiegegevens"/>
                    </w:pPr>
                    <w:r w:rsidRPr="00760D2B">
                      <w:t>37020-XII en 37020-A</w:t>
                    </w:r>
                  </w:p>
                  <w:p w14:paraId="6C067546" w14:textId="7D7762F4" w:rsidR="000F03B9" w:rsidRPr="00760D2B" w:rsidRDefault="000F03B9">
                    <w:pPr>
                      <w:pStyle w:val="Referentiegegevens"/>
                    </w:pPr>
                  </w:p>
                  <w:p w14:paraId="4ECDE2FC" w14:textId="77777777" w:rsidR="000F03B9" w:rsidRPr="00760D2B" w:rsidRDefault="000F03B9">
                    <w:pPr>
                      <w:pStyle w:val="WitregelW1"/>
                    </w:pPr>
                  </w:p>
                  <w:p w14:paraId="4B89AE65" w14:textId="77777777" w:rsidR="000F03B9" w:rsidRPr="00760D2B" w:rsidRDefault="00621DD3">
                    <w:pPr>
                      <w:pStyle w:val="Referentiegegevensbold"/>
                    </w:pPr>
                    <w:r w:rsidRPr="00760D2B">
                      <w:t>Bijlage(n)</w:t>
                    </w:r>
                  </w:p>
                  <w:p w14:paraId="7BF43227" w14:textId="5C8D14E0" w:rsidR="000F03B9" w:rsidRPr="00760D2B" w:rsidRDefault="00D04FB0">
                    <w:pPr>
                      <w:pStyle w:val="Referentiegegevens"/>
                    </w:pPr>
                    <w:r>
                      <w:t>7</w:t>
                    </w:r>
                  </w:p>
                  <w:p w14:paraId="6234FDB9" w14:textId="77777777" w:rsidR="000F03B9" w:rsidRPr="00760D2B" w:rsidRDefault="000F03B9">
                    <w:pPr>
                      <w:pStyle w:val="WitregelW2"/>
                    </w:pPr>
                  </w:p>
                  <w:p w14:paraId="25F69047" w14:textId="77777777" w:rsidR="000F03B9" w:rsidRPr="00760D2B" w:rsidRDefault="000F03B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1E0A751" wp14:editId="327FA07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287CC7" w14:textId="6C44F4A7" w:rsidR="000F03B9" w:rsidRDefault="00621DD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9403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9403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E0A751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" filled="f" stroked="f">
              <v:textbox inset="0,0,0,0">
                <w:txbxContent>
                  <w:p w14:paraId="35287CC7" w14:textId="6C44F4A7" w:rsidR="000F03B9" w:rsidRDefault="00621DD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9403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9403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53C17D3" wp14:editId="4D6AD9A3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9E6DFE" w14:textId="77777777" w:rsidR="00621DD3" w:rsidRDefault="00621DD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3C17D3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" filled="f" stroked="f">
              <v:textbox inset="0,0,0,0">
                <w:txbxContent>
                  <w:p w14:paraId="6F9E6DFE" w14:textId="77777777" w:rsidR="00621DD3" w:rsidRDefault="00621DD3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938703"/>
    <w:multiLevelType w:val="multilevel"/>
    <w:tmpl w:val="C2219572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82D685DD"/>
    <w:multiLevelType w:val="multilevel"/>
    <w:tmpl w:val="AF07A51B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CFB05813"/>
    <w:multiLevelType w:val="multilevel"/>
    <w:tmpl w:val="B647FF5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2FC8E204"/>
    <w:multiLevelType w:val="multilevel"/>
    <w:tmpl w:val="4BF7736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6EF6343D"/>
    <w:multiLevelType w:val="multilevel"/>
    <w:tmpl w:val="9D426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D3"/>
    <w:rsid w:val="000F03B9"/>
    <w:rsid w:val="00126DDA"/>
    <w:rsid w:val="00222F94"/>
    <w:rsid w:val="0028557C"/>
    <w:rsid w:val="00316B38"/>
    <w:rsid w:val="00356004"/>
    <w:rsid w:val="00381514"/>
    <w:rsid w:val="0044049F"/>
    <w:rsid w:val="00582C2A"/>
    <w:rsid w:val="00621DD3"/>
    <w:rsid w:val="00694032"/>
    <w:rsid w:val="00760D2B"/>
    <w:rsid w:val="008C77A7"/>
    <w:rsid w:val="009C4216"/>
    <w:rsid w:val="00D04FB0"/>
    <w:rsid w:val="00D13263"/>
    <w:rsid w:val="00D90CCA"/>
    <w:rsid w:val="00DD49CB"/>
    <w:rsid w:val="00F03AE5"/>
    <w:rsid w:val="00FA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A8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val="en-GB" w:eastAsia="en-GB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621DD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DD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1DD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DD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erksen\AppData\Local\Temp\MicrosoftEdgeDownloads\ddbf0dc3-366f-4e33-85f5-e706d9f46ccf\Brief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68</ap:Words>
  <ap:Characters>390</ap:Characters>
  <ap:DocSecurity>0</ap:DocSecurity>
  <ap:Lines>3</ap:Lines>
  <ap:Paragraphs>1</ap:Paragraphs>
  <ap:ScaleCrop>false</ap:ScaleCrop>
  <ap:LinksUpToDate>false</ap:LinksUpToDate>
  <ap:CharactersWithSpaces>457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2026-10-08T11:41:00.0000000Z</dcterms:created>
  <dcterms:modified xsi:type="dcterms:W3CDTF">2026-10-08T11:41:00.0000000Z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8 oktober 2026</vt:lpwstr>
  </property>
  <property fmtid="{D5CDD505-2E9C-101B-9397-08002B2CF9AE}" pid="14" name="Opgesteld door, Naam">
    <vt:lpwstr>V.P.G. Karremans</vt:lpwstr>
  </property>
  <property fmtid="{D5CDD505-2E9C-101B-9397-08002B2CF9AE}" pid="15" name="Opgesteld door, Telefoonnummer">
    <vt:lpwstr/>
  </property>
  <property fmtid="{D5CDD505-2E9C-101B-9397-08002B2CF9AE}" pid="16" name="Kenmerk">
    <vt:lpwstr>PM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>PM</vt:lpwstr>
  </property>
</Properties>
</file>