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12F86D2E">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A15F2C">
              <w:rPr>
                <w:rFonts w:ascii="Times New Roman" w:hAnsi="Times New Roman"/>
                <w:b w:val="0"/>
              </w:rPr>
              <w:t>6</w:t>
            </w:r>
            <w:r w:rsidRPr="00E908D7" w:rsidR="00E908D7">
              <w:rPr>
                <w:rFonts w:ascii="Times New Roman" w:hAnsi="Times New Roman"/>
                <w:b w:val="0"/>
              </w:rPr>
              <w:t>-202</w:t>
            </w:r>
            <w:r w:rsidR="00A15F2C">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C21AC" w14:paraId="314B929E" w14:textId="2FBD4450">
            <w:pPr>
              <w:pStyle w:val="Amendement"/>
              <w:tabs>
                <w:tab w:val="clear" w:pos="3310"/>
                <w:tab w:val="clear" w:pos="3600"/>
              </w:tabs>
              <w:rPr>
                <w:rFonts w:ascii="Times New Roman" w:hAnsi="Times New Roman"/>
              </w:rPr>
            </w:pPr>
            <w:r w:rsidRPr="00C035D4">
              <w:rPr>
                <w:rFonts w:ascii="Times New Roman" w:hAnsi="Times New Roman"/>
              </w:rPr>
              <w:t xml:space="preserve">Nr. </w:t>
            </w:r>
            <w:r w:rsidR="003A5530">
              <w:rPr>
                <w:rFonts w:ascii="Times New Roman" w:hAnsi="Times New Roman"/>
                <w:caps/>
              </w:rPr>
              <w:t>20</w:t>
            </w:r>
          </w:p>
        </w:tc>
        <w:tc>
          <w:tcPr>
            <w:tcW w:w="7371" w:type="dxa"/>
            <w:gridSpan w:val="2"/>
          </w:tcPr>
          <w:p w:rsidRPr="00C035D4" w:rsidR="003C21AC" w:rsidP="006E0971" w:rsidRDefault="003C21AC" w14:paraId="3B448C98" w14:textId="47B66FCC">
            <w:pPr>
              <w:pStyle w:val="Amendement"/>
              <w:tabs>
                <w:tab w:val="clear" w:pos="3310"/>
                <w:tab w:val="clear" w:pos="3600"/>
              </w:tabs>
              <w:ind w:left="-70"/>
              <w:rPr>
                <w:rFonts w:ascii="Times New Roman" w:hAnsi="Times New Roman"/>
                <w:caps/>
              </w:rPr>
            </w:pPr>
            <w:r w:rsidRPr="00C035D4">
              <w:rPr>
                <w:rFonts w:ascii="Times New Roman" w:hAnsi="Times New Roman"/>
                <w:caps/>
              </w:rPr>
              <w:t xml:space="preserve">AMENDEMENT VAN </w:t>
            </w:r>
            <w:r w:rsidRPr="00DA49FA">
              <w:rPr>
                <w:rFonts w:ascii="Times New Roman" w:hAnsi="Times New Roman"/>
                <w:caps/>
              </w:rPr>
              <w:t>HET LID</w:t>
            </w:r>
            <w:r w:rsidRPr="00C035D4">
              <w:rPr>
                <w:rFonts w:ascii="Times New Roman" w:hAnsi="Times New Roman"/>
                <w:caps/>
              </w:rPr>
              <w:t xml:space="preserve"> </w:t>
            </w:r>
            <w:r w:rsidR="00527975">
              <w:rPr>
                <w:rFonts w:ascii="Times New Roman" w:hAnsi="Times New Roman"/>
                <w:caps/>
              </w:rPr>
              <w:t>Mutluer</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6E0971"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6E0971" w:rsidRDefault="003C21AC" w14:paraId="54C74D38" w14:textId="0AF26EA8">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3A5530">
              <w:rPr>
                <w:rFonts w:ascii="Times New Roman" w:hAnsi="Times New Roman"/>
                <w:b w:val="0"/>
              </w:rPr>
              <w:t>7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6E0971"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6E0971"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88452C" w:rsidRDefault="00B01BA6" w14:paraId="096AEC7A" w14:textId="77777777">
            <w:pPr>
              <w:ind w:firstLine="284"/>
            </w:pPr>
            <w:r w:rsidRPr="00EA69AC">
              <w:t>De ondergetekende stelt het volgende amendement voor:</w:t>
            </w:r>
          </w:p>
        </w:tc>
      </w:tr>
    </w:tbl>
    <w:p w:rsidR="00AD2D3B" w:rsidP="00EA1CE4" w:rsidRDefault="00AD2D3B" w14:paraId="547B3385" w14:textId="77777777"/>
    <w:p w:rsidR="0080730F" w:rsidP="00EA1CE4" w:rsidRDefault="0080730F" w14:paraId="04EF5013" w14:textId="7FD522F0">
      <w:r>
        <w:tab/>
        <w:t xml:space="preserve">In artikel I, onderdeel N, </w:t>
      </w:r>
      <w:r w:rsidR="005925E4">
        <w:t xml:space="preserve">onder 1, vervalt in het </w:t>
      </w:r>
      <w:r>
        <w:t>voor</w:t>
      </w:r>
      <w:r w:rsidR="005925E4">
        <w:t>ge</w:t>
      </w:r>
      <w:r>
        <w:t xml:space="preserve">stelde </w:t>
      </w:r>
      <w:r w:rsidR="005925E4">
        <w:t>tweede lid “ernstig”</w:t>
      </w:r>
      <w:r w:rsidR="00115E9A">
        <w:t>.</w:t>
      </w:r>
    </w:p>
    <w:p w:rsidR="0080730F" w:rsidP="00EA1CE4" w:rsidRDefault="0080730F" w14:paraId="7D39DE80" w14:textId="77777777"/>
    <w:p w:rsidRPr="00EA69AC" w:rsidR="003C21AC" w:rsidP="00EA1CE4" w:rsidRDefault="003C21AC" w14:paraId="3273EEA8" w14:textId="77777777">
      <w:pPr>
        <w:rPr>
          <w:b/>
        </w:rPr>
      </w:pPr>
      <w:r w:rsidRPr="00EA69AC">
        <w:rPr>
          <w:b/>
        </w:rPr>
        <w:t>Toelichting</w:t>
      </w:r>
    </w:p>
    <w:p w:rsidR="003C21AC" w:rsidP="00BF623B" w:rsidRDefault="003C21AC" w14:paraId="24977E5F" w14:textId="77777777"/>
    <w:p w:rsidRPr="003A5530" w:rsidR="0074756F" w:rsidP="0074756F" w:rsidRDefault="0074756F" w14:paraId="5EA4321A" w14:textId="7E714DAA">
      <w:r w:rsidRPr="003A5530">
        <w:t>Artikel 180</w:t>
      </w:r>
      <w:r w:rsidRPr="003A5530" w:rsidR="009567DE">
        <w:t>, tweede lid</w:t>
      </w:r>
      <w:r w:rsidRPr="003A5530">
        <w:t xml:space="preserve"> luidt:</w:t>
      </w:r>
    </w:p>
    <w:p w:rsidRPr="003A5530" w:rsidR="0074756F" w:rsidP="0074756F" w:rsidRDefault="0074756F" w14:paraId="5C23066E" w14:textId="77777777"/>
    <w:p w:rsidRPr="003A5530" w:rsidR="0074756F" w:rsidP="0074756F" w:rsidRDefault="0074756F" w14:paraId="46BA94E2" w14:textId="77777777">
      <w:r w:rsidRPr="003A5530">
        <w:t xml:space="preserve">De rechter kan bij zijn uitspraak, ambtshalve of op vordering van het openbaar ministerie, bevelen dat de bijkomende straf dadelijk uitvoerbaar is, </w:t>
      </w:r>
      <w:proofErr w:type="gramStart"/>
      <w:r w:rsidRPr="003A5530">
        <w:t>indien</w:t>
      </w:r>
      <w:proofErr w:type="gramEnd"/>
      <w:r w:rsidRPr="003A5530">
        <w:t xml:space="preserve"> er ernstig rekening mee moet worden gehouden dat de verdachte opnieuw een feit pleegt ter zake waarvan een ontzegging van de bevoegdheid tot het besturen van motorrijtuigen kan worden opgelegd. </w:t>
      </w:r>
    </w:p>
    <w:p w:rsidRPr="003A5530" w:rsidR="0074756F" w:rsidP="0074756F" w:rsidRDefault="0074756F" w14:paraId="1F3DB0E8" w14:textId="77777777"/>
    <w:p w:rsidRPr="003A5530" w:rsidR="00EC167F" w:rsidP="0074756F" w:rsidRDefault="009567DE" w14:paraId="31292E57" w14:textId="3820B4AF">
      <w:r w:rsidRPr="003A5530">
        <w:t xml:space="preserve">De indiener </w:t>
      </w:r>
      <w:r w:rsidRPr="003A5530" w:rsidR="0074756F">
        <w:t xml:space="preserve">wil het woord ‘ernstig’ </w:t>
      </w:r>
      <w:r w:rsidRPr="003A5530" w:rsidR="00EC167F">
        <w:t xml:space="preserve">in artikel 180, tweede lid, </w:t>
      </w:r>
      <w:r w:rsidRPr="003A5530" w:rsidR="0074756F">
        <w:t xml:space="preserve">schrappen. Dit woord is toegevoegd als een soort drempelverzwaring voor </w:t>
      </w:r>
      <w:r w:rsidRPr="003A5530" w:rsidR="00380A08">
        <w:t>het opleggen van rijontzeggingen</w:t>
      </w:r>
      <w:r w:rsidRPr="003A5530" w:rsidR="0074756F">
        <w:t xml:space="preserve">, terwijl de Kamer juist het tegenovergestelde wil bereiken, namelijk dat </w:t>
      </w:r>
      <w:r w:rsidRPr="003A5530" w:rsidR="00EC167F">
        <w:t xml:space="preserve">de </w:t>
      </w:r>
      <w:r w:rsidRPr="003A5530" w:rsidR="0074756F">
        <w:t xml:space="preserve">rechter (veel) eerder </w:t>
      </w:r>
      <w:r w:rsidRPr="003A5530" w:rsidR="00380A08">
        <w:t xml:space="preserve">hiertoe </w:t>
      </w:r>
      <w:r w:rsidRPr="003A5530" w:rsidR="0074756F">
        <w:t>overgaa</w:t>
      </w:r>
      <w:r w:rsidRPr="003A5530" w:rsidR="00380A08">
        <w:t>t</w:t>
      </w:r>
      <w:r w:rsidR="006E6A0B">
        <w:t>.</w:t>
      </w:r>
      <w:r w:rsidRPr="003A5530" w:rsidR="0074756F">
        <w:t xml:space="preserve"> </w:t>
      </w:r>
      <w:r w:rsidR="00EC167F">
        <w:t>H</w:t>
      </w:r>
      <w:r w:rsidRPr="003A5530" w:rsidR="00380A08">
        <w:t>et opleggen van een rijontzegging</w:t>
      </w:r>
      <w:r w:rsidR="00EC167F">
        <w:t xml:space="preserve"> beschermt </w:t>
      </w:r>
      <w:r w:rsidRPr="003A5530" w:rsidR="00EE1B42">
        <w:t>andere verkeersdeelnemers tegen automobilisten die eerder door hun gedrag hebben laten zien ongeschikt te zijn voor het besturen van een voertuig. De nadruk moet komen te liggen op het voorkomen van een herhaling. Niet op het toetsen van die kans op herhaling.</w:t>
      </w:r>
    </w:p>
    <w:p w:rsidRPr="0074756F" w:rsidR="0074756F" w:rsidP="0074756F" w:rsidRDefault="0074756F" w14:paraId="69041410" w14:textId="77777777">
      <w:pPr>
        <w:rPr>
          <w:highlight w:val="yellow"/>
        </w:rPr>
      </w:pPr>
    </w:p>
    <w:p w:rsidR="0074756F" w:rsidP="00BF623B" w:rsidRDefault="00DA49FA" w14:paraId="62491BC9" w14:textId="0552ADAF">
      <w:r>
        <w:t>Mutluer</w:t>
      </w:r>
    </w:p>
    <w:sectPr w:rsidR="0074756F"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8C5AF" w14:textId="77777777" w:rsidR="00042BA4" w:rsidRDefault="00042BA4">
      <w:pPr>
        <w:spacing w:line="20" w:lineRule="exact"/>
      </w:pPr>
    </w:p>
  </w:endnote>
  <w:endnote w:type="continuationSeparator" w:id="0">
    <w:p w14:paraId="4F30845B" w14:textId="77777777" w:rsidR="00042BA4" w:rsidRDefault="00042BA4">
      <w:pPr>
        <w:pStyle w:val="Amendement"/>
      </w:pPr>
      <w:r>
        <w:rPr>
          <w:b w:val="0"/>
        </w:rPr>
        <w:t xml:space="preserve"> </w:t>
      </w:r>
    </w:p>
  </w:endnote>
  <w:endnote w:type="continuationNotice" w:id="1">
    <w:p w14:paraId="5E1809D6" w14:textId="77777777" w:rsidR="00042BA4" w:rsidRDefault="00042BA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EF01B" w14:textId="77777777" w:rsidR="00042BA4" w:rsidRDefault="00042BA4">
      <w:pPr>
        <w:pStyle w:val="Amendement"/>
      </w:pPr>
      <w:r>
        <w:rPr>
          <w:b w:val="0"/>
        </w:rPr>
        <w:separator/>
      </w:r>
    </w:p>
  </w:footnote>
  <w:footnote w:type="continuationSeparator" w:id="0">
    <w:p w14:paraId="783C85D7" w14:textId="77777777" w:rsidR="00042BA4" w:rsidRDefault="00042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5919DC"/>
    <w:multiLevelType w:val="multilevel"/>
    <w:tmpl w:val="9056C6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3353479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31176"/>
    <w:rsid w:val="00042BA4"/>
    <w:rsid w:val="00052244"/>
    <w:rsid w:val="00070EAC"/>
    <w:rsid w:val="00072C9E"/>
    <w:rsid w:val="00073E1A"/>
    <w:rsid w:val="0007471A"/>
    <w:rsid w:val="000D17BF"/>
    <w:rsid w:val="000D7DAF"/>
    <w:rsid w:val="000E3AAB"/>
    <w:rsid w:val="000F29D5"/>
    <w:rsid w:val="000F4366"/>
    <w:rsid w:val="00115E9A"/>
    <w:rsid w:val="00157CAF"/>
    <w:rsid w:val="001656EE"/>
    <w:rsid w:val="0016653D"/>
    <w:rsid w:val="0017360D"/>
    <w:rsid w:val="00173BC0"/>
    <w:rsid w:val="001C504A"/>
    <w:rsid w:val="001C5812"/>
    <w:rsid w:val="001D56AF"/>
    <w:rsid w:val="001E0E21"/>
    <w:rsid w:val="00212E0A"/>
    <w:rsid w:val="002153B0"/>
    <w:rsid w:val="0021777F"/>
    <w:rsid w:val="00237419"/>
    <w:rsid w:val="00241DD0"/>
    <w:rsid w:val="00264F56"/>
    <w:rsid w:val="002A0713"/>
    <w:rsid w:val="002A4CDE"/>
    <w:rsid w:val="002D27F6"/>
    <w:rsid w:val="002F0B38"/>
    <w:rsid w:val="002F550B"/>
    <w:rsid w:val="00360B42"/>
    <w:rsid w:val="003636A7"/>
    <w:rsid w:val="00380A08"/>
    <w:rsid w:val="003A117B"/>
    <w:rsid w:val="003A3839"/>
    <w:rsid w:val="003A5530"/>
    <w:rsid w:val="003B2A41"/>
    <w:rsid w:val="003B41B2"/>
    <w:rsid w:val="003C21AC"/>
    <w:rsid w:val="003C5218"/>
    <w:rsid w:val="003C7876"/>
    <w:rsid w:val="003E2308"/>
    <w:rsid w:val="003E2F98"/>
    <w:rsid w:val="00413B00"/>
    <w:rsid w:val="004243F5"/>
    <w:rsid w:val="0042574B"/>
    <w:rsid w:val="004330ED"/>
    <w:rsid w:val="00481C91"/>
    <w:rsid w:val="004911E3"/>
    <w:rsid w:val="00492673"/>
    <w:rsid w:val="00497D57"/>
    <w:rsid w:val="004A1E29"/>
    <w:rsid w:val="004A7DD4"/>
    <w:rsid w:val="004B031A"/>
    <w:rsid w:val="004B50D8"/>
    <w:rsid w:val="004B54A9"/>
    <w:rsid w:val="004B5B90"/>
    <w:rsid w:val="004E19B0"/>
    <w:rsid w:val="004F6E20"/>
    <w:rsid w:val="00501109"/>
    <w:rsid w:val="00501C8B"/>
    <w:rsid w:val="00527975"/>
    <w:rsid w:val="00557630"/>
    <w:rsid w:val="005703C9"/>
    <w:rsid w:val="00575C4B"/>
    <w:rsid w:val="005925E4"/>
    <w:rsid w:val="00597703"/>
    <w:rsid w:val="005A278E"/>
    <w:rsid w:val="005A4674"/>
    <w:rsid w:val="005A6097"/>
    <w:rsid w:val="005B1DCC"/>
    <w:rsid w:val="005B7323"/>
    <w:rsid w:val="005C25B9"/>
    <w:rsid w:val="005D56A0"/>
    <w:rsid w:val="00616DA7"/>
    <w:rsid w:val="006267E6"/>
    <w:rsid w:val="006463A4"/>
    <w:rsid w:val="006558D2"/>
    <w:rsid w:val="006570CC"/>
    <w:rsid w:val="00672D25"/>
    <w:rsid w:val="006738BC"/>
    <w:rsid w:val="0067635A"/>
    <w:rsid w:val="006918A9"/>
    <w:rsid w:val="006924B8"/>
    <w:rsid w:val="00694474"/>
    <w:rsid w:val="006D3E69"/>
    <w:rsid w:val="006E0971"/>
    <w:rsid w:val="006E2AA1"/>
    <w:rsid w:val="006E6A0B"/>
    <w:rsid w:val="00700A8C"/>
    <w:rsid w:val="00727CA7"/>
    <w:rsid w:val="0074756F"/>
    <w:rsid w:val="007653F9"/>
    <w:rsid w:val="007709F6"/>
    <w:rsid w:val="00783215"/>
    <w:rsid w:val="00795163"/>
    <w:rsid w:val="007965FC"/>
    <w:rsid w:val="007A05E0"/>
    <w:rsid w:val="007A5C0C"/>
    <w:rsid w:val="007B49EF"/>
    <w:rsid w:val="007B68F0"/>
    <w:rsid w:val="007D2608"/>
    <w:rsid w:val="007E3647"/>
    <w:rsid w:val="0080730F"/>
    <w:rsid w:val="00814C01"/>
    <w:rsid w:val="008164E5"/>
    <w:rsid w:val="00830081"/>
    <w:rsid w:val="008467D7"/>
    <w:rsid w:val="00852541"/>
    <w:rsid w:val="00865D47"/>
    <w:rsid w:val="0088452C"/>
    <w:rsid w:val="008D7DCB"/>
    <w:rsid w:val="009055DB"/>
    <w:rsid w:val="00905ECB"/>
    <w:rsid w:val="0091350D"/>
    <w:rsid w:val="009340B6"/>
    <w:rsid w:val="009567DE"/>
    <w:rsid w:val="0096165D"/>
    <w:rsid w:val="00993E91"/>
    <w:rsid w:val="009A409F"/>
    <w:rsid w:val="009B5845"/>
    <w:rsid w:val="009C0C1F"/>
    <w:rsid w:val="00A07B59"/>
    <w:rsid w:val="00A10505"/>
    <w:rsid w:val="00A1288B"/>
    <w:rsid w:val="00A15F2C"/>
    <w:rsid w:val="00A53203"/>
    <w:rsid w:val="00A772EB"/>
    <w:rsid w:val="00A903D1"/>
    <w:rsid w:val="00AB5397"/>
    <w:rsid w:val="00AD2D3B"/>
    <w:rsid w:val="00AE2721"/>
    <w:rsid w:val="00B01BA6"/>
    <w:rsid w:val="00B22AC4"/>
    <w:rsid w:val="00B4708A"/>
    <w:rsid w:val="00BA0536"/>
    <w:rsid w:val="00BA6E74"/>
    <w:rsid w:val="00BB0695"/>
    <w:rsid w:val="00BF623B"/>
    <w:rsid w:val="00C035D4"/>
    <w:rsid w:val="00C05C85"/>
    <w:rsid w:val="00C679BF"/>
    <w:rsid w:val="00C81BBD"/>
    <w:rsid w:val="00CB7961"/>
    <w:rsid w:val="00CC1B2D"/>
    <w:rsid w:val="00CD3132"/>
    <w:rsid w:val="00CE27CD"/>
    <w:rsid w:val="00D134F3"/>
    <w:rsid w:val="00D36053"/>
    <w:rsid w:val="00D47D01"/>
    <w:rsid w:val="00D5736E"/>
    <w:rsid w:val="00D72646"/>
    <w:rsid w:val="00D774B3"/>
    <w:rsid w:val="00D77E01"/>
    <w:rsid w:val="00D90C73"/>
    <w:rsid w:val="00DA49FA"/>
    <w:rsid w:val="00DC231D"/>
    <w:rsid w:val="00DD35A5"/>
    <w:rsid w:val="00DE2948"/>
    <w:rsid w:val="00DF4A0D"/>
    <w:rsid w:val="00DF68BE"/>
    <w:rsid w:val="00DF712A"/>
    <w:rsid w:val="00E25DF4"/>
    <w:rsid w:val="00E3485D"/>
    <w:rsid w:val="00E630E7"/>
    <w:rsid w:val="00E6619B"/>
    <w:rsid w:val="00E80204"/>
    <w:rsid w:val="00E908D7"/>
    <w:rsid w:val="00EA1CE4"/>
    <w:rsid w:val="00EA69AC"/>
    <w:rsid w:val="00EB40A1"/>
    <w:rsid w:val="00EC167F"/>
    <w:rsid w:val="00EC3112"/>
    <w:rsid w:val="00ED0B1E"/>
    <w:rsid w:val="00ED5E57"/>
    <w:rsid w:val="00EE1B42"/>
    <w:rsid w:val="00EE1BD8"/>
    <w:rsid w:val="00F06B71"/>
    <w:rsid w:val="00F10217"/>
    <w:rsid w:val="00F82946"/>
    <w:rsid w:val="00FA3A61"/>
    <w:rsid w:val="00FA5BBE"/>
    <w:rsid w:val="00FB383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BA05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244</ap:Words>
  <ap:Characters>1347</ap:Characters>
  <ap:DocSecurity>0</ap:DocSecurity>
  <ap:Lines>11</ap:Lines>
  <ap:Paragraphs>3</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1588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2026-10-05T12:42:00.0000000Z</lastPrinted>
  <dcterms:created xsi:type="dcterms:W3CDTF">2026-10-07T14:07:00.0000000Z</dcterms:created>
  <dcterms:modified xsi:type="dcterms:W3CDTF">2026-10-07T14:08:00.0000000Z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