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37A45D54" w14:textId="77777777">
        <w:tc>
          <w:tcPr>
            <w:tcW w:w="6379" w:type="dxa"/>
            <w:gridSpan w:val="2"/>
            <w:tcBorders>
              <w:top w:val="nil"/>
              <w:left w:val="nil"/>
              <w:bottom w:val="nil"/>
              <w:right w:val="nil"/>
            </w:tcBorders>
            <w:vAlign w:val="center"/>
          </w:tcPr>
          <w:p w:rsidR="004330ED" w:rsidP="00EA1CE4" w:rsidRDefault="004330ED" w14:paraId="1B8FCD8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6CD28D5"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4C83414" w14:textId="77777777">
        <w:trPr>
          <w:cantSplit/>
        </w:trPr>
        <w:tc>
          <w:tcPr>
            <w:tcW w:w="10348" w:type="dxa"/>
            <w:gridSpan w:val="3"/>
            <w:tcBorders>
              <w:top w:val="single" w:color="auto" w:sz="4" w:space="0"/>
              <w:left w:val="nil"/>
              <w:bottom w:val="nil"/>
              <w:right w:val="nil"/>
            </w:tcBorders>
          </w:tcPr>
          <w:p w:rsidR="004330ED" w:rsidP="004A1E29" w:rsidRDefault="004330ED" w14:paraId="379D335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43366228" w14:textId="77777777">
        <w:trPr>
          <w:cantSplit/>
        </w:trPr>
        <w:tc>
          <w:tcPr>
            <w:tcW w:w="10348" w:type="dxa"/>
            <w:gridSpan w:val="3"/>
            <w:tcBorders>
              <w:top w:val="nil"/>
              <w:left w:val="nil"/>
              <w:bottom w:val="nil"/>
              <w:right w:val="nil"/>
            </w:tcBorders>
          </w:tcPr>
          <w:p w:rsidR="004330ED" w:rsidP="00BF623B" w:rsidRDefault="004330ED" w14:paraId="2F82AD12" w14:textId="77777777">
            <w:pPr>
              <w:pStyle w:val="Amendement"/>
              <w:tabs>
                <w:tab w:val="clear" w:pos="3310"/>
                <w:tab w:val="clear" w:pos="3600"/>
              </w:tabs>
              <w:rPr>
                <w:rFonts w:ascii="Times New Roman" w:hAnsi="Times New Roman"/>
                <w:b w:val="0"/>
              </w:rPr>
            </w:pPr>
          </w:p>
        </w:tc>
      </w:tr>
      <w:tr w:rsidR="004330ED" w:rsidTr="00EA1CE4" w14:paraId="46EDF9BC" w14:textId="77777777">
        <w:trPr>
          <w:cantSplit/>
        </w:trPr>
        <w:tc>
          <w:tcPr>
            <w:tcW w:w="10348" w:type="dxa"/>
            <w:gridSpan w:val="3"/>
            <w:tcBorders>
              <w:top w:val="nil"/>
              <w:left w:val="nil"/>
              <w:bottom w:val="single" w:color="auto" w:sz="4" w:space="0"/>
              <w:right w:val="nil"/>
            </w:tcBorders>
          </w:tcPr>
          <w:p w:rsidR="004330ED" w:rsidP="00BF623B" w:rsidRDefault="004330ED" w14:paraId="18607179" w14:textId="77777777">
            <w:pPr>
              <w:pStyle w:val="Amendement"/>
              <w:tabs>
                <w:tab w:val="clear" w:pos="3310"/>
                <w:tab w:val="clear" w:pos="3600"/>
              </w:tabs>
              <w:rPr>
                <w:rFonts w:ascii="Times New Roman" w:hAnsi="Times New Roman"/>
              </w:rPr>
            </w:pPr>
          </w:p>
        </w:tc>
      </w:tr>
      <w:tr w:rsidR="004330ED" w:rsidTr="00EA1CE4" w14:paraId="68EBCE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29285C7"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A22ED06" w14:textId="77777777">
            <w:pPr>
              <w:suppressAutoHyphens/>
              <w:ind w:left="-70"/>
              <w:rPr>
                <w:b/>
              </w:rPr>
            </w:pPr>
          </w:p>
        </w:tc>
      </w:tr>
      <w:tr w:rsidR="003C21AC" w:rsidTr="00EA1CE4" w14:paraId="7EE8C51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677898" w14:paraId="396A7814" w14:textId="31DD5DD1">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6E0971" w:rsidRDefault="00677898" w14:paraId="448D61AB" w14:textId="5273D984">
            <w:pPr>
              <w:ind w:left="-70"/>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r>
              <w:rPr>
                <w:b/>
                <w:bCs/>
                <w:szCs w:val="24"/>
              </w:rPr>
              <w:t>)</w:t>
            </w:r>
          </w:p>
        </w:tc>
      </w:tr>
      <w:tr w:rsidR="003C21AC" w:rsidTr="00EA1CE4" w14:paraId="63C514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2DF1499"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325FF70" w14:textId="77777777">
            <w:pPr>
              <w:pStyle w:val="Amendement"/>
              <w:tabs>
                <w:tab w:val="clear" w:pos="3310"/>
                <w:tab w:val="clear" w:pos="3600"/>
              </w:tabs>
              <w:ind w:left="-70"/>
              <w:rPr>
                <w:rFonts w:ascii="Times New Roman" w:hAnsi="Times New Roman"/>
              </w:rPr>
            </w:pPr>
          </w:p>
        </w:tc>
      </w:tr>
      <w:tr w:rsidR="003C21AC" w:rsidTr="00EA1CE4" w14:paraId="2367F3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AB4122B"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0929CB46" w14:textId="77777777">
            <w:pPr>
              <w:pStyle w:val="Amendement"/>
              <w:tabs>
                <w:tab w:val="clear" w:pos="3310"/>
                <w:tab w:val="clear" w:pos="3600"/>
              </w:tabs>
              <w:ind w:left="-70"/>
              <w:rPr>
                <w:rFonts w:ascii="Times New Roman" w:hAnsi="Times New Roman"/>
              </w:rPr>
            </w:pPr>
          </w:p>
        </w:tc>
      </w:tr>
      <w:tr w:rsidR="003C21AC" w:rsidTr="00EA1CE4" w14:paraId="64ABA3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5E70364" w14:textId="50B8C2B6">
            <w:pPr>
              <w:pStyle w:val="Amendement"/>
              <w:tabs>
                <w:tab w:val="clear" w:pos="3310"/>
                <w:tab w:val="clear" w:pos="3600"/>
              </w:tabs>
              <w:rPr>
                <w:rFonts w:ascii="Times New Roman" w:hAnsi="Times New Roman"/>
              </w:rPr>
            </w:pPr>
            <w:r w:rsidRPr="00C035D4">
              <w:rPr>
                <w:rFonts w:ascii="Times New Roman" w:hAnsi="Times New Roman"/>
              </w:rPr>
              <w:t xml:space="preserve">Nr. </w:t>
            </w:r>
            <w:r w:rsidR="00E43686">
              <w:rPr>
                <w:rFonts w:ascii="Times New Roman" w:hAnsi="Times New Roman"/>
                <w:caps/>
              </w:rPr>
              <w:t>16</w:t>
            </w:r>
          </w:p>
        </w:tc>
        <w:tc>
          <w:tcPr>
            <w:tcW w:w="7371" w:type="dxa"/>
            <w:gridSpan w:val="2"/>
          </w:tcPr>
          <w:p w:rsidRPr="00C035D4" w:rsidR="003C21AC" w:rsidP="006E0971" w:rsidRDefault="003C21AC" w14:paraId="6A79FB54" w14:textId="5FB6F59F">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677898">
              <w:rPr>
                <w:rFonts w:ascii="Times New Roman" w:hAnsi="Times New Roman"/>
                <w:caps/>
              </w:rPr>
              <w:t>Faber</w:t>
            </w:r>
          </w:p>
        </w:tc>
      </w:tr>
      <w:tr w:rsidR="003C21AC" w:rsidTr="00EA1CE4" w14:paraId="43EA3C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7B9AFF9"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9A0ABC4" w14:textId="60E862FB">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E43686">
              <w:rPr>
                <w:rFonts w:ascii="Times New Roman" w:hAnsi="Times New Roman"/>
                <w:b w:val="0"/>
              </w:rPr>
              <w:t>7 oktober 2026</w:t>
            </w:r>
          </w:p>
        </w:tc>
      </w:tr>
      <w:tr w:rsidR="00B01BA6" w:rsidTr="00EA1CE4" w14:paraId="193391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0C217F22"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C16FEA2" w14:textId="77777777">
            <w:pPr>
              <w:pStyle w:val="Amendement"/>
              <w:tabs>
                <w:tab w:val="clear" w:pos="3310"/>
                <w:tab w:val="clear" w:pos="3600"/>
              </w:tabs>
              <w:ind w:left="-70"/>
              <w:rPr>
                <w:rFonts w:ascii="Times New Roman" w:hAnsi="Times New Roman"/>
                <w:b w:val="0"/>
              </w:rPr>
            </w:pPr>
          </w:p>
        </w:tc>
      </w:tr>
      <w:tr w:rsidRPr="00EA69AC" w:rsidR="00B01BA6" w:rsidTr="00EA1CE4" w14:paraId="2DDA80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A5DDC54" w14:textId="77777777">
            <w:pPr>
              <w:ind w:firstLine="284"/>
            </w:pPr>
            <w:r w:rsidRPr="00EA69AC">
              <w:t>De ondergetekende stelt het volgende amendement voor:</w:t>
            </w:r>
          </w:p>
        </w:tc>
      </w:tr>
    </w:tbl>
    <w:p w:rsidR="005B1DCC" w:rsidP="00BF623B" w:rsidRDefault="005B1DCC" w14:paraId="68FBD2E8" w14:textId="77777777"/>
    <w:p w:rsidR="00D95042" w:rsidP="00BF623B" w:rsidRDefault="00D95042" w14:paraId="26CCD548" w14:textId="1B1EEA06">
      <w:r>
        <w:t>I</w:t>
      </w:r>
    </w:p>
    <w:p w:rsidR="00D95042" w:rsidP="00BF623B" w:rsidRDefault="00D95042" w14:paraId="2A1BD374" w14:textId="77777777"/>
    <w:p w:rsidR="00D95042" w:rsidP="00BF623B" w:rsidRDefault="00D95042" w14:paraId="74DB1F0A" w14:textId="06E99291">
      <w:r>
        <w:tab/>
      </w:r>
      <w:r w:rsidR="00DD6D12">
        <w:t>In a</w:t>
      </w:r>
      <w:r w:rsidR="002C5E0D">
        <w:t>rtikel I wordt voor onderdeel A een onderdeel ingevoegd, luidende:</w:t>
      </w:r>
    </w:p>
    <w:p w:rsidR="002C5E0D" w:rsidP="00BF623B" w:rsidRDefault="002C5E0D" w14:paraId="2AF3D7A9" w14:textId="77777777"/>
    <w:p w:rsidR="002C5E0D" w:rsidP="00BF623B" w:rsidRDefault="002C5E0D" w14:paraId="4783DD7E" w14:textId="61C30E0E">
      <w:r>
        <w:t>0A</w:t>
      </w:r>
    </w:p>
    <w:p w:rsidR="002C5E0D" w:rsidP="00BF623B" w:rsidRDefault="002C5E0D" w14:paraId="61C906EF" w14:textId="77777777"/>
    <w:p w:rsidR="00824AA9" w:rsidP="00BF623B" w:rsidRDefault="00824AA9" w14:paraId="6863F07B" w14:textId="30EC67ED">
      <w:r>
        <w:tab/>
      </w:r>
      <w:r w:rsidR="00530B1A">
        <w:t xml:space="preserve">In artikel 5a, tweede lid, wordt </w:t>
      </w:r>
      <w:r w:rsidR="00530F1A">
        <w:t>“artikel 8, eerste, tweede, derde, vierde of vijfde lid” vervangen door “artikel 8, eerste, tweede of derde lid”.</w:t>
      </w:r>
    </w:p>
    <w:p w:rsidR="00824AA9" w:rsidP="00BF623B" w:rsidRDefault="00824AA9" w14:paraId="355576C2" w14:textId="77777777"/>
    <w:p w:rsidR="002C5E0D" w:rsidP="00BF623B" w:rsidRDefault="00824AA9" w14:paraId="61DD6633" w14:textId="09236510">
      <w:r>
        <w:t>II</w:t>
      </w:r>
    </w:p>
    <w:p w:rsidRPr="00EA69AC" w:rsidR="00824AA9" w:rsidP="00BF623B" w:rsidRDefault="00824AA9" w14:paraId="579C7F6E" w14:textId="77777777"/>
    <w:p w:rsidR="005B1DCC" w:rsidP="0088452C" w:rsidRDefault="00677898" w14:paraId="1FD6FA8E" w14:textId="20FDB77E">
      <w:pPr>
        <w:ind w:firstLine="284"/>
      </w:pPr>
      <w:r>
        <w:t>Artikel I, onderdeel A, komt te luiden:</w:t>
      </w:r>
    </w:p>
    <w:p w:rsidR="00677898" w:rsidP="00677898" w:rsidRDefault="00677898" w14:paraId="692214B5" w14:textId="77777777"/>
    <w:p w:rsidR="00677898" w:rsidP="00677898" w:rsidRDefault="00677898" w14:paraId="0D6045A1" w14:textId="415BE244">
      <w:r>
        <w:t>A</w:t>
      </w:r>
    </w:p>
    <w:p w:rsidR="00677898" w:rsidP="00677898" w:rsidRDefault="00677898" w14:paraId="2467C9BF" w14:textId="77777777"/>
    <w:p w:rsidR="00677898" w:rsidP="0088452C" w:rsidRDefault="00677898" w14:paraId="7451D1B3" w14:textId="77777777">
      <w:pPr>
        <w:ind w:firstLine="284"/>
      </w:pPr>
      <w:r>
        <w:t>Artikel 8 wordt als volgt gewijzigd:</w:t>
      </w:r>
    </w:p>
    <w:p w:rsidR="00677898" w:rsidP="0088452C" w:rsidRDefault="00677898" w14:paraId="0BBA1126" w14:textId="77777777">
      <w:pPr>
        <w:ind w:firstLine="284"/>
      </w:pPr>
    </w:p>
    <w:p w:rsidR="00677898" w:rsidP="0088452C" w:rsidRDefault="00677898" w14:paraId="3C404612" w14:textId="58DFF29A">
      <w:pPr>
        <w:ind w:firstLine="284"/>
      </w:pPr>
      <w:r>
        <w:t>1</w:t>
      </w:r>
      <w:r w:rsidR="00A37774">
        <w:t>.</w:t>
      </w:r>
      <w:r>
        <w:t xml:space="preserve"> Het tweede lid komt te luiden:</w:t>
      </w:r>
    </w:p>
    <w:p w:rsidR="00677898" w:rsidP="0088452C" w:rsidRDefault="00677898" w14:paraId="5DDC5FEE" w14:textId="2E770360">
      <w:pPr>
        <w:ind w:firstLine="284"/>
      </w:pPr>
      <w:r>
        <w:t>2</w:t>
      </w:r>
      <w:r w:rsidR="00A37774">
        <w:t>.</w:t>
      </w:r>
      <w:r>
        <w:t xml:space="preserve"> Het is </w:t>
      </w:r>
      <w:proofErr w:type="gramStart"/>
      <w:r>
        <w:t>een ieder</w:t>
      </w:r>
      <w:proofErr w:type="gramEnd"/>
      <w:r>
        <w:t xml:space="preserve"> verboden een voer</w:t>
      </w:r>
      <w:r w:rsidR="00A37774">
        <w:t>tuig te bestu</w:t>
      </w:r>
      <w:r w:rsidR="00117002">
        <w:t>r</w:t>
      </w:r>
      <w:r w:rsidR="00A37774">
        <w:t>en, als bestuurder te doen besturen of als begeleider op te treden na gebruik van alcoholhoudende drank</w:t>
      </w:r>
      <w:r w:rsidR="00117002">
        <w:t xml:space="preserve"> waar</w:t>
      </w:r>
      <w:r w:rsidR="00050F10">
        <w:t>door</w:t>
      </w:r>
      <w:r w:rsidR="00117002">
        <w:t xml:space="preserve"> bij een onderzoek alcohol in het bloed of de adem aanwezig blijkt te zijn.</w:t>
      </w:r>
    </w:p>
    <w:p w:rsidR="00677898" w:rsidP="0088452C" w:rsidRDefault="00677898" w14:paraId="1A9D1D33" w14:textId="77777777">
      <w:pPr>
        <w:ind w:firstLine="284"/>
      </w:pPr>
    </w:p>
    <w:p w:rsidR="00677898" w:rsidP="0088452C" w:rsidRDefault="00677898" w14:paraId="0041D132" w14:textId="269454CA">
      <w:pPr>
        <w:ind w:firstLine="284"/>
      </w:pPr>
      <w:r>
        <w:t>2</w:t>
      </w:r>
      <w:r w:rsidR="00A37774">
        <w:t>.</w:t>
      </w:r>
      <w:r>
        <w:t xml:space="preserve"> </w:t>
      </w:r>
      <w:r w:rsidR="00A37774">
        <w:t>Het derde en vierde lid vervallen</w:t>
      </w:r>
      <w:r w:rsidR="003F2B4B">
        <w:t xml:space="preserve">, onder vernummering van </w:t>
      </w:r>
      <w:r w:rsidR="007D688B">
        <w:t>het vijfde tot en met zevende lid tot derde tot en met vijfde lid</w:t>
      </w:r>
      <w:r w:rsidR="00A37774">
        <w:t>.</w:t>
      </w:r>
    </w:p>
    <w:p w:rsidR="00A37774" w:rsidP="0088452C" w:rsidRDefault="00A37774" w14:paraId="59C2B332" w14:textId="77777777">
      <w:pPr>
        <w:ind w:firstLine="284"/>
      </w:pPr>
    </w:p>
    <w:p w:rsidR="00A37774" w:rsidP="0088452C" w:rsidRDefault="00A37774" w14:paraId="3AFF611D" w14:textId="39744F24">
      <w:pPr>
        <w:ind w:firstLine="284"/>
      </w:pPr>
      <w:r>
        <w:t xml:space="preserve">3. In </w:t>
      </w:r>
      <w:r w:rsidR="00283DEF">
        <w:t>het derde</w:t>
      </w:r>
      <w:r>
        <w:t xml:space="preserve"> lid</w:t>
      </w:r>
      <w:r w:rsidR="00283DEF">
        <w:t xml:space="preserve"> (nieuw)</w:t>
      </w:r>
      <w:r>
        <w:t xml:space="preserve"> </w:t>
      </w:r>
      <w:r w:rsidR="00050F10">
        <w:t>wordt</w:t>
      </w:r>
      <w:r w:rsidR="00117002">
        <w:t xml:space="preserve"> “</w:t>
      </w:r>
      <w:r w:rsidR="00050F10">
        <w:t>iedere aangewezen stof of alcohol</w:t>
      </w:r>
      <w:r w:rsidR="00117002">
        <w:t>”</w:t>
      </w:r>
      <w:r w:rsidR="00050F10">
        <w:t xml:space="preserve"> vervangen door “iedere aangewezen stof” en wordt “de laagst meetbare hoeveelheid van die stof of alcohol” vervangen door “de laagst meetbare hoeveelheid van die stof”</w:t>
      </w:r>
      <w:r>
        <w:t>.</w:t>
      </w:r>
    </w:p>
    <w:p w:rsidR="005B3525" w:rsidP="0088452C" w:rsidRDefault="005B3525" w14:paraId="7570E631" w14:textId="77777777">
      <w:pPr>
        <w:ind w:firstLine="284"/>
      </w:pPr>
    </w:p>
    <w:p w:rsidR="005B3525" w:rsidP="0088452C" w:rsidRDefault="005B3525" w14:paraId="1F892AF9" w14:textId="684BECE4">
      <w:pPr>
        <w:ind w:firstLine="284"/>
      </w:pPr>
      <w:r>
        <w:t>4</w:t>
      </w:r>
      <w:r w:rsidR="00527B57">
        <w:t>.</w:t>
      </w:r>
      <w:r>
        <w:t xml:space="preserve"> In het vierde lid (nieuw) </w:t>
      </w:r>
      <w:r w:rsidR="00E16D7C">
        <w:t>wordt “</w:t>
      </w:r>
      <w:r w:rsidR="004437D2">
        <w:t>het eerste, tweede, derde of vijfde lid” vervangen door “</w:t>
      </w:r>
      <w:r w:rsidR="002C7AAC">
        <w:t>het eerste, tweede of vijfde lid”.</w:t>
      </w:r>
    </w:p>
    <w:p w:rsidR="00527B57" w:rsidP="0088452C" w:rsidRDefault="00527B57" w14:paraId="48515B53" w14:textId="77777777">
      <w:pPr>
        <w:ind w:firstLine="284"/>
      </w:pPr>
    </w:p>
    <w:p w:rsidRPr="00EA69AC" w:rsidR="00527B57" w:rsidP="0088452C" w:rsidRDefault="00527B57" w14:paraId="70452595" w14:textId="66806FBF">
      <w:pPr>
        <w:ind w:firstLine="284"/>
      </w:pPr>
      <w:r>
        <w:t>5. Het vijfde lid (nieuw) vervalt.</w:t>
      </w:r>
    </w:p>
    <w:p w:rsidR="00EA1CE4" w:rsidP="00EA1CE4" w:rsidRDefault="00EA1CE4" w14:paraId="1556DF1F" w14:textId="77777777"/>
    <w:p w:rsidR="002539A4" w:rsidP="00EA1CE4" w:rsidRDefault="00521137" w14:paraId="5D4F2FE1" w14:textId="35BAC0F1">
      <w:r>
        <w:lastRenderedPageBreak/>
        <w:t>III</w:t>
      </w:r>
    </w:p>
    <w:p w:rsidR="00521137" w:rsidP="00EA1CE4" w:rsidRDefault="00521137" w14:paraId="0FF72E20" w14:textId="77777777"/>
    <w:p w:rsidR="00521137" w:rsidP="00EA1CE4" w:rsidRDefault="00521137" w14:paraId="5FC809B4" w14:textId="269B1BF9">
      <w:r>
        <w:tab/>
      </w:r>
      <w:r w:rsidR="00185B75">
        <w:t xml:space="preserve">In artikel I wordt na onderdeel </w:t>
      </w:r>
      <w:r w:rsidR="001D5C98">
        <w:t>I een onderdeel ingevoegd, luidende:</w:t>
      </w:r>
    </w:p>
    <w:p w:rsidR="001D5C98" w:rsidP="00EA1CE4" w:rsidRDefault="001D5C98" w14:paraId="64A6BCE7" w14:textId="77777777"/>
    <w:p w:rsidR="001D5C98" w:rsidP="00EA1CE4" w:rsidRDefault="001D5C98" w14:paraId="6D685CE2" w14:textId="0614EDEA">
      <w:r>
        <w:t>Ia</w:t>
      </w:r>
    </w:p>
    <w:p w:rsidR="001D5C98" w:rsidP="00EA1CE4" w:rsidRDefault="001D5C98" w14:paraId="20E4399B" w14:textId="77777777"/>
    <w:p w:rsidR="001D5C98" w:rsidP="00EA1CE4" w:rsidRDefault="001D5C98" w14:paraId="283DE191" w14:textId="45CEF7FC">
      <w:r>
        <w:tab/>
      </w:r>
      <w:r w:rsidR="00AD525E">
        <w:t>Artikel 160, vijfde lid, wordt als volgt gewijzigd:</w:t>
      </w:r>
    </w:p>
    <w:p w:rsidR="00AD525E" w:rsidP="00EA1CE4" w:rsidRDefault="00AD525E" w14:paraId="66BE5E95" w14:textId="77777777"/>
    <w:p w:rsidR="00FD2F86" w:rsidP="00EA1CE4" w:rsidRDefault="00FD2F86" w14:paraId="412D6312" w14:textId="672B16B8">
      <w:r>
        <w:tab/>
        <w:t>1</w:t>
      </w:r>
      <w:r w:rsidR="000F7B2D">
        <w:t>.</w:t>
      </w:r>
      <w:r>
        <w:t xml:space="preserve"> In onderdeel a wordt “</w:t>
      </w:r>
      <w:r w:rsidR="009815B4">
        <w:t>artikel 8, eerste of vijfde lid” vervangen door “artikel 8, eerste of derde lid”.</w:t>
      </w:r>
    </w:p>
    <w:p w:rsidR="009815B4" w:rsidP="00EA1CE4" w:rsidRDefault="009815B4" w14:paraId="163F9E2D" w14:textId="77777777"/>
    <w:p w:rsidR="009815B4" w:rsidP="00EA1CE4" w:rsidRDefault="009815B4" w14:paraId="248A779D" w14:textId="7B137ADD">
      <w:r>
        <w:tab/>
        <w:t>2</w:t>
      </w:r>
      <w:r w:rsidR="000F7B2D">
        <w:t>.</w:t>
      </w:r>
      <w:r>
        <w:t xml:space="preserve"> In onderdeel b wordt “</w:t>
      </w:r>
      <w:r w:rsidR="004E0A1C">
        <w:t>artikel 8, tweede of derde lid” vervangen door “artikel 8, tweede lid”.</w:t>
      </w:r>
    </w:p>
    <w:p w:rsidR="004E0A1C" w:rsidP="00EA1CE4" w:rsidRDefault="004E0A1C" w14:paraId="03001924" w14:textId="77777777"/>
    <w:p w:rsidR="004E0A1C" w:rsidP="00EA1CE4" w:rsidRDefault="004E0A1C" w14:paraId="345D574E" w14:textId="355D7150">
      <w:r>
        <w:tab/>
        <w:t>3</w:t>
      </w:r>
      <w:r w:rsidR="000F7B2D">
        <w:t>.</w:t>
      </w:r>
      <w:r>
        <w:t xml:space="preserve"> In onderdeel c wordt “</w:t>
      </w:r>
      <w:r w:rsidR="000F7B2D">
        <w:t xml:space="preserve">artikel 8, vijfde lid” vervangen door “artikel 8, derde lid”. </w:t>
      </w:r>
    </w:p>
    <w:p w:rsidR="00383AA6" w:rsidP="00EA1CE4" w:rsidRDefault="00383AA6" w14:paraId="6080A0FB" w14:textId="77777777"/>
    <w:p w:rsidR="00383AA6" w:rsidP="00EA1CE4" w:rsidRDefault="00383AA6" w14:paraId="163306F5" w14:textId="65E7B15F">
      <w:r>
        <w:t>IV</w:t>
      </w:r>
    </w:p>
    <w:p w:rsidR="00383AA6" w:rsidP="00EA1CE4" w:rsidRDefault="00383AA6" w14:paraId="19E038F4" w14:textId="77777777"/>
    <w:p w:rsidR="00383AA6" w:rsidP="00EA1CE4" w:rsidRDefault="00383AA6" w14:paraId="72558FD2" w14:textId="796E9096">
      <w:r>
        <w:tab/>
        <w:t>In artikel I wordt na onderdeel J een onderdeel ingevoegd, luidende:</w:t>
      </w:r>
    </w:p>
    <w:p w:rsidR="00383AA6" w:rsidP="00EA1CE4" w:rsidRDefault="00383AA6" w14:paraId="21D0313A" w14:textId="77777777"/>
    <w:p w:rsidR="00383AA6" w:rsidP="00EA1CE4" w:rsidRDefault="00383AA6" w14:paraId="6F28F09B" w14:textId="65CA3179">
      <w:r>
        <w:t>Ja</w:t>
      </w:r>
    </w:p>
    <w:p w:rsidR="00383AA6" w:rsidP="00EA1CE4" w:rsidRDefault="00383AA6" w14:paraId="536A7FF0" w14:textId="77777777"/>
    <w:p w:rsidR="00383AA6" w:rsidP="00EA1CE4" w:rsidRDefault="00383AA6" w14:paraId="1D7ABC53" w14:textId="30320665">
      <w:r>
        <w:tab/>
        <w:t>Artikel 163 wordt als volgt gewijzigd:</w:t>
      </w:r>
    </w:p>
    <w:p w:rsidR="00383AA6" w:rsidP="00EA1CE4" w:rsidRDefault="00383AA6" w14:paraId="5B8533C9" w14:textId="77777777"/>
    <w:p w:rsidR="00383AA6" w:rsidP="00EA1CE4" w:rsidRDefault="00383AA6" w14:paraId="19577249" w14:textId="6870AC68">
      <w:r>
        <w:tab/>
        <w:t>1</w:t>
      </w:r>
      <w:r w:rsidR="002E78B2">
        <w:t>.</w:t>
      </w:r>
      <w:r w:rsidR="00CA3906">
        <w:t xml:space="preserve"> In het eerste lid wordt “</w:t>
      </w:r>
      <w:r w:rsidR="0070307B">
        <w:t xml:space="preserve">een onderzoek </w:t>
      </w:r>
      <w:r w:rsidR="00132A2F">
        <w:t xml:space="preserve">als bedoeld in </w:t>
      </w:r>
      <w:r w:rsidR="00CA3906">
        <w:t>artikel 8, tweede lid,</w:t>
      </w:r>
      <w:r w:rsidR="009B7826">
        <w:t xml:space="preserve"> onderdeel a, en artikel 8, derde lid, onderdeel a” vervangen door “</w:t>
      </w:r>
      <w:r w:rsidR="00EC73AF">
        <w:t>een onderzoek naar het alcohol</w:t>
      </w:r>
      <w:r w:rsidR="00950B60">
        <w:t>gehalte</w:t>
      </w:r>
      <w:r w:rsidR="00EC73AF">
        <w:t xml:space="preserve"> in zijn adem </w:t>
      </w:r>
      <w:r w:rsidR="00323848">
        <w:t>voor de toepassing van</w:t>
      </w:r>
      <w:r w:rsidR="00EC73AF">
        <w:t xml:space="preserve"> </w:t>
      </w:r>
      <w:r w:rsidR="009B7826">
        <w:t>artikel 8, tweede lid”.</w:t>
      </w:r>
    </w:p>
    <w:p w:rsidR="006C513B" w:rsidP="00EA1CE4" w:rsidRDefault="006C513B" w14:paraId="6A886D18" w14:textId="77777777"/>
    <w:p w:rsidR="006C513B" w:rsidP="00EA1CE4" w:rsidRDefault="006C513B" w14:paraId="1419820B" w14:textId="4592F882">
      <w:r>
        <w:tab/>
        <w:t>2</w:t>
      </w:r>
      <w:r w:rsidR="002E78B2">
        <w:t>.</w:t>
      </w:r>
      <w:r>
        <w:t xml:space="preserve"> In het vierde lid wordt “artikel 8, eerste of vijfde lid” vervangen door “artikel 8, eerste of derde lid” en wordt “</w:t>
      </w:r>
      <w:r w:rsidR="00874A8D">
        <w:t xml:space="preserve">een onderzoek als bedoeld in artikel 8, tweede lid, onderdeel b, of artikel 8, derde lid, onderdeel b” vervangen door “een onderzoek naar </w:t>
      </w:r>
      <w:r w:rsidR="00950B60">
        <w:t>het alcoholgehalte in zijn bloed voor de toepassing van artikel 8, tweede lid”.</w:t>
      </w:r>
    </w:p>
    <w:p w:rsidR="002A7579" w:rsidP="00EA1CE4" w:rsidRDefault="002A7579" w14:paraId="7981B7D8" w14:textId="77777777"/>
    <w:p w:rsidR="002A7579" w:rsidP="00EA1CE4" w:rsidRDefault="002A7579" w14:paraId="6A868D6F" w14:textId="46ECC6C6">
      <w:r>
        <w:t>V</w:t>
      </w:r>
    </w:p>
    <w:p w:rsidR="0052152F" w:rsidP="00EA1CE4" w:rsidRDefault="0052152F" w14:paraId="32BDCC71" w14:textId="77777777"/>
    <w:p w:rsidR="0052152F" w:rsidP="00EA1CE4" w:rsidRDefault="0052152F" w14:paraId="07BFB9A1" w14:textId="27E4FCBC">
      <w:r>
        <w:tab/>
      </w:r>
      <w:r w:rsidR="00F92488">
        <w:t>Artikel I, onderdeel K, wordt als volgt gewijzigd:</w:t>
      </w:r>
    </w:p>
    <w:p w:rsidR="00F92488" w:rsidP="00EA1CE4" w:rsidRDefault="00F92488" w14:paraId="72CD503D" w14:textId="77777777"/>
    <w:p w:rsidR="00F12AB2" w:rsidP="000174ED" w:rsidRDefault="00F92488" w14:paraId="3E2EDE62" w14:textId="2E052DC2">
      <w:r>
        <w:tab/>
        <w:t>1</w:t>
      </w:r>
      <w:r w:rsidR="00942C6B">
        <w:t>.</w:t>
      </w:r>
      <w:r>
        <w:t xml:space="preserve"> </w:t>
      </w:r>
      <w:r w:rsidR="00AD2FD2">
        <w:t>Onderdeel 1 komt te luiden:</w:t>
      </w:r>
    </w:p>
    <w:p w:rsidR="00AD2FD2" w:rsidP="000174ED" w:rsidRDefault="00AD2FD2" w14:paraId="70714E4E" w14:textId="2E4F2202">
      <w:r>
        <w:tab/>
        <w:t>1</w:t>
      </w:r>
      <w:r w:rsidR="00942C6B">
        <w:t>.</w:t>
      </w:r>
      <w:r>
        <w:t xml:space="preserve"> </w:t>
      </w:r>
      <w:r w:rsidR="00194117">
        <w:t>In h</w:t>
      </w:r>
      <w:r w:rsidR="005F2018">
        <w:t>et tweede lid, onder b,</w:t>
      </w:r>
      <w:r w:rsidR="004A74FC">
        <w:t xml:space="preserve"> wordt de puntkomma vervangen door</w:t>
      </w:r>
      <w:r w:rsidR="00EF5A51">
        <w:t>:</w:t>
      </w:r>
      <w:r w:rsidR="00D73344">
        <w:t xml:space="preserve"> “, en:</w:t>
      </w:r>
    </w:p>
    <w:p w:rsidRPr="00942C6B" w:rsidR="00942C6B" w:rsidP="00C71EB3" w:rsidRDefault="005F2018" w14:paraId="7479F267" w14:textId="175951B6">
      <w:r>
        <w:tab/>
      </w:r>
      <w:r w:rsidRPr="00942C6B" w:rsidR="00942C6B">
        <w:t>1°</w:t>
      </w:r>
      <w:r w:rsidR="00942C6B">
        <w:t>.</w:t>
      </w:r>
      <w:r w:rsidR="00942C6B">
        <w:rPr>
          <w:b/>
          <w:bCs/>
        </w:rPr>
        <w:t xml:space="preserve"> </w:t>
      </w:r>
      <w:proofErr w:type="gramStart"/>
      <w:r w:rsidRPr="00942C6B" w:rsidR="00942C6B">
        <w:t>sedert</w:t>
      </w:r>
      <w:proofErr w:type="gramEnd"/>
      <w:r w:rsidRPr="00942C6B" w:rsidR="00942C6B">
        <w:t xml:space="preserve"> de datum waarop hem voor de eerste maal een rijbewijs voor de categorie AM of T is afgegeven nog geen zeven jaren zijn verstreken en hij op het tijdstip van afgifte van dat rijbewijs de leeftijd van achttien jaar nog niet heeft bereikt,</w:t>
      </w:r>
    </w:p>
    <w:p w:rsidRPr="00942C6B" w:rsidR="00942C6B" w:rsidP="00942C6B" w:rsidRDefault="00942C6B" w14:paraId="05554578" w14:textId="16E62028">
      <w:pPr>
        <w:ind w:firstLine="284"/>
      </w:pPr>
      <w:r w:rsidRPr="00942C6B">
        <w:t>2°.</w:t>
      </w:r>
      <w:r>
        <w:rPr>
          <w:b/>
          <w:bCs/>
        </w:rPr>
        <w:t xml:space="preserve"> </w:t>
      </w:r>
      <w:proofErr w:type="gramStart"/>
      <w:r w:rsidRPr="00942C6B">
        <w:t>sedert</w:t>
      </w:r>
      <w:proofErr w:type="gramEnd"/>
      <w:r w:rsidRPr="00942C6B">
        <w:t xml:space="preserve"> de datum waarop hem voor het eerst een rijbewijs is afgegeven nog geen vijf jaren zijn verstreken en hij op het tijdstip van afgifte van dat rijbewijs de leeftijd van ten minste achttien jaar heeft bereikt,</w:t>
      </w:r>
    </w:p>
    <w:p w:rsidRPr="00942C6B" w:rsidR="00942C6B" w:rsidP="00942C6B" w:rsidRDefault="00942C6B" w14:paraId="3356BD60" w14:textId="43AA4757">
      <w:pPr>
        <w:ind w:firstLine="284"/>
      </w:pPr>
      <w:r w:rsidRPr="00942C6B">
        <w:t xml:space="preserve">3°. </w:t>
      </w:r>
      <w:proofErr w:type="gramStart"/>
      <w:r w:rsidRPr="00942C6B">
        <w:t>sedert</w:t>
      </w:r>
      <w:proofErr w:type="gramEnd"/>
      <w:r w:rsidRPr="00942C6B">
        <w:t xml:space="preserve"> de datum waarop hem voor het eerst een rijbewijs voor de categorie B is afgegeven nog geen vijf jaren zijn verstreken en hij op het tijdstip van afgifte van het rijbewijs voor de categorie B nog niet de leeftijd van achttien jaar heeft bereikt, ongeacht of hij op dat tijdstip van afgifte van het rijbewijs voor de categorie B al in het bezit was van een rijbewijs voor de categorie AM of T</w:t>
      </w:r>
      <w:r w:rsidR="00FD0FC1">
        <w:t>, dan wel</w:t>
      </w:r>
    </w:p>
    <w:p w:rsidRPr="00942C6B" w:rsidR="00FD0FC1" w:rsidP="00942C6B" w:rsidRDefault="00702D1F" w14:paraId="18EFD8A3" w14:textId="58A06A90">
      <w:pPr>
        <w:ind w:firstLine="284"/>
      </w:pPr>
      <w:r>
        <w:t>4</w:t>
      </w:r>
      <w:r w:rsidRPr="00942C6B" w:rsidR="00671F12">
        <w:t>°.</w:t>
      </w:r>
      <w:r>
        <w:t xml:space="preserve"> </w:t>
      </w:r>
      <w:proofErr w:type="gramStart"/>
      <w:r>
        <w:t>indien</w:t>
      </w:r>
      <w:proofErr w:type="gramEnd"/>
      <w:r>
        <w:t xml:space="preserve"> </w:t>
      </w:r>
      <w:r w:rsidR="004622A5">
        <w:t xml:space="preserve">hij </w:t>
      </w:r>
      <w:r w:rsidR="00671F12">
        <w:t>zonder dat aan hem een rijbewijs is afgegeven een motorrijtuig bestuurt voor het besturen waarvan een rijbewijs vereist is</w:t>
      </w:r>
      <w:r w:rsidR="008109E2">
        <w:t>;</w:t>
      </w:r>
    </w:p>
    <w:p w:rsidR="00942C6B" w:rsidP="000174ED" w:rsidRDefault="00942C6B" w14:paraId="541A3B7E" w14:textId="77777777"/>
    <w:p w:rsidR="008A1198" w:rsidP="000174ED" w:rsidRDefault="00AC758D" w14:paraId="4A1838E1" w14:textId="7EAAD075">
      <w:r>
        <w:tab/>
        <w:t>2</w:t>
      </w:r>
      <w:r w:rsidR="00C366D6">
        <w:t>.</w:t>
      </w:r>
      <w:r>
        <w:t xml:space="preserve"> Er wordt een onderdeel toegevoegd, luidende:</w:t>
      </w:r>
    </w:p>
    <w:p w:rsidR="008109E2" w:rsidP="000174ED" w:rsidRDefault="008A1198" w14:paraId="5FA0B4BF" w14:textId="77777777">
      <w:r>
        <w:tab/>
      </w:r>
    </w:p>
    <w:p w:rsidR="008A1198" w:rsidP="00C71EB3" w:rsidRDefault="008A1198" w14:paraId="454C9022" w14:textId="7F684EB7">
      <w:pPr>
        <w:ind w:firstLine="284"/>
      </w:pPr>
      <w:r>
        <w:t>3</w:t>
      </w:r>
      <w:r w:rsidR="00C366D6">
        <w:t>.</w:t>
      </w:r>
      <w:r>
        <w:t xml:space="preserve"> Er wordt een lid toegevoegd, luidende:</w:t>
      </w:r>
    </w:p>
    <w:p w:rsidR="008A1198" w:rsidP="000174ED" w:rsidRDefault="008A1198" w14:paraId="0F1B5BEB" w14:textId="548D33E5">
      <w:r>
        <w:tab/>
      </w:r>
      <w:r w:rsidR="00C366D6">
        <w:t xml:space="preserve">10. </w:t>
      </w:r>
      <w:r w:rsidRPr="00C366D6" w:rsidR="00C366D6">
        <w:t xml:space="preserve">Voor de toepassing van het </w:t>
      </w:r>
      <w:r w:rsidR="00C366D6">
        <w:t>tweede</w:t>
      </w:r>
      <w:r w:rsidRPr="00C366D6" w:rsidR="00C366D6">
        <w:t xml:space="preserve"> lid</w:t>
      </w:r>
      <w:r w:rsidR="00C366D6">
        <w:t>, onder b,</w:t>
      </w:r>
      <w:r w:rsidRPr="00C366D6" w:rsidR="00C366D6">
        <w:t xml:space="preserve"> wordt onder een rijbewijs mede verstaan een </w:t>
      </w:r>
      <w:r w:rsidRPr="00C366D6" w:rsidR="00C366D6">
        <w:lastRenderedPageBreak/>
        <w:t xml:space="preserve">rijbewijs, afgegeven door het daartoe bevoegde gezag buiten Nederland en wordt voor de toepassing van het </w:t>
      </w:r>
      <w:r w:rsidR="00405907">
        <w:t>tweede lid</w:t>
      </w:r>
      <w:r w:rsidRPr="00C366D6" w:rsidR="00C366D6">
        <w:t xml:space="preserve">, </w:t>
      </w:r>
      <w:r w:rsidR="009E73D3">
        <w:t xml:space="preserve">onder b, </w:t>
      </w:r>
      <w:r w:rsidRPr="00C366D6" w:rsidR="00C366D6">
        <w:t>aanhef en onderdelen 1° en 3°, met een rijbewijs voor de categorie AM of T gelijk gesteld een rijbewijs voor de categorie A1, afgegeven door het daartoe bevoegde gezag in een andere lidstaat van de Europese Unie, een andere staat die partij is bij de Overeenkomst betreffende de Europese Economische Ruimte of Zwitserland aan een persoon die op het tijdstip van afgifte nog niet de leeftijd van achttien jaar had bereikt.</w:t>
      </w:r>
      <w:r w:rsidR="00C366D6">
        <w:t xml:space="preserve"> </w:t>
      </w:r>
    </w:p>
    <w:p w:rsidR="008A1198" w:rsidP="000174ED" w:rsidRDefault="008A1198" w14:paraId="4FFAE6CE" w14:textId="77777777"/>
    <w:p w:rsidR="00192F55" w:rsidP="000174ED" w:rsidRDefault="00192F55" w14:paraId="6D0C8277" w14:textId="5F03465E">
      <w:r>
        <w:t>VI</w:t>
      </w:r>
    </w:p>
    <w:p w:rsidR="00192F55" w:rsidP="000174ED" w:rsidRDefault="00192F55" w14:paraId="32A9D997" w14:textId="77777777"/>
    <w:p w:rsidR="00192F55" w:rsidP="000174ED" w:rsidRDefault="00192F55" w14:paraId="4DE55AC7" w14:textId="2E70486B">
      <w:r>
        <w:tab/>
      </w:r>
      <w:r w:rsidR="001A4942">
        <w:t>In artikel I wordt na onderdeel K een onderdeel ingevoegd, luidende:</w:t>
      </w:r>
    </w:p>
    <w:p w:rsidR="001A4942" w:rsidP="000174ED" w:rsidRDefault="001A4942" w14:paraId="51071F59" w14:textId="77777777"/>
    <w:p w:rsidR="001A4942" w:rsidP="000174ED" w:rsidRDefault="001A4942" w14:paraId="5BAF286F" w14:textId="7D954A84">
      <w:r>
        <w:t>Ka</w:t>
      </w:r>
    </w:p>
    <w:p w:rsidR="001A4942" w:rsidP="000174ED" w:rsidRDefault="001A4942" w14:paraId="5C002CCA" w14:textId="77777777"/>
    <w:p w:rsidR="00D51482" w:rsidP="000174ED" w:rsidRDefault="001A4942" w14:paraId="0BB8EE6E" w14:textId="65C77A3F">
      <w:r>
        <w:tab/>
        <w:t>In artikel 175, derde lid, wordt “</w:t>
      </w:r>
      <w:r w:rsidR="00896C4E">
        <w:t>artikel 8, eerste, tweede, derde, vierde of vijfde lid” vervangen door “artikel 8, eerste, tweede of derde lid”</w:t>
      </w:r>
      <w:r w:rsidR="00D51482">
        <w:t>.</w:t>
      </w:r>
    </w:p>
    <w:p w:rsidR="00521137" w:rsidP="00EA1CE4" w:rsidRDefault="00521137" w14:paraId="0FCDCA8E" w14:textId="77777777"/>
    <w:p w:rsidRPr="00EA69AC" w:rsidR="003C21AC" w:rsidP="00EA1CE4" w:rsidRDefault="003C21AC" w14:paraId="40BA7151" w14:textId="77777777">
      <w:pPr>
        <w:rPr>
          <w:b/>
        </w:rPr>
      </w:pPr>
      <w:r w:rsidRPr="00EA69AC">
        <w:rPr>
          <w:b/>
        </w:rPr>
        <w:t>Toelichting</w:t>
      </w:r>
    </w:p>
    <w:p w:rsidRPr="00EA69AC" w:rsidR="003C21AC" w:rsidP="00BF623B" w:rsidRDefault="003C21AC" w14:paraId="4B9A0E16" w14:textId="77777777"/>
    <w:p w:rsidRPr="00050F10" w:rsidR="00050F10" w:rsidP="00050F10" w:rsidRDefault="00050F10" w14:paraId="4C8A70B4" w14:textId="0045C31E">
      <w:r w:rsidRPr="00050F10">
        <w:t>Alcohol maakt meer kapot dan je lief is. In Nederland wordt het aantal verkeersdoden per jaar, door alcoholgebruik in het verkeer, geschat tussen de 75 en 140 personen. In 10 jaar tijd is het aantal verkeersongelukken waarbij alcohol in het spel is meer dan verdubbel</w:t>
      </w:r>
      <w:r w:rsidR="000D5876">
        <w:t>d.</w:t>
      </w:r>
    </w:p>
    <w:p w:rsidRPr="00050F10" w:rsidR="00050F10" w:rsidP="00050F10" w:rsidRDefault="00050F10" w14:paraId="76128879" w14:textId="77777777"/>
    <w:p w:rsidRPr="008467D7" w:rsidR="00E6619B" w:rsidP="00050F10" w:rsidRDefault="00050F10" w14:paraId="701B3DC7" w14:textId="30445425">
      <w:r w:rsidRPr="00050F10">
        <w:t xml:space="preserve">Om de zorgwekkende </w:t>
      </w:r>
      <w:r w:rsidRPr="00F47C69" w:rsidR="002E4D0C">
        <w:t xml:space="preserve">stijgende </w:t>
      </w:r>
      <w:r w:rsidRPr="00F47C69" w:rsidR="00B54772">
        <w:t xml:space="preserve">lijn </w:t>
      </w:r>
      <w:r w:rsidRPr="00F47C69">
        <w:t xml:space="preserve">van </w:t>
      </w:r>
      <w:r w:rsidRPr="00F47C69" w:rsidR="002E4D0C">
        <w:t>het aantal</w:t>
      </w:r>
      <w:r w:rsidR="002E4D0C">
        <w:t xml:space="preserve"> </w:t>
      </w:r>
      <w:r w:rsidRPr="00050F10">
        <w:t xml:space="preserve">verkeersdoden en verkeersongevallen </w:t>
      </w:r>
      <w:r w:rsidR="00684452">
        <w:t>om te buigen</w:t>
      </w:r>
      <w:r w:rsidRPr="00050F10">
        <w:t xml:space="preserve">, wil indiener met dit amendement regelen dat er een </w:t>
      </w:r>
      <w:proofErr w:type="spellStart"/>
      <w:r w:rsidRPr="00050F10">
        <w:t>nullimiet</w:t>
      </w:r>
      <w:proofErr w:type="spellEnd"/>
      <w:r w:rsidRPr="00050F10">
        <w:t xml:space="preserve"> komt op alcoholgebruik in het verkeer. Een </w:t>
      </w:r>
      <w:proofErr w:type="spellStart"/>
      <w:r w:rsidRPr="00050F10">
        <w:t>nullimiet</w:t>
      </w:r>
      <w:proofErr w:type="spellEnd"/>
      <w:r w:rsidRPr="00050F10">
        <w:t xml:space="preserve"> draagt bij aan een duidelijke normstelling, zonder ruimte voor interpretatie, waarbij het signaal direct duidelijk is: alcoholgebruik is niet </w:t>
      </w:r>
      <w:r w:rsidR="0080116E">
        <w:t xml:space="preserve">toegestaan </w:t>
      </w:r>
      <w:r w:rsidRPr="00050F10">
        <w:t>in het verkeer</w:t>
      </w:r>
      <w:r>
        <w:t>.</w:t>
      </w:r>
    </w:p>
    <w:p w:rsidRPr="00EA69AC" w:rsidR="005B1DCC" w:rsidP="00BF623B" w:rsidRDefault="005B1DCC" w14:paraId="601DE8B0" w14:textId="77777777"/>
    <w:p w:rsidRPr="00EA69AC" w:rsidR="00B4708A" w:rsidP="00EA1CE4" w:rsidRDefault="00050F10" w14:paraId="76748944" w14:textId="503B65E6">
      <w:r>
        <w:t>Faber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BC11" w14:textId="77777777" w:rsidR="007818E2" w:rsidRDefault="007818E2">
      <w:pPr>
        <w:spacing w:line="20" w:lineRule="exact"/>
      </w:pPr>
    </w:p>
  </w:endnote>
  <w:endnote w:type="continuationSeparator" w:id="0">
    <w:p w14:paraId="43BD29FD" w14:textId="77777777" w:rsidR="007818E2" w:rsidRDefault="007818E2">
      <w:pPr>
        <w:pStyle w:val="Amendement"/>
      </w:pPr>
      <w:r>
        <w:rPr>
          <w:b w:val="0"/>
        </w:rPr>
        <w:t xml:space="preserve"> </w:t>
      </w:r>
    </w:p>
  </w:endnote>
  <w:endnote w:type="continuationNotice" w:id="1">
    <w:p w14:paraId="70E6DB7C" w14:textId="77777777" w:rsidR="007818E2" w:rsidRDefault="007818E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7A376" w14:textId="77777777" w:rsidR="007818E2" w:rsidRDefault="007818E2">
      <w:pPr>
        <w:pStyle w:val="Amendement"/>
      </w:pPr>
      <w:r>
        <w:rPr>
          <w:b w:val="0"/>
        </w:rPr>
        <w:separator/>
      </w:r>
    </w:p>
  </w:footnote>
  <w:footnote w:type="continuationSeparator" w:id="0">
    <w:p w14:paraId="40422E17" w14:textId="77777777" w:rsidR="007818E2" w:rsidRDefault="007818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861EA"/>
    <w:multiLevelType w:val="multilevel"/>
    <w:tmpl w:val="1938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8428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98"/>
    <w:rsid w:val="000062BC"/>
    <w:rsid w:val="000174ED"/>
    <w:rsid w:val="00020AFD"/>
    <w:rsid w:val="000230FA"/>
    <w:rsid w:val="00050F10"/>
    <w:rsid w:val="00052244"/>
    <w:rsid w:val="0007471A"/>
    <w:rsid w:val="00084B6A"/>
    <w:rsid w:val="0008599C"/>
    <w:rsid w:val="000A47BC"/>
    <w:rsid w:val="000D17BF"/>
    <w:rsid w:val="000D5876"/>
    <w:rsid w:val="000F7B2D"/>
    <w:rsid w:val="0010064D"/>
    <w:rsid w:val="00117002"/>
    <w:rsid w:val="00132A2F"/>
    <w:rsid w:val="001366CB"/>
    <w:rsid w:val="00157CAF"/>
    <w:rsid w:val="001656EE"/>
    <w:rsid w:val="0016653D"/>
    <w:rsid w:val="00182E7E"/>
    <w:rsid w:val="00185B75"/>
    <w:rsid w:val="00192F55"/>
    <w:rsid w:val="00194117"/>
    <w:rsid w:val="001946BC"/>
    <w:rsid w:val="00195734"/>
    <w:rsid w:val="001A4942"/>
    <w:rsid w:val="001B73AE"/>
    <w:rsid w:val="001C0A14"/>
    <w:rsid w:val="001D56AF"/>
    <w:rsid w:val="001D5C98"/>
    <w:rsid w:val="001E0E21"/>
    <w:rsid w:val="0020319A"/>
    <w:rsid w:val="00205C4B"/>
    <w:rsid w:val="00212E0A"/>
    <w:rsid w:val="00214C20"/>
    <w:rsid w:val="002153B0"/>
    <w:rsid w:val="0021777F"/>
    <w:rsid w:val="00232F81"/>
    <w:rsid w:val="00241DD0"/>
    <w:rsid w:val="002539A4"/>
    <w:rsid w:val="0026442B"/>
    <w:rsid w:val="00283DEF"/>
    <w:rsid w:val="002A0713"/>
    <w:rsid w:val="002A7579"/>
    <w:rsid w:val="002B188D"/>
    <w:rsid w:val="002C5E0D"/>
    <w:rsid w:val="002C6F0D"/>
    <w:rsid w:val="002C7AAC"/>
    <w:rsid w:val="002E4D0C"/>
    <w:rsid w:val="002E78B2"/>
    <w:rsid w:val="00323848"/>
    <w:rsid w:val="0032752D"/>
    <w:rsid w:val="0037674B"/>
    <w:rsid w:val="00381E1A"/>
    <w:rsid w:val="00383AA6"/>
    <w:rsid w:val="00397105"/>
    <w:rsid w:val="003B31BA"/>
    <w:rsid w:val="003C21AC"/>
    <w:rsid w:val="003C5218"/>
    <w:rsid w:val="003C7876"/>
    <w:rsid w:val="003D168E"/>
    <w:rsid w:val="003E2308"/>
    <w:rsid w:val="003E2F98"/>
    <w:rsid w:val="003E350F"/>
    <w:rsid w:val="003F2B4B"/>
    <w:rsid w:val="00405907"/>
    <w:rsid w:val="00413B00"/>
    <w:rsid w:val="004140CA"/>
    <w:rsid w:val="004210BB"/>
    <w:rsid w:val="0042574B"/>
    <w:rsid w:val="004330ED"/>
    <w:rsid w:val="004437D2"/>
    <w:rsid w:val="00444D9A"/>
    <w:rsid w:val="004622A5"/>
    <w:rsid w:val="00481C91"/>
    <w:rsid w:val="004831C2"/>
    <w:rsid w:val="004911E3"/>
    <w:rsid w:val="00495336"/>
    <w:rsid w:val="00497D57"/>
    <w:rsid w:val="004A0434"/>
    <w:rsid w:val="004A1E29"/>
    <w:rsid w:val="004A74FC"/>
    <w:rsid w:val="004A7DD4"/>
    <w:rsid w:val="004B50D8"/>
    <w:rsid w:val="004B5B90"/>
    <w:rsid w:val="004C3BEE"/>
    <w:rsid w:val="004E0A1C"/>
    <w:rsid w:val="00501109"/>
    <w:rsid w:val="00521137"/>
    <w:rsid w:val="0052152F"/>
    <w:rsid w:val="00527B57"/>
    <w:rsid w:val="00530B1A"/>
    <w:rsid w:val="00530F1A"/>
    <w:rsid w:val="005343CE"/>
    <w:rsid w:val="00537772"/>
    <w:rsid w:val="00565C83"/>
    <w:rsid w:val="005703C9"/>
    <w:rsid w:val="00597703"/>
    <w:rsid w:val="005A6097"/>
    <w:rsid w:val="005A7196"/>
    <w:rsid w:val="005B1DCC"/>
    <w:rsid w:val="005B3449"/>
    <w:rsid w:val="005B3525"/>
    <w:rsid w:val="005B7323"/>
    <w:rsid w:val="005C25B9"/>
    <w:rsid w:val="005C3E7D"/>
    <w:rsid w:val="005D34E2"/>
    <w:rsid w:val="005D39E5"/>
    <w:rsid w:val="005F2018"/>
    <w:rsid w:val="006267E6"/>
    <w:rsid w:val="00652284"/>
    <w:rsid w:val="006558D2"/>
    <w:rsid w:val="006612CA"/>
    <w:rsid w:val="00671F12"/>
    <w:rsid w:val="00672D25"/>
    <w:rsid w:val="006738BC"/>
    <w:rsid w:val="00677898"/>
    <w:rsid w:val="00684452"/>
    <w:rsid w:val="006B113C"/>
    <w:rsid w:val="006B32E2"/>
    <w:rsid w:val="006C513B"/>
    <w:rsid w:val="006D3E69"/>
    <w:rsid w:val="006E0971"/>
    <w:rsid w:val="00702D1F"/>
    <w:rsid w:val="0070307B"/>
    <w:rsid w:val="00730C35"/>
    <w:rsid w:val="007355BC"/>
    <w:rsid w:val="007373A0"/>
    <w:rsid w:val="007437A6"/>
    <w:rsid w:val="00760497"/>
    <w:rsid w:val="00763A0A"/>
    <w:rsid w:val="007709F6"/>
    <w:rsid w:val="007745A5"/>
    <w:rsid w:val="007818E2"/>
    <w:rsid w:val="00783215"/>
    <w:rsid w:val="007965FC"/>
    <w:rsid w:val="007A728B"/>
    <w:rsid w:val="007D2608"/>
    <w:rsid w:val="007D688B"/>
    <w:rsid w:val="007F674F"/>
    <w:rsid w:val="0080116E"/>
    <w:rsid w:val="00802B40"/>
    <w:rsid w:val="0080323E"/>
    <w:rsid w:val="0080445D"/>
    <w:rsid w:val="008109E2"/>
    <w:rsid w:val="008143DA"/>
    <w:rsid w:val="008164E5"/>
    <w:rsid w:val="00824AA9"/>
    <w:rsid w:val="00830081"/>
    <w:rsid w:val="0083747A"/>
    <w:rsid w:val="00841464"/>
    <w:rsid w:val="00845087"/>
    <w:rsid w:val="008467D7"/>
    <w:rsid w:val="00852541"/>
    <w:rsid w:val="00854FE7"/>
    <w:rsid w:val="00865D47"/>
    <w:rsid w:val="00874A8D"/>
    <w:rsid w:val="00875364"/>
    <w:rsid w:val="00881E4F"/>
    <w:rsid w:val="0088452C"/>
    <w:rsid w:val="008912BA"/>
    <w:rsid w:val="00896C4E"/>
    <w:rsid w:val="008A1198"/>
    <w:rsid w:val="008B7BFD"/>
    <w:rsid w:val="008D67EA"/>
    <w:rsid w:val="008D72D8"/>
    <w:rsid w:val="008D7DCB"/>
    <w:rsid w:val="009055DB"/>
    <w:rsid w:val="00905ECB"/>
    <w:rsid w:val="00942C6B"/>
    <w:rsid w:val="00946572"/>
    <w:rsid w:val="00950B60"/>
    <w:rsid w:val="0096165D"/>
    <w:rsid w:val="00965E94"/>
    <w:rsid w:val="009713ED"/>
    <w:rsid w:val="009815B4"/>
    <w:rsid w:val="00984B4B"/>
    <w:rsid w:val="00993E91"/>
    <w:rsid w:val="00997321"/>
    <w:rsid w:val="009A409F"/>
    <w:rsid w:val="009B5845"/>
    <w:rsid w:val="009B7826"/>
    <w:rsid w:val="009C0C1F"/>
    <w:rsid w:val="009C4E90"/>
    <w:rsid w:val="009C6C00"/>
    <w:rsid w:val="009D0126"/>
    <w:rsid w:val="009E5F98"/>
    <w:rsid w:val="009E73D3"/>
    <w:rsid w:val="00A06276"/>
    <w:rsid w:val="00A10505"/>
    <w:rsid w:val="00A1288B"/>
    <w:rsid w:val="00A37774"/>
    <w:rsid w:val="00A404CF"/>
    <w:rsid w:val="00A42BD7"/>
    <w:rsid w:val="00A53203"/>
    <w:rsid w:val="00A613E5"/>
    <w:rsid w:val="00A62512"/>
    <w:rsid w:val="00A75D9F"/>
    <w:rsid w:val="00A772EB"/>
    <w:rsid w:val="00A8386F"/>
    <w:rsid w:val="00AC758D"/>
    <w:rsid w:val="00AD2FD2"/>
    <w:rsid w:val="00AD525E"/>
    <w:rsid w:val="00AF3DB3"/>
    <w:rsid w:val="00B01BA6"/>
    <w:rsid w:val="00B4708A"/>
    <w:rsid w:val="00B54772"/>
    <w:rsid w:val="00B55A99"/>
    <w:rsid w:val="00B56D6A"/>
    <w:rsid w:val="00B63E18"/>
    <w:rsid w:val="00B70973"/>
    <w:rsid w:val="00B8735A"/>
    <w:rsid w:val="00BB116E"/>
    <w:rsid w:val="00BB7FD8"/>
    <w:rsid w:val="00BE05A1"/>
    <w:rsid w:val="00BE41CC"/>
    <w:rsid w:val="00BF623B"/>
    <w:rsid w:val="00C01B69"/>
    <w:rsid w:val="00C035D4"/>
    <w:rsid w:val="00C1312F"/>
    <w:rsid w:val="00C15EF9"/>
    <w:rsid w:val="00C33107"/>
    <w:rsid w:val="00C34B6D"/>
    <w:rsid w:val="00C366D6"/>
    <w:rsid w:val="00C679BF"/>
    <w:rsid w:val="00C71EB3"/>
    <w:rsid w:val="00C81BBD"/>
    <w:rsid w:val="00C90B27"/>
    <w:rsid w:val="00CA3906"/>
    <w:rsid w:val="00CB7961"/>
    <w:rsid w:val="00CC74EA"/>
    <w:rsid w:val="00CD3132"/>
    <w:rsid w:val="00CE27CD"/>
    <w:rsid w:val="00D03634"/>
    <w:rsid w:val="00D0538C"/>
    <w:rsid w:val="00D134F3"/>
    <w:rsid w:val="00D32AF1"/>
    <w:rsid w:val="00D335AF"/>
    <w:rsid w:val="00D40271"/>
    <w:rsid w:val="00D46691"/>
    <w:rsid w:val="00D477FD"/>
    <w:rsid w:val="00D47D01"/>
    <w:rsid w:val="00D51482"/>
    <w:rsid w:val="00D63E74"/>
    <w:rsid w:val="00D6419F"/>
    <w:rsid w:val="00D73344"/>
    <w:rsid w:val="00D774B3"/>
    <w:rsid w:val="00D95042"/>
    <w:rsid w:val="00DB2816"/>
    <w:rsid w:val="00DD35A5"/>
    <w:rsid w:val="00DD6D12"/>
    <w:rsid w:val="00DE2948"/>
    <w:rsid w:val="00DF642C"/>
    <w:rsid w:val="00DF68BE"/>
    <w:rsid w:val="00DF712A"/>
    <w:rsid w:val="00E01CBA"/>
    <w:rsid w:val="00E16D7C"/>
    <w:rsid w:val="00E24C6D"/>
    <w:rsid w:val="00E25DF4"/>
    <w:rsid w:val="00E3485D"/>
    <w:rsid w:val="00E42432"/>
    <w:rsid w:val="00E43686"/>
    <w:rsid w:val="00E540E1"/>
    <w:rsid w:val="00E6619B"/>
    <w:rsid w:val="00E84FAD"/>
    <w:rsid w:val="00E908D7"/>
    <w:rsid w:val="00E9205D"/>
    <w:rsid w:val="00EA1CE4"/>
    <w:rsid w:val="00EA4C29"/>
    <w:rsid w:val="00EA69AC"/>
    <w:rsid w:val="00EB40A1"/>
    <w:rsid w:val="00EC3112"/>
    <w:rsid w:val="00EC73AF"/>
    <w:rsid w:val="00ED0B1E"/>
    <w:rsid w:val="00ED1914"/>
    <w:rsid w:val="00ED5E57"/>
    <w:rsid w:val="00EE1BD8"/>
    <w:rsid w:val="00EF5A51"/>
    <w:rsid w:val="00F12AB2"/>
    <w:rsid w:val="00F223BB"/>
    <w:rsid w:val="00F40DA0"/>
    <w:rsid w:val="00F47C69"/>
    <w:rsid w:val="00F92488"/>
    <w:rsid w:val="00FA1A97"/>
    <w:rsid w:val="00FA3A35"/>
    <w:rsid w:val="00FA4392"/>
    <w:rsid w:val="00FA5BBE"/>
    <w:rsid w:val="00FB14E5"/>
    <w:rsid w:val="00FB4AEA"/>
    <w:rsid w:val="00FC0CD9"/>
    <w:rsid w:val="00FC2ABD"/>
    <w:rsid w:val="00FD0FC1"/>
    <w:rsid w:val="00FD2F86"/>
    <w:rsid w:val="00FE3E96"/>
    <w:rsid w:val="00FE6C18"/>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28CE3D"/>
  <w15:docId w15:val="{7C5A62D3-E5D9-48A4-9F28-2B97DF1A8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7355BC"/>
    <w:rPr>
      <w:sz w:val="16"/>
      <w:szCs w:val="16"/>
    </w:rPr>
  </w:style>
  <w:style w:type="paragraph" w:styleId="Tekstopmerking">
    <w:name w:val="annotation text"/>
    <w:basedOn w:val="Standaard"/>
    <w:link w:val="TekstopmerkingChar"/>
    <w:unhideWhenUsed/>
    <w:rsid w:val="007355BC"/>
    <w:rPr>
      <w:sz w:val="20"/>
    </w:rPr>
  </w:style>
  <w:style w:type="character" w:customStyle="1" w:styleId="TekstopmerkingChar">
    <w:name w:val="Tekst opmerking Char"/>
    <w:basedOn w:val="Standaardalinea-lettertype"/>
    <w:link w:val="Tekstopmerking"/>
    <w:rsid w:val="007355BC"/>
  </w:style>
  <w:style w:type="paragraph" w:styleId="Onderwerpvanopmerking">
    <w:name w:val="annotation subject"/>
    <w:basedOn w:val="Tekstopmerking"/>
    <w:next w:val="Tekstopmerking"/>
    <w:link w:val="OnderwerpvanopmerkingChar"/>
    <w:semiHidden/>
    <w:unhideWhenUsed/>
    <w:rsid w:val="007355BC"/>
    <w:rPr>
      <w:b/>
      <w:bCs/>
    </w:rPr>
  </w:style>
  <w:style w:type="character" w:customStyle="1" w:styleId="OnderwerpvanopmerkingChar">
    <w:name w:val="Onderwerp van opmerking Char"/>
    <w:basedOn w:val="TekstopmerkingChar"/>
    <w:link w:val="Onderwerpvanopmerking"/>
    <w:semiHidden/>
    <w:rsid w:val="007355BC"/>
    <w:rPr>
      <w:b/>
      <w:bCs/>
    </w:rPr>
  </w:style>
  <w:style w:type="paragraph" w:styleId="Revisie">
    <w:name w:val="Revision"/>
    <w:hidden/>
    <w:uiPriority w:val="99"/>
    <w:semiHidden/>
    <w:rsid w:val="001941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859</ap:Words>
  <ap:Characters>4728</ap:Characters>
  <ap:DocSecurity>0</ap:DocSecurity>
  <ap:Lines>39</ap:Lines>
  <ap:Paragraphs>11</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5576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2005-08-22T20:50:00.0000000Z</lastPrinted>
  <dcterms:created xsi:type="dcterms:W3CDTF">2026-10-07T09:28:00.0000000Z</dcterms:created>
  <dcterms:modified xsi:type="dcterms:W3CDTF">2026-10-07T09:28:00.0000000Z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