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EB0" w:rsidRDefault="00D829A6" w14:paraId="562523E6" w14:textId="2BBF3DA2">
      <w:bookmarkStart w:name="_GoBack" w:id="0"/>
      <w:bookmarkEnd w:id="0"/>
      <w:r>
        <w:t>Geachte voorzitter,</w:t>
      </w:r>
    </w:p>
    <w:p w:rsidR="00D829A6" w:rsidRDefault="00D829A6" w14:paraId="0194B687" w14:textId="77777777"/>
    <w:p w:rsidR="00D829A6" w:rsidRDefault="00D829A6" w14:paraId="2A5889D4" w14:textId="337A7523">
      <w:r>
        <w:t xml:space="preserve">Op 9 september 2026 is het verzoek ontvangen om de vaste commissie voor Infrastructuur en Waterstaat de reactiebrief aan Stichting S4R te versturen. </w:t>
      </w:r>
    </w:p>
    <w:p w:rsidR="00D829A6" w:rsidRDefault="00D829A6" w14:paraId="340082D1" w14:textId="77777777"/>
    <w:p w:rsidR="00D829A6" w:rsidRDefault="00D829A6" w14:paraId="3B6DBC93" w14:textId="24A8BFD6">
      <w:r>
        <w:t>Hierbij treft u een kopie aan van de</w:t>
      </w:r>
      <w:r w:rsidR="00511FF0">
        <w:t xml:space="preserve"> verstuurde</w:t>
      </w:r>
      <w:r>
        <w:t xml:space="preserve"> reactie op de brief van Stichting S4R.</w:t>
      </w:r>
    </w:p>
    <w:p w:rsidR="008A2EB0" w:rsidRDefault="00B54E23" w14:paraId="69DF03D2" w14:textId="77777777">
      <w:pPr>
        <w:pStyle w:val="WitregelW1bodytekst"/>
      </w:pPr>
      <w:r>
        <w:t xml:space="preserve">  </w:t>
      </w:r>
    </w:p>
    <w:p w:rsidR="008A2EB0" w:rsidRDefault="00B54E23" w14:paraId="2BA28441" w14:textId="77777777">
      <w:pPr>
        <w:pStyle w:val="Slotzin"/>
      </w:pPr>
      <w:r>
        <w:t>Hoogachtend,</w:t>
      </w:r>
    </w:p>
    <w:p w:rsidR="008A2EB0" w:rsidRDefault="00B54E23" w14:paraId="14B879D9" w14:textId="77777777">
      <w:pPr>
        <w:pStyle w:val="OndertekeningArea1"/>
      </w:pPr>
      <w:r>
        <w:t>DE MINISTER VAN INFRASTRUCTUUR EN WATERSTAAT,</w:t>
      </w:r>
    </w:p>
    <w:p w:rsidR="008A2EB0" w:rsidRDefault="008A2EB0" w14:paraId="04273135" w14:textId="77777777"/>
    <w:p w:rsidR="008A2EB0" w:rsidRDefault="008A2EB0" w14:paraId="6E977AA5" w14:textId="77777777"/>
    <w:p w:rsidR="008A2EB0" w:rsidRDefault="008A2EB0" w14:paraId="4448F537" w14:textId="77777777"/>
    <w:p w:rsidR="008A2EB0" w:rsidRDefault="008A2EB0" w14:paraId="3DF420C3" w14:textId="77777777"/>
    <w:p w:rsidR="008A2EB0" w:rsidRDefault="00B54E23" w14:paraId="5999B440" w14:textId="77777777">
      <w:r>
        <w:t>Vincent Karremans</w:t>
      </w:r>
    </w:p>
    <w:sectPr w:rsidR="008A2E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D8EE5" w14:textId="77777777" w:rsidR="0054013E" w:rsidRDefault="0054013E">
      <w:pPr>
        <w:spacing w:line="240" w:lineRule="auto"/>
      </w:pPr>
      <w:r>
        <w:separator/>
      </w:r>
    </w:p>
  </w:endnote>
  <w:endnote w:type="continuationSeparator" w:id="0">
    <w:p w14:paraId="772AC43C" w14:textId="77777777" w:rsidR="0054013E" w:rsidRDefault="005401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D28AF" w14:textId="77777777" w:rsidR="00511FF0" w:rsidRDefault="00511F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16EE4" w14:textId="77777777" w:rsidR="00511FF0" w:rsidRDefault="00511F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D3036" w14:textId="77777777" w:rsidR="00511FF0" w:rsidRDefault="00511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F0FC3" w14:textId="77777777" w:rsidR="0054013E" w:rsidRDefault="0054013E">
      <w:pPr>
        <w:spacing w:line="240" w:lineRule="auto"/>
      </w:pPr>
      <w:r>
        <w:separator/>
      </w:r>
    </w:p>
  </w:footnote>
  <w:footnote w:type="continuationSeparator" w:id="0">
    <w:p w14:paraId="4BB80440" w14:textId="77777777" w:rsidR="0054013E" w:rsidRDefault="005401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05951" w14:textId="77777777" w:rsidR="00511FF0" w:rsidRDefault="00511F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C67C2" w14:textId="77777777" w:rsidR="008A2EB0" w:rsidRDefault="00B54E23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7359846" wp14:editId="2E1F6CF4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4425E3" w14:textId="77777777" w:rsidR="008A2EB0" w:rsidRDefault="00B54E2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E6E5CF2" w14:textId="77777777" w:rsidR="008A2EB0" w:rsidRDefault="008A2EB0">
                          <w:pPr>
                            <w:pStyle w:val="WitregelW2"/>
                          </w:pPr>
                        </w:p>
                        <w:p w14:paraId="3AF05D79" w14:textId="77777777" w:rsidR="008A2EB0" w:rsidRDefault="00B54E23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323EAF38" w14:textId="77777777" w:rsidR="008A2EB0" w:rsidRDefault="00B54E23">
                          <w:pPr>
                            <w:pStyle w:val="Referentiegegevens"/>
                          </w:pPr>
                          <w:r>
                            <w:t>IENW/BSK-2026/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7359846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614425E3" w14:textId="77777777" w:rsidR="008A2EB0" w:rsidRDefault="00B54E2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E6E5CF2" w14:textId="77777777" w:rsidR="008A2EB0" w:rsidRDefault="008A2EB0">
                    <w:pPr>
                      <w:pStyle w:val="WitregelW2"/>
                    </w:pPr>
                  </w:p>
                  <w:p w14:paraId="3AF05D79" w14:textId="77777777" w:rsidR="008A2EB0" w:rsidRDefault="00B54E23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323EAF38" w14:textId="77777777" w:rsidR="008A2EB0" w:rsidRDefault="00B54E23">
                    <w:pPr>
                      <w:pStyle w:val="Referentiegegevens"/>
                    </w:pPr>
                    <w:r>
                      <w:t>IENW/BSK-2026/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06A396F9" wp14:editId="4CE38920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648C88" w14:textId="77777777" w:rsidR="008A2EB0" w:rsidRDefault="00B54E2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829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D829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396F9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61648C88" w14:textId="77777777" w:rsidR="008A2EB0" w:rsidRDefault="00B54E2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829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D829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0107315" wp14:editId="221BBA08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4EC2FA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107315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14EC2FA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CBC90BC" wp14:editId="09094F3F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7DD3AE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BC90BC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6A7DD3AE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36F4" w14:textId="77777777" w:rsidR="008A2EB0" w:rsidRDefault="00B54E23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31DA49" wp14:editId="248FF76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FA22F3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531DA49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33FA22F3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2136FA1" wp14:editId="7EAE505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8E649D" w14:textId="12A0CBB3" w:rsidR="008A2EB0" w:rsidRDefault="00B54E2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9717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9717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136FA1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208E649D" w14:textId="12A0CBB3" w:rsidR="008A2EB0" w:rsidRDefault="00B54E2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9717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9717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04C5C05" wp14:editId="0C72D39B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D93A01" w14:textId="77777777" w:rsidR="008A2EB0" w:rsidRDefault="00B54E2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3C92F7D4" w14:textId="77777777" w:rsidR="008A2EB0" w:rsidRDefault="008A2EB0">
                          <w:pPr>
                            <w:pStyle w:val="WitregelW1"/>
                          </w:pPr>
                        </w:p>
                        <w:p w14:paraId="6D3A5415" w14:textId="77777777" w:rsidR="008A2EB0" w:rsidRDefault="00B54E23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71B8A230" w14:textId="77777777" w:rsidR="008A2EB0" w:rsidRPr="00D829A6" w:rsidRDefault="00B54E2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829A6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5332EF51" w14:textId="77777777" w:rsidR="008A2EB0" w:rsidRPr="00D829A6" w:rsidRDefault="00B54E2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829A6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6413D535" w14:textId="77777777" w:rsidR="008A2EB0" w:rsidRPr="00D829A6" w:rsidRDefault="00B54E2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829A6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67E749D6" w14:textId="77777777" w:rsidR="008A2EB0" w:rsidRPr="00D829A6" w:rsidRDefault="008A2EB0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F08930D" w14:textId="77777777" w:rsidR="008A2EB0" w:rsidRPr="00D829A6" w:rsidRDefault="00B54E2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829A6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76FE1A4F" w14:textId="77777777" w:rsidR="008A2EB0" w:rsidRDefault="00B54E23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0D443892" w14:textId="77777777" w:rsidR="008A2EB0" w:rsidRDefault="008A2EB0">
                          <w:pPr>
                            <w:pStyle w:val="WitregelW2"/>
                          </w:pPr>
                        </w:p>
                        <w:p w14:paraId="0D3AF3DC" w14:textId="77777777" w:rsidR="008A2EB0" w:rsidRDefault="00B54E23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9AA08F4" w14:textId="342E6FA0" w:rsidR="008A2EB0" w:rsidRDefault="00B54E23">
                          <w:pPr>
                            <w:pStyle w:val="Referentiegegevens"/>
                          </w:pPr>
                          <w:r>
                            <w:t>IENW/BSK-2026/</w:t>
                          </w:r>
                          <w:r w:rsidR="0046424C">
                            <w:t>184150</w:t>
                          </w:r>
                        </w:p>
                        <w:p w14:paraId="7B263DCC" w14:textId="77777777" w:rsidR="008A2EB0" w:rsidRDefault="008A2EB0">
                          <w:pPr>
                            <w:pStyle w:val="WitregelW1"/>
                          </w:pPr>
                        </w:p>
                        <w:p w14:paraId="051DAE0E" w14:textId="77777777" w:rsidR="008A2EB0" w:rsidRDefault="00B54E23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5EAAF4C6" w14:textId="77777777" w:rsidR="008A2EB0" w:rsidRDefault="00B54E23">
                          <w:pPr>
                            <w:pStyle w:val="Referentiegegevens"/>
                          </w:pPr>
                          <w:r>
                            <w:t>2026Z16320/2026D42277</w:t>
                          </w:r>
                        </w:p>
                        <w:p w14:paraId="5F7D37C7" w14:textId="77777777" w:rsidR="008A2EB0" w:rsidRDefault="008A2EB0">
                          <w:pPr>
                            <w:pStyle w:val="WitregelW1"/>
                          </w:pPr>
                        </w:p>
                        <w:p w14:paraId="61D1C40D" w14:textId="77777777" w:rsidR="008A2EB0" w:rsidRDefault="00B54E23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475B231A" w14:textId="328F8AC6" w:rsidR="008A2EB0" w:rsidRDefault="00B54E23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4C5C05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24D93A01" w14:textId="77777777" w:rsidR="008A2EB0" w:rsidRDefault="00B54E2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3C92F7D4" w14:textId="77777777" w:rsidR="008A2EB0" w:rsidRDefault="008A2EB0">
                    <w:pPr>
                      <w:pStyle w:val="WitregelW1"/>
                    </w:pPr>
                  </w:p>
                  <w:p w14:paraId="6D3A5415" w14:textId="77777777" w:rsidR="008A2EB0" w:rsidRDefault="00B54E23">
                    <w:pPr>
                      <w:pStyle w:val="Afzendgegevens"/>
                    </w:pPr>
                    <w:r>
                      <w:t>Rijnstraat 8</w:t>
                    </w:r>
                  </w:p>
                  <w:p w14:paraId="71B8A230" w14:textId="77777777" w:rsidR="008A2EB0" w:rsidRPr="00D829A6" w:rsidRDefault="00B54E23">
                    <w:pPr>
                      <w:pStyle w:val="Afzendgegevens"/>
                      <w:rPr>
                        <w:lang w:val="de-DE"/>
                      </w:rPr>
                    </w:pPr>
                    <w:r w:rsidRPr="00D829A6">
                      <w:rPr>
                        <w:lang w:val="de-DE"/>
                      </w:rPr>
                      <w:t>2515 XP  Den Haag</w:t>
                    </w:r>
                  </w:p>
                  <w:p w14:paraId="5332EF51" w14:textId="77777777" w:rsidR="008A2EB0" w:rsidRPr="00D829A6" w:rsidRDefault="00B54E23">
                    <w:pPr>
                      <w:pStyle w:val="Afzendgegevens"/>
                      <w:rPr>
                        <w:lang w:val="de-DE"/>
                      </w:rPr>
                    </w:pPr>
                    <w:r w:rsidRPr="00D829A6">
                      <w:rPr>
                        <w:lang w:val="de-DE"/>
                      </w:rPr>
                      <w:t>Postbus 20901</w:t>
                    </w:r>
                  </w:p>
                  <w:p w14:paraId="6413D535" w14:textId="77777777" w:rsidR="008A2EB0" w:rsidRPr="00D829A6" w:rsidRDefault="00B54E23">
                    <w:pPr>
                      <w:pStyle w:val="Afzendgegevens"/>
                      <w:rPr>
                        <w:lang w:val="de-DE"/>
                      </w:rPr>
                    </w:pPr>
                    <w:r w:rsidRPr="00D829A6">
                      <w:rPr>
                        <w:lang w:val="de-DE"/>
                      </w:rPr>
                      <w:t>2500 EX Den Haag</w:t>
                    </w:r>
                  </w:p>
                  <w:p w14:paraId="67E749D6" w14:textId="77777777" w:rsidR="008A2EB0" w:rsidRPr="00D829A6" w:rsidRDefault="008A2EB0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F08930D" w14:textId="77777777" w:rsidR="008A2EB0" w:rsidRPr="00D829A6" w:rsidRDefault="00B54E23">
                    <w:pPr>
                      <w:pStyle w:val="Afzendgegevens"/>
                      <w:rPr>
                        <w:lang w:val="de-DE"/>
                      </w:rPr>
                    </w:pPr>
                    <w:r w:rsidRPr="00D829A6">
                      <w:rPr>
                        <w:lang w:val="de-DE"/>
                      </w:rPr>
                      <w:t>T   070-456 0000</w:t>
                    </w:r>
                  </w:p>
                  <w:p w14:paraId="76FE1A4F" w14:textId="77777777" w:rsidR="008A2EB0" w:rsidRDefault="00B54E23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0D443892" w14:textId="77777777" w:rsidR="008A2EB0" w:rsidRDefault="008A2EB0">
                    <w:pPr>
                      <w:pStyle w:val="WitregelW2"/>
                    </w:pPr>
                  </w:p>
                  <w:p w14:paraId="0D3AF3DC" w14:textId="77777777" w:rsidR="008A2EB0" w:rsidRDefault="00B54E23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9AA08F4" w14:textId="342E6FA0" w:rsidR="008A2EB0" w:rsidRDefault="00B54E23">
                    <w:pPr>
                      <w:pStyle w:val="Referentiegegevens"/>
                    </w:pPr>
                    <w:r>
                      <w:t>IENW/BSK-2026/</w:t>
                    </w:r>
                    <w:r w:rsidR="0046424C">
                      <w:t>184150</w:t>
                    </w:r>
                  </w:p>
                  <w:p w14:paraId="7B263DCC" w14:textId="77777777" w:rsidR="008A2EB0" w:rsidRDefault="008A2EB0">
                    <w:pPr>
                      <w:pStyle w:val="WitregelW1"/>
                    </w:pPr>
                  </w:p>
                  <w:p w14:paraId="051DAE0E" w14:textId="77777777" w:rsidR="008A2EB0" w:rsidRDefault="00B54E23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5EAAF4C6" w14:textId="77777777" w:rsidR="008A2EB0" w:rsidRDefault="00B54E23">
                    <w:pPr>
                      <w:pStyle w:val="Referentiegegevens"/>
                    </w:pPr>
                    <w:r>
                      <w:t>2026Z16320/2026D42277</w:t>
                    </w:r>
                  </w:p>
                  <w:p w14:paraId="5F7D37C7" w14:textId="77777777" w:rsidR="008A2EB0" w:rsidRDefault="008A2EB0">
                    <w:pPr>
                      <w:pStyle w:val="WitregelW1"/>
                    </w:pPr>
                  </w:p>
                  <w:p w14:paraId="61D1C40D" w14:textId="77777777" w:rsidR="008A2EB0" w:rsidRDefault="00B54E23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475B231A" w14:textId="328F8AC6" w:rsidR="008A2EB0" w:rsidRDefault="00B54E23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C2CA619" wp14:editId="47ECC532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EEFD88" w14:textId="77777777" w:rsidR="008A2EB0" w:rsidRDefault="00B54E2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EDDC10C" wp14:editId="3C43B915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2CA619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5BEEFD88" w14:textId="77777777" w:rsidR="008A2EB0" w:rsidRDefault="00B54E2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EDDC10C" wp14:editId="3C43B915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155DBA0" wp14:editId="35D78428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D895E" w14:textId="77777777" w:rsidR="008A2EB0" w:rsidRDefault="00B54E2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D203EA9" wp14:editId="29109FAE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55DBA0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87D895E" w14:textId="77777777" w:rsidR="008A2EB0" w:rsidRDefault="00B54E2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D203EA9" wp14:editId="29109FAE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7F5D61D" wp14:editId="1D23D96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591D83" w14:textId="77777777" w:rsidR="008A2EB0" w:rsidRDefault="00B54E23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F5D61D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43591D83" w14:textId="77777777" w:rsidR="008A2EB0" w:rsidRDefault="00B54E23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356EC41" wp14:editId="38B22BD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01910D" w14:textId="77777777" w:rsidR="000A2335" w:rsidRDefault="000A2335" w:rsidP="000A2335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  <w:p w14:paraId="18196FCA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56EC41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6601910D" w14:textId="77777777" w:rsidR="000A2335" w:rsidRDefault="000A2335" w:rsidP="000A2335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  <w:p w14:paraId="18196FCA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647BF3A" wp14:editId="297FE6C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A2EB0" w14:paraId="3B3AE7E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F767DBB" w14:textId="77777777" w:rsidR="008A2EB0" w:rsidRDefault="008A2EB0"/>
                            </w:tc>
                            <w:tc>
                              <w:tcPr>
                                <w:tcW w:w="5400" w:type="dxa"/>
                              </w:tcPr>
                              <w:p w14:paraId="5FC2476C" w14:textId="77777777" w:rsidR="008A2EB0" w:rsidRDefault="008A2EB0"/>
                            </w:tc>
                          </w:tr>
                          <w:tr w:rsidR="008A2EB0" w14:paraId="0DAA3DB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DE06C4D" w14:textId="77777777" w:rsidR="008A2EB0" w:rsidRDefault="00B54E2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5A7B3D2" w14:textId="099FAFE5" w:rsidR="008A2EB0" w:rsidRDefault="00C9532E">
                                <w:r>
                                  <w:t>7 oktober 2026</w:t>
                                </w:r>
                              </w:p>
                            </w:tc>
                          </w:tr>
                          <w:tr w:rsidR="008A2EB0" w14:paraId="7B3B170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70E07FE" w14:textId="77777777" w:rsidR="008A2EB0" w:rsidRDefault="00B54E2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05580CD" w14:textId="1BCF0E0C" w:rsidR="008A2EB0" w:rsidRDefault="00C9532E" w:rsidP="00C9532E">
                                <w:r w:rsidRPr="00C9532E">
                                  <w:t>Kamerbrief Reactie Stichting S4R m.b.t. Luchthavenverkeerbesluit Schiphol (LVB)</w:t>
                                </w:r>
                              </w:p>
                            </w:tc>
                          </w:tr>
                          <w:tr w:rsidR="008A2EB0" w14:paraId="0C5DB3D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4EF7097" w14:textId="77777777" w:rsidR="008A2EB0" w:rsidRDefault="008A2EB0"/>
                            </w:tc>
                            <w:tc>
                              <w:tcPr>
                                <w:tcW w:w="5400" w:type="dxa"/>
                              </w:tcPr>
                              <w:p w14:paraId="10BF0CE0" w14:textId="77777777" w:rsidR="008A2EB0" w:rsidRDefault="008A2EB0"/>
                            </w:tc>
                          </w:tr>
                        </w:tbl>
                        <w:p w14:paraId="01C7DC27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47BF3A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A2EB0" w14:paraId="3B3AE7E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F767DBB" w14:textId="77777777" w:rsidR="008A2EB0" w:rsidRDefault="008A2EB0"/>
                      </w:tc>
                      <w:tc>
                        <w:tcPr>
                          <w:tcW w:w="5400" w:type="dxa"/>
                        </w:tcPr>
                        <w:p w14:paraId="5FC2476C" w14:textId="77777777" w:rsidR="008A2EB0" w:rsidRDefault="008A2EB0"/>
                      </w:tc>
                    </w:tr>
                    <w:tr w:rsidR="008A2EB0" w14:paraId="0DAA3DB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DE06C4D" w14:textId="77777777" w:rsidR="008A2EB0" w:rsidRDefault="00B54E23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5A7B3D2" w14:textId="099FAFE5" w:rsidR="008A2EB0" w:rsidRDefault="00C9532E">
                          <w:r>
                            <w:t>7 oktober 2026</w:t>
                          </w:r>
                        </w:p>
                      </w:tc>
                    </w:tr>
                    <w:tr w:rsidR="008A2EB0" w14:paraId="7B3B170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70E07FE" w14:textId="77777777" w:rsidR="008A2EB0" w:rsidRDefault="00B54E23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05580CD" w14:textId="1BCF0E0C" w:rsidR="008A2EB0" w:rsidRDefault="00C9532E" w:rsidP="00C9532E">
                          <w:r w:rsidRPr="00C9532E">
                            <w:t>Kamerbrief Reactie Stichting S4R m.b.t. Luchthavenverkeerbesluit Schiphol (LVB)</w:t>
                          </w:r>
                        </w:p>
                      </w:tc>
                    </w:tr>
                    <w:tr w:rsidR="008A2EB0" w14:paraId="0C5DB3D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4EF7097" w14:textId="77777777" w:rsidR="008A2EB0" w:rsidRDefault="008A2EB0"/>
                      </w:tc>
                      <w:tc>
                        <w:tcPr>
                          <w:tcW w:w="5400" w:type="dxa"/>
                        </w:tcPr>
                        <w:p w14:paraId="10BF0CE0" w14:textId="77777777" w:rsidR="008A2EB0" w:rsidRDefault="008A2EB0"/>
                      </w:tc>
                    </w:tr>
                  </w:tbl>
                  <w:p w14:paraId="01C7DC27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2AC5C19B" wp14:editId="7FA11233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C4F329" w14:textId="77777777" w:rsidR="005E4862" w:rsidRDefault="005E4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C5C19B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7C4F329" w14:textId="77777777" w:rsidR="005E4862" w:rsidRDefault="005E486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F66CCA"/>
    <w:multiLevelType w:val="multilevel"/>
    <w:tmpl w:val="30322667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DC0BB1A"/>
    <w:multiLevelType w:val="multilevel"/>
    <w:tmpl w:val="2DE5B847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28C7711"/>
    <w:multiLevelType w:val="multilevel"/>
    <w:tmpl w:val="D62D5650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886D6FD"/>
    <w:multiLevelType w:val="multilevel"/>
    <w:tmpl w:val="6A770D9C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B79390B"/>
    <w:multiLevelType w:val="multilevel"/>
    <w:tmpl w:val="C2E9C737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13C960B"/>
    <w:multiLevelType w:val="multilevel"/>
    <w:tmpl w:val="C93E7957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B0E26A14"/>
    <w:multiLevelType w:val="multilevel"/>
    <w:tmpl w:val="F4D0FD6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C74B78B4"/>
    <w:multiLevelType w:val="multilevel"/>
    <w:tmpl w:val="97822376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2DC1E26"/>
    <w:multiLevelType w:val="multilevel"/>
    <w:tmpl w:val="C9FEEA0F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2E51CD1"/>
    <w:multiLevelType w:val="multilevel"/>
    <w:tmpl w:val="CB5BDD5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E5912FF7"/>
    <w:multiLevelType w:val="multilevel"/>
    <w:tmpl w:val="0E482ACE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7223EDE"/>
    <w:multiLevelType w:val="multilevel"/>
    <w:tmpl w:val="783B3CB0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A79785A"/>
    <w:multiLevelType w:val="multilevel"/>
    <w:tmpl w:val="1E28EE66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0E092FB"/>
    <w:multiLevelType w:val="multilevel"/>
    <w:tmpl w:val="B9303EE0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29456C4"/>
    <w:multiLevelType w:val="multilevel"/>
    <w:tmpl w:val="10CB40F0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B8307A2"/>
    <w:multiLevelType w:val="multilevel"/>
    <w:tmpl w:val="760330B9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FCEE170"/>
    <w:multiLevelType w:val="multilevel"/>
    <w:tmpl w:val="D035AE66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860460"/>
    <w:multiLevelType w:val="multilevel"/>
    <w:tmpl w:val="0DE0132F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FB1FD67"/>
    <w:multiLevelType w:val="multilevel"/>
    <w:tmpl w:val="5E0DF498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CBA5D8"/>
    <w:multiLevelType w:val="multilevel"/>
    <w:tmpl w:val="4059CD50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C5D6438"/>
    <w:multiLevelType w:val="multilevel"/>
    <w:tmpl w:val="518D784D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A62C5C"/>
    <w:multiLevelType w:val="multilevel"/>
    <w:tmpl w:val="220F557F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A0FEE7C"/>
    <w:multiLevelType w:val="multilevel"/>
    <w:tmpl w:val="7BFF21F4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2"/>
  </w:num>
  <w:num w:numId="3">
    <w:abstractNumId w:val="8"/>
  </w:num>
  <w:num w:numId="4">
    <w:abstractNumId w:val="3"/>
  </w:num>
  <w:num w:numId="5">
    <w:abstractNumId w:val="6"/>
  </w:num>
  <w:num w:numId="6">
    <w:abstractNumId w:val="13"/>
  </w:num>
  <w:num w:numId="7">
    <w:abstractNumId w:val="10"/>
  </w:num>
  <w:num w:numId="8">
    <w:abstractNumId w:val="4"/>
  </w:num>
  <w:num w:numId="9">
    <w:abstractNumId w:val="17"/>
  </w:num>
  <w:num w:numId="10">
    <w:abstractNumId w:val="14"/>
  </w:num>
  <w:num w:numId="11">
    <w:abstractNumId w:val="0"/>
  </w:num>
  <w:num w:numId="12">
    <w:abstractNumId w:val="9"/>
  </w:num>
  <w:num w:numId="13">
    <w:abstractNumId w:val="2"/>
  </w:num>
  <w:num w:numId="14">
    <w:abstractNumId w:val="16"/>
  </w:num>
  <w:num w:numId="15">
    <w:abstractNumId w:val="21"/>
  </w:num>
  <w:num w:numId="16">
    <w:abstractNumId w:val="22"/>
  </w:num>
  <w:num w:numId="17">
    <w:abstractNumId w:val="5"/>
  </w:num>
  <w:num w:numId="18">
    <w:abstractNumId w:val="18"/>
  </w:num>
  <w:num w:numId="19">
    <w:abstractNumId w:val="1"/>
  </w:num>
  <w:num w:numId="20">
    <w:abstractNumId w:val="7"/>
  </w:num>
  <w:num w:numId="21">
    <w:abstractNumId w:val="20"/>
  </w:num>
  <w:num w:numId="22">
    <w:abstractNumId w:val="1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A6"/>
    <w:rsid w:val="00002505"/>
    <w:rsid w:val="00011598"/>
    <w:rsid w:val="0007243D"/>
    <w:rsid w:val="000A2335"/>
    <w:rsid w:val="000A3F38"/>
    <w:rsid w:val="00434F36"/>
    <w:rsid w:val="0046424C"/>
    <w:rsid w:val="004B3FE9"/>
    <w:rsid w:val="00511FF0"/>
    <w:rsid w:val="0054013E"/>
    <w:rsid w:val="005E4862"/>
    <w:rsid w:val="00603149"/>
    <w:rsid w:val="00697171"/>
    <w:rsid w:val="00742B3A"/>
    <w:rsid w:val="00814B51"/>
    <w:rsid w:val="008A2EB0"/>
    <w:rsid w:val="009F19E1"/>
    <w:rsid w:val="00AB69B7"/>
    <w:rsid w:val="00B54E23"/>
    <w:rsid w:val="00C9532E"/>
    <w:rsid w:val="00CF1B46"/>
    <w:rsid w:val="00D829A6"/>
    <w:rsid w:val="00E37383"/>
    <w:rsid w:val="00F6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DD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D829A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9A6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829A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9A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5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292</ap:Characters>
  <ap:DocSecurity>0</ap:DocSecurity>
  <ap:Lines>2</ap:Lines>
  <ap:Paragraphs>1</ap:Paragraphs>
  <ap:ScaleCrop>false</ap:ScaleCrop>
  <ap:LinksUpToDate>false</ap:LinksUpToDate>
  <ap:CharactersWithSpaces>342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2026-10-07T07:27:00.0000000Z</dcterms:created>
  <dcterms:modified xsi:type="dcterms:W3CDTF">2026-10-07T07:27:00.0000000Z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Reactie brief Stichting S4R</vt:lpwstr>
  </property>
  <property fmtid="{D5CDD505-2E9C-101B-9397-08002B2CF9AE}" pid="5" name="Publicatiedatum">
    <vt:lpwstr/>
  </property>
  <property fmtid="{D5CDD505-2E9C-101B-9397-08002B2CF9AE}" pid="6" name="Verantwoordelijke organisatie">
    <vt:lpwstr>Prog.dir. Omgeving Luchthaven Schiphol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R.J. Janssens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