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Settings0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5 (Apache licensed) using IBM_WEBSPHERE_XLXP JAXB in IBM Corporation Java 1.8.0_431 on Windows Server 2019 -->
    <w:p w:rsidR="00C86301" w:rsidP="00C86301" w:rsidRDefault="00167366" w14:paraId="37DE351D" w14:textId="15CBBE13">
      <w:r>
        <w:t xml:space="preserve">Vandaag heeft het Algemeen Dagblad een </w:t>
      </w:r>
      <w:r w:rsidR="00C86301">
        <w:t xml:space="preserve">artikel </w:t>
      </w:r>
      <w:r>
        <w:t>gepubliceerd waarin</w:t>
      </w:r>
      <w:r w:rsidR="00C805B5">
        <w:t xml:space="preserve"> </w:t>
      </w:r>
      <w:r w:rsidR="00721FD6">
        <w:t xml:space="preserve">wordt geschetst </w:t>
      </w:r>
      <w:r>
        <w:t xml:space="preserve">dat </w:t>
      </w:r>
      <w:r w:rsidR="00781F8F">
        <w:t xml:space="preserve">medewerkers binnen </w:t>
      </w:r>
      <w:r w:rsidR="00F04975">
        <w:t xml:space="preserve">de divisie Handhaving </w:t>
      </w:r>
      <w:r w:rsidR="00B81A67">
        <w:t xml:space="preserve">van </w:t>
      </w:r>
      <w:r w:rsidR="00781F8F">
        <w:t xml:space="preserve">UWV zich racistisch uitlaten richting collega’s en </w:t>
      </w:r>
      <w:r w:rsidR="00EB6731">
        <w:t xml:space="preserve">dat </w:t>
      </w:r>
      <w:r w:rsidR="00F04975">
        <w:t xml:space="preserve">er </w:t>
      </w:r>
      <w:r w:rsidR="00EB6731">
        <w:t>meer en hogere</w:t>
      </w:r>
      <w:r w:rsidR="00F82931">
        <w:t xml:space="preserve"> boetes </w:t>
      </w:r>
      <w:r w:rsidR="00F04975">
        <w:t xml:space="preserve">worden opgelegd </w:t>
      </w:r>
      <w:r w:rsidR="00F82931">
        <w:t xml:space="preserve">aan mensen met een </w:t>
      </w:r>
      <w:r w:rsidR="004F4A5D">
        <w:t>migratieachtergrond</w:t>
      </w:r>
      <w:r w:rsidR="00781F8F">
        <w:t xml:space="preserve">.  </w:t>
      </w:r>
    </w:p>
    <w:p w:rsidR="00C86301" w:rsidP="00C86301" w:rsidRDefault="00C86301" w14:paraId="706DDD6D" w14:textId="77777777"/>
    <w:p w:rsidR="00C86301" w:rsidP="00C86301" w:rsidRDefault="00781F8F" w14:paraId="7BFE1C27" w14:textId="774020CF">
      <w:r>
        <w:t>Elke vorm van racisme en discriminatie is onaanvaardbaar</w:t>
      </w:r>
      <w:r w:rsidR="00C86301">
        <w:t>.</w:t>
      </w:r>
      <w:r>
        <w:t xml:space="preserve"> Het handelen van de overheid moet vrij zijn van vooringenomenheid: gelijke gevallen dienen gelijk behandeld te worden. </w:t>
      </w:r>
      <w:r w:rsidR="007C5017">
        <w:t xml:space="preserve">Je </w:t>
      </w:r>
      <w:r>
        <w:t xml:space="preserve">achternaam </w:t>
      </w:r>
      <w:r w:rsidR="00C86301">
        <w:t xml:space="preserve">of afkomst </w:t>
      </w:r>
      <w:r w:rsidR="007C5017">
        <w:t xml:space="preserve">mogen geen enkele rol spelen bij de vraag </w:t>
      </w:r>
      <w:r>
        <w:t xml:space="preserve">of je een boete krijgt of hoe hoog die boete is. </w:t>
      </w:r>
      <w:r w:rsidR="00167366">
        <w:t>Ook</w:t>
      </w:r>
      <w:r w:rsidR="00C86301">
        <w:t xml:space="preserve"> </w:t>
      </w:r>
      <w:r w:rsidR="00C4742D">
        <w:t xml:space="preserve">discriminerende en </w:t>
      </w:r>
      <w:r w:rsidR="00C86301">
        <w:t xml:space="preserve">racistische uitlatingen op de werkvloer </w:t>
      </w:r>
      <w:r w:rsidR="00655F3D">
        <w:t xml:space="preserve">zijn </w:t>
      </w:r>
      <w:r w:rsidR="00C86301">
        <w:t>on</w:t>
      </w:r>
      <w:r w:rsidR="00C4742D">
        <w:t>toelaatbaar en moeten worden bestraft</w:t>
      </w:r>
      <w:r w:rsidR="00C86301">
        <w:t>.</w:t>
      </w:r>
      <w:r w:rsidR="00506D8C">
        <w:t xml:space="preserve"> Dit is vreselijk voor mensen die hier mogelijk mee te maken hebben gekregen.</w:t>
      </w:r>
    </w:p>
    <w:p w:rsidR="00C86301" w:rsidP="00C86301" w:rsidRDefault="00C86301" w14:paraId="175E74D0" w14:textId="77777777"/>
    <w:p w:rsidR="00781F8F" w:rsidP="00781F8F" w:rsidRDefault="00C86301" w14:paraId="6CF2EB4B" w14:textId="0FBF3958">
      <w:r>
        <w:t>Ik neem de signalen</w:t>
      </w:r>
      <w:r w:rsidR="00781F8F">
        <w:t xml:space="preserve"> </w:t>
      </w:r>
      <w:r>
        <w:t xml:space="preserve">uit het artikel </w:t>
      </w:r>
      <w:r w:rsidR="00781F8F">
        <w:t xml:space="preserve">uiterst serieus en </w:t>
      </w:r>
      <w:r w:rsidR="00C11611">
        <w:t>wil dat</w:t>
      </w:r>
      <w:r>
        <w:t xml:space="preserve"> UWV </w:t>
      </w:r>
      <w:r w:rsidR="00FE48EB">
        <w:t>d</w:t>
      </w:r>
      <w:r w:rsidR="004B623F">
        <w:t>it</w:t>
      </w:r>
      <w:r w:rsidR="00FE48EB">
        <w:t xml:space="preserve"> </w:t>
      </w:r>
      <w:r>
        <w:t xml:space="preserve">tot op de bodem </w:t>
      </w:r>
      <w:r w:rsidR="00FE48EB">
        <w:t>uit</w:t>
      </w:r>
      <w:r w:rsidR="00C11611">
        <w:t>zoekt</w:t>
      </w:r>
      <w:r>
        <w:t xml:space="preserve"> </w:t>
      </w:r>
      <w:r w:rsidR="00C4742D">
        <w:t>en</w:t>
      </w:r>
      <w:r>
        <w:t xml:space="preserve">, waar nodig, </w:t>
      </w:r>
      <w:r w:rsidR="00781F8F">
        <w:t xml:space="preserve">passende maatregelen </w:t>
      </w:r>
      <w:r w:rsidR="00BC613C">
        <w:t>treft</w:t>
      </w:r>
      <w:r w:rsidR="00781F8F">
        <w:t xml:space="preserve">. </w:t>
      </w:r>
      <w:r w:rsidR="00F03BCF">
        <w:t xml:space="preserve">Via deze brief deel ik </w:t>
      </w:r>
      <w:r w:rsidR="00EF3376">
        <w:t xml:space="preserve">wat tot nu </w:t>
      </w:r>
      <w:r w:rsidR="00F03BCF">
        <w:t xml:space="preserve">toe </w:t>
      </w:r>
      <w:r w:rsidR="007366A5">
        <w:t xml:space="preserve">bij mij </w:t>
      </w:r>
      <w:r w:rsidR="00EF3376">
        <w:t>bekend is</w:t>
      </w:r>
      <w:r w:rsidR="007366A5">
        <w:t xml:space="preserve"> over </w:t>
      </w:r>
      <w:r w:rsidR="00BF0EED">
        <w:t>1)</w:t>
      </w:r>
      <w:r w:rsidR="007366A5">
        <w:t xml:space="preserve"> signalen van mogelijke discriminatie </w:t>
      </w:r>
      <w:r w:rsidR="00F91920">
        <w:t>bij handhaving</w:t>
      </w:r>
      <w:r w:rsidR="00BF0EED">
        <w:t xml:space="preserve"> en 2) </w:t>
      </w:r>
      <w:r w:rsidR="007366A5">
        <w:t>de werkcultuur bij de divisie handhaving</w:t>
      </w:r>
      <w:r w:rsidR="00C805B5">
        <w:t xml:space="preserve">. Ik ga tevens </w:t>
      </w:r>
      <w:r w:rsidR="007366A5">
        <w:t xml:space="preserve">in op de </w:t>
      </w:r>
      <w:r w:rsidR="007C5017">
        <w:t xml:space="preserve">maatregelen </w:t>
      </w:r>
      <w:r w:rsidR="007366A5">
        <w:t xml:space="preserve">die </w:t>
      </w:r>
      <w:r w:rsidR="00781F8F">
        <w:t>aanvullend zullen worden ge</w:t>
      </w:r>
      <w:r w:rsidR="007C5017">
        <w:t>troffen</w:t>
      </w:r>
      <w:r w:rsidR="00781F8F">
        <w:t xml:space="preserve">. </w:t>
      </w:r>
    </w:p>
    <w:p w:rsidR="007366A5" w:rsidP="00781F8F" w:rsidRDefault="007366A5" w14:paraId="1AF48E83" w14:textId="77777777"/>
    <w:p w:rsidRPr="00BF0EED" w:rsidR="007366A5" w:rsidP="00781F8F" w:rsidRDefault="007366A5" w14:paraId="28121726" w14:textId="3883012D">
      <w:pPr>
        <w:rPr>
          <w:b/>
          <w:bCs/>
        </w:rPr>
      </w:pPr>
      <w:r>
        <w:rPr>
          <w:b/>
          <w:bCs/>
        </w:rPr>
        <w:t>Wat is er gebeurd?</w:t>
      </w:r>
    </w:p>
    <w:p w:rsidRPr="00BF0EED" w:rsidR="007366A5" w:rsidP="00B73559" w:rsidRDefault="00F91920" w14:paraId="443980FB" w14:textId="7A1463FB">
      <w:pPr>
        <w:rPr>
          <w:i/>
          <w:iCs/>
        </w:rPr>
      </w:pPr>
      <w:bookmarkStart w:name="_Hlk241588394" w:id="0"/>
      <w:r w:rsidRPr="00BF0EED">
        <w:rPr>
          <w:i/>
          <w:iCs/>
        </w:rPr>
        <w:t>Signalen van discriminatie bij handhaving</w:t>
      </w:r>
    </w:p>
    <w:p w:rsidR="00092CDE" w:rsidP="00C4742D" w:rsidRDefault="00F04975" w14:paraId="205B8C23" w14:textId="77777777">
      <w:r>
        <w:t xml:space="preserve">In het Algemeen Dagblad wordt aangegeven dat cliënten met een </w:t>
      </w:r>
      <w:r w:rsidR="00176481">
        <w:t>migratieachtergrond</w:t>
      </w:r>
      <w:r>
        <w:t xml:space="preserve"> meer en hogere boetes krijgen opgelegd dan cliënten zonder </w:t>
      </w:r>
      <w:r w:rsidR="00176481">
        <w:t>migratieachtergrond</w:t>
      </w:r>
      <w:r>
        <w:t>. Het Algeme</w:t>
      </w:r>
      <w:r w:rsidR="00955518">
        <w:t>en</w:t>
      </w:r>
      <w:r>
        <w:t xml:space="preserve"> Dagblad baseert dit op een interne analyse van UWV. </w:t>
      </w:r>
    </w:p>
    <w:p w:rsidR="00092CDE" w:rsidP="00C4742D" w:rsidRDefault="00092CDE" w14:paraId="11C6E5AB" w14:textId="77777777"/>
    <w:p w:rsidR="00561841" w:rsidP="00C4742D" w:rsidRDefault="007272AD" w14:paraId="426B552E" w14:textId="731BEFAE">
      <w:r w:rsidRPr="00E3730B">
        <w:t xml:space="preserve">Op hoofdlijnen is </w:t>
      </w:r>
      <w:r w:rsidRPr="00E3730B" w:rsidR="00955518">
        <w:t>de tijdlijn als volgt</w:t>
      </w:r>
      <w:r w:rsidRPr="00E3730B" w:rsidR="004C4315">
        <w:t>:</w:t>
      </w:r>
      <w:r w:rsidRPr="00E3730B">
        <w:t xml:space="preserve"> </w:t>
      </w:r>
    </w:p>
    <w:p w:rsidR="00561841" w:rsidP="00561841" w:rsidRDefault="00E3730B" w14:paraId="576EE4C1" w14:textId="06FCC4BF">
      <w:pPr>
        <w:pStyle w:val="Lijstalinea"/>
        <w:numPr>
          <w:ilvl w:val="0"/>
          <w:numId w:val="14"/>
        </w:numPr>
      </w:pPr>
      <w:r>
        <w:t>H</w:t>
      </w:r>
      <w:r w:rsidRPr="00E3730B" w:rsidR="00F91920">
        <w:t xml:space="preserve">et management van de </w:t>
      </w:r>
      <w:r>
        <w:t>divisie H</w:t>
      </w:r>
      <w:r w:rsidRPr="00E3730B" w:rsidR="00F91920">
        <w:t xml:space="preserve">andhaving </w:t>
      </w:r>
      <w:r w:rsidRPr="00E3730B" w:rsidR="00043FA5">
        <w:t>heeft</w:t>
      </w:r>
      <w:r w:rsidRPr="00E3730B" w:rsidR="00F91920">
        <w:t xml:space="preserve"> in september 2025 besloten </w:t>
      </w:r>
      <w:r w:rsidR="00092CDE">
        <w:t xml:space="preserve">in 2026 </w:t>
      </w:r>
      <w:r w:rsidRPr="00E3730B" w:rsidR="00F91920">
        <w:t xml:space="preserve">een breed onderzoek </w:t>
      </w:r>
      <w:r w:rsidRPr="00E3730B" w:rsidR="00043FA5">
        <w:t>te laten uitvoeren door</w:t>
      </w:r>
      <w:r w:rsidRPr="00E3730B" w:rsidR="00F91920">
        <w:t xml:space="preserve"> de interne onderzoeksafdeling</w:t>
      </w:r>
      <w:r>
        <w:t xml:space="preserve"> van UWV </w:t>
      </w:r>
      <w:r w:rsidRPr="00E3730B" w:rsidR="00F91920">
        <w:t>naar mogelijke verschillen in gevalsbehandeling bij handhaving.</w:t>
      </w:r>
    </w:p>
    <w:p w:rsidR="00561841" w:rsidP="00561841" w:rsidRDefault="00092CDE" w14:paraId="74CF9ED7" w14:textId="787512EF">
      <w:pPr>
        <w:pStyle w:val="Lijstalinea"/>
        <w:numPr>
          <w:ilvl w:val="0"/>
          <w:numId w:val="14"/>
        </w:numPr>
      </w:pPr>
      <w:r w:rsidRPr="00092CDE">
        <w:t xml:space="preserve">In december 2025 is </w:t>
      </w:r>
      <w:r>
        <w:t>de</w:t>
      </w:r>
      <w:r w:rsidRPr="00092CDE">
        <w:t xml:space="preserve"> interne analyse gemaakt, waaruit het Algemeen Dagblad put.</w:t>
      </w:r>
      <w:r w:rsidRPr="00E3730B" w:rsidR="00043FA5">
        <w:t xml:space="preserve"> </w:t>
      </w:r>
    </w:p>
    <w:p w:rsidR="00561841" w:rsidP="00561841" w:rsidRDefault="00E3730B" w14:paraId="4D7E65F5" w14:textId="5C42C31C">
      <w:pPr>
        <w:pStyle w:val="Lijstalinea"/>
        <w:numPr>
          <w:ilvl w:val="0"/>
          <w:numId w:val="14"/>
        </w:numPr>
      </w:pPr>
      <w:r w:rsidRPr="00E3730B">
        <w:t>UWV heeft er</w:t>
      </w:r>
      <w:r w:rsidR="00D61BE6">
        <w:t xml:space="preserve"> </w:t>
      </w:r>
      <w:r w:rsidR="00CD28D3">
        <w:t xml:space="preserve">vervolgens </w:t>
      </w:r>
      <w:r w:rsidR="00D61BE6">
        <w:t xml:space="preserve">in januari 2026 voor gekozen om het al geplande </w:t>
      </w:r>
      <w:r w:rsidR="00721FD6">
        <w:t xml:space="preserve">officiële </w:t>
      </w:r>
      <w:r w:rsidR="00D61BE6">
        <w:t>onderzoek</w:t>
      </w:r>
      <w:r w:rsidR="00CD28D3">
        <w:t xml:space="preserve"> extern</w:t>
      </w:r>
      <w:r w:rsidR="00D61BE6">
        <w:t xml:space="preserve"> </w:t>
      </w:r>
      <w:r w:rsidRPr="00E3730B" w:rsidR="00043FA5">
        <w:t>door een onafhankelijke partij uit te laten voeren.</w:t>
      </w:r>
      <w:r w:rsidR="00043FA5">
        <w:t xml:space="preserve"> </w:t>
      </w:r>
    </w:p>
    <w:p w:rsidR="00F91920" w:rsidP="00561841" w:rsidRDefault="00A17309" w14:paraId="57E00127" w14:textId="242228A7">
      <w:r>
        <w:t xml:space="preserve">Hierna licht ik deze tijdlijn verder toe. </w:t>
      </w:r>
    </w:p>
    <w:p w:rsidR="00043FA5" w:rsidP="00C4742D" w:rsidRDefault="00043FA5" w14:paraId="0665C99F" w14:textId="77777777"/>
    <w:p w:rsidR="00721395" w:rsidP="00043FA5" w:rsidRDefault="007272AD" w14:paraId="32EA33C6" w14:textId="6150E4CF">
      <w:r>
        <w:t>H</w:t>
      </w:r>
      <w:r w:rsidR="00C17075">
        <w:t>et</w:t>
      </w:r>
      <w:r w:rsidR="00721395">
        <w:t xml:space="preserve"> management van </w:t>
      </w:r>
      <w:r w:rsidR="00043FA5">
        <w:t xml:space="preserve">de divisie Handhaving </w:t>
      </w:r>
      <w:r w:rsidR="00C17075">
        <w:t xml:space="preserve">heeft in september 2025 besloten </w:t>
      </w:r>
      <w:r w:rsidR="00043FA5">
        <w:t xml:space="preserve">om een onderzoek naar </w:t>
      </w:r>
      <w:r w:rsidR="00721395">
        <w:t xml:space="preserve">verschillen in gevalsbehandeling te </w:t>
      </w:r>
      <w:r w:rsidR="00D61BE6">
        <w:t>laten</w:t>
      </w:r>
      <w:r w:rsidR="00721395">
        <w:t xml:space="preserve"> doen</w:t>
      </w:r>
      <w:r w:rsidR="00BF00C5">
        <w:t>,</w:t>
      </w:r>
      <w:r w:rsidR="00C17075">
        <w:t xml:space="preserve"> naar aanleiding van</w:t>
      </w:r>
      <w:r w:rsidR="00721395">
        <w:t xml:space="preserve"> het </w:t>
      </w:r>
      <w:r w:rsidR="00043FA5">
        <w:t>aantreffen van een niet goed verwijderd kenmerk (land van herkomst) in een werkinstructie</w:t>
      </w:r>
      <w:r>
        <w:t>, zoals ook door het Algemeen Dagblad genoemd</w:t>
      </w:r>
      <w:r w:rsidR="00C17075">
        <w:t>.</w:t>
      </w:r>
      <w:r>
        <w:t xml:space="preserve"> </w:t>
      </w:r>
      <w:r w:rsidR="00C17075">
        <w:t xml:space="preserve">Dit kwam </w:t>
      </w:r>
      <w:r w:rsidR="00721395">
        <w:t xml:space="preserve">bij een </w:t>
      </w:r>
      <w:r w:rsidR="00092CDE">
        <w:t xml:space="preserve">hoger beroep </w:t>
      </w:r>
      <w:r w:rsidR="00721395">
        <w:t>aan het licht</w:t>
      </w:r>
      <w:r w:rsidR="00C17075">
        <w:t xml:space="preserve">. </w:t>
      </w:r>
      <w:r>
        <w:t>Ook</w:t>
      </w:r>
      <w:r w:rsidR="00C17075">
        <w:t xml:space="preserve"> </w:t>
      </w:r>
      <w:r w:rsidR="00FC3F84">
        <w:t>signalen van eigen medewerkers</w:t>
      </w:r>
      <w:r>
        <w:t xml:space="preserve"> dat </w:t>
      </w:r>
      <w:r w:rsidR="00721395">
        <w:t xml:space="preserve">niet </w:t>
      </w:r>
      <w:r w:rsidR="00EF1C0A">
        <w:t xml:space="preserve">altijd </w:t>
      </w:r>
      <w:r w:rsidR="00721395">
        <w:t>duidelijk is hoe op een objectieve wijze de kwaliteit van handhavings- en boetebesluiten kan worden vastgesteld</w:t>
      </w:r>
      <w:r w:rsidR="00BF00C5">
        <w:t>,</w:t>
      </w:r>
      <w:r w:rsidR="00FC3F84">
        <w:t xml:space="preserve"> </w:t>
      </w:r>
      <w:r>
        <w:t>vormde</w:t>
      </w:r>
      <w:r w:rsidR="00FC3F84">
        <w:t>n</w:t>
      </w:r>
      <w:r>
        <w:t xml:space="preserve"> een aanleiding</w:t>
      </w:r>
      <w:r w:rsidR="00D61BE6">
        <w:t xml:space="preserve"> voor dit onderzoek</w:t>
      </w:r>
      <w:r w:rsidR="00721395">
        <w:t>.</w:t>
      </w:r>
    </w:p>
    <w:p w:rsidR="00721395" w:rsidP="00C4742D" w:rsidRDefault="00721395" w14:paraId="08F6BEE2" w14:textId="4861A47D"/>
    <w:p w:rsidR="00EE112D" w:rsidP="00721395" w:rsidRDefault="00721395" w14:paraId="08036AB5" w14:textId="2352FE9E">
      <w:r>
        <w:t>De interne analyse, die in het Algemeen Dagblad wordt aangehaald, is uitgevoerd door</w:t>
      </w:r>
      <w:r w:rsidR="0085209D">
        <w:t xml:space="preserve"> </w:t>
      </w:r>
      <w:r w:rsidR="00D53430">
        <w:t>de interne controle-afdeling van de divisie Handhaving op verzoek van een manager</w:t>
      </w:r>
      <w:r w:rsidR="00142133">
        <w:t>.</w:t>
      </w:r>
      <w:r w:rsidR="00303D6B">
        <w:t xml:space="preserve"> </w:t>
      </w:r>
      <w:r w:rsidR="00561841">
        <w:t xml:space="preserve">Dit is de interne analyse die in de </w:t>
      </w:r>
      <w:r w:rsidR="00967A99">
        <w:t xml:space="preserve">beschreven </w:t>
      </w:r>
      <w:r w:rsidR="00561841">
        <w:t>tijdlijn wordt genoemd</w:t>
      </w:r>
      <w:r w:rsidR="00721FD6">
        <w:t xml:space="preserve"> en is dus anders dan het onderzoek dat in de alinea hierboven wordt aangehaald</w:t>
      </w:r>
      <w:r w:rsidR="00561841">
        <w:t xml:space="preserve">. De interne analyse </w:t>
      </w:r>
      <w:r w:rsidR="00B81A67">
        <w:t>was een eigen initiatief</w:t>
      </w:r>
      <w:r w:rsidR="00721FD6">
        <w:t xml:space="preserve"> van </w:t>
      </w:r>
      <w:r w:rsidR="00BF00C5">
        <w:t>die</w:t>
      </w:r>
      <w:r w:rsidR="00721FD6">
        <w:t xml:space="preserve"> manager</w:t>
      </w:r>
      <w:r w:rsidR="00B81A67">
        <w:t>.</w:t>
      </w:r>
      <w:r w:rsidR="00142133">
        <w:t xml:space="preserve"> Bij deze interne analyse is </w:t>
      </w:r>
      <w:r w:rsidR="00A86287">
        <w:t xml:space="preserve">op subjectieve wijze </w:t>
      </w:r>
      <w:r w:rsidR="00142133">
        <w:t xml:space="preserve">geselecteerd op </w:t>
      </w:r>
      <w:r w:rsidR="00A86287">
        <w:t>“niet</w:t>
      </w:r>
      <w:r w:rsidR="00FD58C3">
        <w:t>-</w:t>
      </w:r>
      <w:r w:rsidR="00A86287">
        <w:t>Nederlands klinkende</w:t>
      </w:r>
      <w:r w:rsidR="00303D6B">
        <w:t xml:space="preserve"> </w:t>
      </w:r>
      <w:r w:rsidR="00142133">
        <w:t>achternaam</w:t>
      </w:r>
      <w:r w:rsidR="00FD58C3">
        <w:t>”</w:t>
      </w:r>
      <w:r w:rsidR="00142133">
        <w:t>. Dit had niet gemogen</w:t>
      </w:r>
      <w:r w:rsidR="00B81A67">
        <w:t xml:space="preserve"> en dus had deze analyse niet gemaakt mogen worden</w:t>
      </w:r>
      <w:r w:rsidR="00142133">
        <w:t xml:space="preserve">. Selectie op achternaam is bij UWV net als bij alle andere overheidsorganisaties niet toegestaan, juist om discriminatie te voorkomen. </w:t>
      </w:r>
      <w:r w:rsidRPr="00C4742D" w:rsidR="00C4742D">
        <w:t xml:space="preserve">Daarnaast </w:t>
      </w:r>
      <w:r w:rsidR="00FE48EB">
        <w:t xml:space="preserve">zijn de uitkomsten </w:t>
      </w:r>
      <w:r w:rsidR="007D0055">
        <w:t xml:space="preserve">van de analyse </w:t>
      </w:r>
      <w:r w:rsidR="00EE112D">
        <w:t xml:space="preserve">niet betrouwbaar. </w:t>
      </w:r>
      <w:r w:rsidR="00EB6731">
        <w:t>Grote percentuele afwijkingen in de analyse</w:t>
      </w:r>
      <w:r w:rsidR="00B81A67">
        <w:t xml:space="preserve"> zijn bijvoorbeeld te verklaren uit het geringe aantal boetebesluiten dat in een kleine regio op jaarbasis wordt genomen.</w:t>
      </w:r>
    </w:p>
    <w:p w:rsidR="00142133" w:rsidP="00C4742D" w:rsidRDefault="00142133" w14:paraId="699B0873" w14:textId="77777777"/>
    <w:p w:rsidRPr="00C4742D" w:rsidR="00FE48EB" w:rsidP="00FE48EB" w:rsidRDefault="006A6C44" w14:paraId="7E8863E2" w14:textId="288B4571">
      <w:r>
        <w:t>Toch zijn de</w:t>
      </w:r>
      <w:r w:rsidR="001B518F">
        <w:t xml:space="preserve"> uitkomsten van </w:t>
      </w:r>
      <w:r>
        <w:t>deze</w:t>
      </w:r>
      <w:r w:rsidR="00265CA8">
        <w:t xml:space="preserve"> interne analyse door de Raad van Bestuur</w:t>
      </w:r>
      <w:r>
        <w:t xml:space="preserve"> </w:t>
      </w:r>
      <w:r w:rsidR="00D61BE6">
        <w:t xml:space="preserve">wel </w:t>
      </w:r>
      <w:r w:rsidR="00265CA8">
        <w:t xml:space="preserve">opgevat als </w:t>
      </w:r>
      <w:r w:rsidR="00EF1C0A">
        <w:t xml:space="preserve">een </w:t>
      </w:r>
      <w:r w:rsidR="00265CA8">
        <w:t xml:space="preserve">signaal van </w:t>
      </w:r>
      <w:r w:rsidR="001B518F">
        <w:t xml:space="preserve">mogelijke </w:t>
      </w:r>
      <w:r w:rsidR="00265CA8">
        <w:t>discriminatie</w:t>
      </w:r>
      <w:r w:rsidR="00D61BE6">
        <w:t xml:space="preserve">. </w:t>
      </w:r>
      <w:r w:rsidR="00056F93">
        <w:t xml:space="preserve">Nader en gedegen onderzoek </w:t>
      </w:r>
      <w:r w:rsidR="00092CDE">
        <w:t>was</w:t>
      </w:r>
      <w:r w:rsidR="00056F93">
        <w:t xml:space="preserve"> daarom noodzakelijk. </w:t>
      </w:r>
      <w:r w:rsidR="00D61BE6">
        <w:t xml:space="preserve">Dat heeft hen in januari 2026 doen besluiten </w:t>
      </w:r>
      <w:r w:rsidRPr="00E3730B" w:rsidR="00D61BE6">
        <w:t xml:space="preserve">om het al </w:t>
      </w:r>
      <w:r w:rsidR="00561841">
        <w:t xml:space="preserve">eerder genoemde, </w:t>
      </w:r>
      <w:r w:rsidRPr="00E3730B" w:rsidR="00D61BE6">
        <w:t xml:space="preserve">geplande onderzoek </w:t>
      </w:r>
      <w:r w:rsidR="00BF00C5">
        <w:t xml:space="preserve">(van september 2025) </w:t>
      </w:r>
      <w:r w:rsidRPr="00E3730B" w:rsidR="00D61BE6">
        <w:t xml:space="preserve">niet meer door de </w:t>
      </w:r>
      <w:r w:rsidRPr="00BF00C5" w:rsidR="00D61BE6">
        <w:rPr>
          <w:i/>
          <w:iCs/>
        </w:rPr>
        <w:t>eigen</w:t>
      </w:r>
      <w:r w:rsidRPr="00E3730B" w:rsidR="00D61BE6">
        <w:t xml:space="preserve"> onderzoeksafdeling, maar door een </w:t>
      </w:r>
      <w:r w:rsidRPr="00BF00C5" w:rsidR="00D61BE6">
        <w:rPr>
          <w:i/>
          <w:iCs/>
        </w:rPr>
        <w:t>onafhankelijke</w:t>
      </w:r>
      <w:r w:rsidRPr="00E3730B" w:rsidR="00D61BE6">
        <w:t xml:space="preserve"> partij uit te laten voeren.</w:t>
      </w:r>
      <w:r w:rsidR="00D61BE6">
        <w:t xml:space="preserve"> </w:t>
      </w:r>
      <w:r w:rsidR="00E3730B">
        <w:t xml:space="preserve">In januari is op ambtelijk niveau informeel </w:t>
      </w:r>
      <w:r w:rsidR="00561841">
        <w:t xml:space="preserve">met het departement van SZW </w:t>
      </w:r>
      <w:r w:rsidR="007B3B86">
        <w:t xml:space="preserve">gedeeld </w:t>
      </w:r>
      <w:r w:rsidR="00E3730B">
        <w:t xml:space="preserve">dat </w:t>
      </w:r>
      <w:r w:rsidR="00BF00C5">
        <w:t>dit</w:t>
      </w:r>
      <w:r w:rsidR="00E3730B">
        <w:t xml:space="preserve"> signaal </w:t>
      </w:r>
      <w:r w:rsidR="00BF00C5">
        <w:t xml:space="preserve">er </w:t>
      </w:r>
      <w:r w:rsidR="00E3730B">
        <w:t xml:space="preserve">was, dat nader onderzoek behoefde. </w:t>
      </w:r>
      <w:r w:rsidR="00561841">
        <w:t xml:space="preserve">Mijn voorganger is </w:t>
      </w:r>
      <w:r w:rsidR="00BF00C5">
        <w:t>hiervan</w:t>
      </w:r>
      <w:r w:rsidR="00561841">
        <w:t xml:space="preserve"> niet op de hoogte gesteld</w:t>
      </w:r>
      <w:r w:rsidR="00BF00C5">
        <w:t>,</w:t>
      </w:r>
      <w:r w:rsidR="00092CDE">
        <w:t xml:space="preserve"> met als argument dat</w:t>
      </w:r>
      <w:r w:rsidR="00561841">
        <w:t xml:space="preserve"> er nog nader onderzoek ging plaatsvinden</w:t>
      </w:r>
      <w:r w:rsidR="00E3730B">
        <w:t xml:space="preserve">. </w:t>
      </w:r>
      <w:r w:rsidR="00142133">
        <w:t xml:space="preserve">In </w:t>
      </w:r>
      <w:r w:rsidR="008B5D3D">
        <w:t>februari 2026</w:t>
      </w:r>
      <w:r w:rsidR="00142133">
        <w:t xml:space="preserve"> heeft KPMG </w:t>
      </w:r>
      <w:r w:rsidR="00EF1C0A">
        <w:t xml:space="preserve">vervolgens </w:t>
      </w:r>
      <w:r w:rsidR="00142133">
        <w:t xml:space="preserve">opdracht gekregen om </w:t>
      </w:r>
      <w:r w:rsidRPr="00C4742D" w:rsidR="00C4742D">
        <w:t xml:space="preserve">te onderzoeken of bij de handhaving door UWV sprake is van ongelijke gevalsbehandeling, ofwel discriminatie. Hierbij </w:t>
      </w:r>
      <w:r>
        <w:t>wordt</w:t>
      </w:r>
      <w:r w:rsidR="00EE112D">
        <w:t xml:space="preserve"> </w:t>
      </w:r>
      <w:r w:rsidRPr="00C4742D" w:rsidR="00C4742D">
        <w:t>gekeken of er onverklaarbare verschillen zijn in aantallen en hoogte</w:t>
      </w:r>
      <w:r w:rsidR="0059065C">
        <w:t>s</w:t>
      </w:r>
      <w:r w:rsidRPr="00C4742D" w:rsidR="00C4742D">
        <w:t xml:space="preserve"> van terugvorderingen en boetes </w:t>
      </w:r>
      <w:r w:rsidR="00CC6AE9">
        <w:t xml:space="preserve">op basis van verschillende discriminatiegronden, waaronder </w:t>
      </w:r>
      <w:r w:rsidR="001968C0">
        <w:t>migratiea</w:t>
      </w:r>
      <w:r w:rsidRPr="00C4742D" w:rsidR="001968C0">
        <w:t>chtergrond</w:t>
      </w:r>
      <w:r w:rsidRPr="00C4742D" w:rsidR="00C4742D">
        <w:t>.</w:t>
      </w:r>
      <w:r w:rsidR="00CE3F88">
        <w:t xml:space="preserve"> </w:t>
      </w:r>
    </w:p>
    <w:bookmarkEnd w:id="0"/>
    <w:p w:rsidR="00101C41" w:rsidP="00B15713" w:rsidRDefault="00101C41" w14:paraId="6669C8E6" w14:textId="77777777"/>
    <w:p w:rsidRPr="00BF0EED" w:rsidR="00781F8F" w:rsidP="00781F8F" w:rsidRDefault="00EA4FBA" w14:paraId="3E398346" w14:textId="4A02603F">
      <w:pPr>
        <w:rPr>
          <w:i/>
          <w:iCs/>
        </w:rPr>
      </w:pPr>
      <w:r w:rsidRPr="00BF0EED">
        <w:rPr>
          <w:i/>
          <w:iCs/>
        </w:rPr>
        <w:t xml:space="preserve">Werkcultuur bij de </w:t>
      </w:r>
      <w:r w:rsidRPr="00BF0EED" w:rsidR="003B614C">
        <w:rPr>
          <w:i/>
          <w:iCs/>
        </w:rPr>
        <w:t>divisie H</w:t>
      </w:r>
      <w:r w:rsidRPr="00BF0EED">
        <w:rPr>
          <w:i/>
          <w:iCs/>
        </w:rPr>
        <w:t>andhaving</w:t>
      </w:r>
    </w:p>
    <w:p w:rsidR="006B7E41" w:rsidP="00FD58C3" w:rsidRDefault="00EA4FBA" w14:paraId="6D658074" w14:textId="2DBD4B4C">
      <w:r>
        <w:t xml:space="preserve">Het Algemeen Dagblad </w:t>
      </w:r>
      <w:r w:rsidR="00CE3F88">
        <w:t xml:space="preserve">schrijft ook over de cultuur </w:t>
      </w:r>
      <w:r w:rsidR="0099381D">
        <w:t xml:space="preserve">bij de </w:t>
      </w:r>
      <w:r w:rsidR="003B614C">
        <w:t>divisie H</w:t>
      </w:r>
      <w:r w:rsidR="0099381D">
        <w:t>andhaving</w:t>
      </w:r>
      <w:r>
        <w:t xml:space="preserve">, waarbij </w:t>
      </w:r>
      <w:r w:rsidR="00781F8F">
        <w:t xml:space="preserve">racistische uitspraken worden </w:t>
      </w:r>
      <w:r w:rsidRPr="00A86287" w:rsidR="00781F8F">
        <w:t>gedaan</w:t>
      </w:r>
      <w:r w:rsidR="00781F8F">
        <w:t xml:space="preserve"> en er niks met </w:t>
      </w:r>
      <w:r w:rsidR="00F1489B">
        <w:t xml:space="preserve">interne </w:t>
      </w:r>
      <w:r w:rsidR="00781F8F">
        <w:t>melding</w:t>
      </w:r>
      <w:r>
        <w:t>en</w:t>
      </w:r>
      <w:r w:rsidR="00781F8F">
        <w:t xml:space="preserve"> </w:t>
      </w:r>
      <w:r w:rsidR="002215F4">
        <w:t>gebeurt</w:t>
      </w:r>
      <w:r w:rsidR="00781F8F">
        <w:t>. Ook zouden sollicitanten met een migratieachtergrond extra screening krijgen en vaker vanwege hun achtergrond worden afgewezen.</w:t>
      </w:r>
      <w:r w:rsidR="00CE3F88">
        <w:t xml:space="preserve"> Het A</w:t>
      </w:r>
      <w:r w:rsidR="00F1489B">
        <w:t xml:space="preserve">lgemeen </w:t>
      </w:r>
      <w:r w:rsidR="00CE3F88">
        <w:t>D</w:t>
      </w:r>
      <w:r w:rsidR="00F1489B">
        <w:t>agblad</w:t>
      </w:r>
      <w:r w:rsidR="00CE3F88">
        <w:t xml:space="preserve"> </w:t>
      </w:r>
      <w:r w:rsidR="00E95659">
        <w:t>baseert zich hierbij</w:t>
      </w:r>
      <w:r w:rsidR="00CE3F88">
        <w:t xml:space="preserve"> </w:t>
      </w:r>
      <w:r w:rsidR="00E95659">
        <w:t xml:space="preserve">op </w:t>
      </w:r>
      <w:r w:rsidR="00CE3F88">
        <w:t xml:space="preserve">gesprekken die gevoerd zijn met </w:t>
      </w:r>
      <w:r w:rsidR="00CC610C">
        <w:t>(</w:t>
      </w:r>
      <w:r w:rsidR="00CE3F88">
        <w:t>oud</w:t>
      </w:r>
      <w:r w:rsidR="0099381D">
        <w:t>-</w:t>
      </w:r>
      <w:r w:rsidR="00CC610C">
        <w:t xml:space="preserve">) </w:t>
      </w:r>
      <w:r w:rsidR="00CE3F88">
        <w:t xml:space="preserve">medewerkers van UWV. </w:t>
      </w:r>
    </w:p>
    <w:p w:rsidR="006B7E41" w:rsidP="00FD58C3" w:rsidRDefault="006B7E41" w14:paraId="474970AF" w14:textId="77777777"/>
    <w:p w:rsidR="00087622" w:rsidP="00FD58C3" w:rsidRDefault="003B614C" w14:paraId="40E97239" w14:textId="314AD17B">
      <w:r>
        <w:t>D</w:t>
      </w:r>
      <w:r w:rsidR="007C5017">
        <w:t xml:space="preserve">e werkcultuur bij de </w:t>
      </w:r>
      <w:r w:rsidR="000C377B">
        <w:t>divisie H</w:t>
      </w:r>
      <w:r w:rsidR="007C5017">
        <w:t xml:space="preserve">andhaving </w:t>
      </w:r>
      <w:r>
        <w:t xml:space="preserve">is al langer </w:t>
      </w:r>
      <w:r w:rsidR="007C5017">
        <w:t>een aandachtspunt voor de R</w:t>
      </w:r>
      <w:r w:rsidR="00F1489B">
        <w:t xml:space="preserve">aad van </w:t>
      </w:r>
      <w:r w:rsidR="007C5017">
        <w:t>B</w:t>
      </w:r>
      <w:r w:rsidR="00F1489B">
        <w:t>estuur</w:t>
      </w:r>
      <w:r w:rsidR="002215F4">
        <w:t xml:space="preserve"> van UWV</w:t>
      </w:r>
      <w:r w:rsidR="007C5017">
        <w:t>.</w:t>
      </w:r>
      <w:r w:rsidR="00C536B8">
        <w:t xml:space="preserve"> </w:t>
      </w:r>
      <w:r w:rsidR="00B15196">
        <w:t xml:space="preserve">Er is in 2023 binnen de </w:t>
      </w:r>
      <w:r w:rsidR="000C377B">
        <w:t>divisie H</w:t>
      </w:r>
      <w:r w:rsidR="00B15196">
        <w:t xml:space="preserve">andhaving </w:t>
      </w:r>
      <w:r w:rsidR="004265BB">
        <w:t xml:space="preserve">onder leiding van een nieuwe directeur </w:t>
      </w:r>
      <w:r w:rsidR="00B15196">
        <w:t xml:space="preserve">een programma gestart om </w:t>
      </w:r>
      <w:r w:rsidRPr="0001340D" w:rsidR="00B15196">
        <w:t xml:space="preserve">de </w:t>
      </w:r>
      <w:r w:rsidR="00B15196">
        <w:t xml:space="preserve">werkwijze en cultuur binnen de divisie </w:t>
      </w:r>
      <w:r w:rsidR="00FD58C3">
        <w:t>H</w:t>
      </w:r>
      <w:r w:rsidRPr="0001340D" w:rsidR="00B15196">
        <w:t>andhaving</w:t>
      </w:r>
      <w:r w:rsidR="00B15196">
        <w:t xml:space="preserve"> </w:t>
      </w:r>
      <w:r w:rsidR="00FD198F">
        <w:t>te verbeteren</w:t>
      </w:r>
      <w:r w:rsidR="00B15196">
        <w:t xml:space="preserve">. Dit omvat onder meer duidelijke normstelling, </w:t>
      </w:r>
      <w:r w:rsidR="00506D8C">
        <w:t xml:space="preserve">inrichting van mogelijkheden om meldingen te doen, </w:t>
      </w:r>
      <w:r w:rsidRPr="00C5673B" w:rsidR="00B15196">
        <w:t xml:space="preserve">trainingen </w:t>
      </w:r>
      <w:r w:rsidR="00B15196">
        <w:t>om</w:t>
      </w:r>
      <w:r w:rsidRPr="00C5673B" w:rsidR="00B15196">
        <w:t xml:space="preserve"> onbewuste vooroordelen</w:t>
      </w:r>
      <w:r w:rsidR="00B15196">
        <w:t xml:space="preserve"> en</w:t>
      </w:r>
      <w:r w:rsidRPr="00C5673B" w:rsidR="00B15196">
        <w:t xml:space="preserve"> eigen aannames in dossiers te herkennen</w:t>
      </w:r>
      <w:r w:rsidR="00B36EC2">
        <w:t>,</w:t>
      </w:r>
      <w:r w:rsidRPr="00C5673B" w:rsidR="00B15196">
        <w:t xml:space="preserve"> en </w:t>
      </w:r>
      <w:r>
        <w:t>om ethisch en integer te handhaven</w:t>
      </w:r>
      <w:r w:rsidR="00B15196">
        <w:t xml:space="preserve">. </w:t>
      </w:r>
      <w:r w:rsidR="00561841">
        <w:t xml:space="preserve">De </w:t>
      </w:r>
      <w:r w:rsidR="00B36EC2">
        <w:t>berichten</w:t>
      </w:r>
      <w:r w:rsidR="00561841">
        <w:t xml:space="preserve"> in het Algemeen Dagblad van vandaag geven aan dat dit een hardnekkig punt van aandacht blijft.</w:t>
      </w:r>
    </w:p>
    <w:p w:rsidR="00CC610C" w:rsidP="000C377B" w:rsidRDefault="007366A5" w14:paraId="0180DD55" w14:textId="2A45CD9C">
      <w:pPr>
        <w:rPr>
          <w:b/>
          <w:bCs/>
        </w:rPr>
      </w:pPr>
      <w:r>
        <w:rPr>
          <w:b/>
          <w:bCs/>
        </w:rPr>
        <w:lastRenderedPageBreak/>
        <w:t>Welke maatregelen worden getroffen.</w:t>
      </w:r>
    </w:p>
    <w:p w:rsidRPr="00BF0EED" w:rsidR="007366A5" w:rsidP="000C377B" w:rsidRDefault="007366A5" w14:paraId="0B0261E1" w14:textId="11706094">
      <w:r>
        <w:t xml:space="preserve">Op het gebied van </w:t>
      </w:r>
      <w:r w:rsidR="00B36EC2">
        <w:t xml:space="preserve">de </w:t>
      </w:r>
      <w:r>
        <w:t xml:space="preserve">signalen van discriminatie bij handhaving zijn er </w:t>
      </w:r>
      <w:r w:rsidR="00D0727A">
        <w:t xml:space="preserve">vier </w:t>
      </w:r>
      <w:r>
        <w:t>acties:</w:t>
      </w:r>
    </w:p>
    <w:p w:rsidR="00721395" w:rsidP="00BF0EED" w:rsidRDefault="00721395" w14:paraId="40961438" w14:textId="258CBBE7">
      <w:pPr>
        <w:pStyle w:val="Lijstalinea"/>
        <w:numPr>
          <w:ilvl w:val="0"/>
          <w:numId w:val="11"/>
        </w:numPr>
      </w:pPr>
      <w:r>
        <w:t xml:space="preserve">Het eerste deel van </w:t>
      </w:r>
      <w:r w:rsidR="00EF1C0A">
        <w:t>het KPMG-</w:t>
      </w:r>
      <w:r>
        <w:t xml:space="preserve">onderzoek </w:t>
      </w:r>
      <w:r w:rsidR="00EF1C0A">
        <w:t xml:space="preserve">naar mogelijke ongelijke gevalsbehandeling </w:t>
      </w:r>
      <w:r w:rsidR="00A63788">
        <w:t>is</w:t>
      </w:r>
      <w:r>
        <w:t xml:space="preserve"> naar verwachting in december 2026 gereed. Op basis van de uitkomsten van dit </w:t>
      </w:r>
      <w:r w:rsidRPr="00FE48EB">
        <w:t xml:space="preserve">onderzoek </w:t>
      </w:r>
      <w:r w:rsidR="00A63788">
        <w:t>kijken we</w:t>
      </w:r>
      <w:r w:rsidRPr="00FE48EB">
        <w:t xml:space="preserve"> of en we</w:t>
      </w:r>
      <w:r>
        <w:t xml:space="preserve">lke aanvullende maatregelen noodzakelijk zijn. Ik </w:t>
      </w:r>
      <w:r w:rsidR="00A63788">
        <w:t>informeer</w:t>
      </w:r>
      <w:r>
        <w:t xml:space="preserve"> uw Kamer hierover zo snel mogelijk.</w:t>
      </w:r>
    </w:p>
    <w:p w:rsidR="007366A5" w:rsidP="008F39C3" w:rsidRDefault="00F91920" w14:paraId="217E7229" w14:textId="51FE6B37">
      <w:pPr>
        <w:pStyle w:val="Lijstalinea"/>
        <w:numPr>
          <w:ilvl w:val="0"/>
          <w:numId w:val="11"/>
        </w:numPr>
      </w:pPr>
      <w:r>
        <w:t xml:space="preserve">UWV </w:t>
      </w:r>
      <w:r w:rsidR="00251600">
        <w:t>vraagt</w:t>
      </w:r>
      <w:r w:rsidR="007366A5">
        <w:t xml:space="preserve"> </w:t>
      </w:r>
      <w:r>
        <w:t xml:space="preserve">KPMG </w:t>
      </w:r>
      <w:r w:rsidR="00251600">
        <w:t>om</w:t>
      </w:r>
      <w:r>
        <w:t xml:space="preserve"> </w:t>
      </w:r>
      <w:r w:rsidR="007366A5">
        <w:t>aanvullend verdiepend kwantitatief onderzoek te doen op basis van CBS-gegevens</w:t>
      </w:r>
      <w:r>
        <w:t xml:space="preserve"> op het punt van discriminatie naar migratieachtergrond</w:t>
      </w:r>
      <w:r w:rsidR="007366A5">
        <w:t>.</w:t>
      </w:r>
    </w:p>
    <w:p w:rsidR="007366A5" w:rsidP="007366A5" w:rsidRDefault="007366A5" w14:paraId="7FB71657" w14:textId="5D153F40">
      <w:pPr>
        <w:pStyle w:val="Lijstalinea"/>
        <w:numPr>
          <w:ilvl w:val="0"/>
          <w:numId w:val="11"/>
        </w:numPr>
      </w:pPr>
      <w:r>
        <w:t xml:space="preserve">Op korte termijn </w:t>
      </w:r>
      <w:r w:rsidR="00561841">
        <w:t xml:space="preserve">bespreek </w:t>
      </w:r>
      <w:r>
        <w:t>ik met de Raad van bestuur de signalen van mogelijke discriminatie bij de divisie handhaving</w:t>
      </w:r>
      <w:r w:rsidR="00BF0EED">
        <w:t>,</w:t>
      </w:r>
      <w:r>
        <w:t xml:space="preserve"> alsmede de werkcultuur bij deze</w:t>
      </w:r>
      <w:r w:rsidR="00F91920">
        <w:t xml:space="preserve"> divisie</w:t>
      </w:r>
      <w:r>
        <w:t>.</w:t>
      </w:r>
    </w:p>
    <w:p w:rsidR="00CD50E9" w:rsidP="007366A5" w:rsidRDefault="00CD50E9" w14:paraId="3A6049F8" w14:textId="32447C49">
      <w:pPr>
        <w:pStyle w:val="Lijstalinea"/>
        <w:numPr>
          <w:ilvl w:val="0"/>
          <w:numId w:val="11"/>
        </w:numPr>
      </w:pPr>
      <w:r>
        <w:t xml:space="preserve">Op korte termijn ontvangt </w:t>
      </w:r>
      <w:r w:rsidR="00092CDE">
        <w:t xml:space="preserve">u </w:t>
      </w:r>
      <w:r w:rsidR="00D0727A">
        <w:t xml:space="preserve">tevens </w:t>
      </w:r>
      <w:r>
        <w:t xml:space="preserve">een brief over het toezicht op UWV, zoals ik u heb toegezegd tijdens het commissiedebat uitvoeringsproblematiek UWV van 1 juli 2026. </w:t>
      </w:r>
    </w:p>
    <w:p w:rsidR="00721395" w:rsidP="00721395" w:rsidRDefault="00721395" w14:paraId="3FC83DF9" w14:textId="77777777"/>
    <w:p w:rsidR="007366A5" w:rsidP="007366A5" w:rsidRDefault="00F91920" w14:paraId="1179AE4B" w14:textId="759F7694">
      <w:r>
        <w:t xml:space="preserve">Op het gebied van de werkcultuur zijn er de volgende </w:t>
      </w:r>
      <w:r w:rsidR="00092CDE">
        <w:t xml:space="preserve">vier </w:t>
      </w:r>
      <w:r w:rsidR="00043FA5">
        <w:t xml:space="preserve">aanvullende </w:t>
      </w:r>
      <w:r>
        <w:t>acties:</w:t>
      </w:r>
    </w:p>
    <w:p w:rsidR="00B36EC2" w:rsidP="005F1254" w:rsidRDefault="0009243B" w14:paraId="03F32F71" w14:textId="77777777">
      <w:pPr>
        <w:pStyle w:val="Lijstalinea"/>
        <w:numPr>
          <w:ilvl w:val="0"/>
          <w:numId w:val="11"/>
        </w:numPr>
      </w:pPr>
      <w:r>
        <w:t>D</w:t>
      </w:r>
      <w:r w:rsidR="001704EB">
        <w:t>e R</w:t>
      </w:r>
      <w:r w:rsidR="00F1489B">
        <w:t>aad van Bestuur</w:t>
      </w:r>
      <w:r w:rsidR="001704EB">
        <w:t xml:space="preserve"> </w:t>
      </w:r>
      <w:r w:rsidR="005F1254">
        <w:t>gaat</w:t>
      </w:r>
      <w:r>
        <w:t xml:space="preserve"> </w:t>
      </w:r>
      <w:r w:rsidR="001704EB">
        <w:t>in</w:t>
      </w:r>
      <w:r w:rsidR="005F1254">
        <w:t xml:space="preserve"> gesprekken</w:t>
      </w:r>
      <w:r w:rsidR="001704EB">
        <w:t xml:space="preserve"> </w:t>
      </w:r>
      <w:r w:rsidR="00A63788">
        <w:t>richting</w:t>
      </w:r>
      <w:r w:rsidR="001704EB">
        <w:t xml:space="preserve"> de medewerkers van de </w:t>
      </w:r>
      <w:r w:rsidR="00FD58C3">
        <w:t>divisie H</w:t>
      </w:r>
      <w:r w:rsidR="001704EB">
        <w:t>andhaving</w:t>
      </w:r>
      <w:r w:rsidR="00043FA5">
        <w:t xml:space="preserve"> </w:t>
      </w:r>
      <w:r w:rsidR="00561841">
        <w:t>opnieuw duidelijk maken</w:t>
      </w:r>
      <w:r w:rsidR="00043FA5">
        <w:t xml:space="preserve"> </w:t>
      </w:r>
      <w:r w:rsidR="001704EB">
        <w:t>welk gedrag wel en niet toegestaan is op de werkvloer</w:t>
      </w:r>
      <w:r w:rsidR="00043FA5">
        <w:t xml:space="preserve"> en welke consequenties daaraan </w:t>
      </w:r>
      <w:r w:rsidR="005F1254">
        <w:t>zijn</w:t>
      </w:r>
      <w:r w:rsidR="00043FA5">
        <w:t xml:space="preserve"> verbonden</w:t>
      </w:r>
      <w:r w:rsidR="001704EB">
        <w:t xml:space="preserve">. </w:t>
      </w:r>
    </w:p>
    <w:p w:rsidR="001704EB" w:rsidP="005F1254" w:rsidRDefault="001704EB" w14:paraId="4101890B" w14:textId="646EA66A">
      <w:pPr>
        <w:pStyle w:val="Lijstalinea"/>
        <w:numPr>
          <w:ilvl w:val="0"/>
          <w:numId w:val="11"/>
        </w:numPr>
      </w:pPr>
      <w:r>
        <w:t>Voor medewerkers die ongewenst gedrag ervaren</w:t>
      </w:r>
      <w:r w:rsidR="005F1254">
        <w:t>,</w:t>
      </w:r>
      <w:r>
        <w:t xml:space="preserve"> </w:t>
      </w:r>
      <w:r w:rsidR="00F04975">
        <w:t xml:space="preserve">zijn er </w:t>
      </w:r>
      <w:r>
        <w:t>verschillende mogelijkheden, zoals een melding bij een vertrouwenspersoon of bij bureau integriteit.</w:t>
      </w:r>
      <w:r w:rsidR="00CD50E9">
        <w:t xml:space="preserve"> Met de Raad van Bestuur bespreek ik de opvolging van </w:t>
      </w:r>
      <w:r w:rsidR="00D0727A">
        <w:t xml:space="preserve">deze </w:t>
      </w:r>
      <w:r w:rsidR="00CD50E9">
        <w:t>meldingen.</w:t>
      </w:r>
    </w:p>
    <w:p w:rsidR="00CD50E9" w:rsidP="0078202F" w:rsidRDefault="0078202F" w14:paraId="197E3989" w14:textId="77777777">
      <w:pPr>
        <w:pStyle w:val="Lijstalinea"/>
        <w:numPr>
          <w:ilvl w:val="0"/>
          <w:numId w:val="11"/>
        </w:numPr>
      </w:pPr>
      <w:r>
        <w:t xml:space="preserve">Eerder dit jaar heb ik </w:t>
      </w:r>
      <w:r w:rsidR="00F1489B">
        <w:t xml:space="preserve">van </w:t>
      </w:r>
      <w:r>
        <w:t>de Raad van Bestuur een verbeterplan</w:t>
      </w:r>
      <w:r w:rsidR="007C5017">
        <w:t xml:space="preserve"> gevraagd</w:t>
      </w:r>
      <w:r w:rsidR="005F1254">
        <w:t>,</w:t>
      </w:r>
      <w:r>
        <w:t xml:space="preserve"> gericht op de organisatiecultuur. Ik heb dat op 18 juni </w:t>
      </w:r>
      <w:r w:rsidR="007C5017">
        <w:t xml:space="preserve">2026 </w:t>
      </w:r>
      <w:r>
        <w:t>met u gedeeld</w:t>
      </w:r>
      <w:r w:rsidR="005F1254">
        <w:t>.</w:t>
      </w:r>
      <w:r w:rsidR="00EB6731">
        <w:rPr>
          <w:rStyle w:val="Voetnootmarkering"/>
        </w:rPr>
        <w:footnoteReference w:id="1"/>
      </w:r>
      <w:r>
        <w:t xml:space="preserve"> Onderdeel van dit plan is het instellen van een visitatiecommissie. Deze commissie voert in oktober en november gesprekken in de organisatie</w:t>
      </w:r>
      <w:r w:rsidR="0037565E">
        <w:t>, onder meer over de organisatiecultuur</w:t>
      </w:r>
      <w:r>
        <w:t xml:space="preserve">. </w:t>
      </w:r>
    </w:p>
    <w:p w:rsidR="0078202F" w:rsidP="0078202F" w:rsidRDefault="0037565E" w14:paraId="0B96BD26" w14:textId="096F9A47">
      <w:pPr>
        <w:pStyle w:val="Lijstalinea"/>
        <w:numPr>
          <w:ilvl w:val="0"/>
          <w:numId w:val="11"/>
        </w:numPr>
      </w:pPr>
      <w:r w:rsidRPr="00506D8C">
        <w:t xml:space="preserve">In aanvulling op de visitatiecommissie heb ik UWV verzocht om </w:t>
      </w:r>
      <w:r>
        <w:t>de</w:t>
      </w:r>
      <w:r w:rsidRPr="00506D8C">
        <w:t xml:space="preserve"> externe commissie van integriteitsdeskundigen</w:t>
      </w:r>
      <w:r>
        <w:t>, die UWV eerder op verzoek van SZW heeft ingesteld,</w:t>
      </w:r>
      <w:r w:rsidRPr="00506D8C">
        <w:t xml:space="preserve"> gesprekken te laten voeren met medewerkers en leidinggevenden over veiligheid op de werkvloer en het voorkomen van racisme en discriminatie. </w:t>
      </w:r>
      <w:r w:rsidR="0009243B">
        <w:t>De Raad van Bestuur van UWV</w:t>
      </w:r>
      <w:r w:rsidR="00265CA8">
        <w:t xml:space="preserve"> informeert mij over de uitkomsten van deze gesprekken</w:t>
      </w:r>
      <w:r w:rsidR="0009243B">
        <w:t xml:space="preserve"> en hoe zij hiermee omgaat</w:t>
      </w:r>
      <w:r w:rsidR="00265CA8">
        <w:t xml:space="preserve">. </w:t>
      </w:r>
      <w:r w:rsidR="001704EB">
        <w:t xml:space="preserve">Als </w:t>
      </w:r>
      <w:r w:rsidR="00265CA8">
        <w:t>daar aanleiding toe is</w:t>
      </w:r>
      <w:r w:rsidR="003D5F15">
        <w:t>,</w:t>
      </w:r>
      <w:r w:rsidR="001704EB">
        <w:t xml:space="preserve"> zal </w:t>
      </w:r>
      <w:r w:rsidR="002215F4">
        <w:t>UWV</w:t>
      </w:r>
      <w:r w:rsidR="001704EB">
        <w:t xml:space="preserve"> gepaste maatregelen treffen.</w:t>
      </w:r>
    </w:p>
    <w:p w:rsidR="00FD58C3" w:rsidP="0078202F" w:rsidRDefault="00FD58C3" w14:paraId="5745D5CD" w14:textId="21960458">
      <w:pPr>
        <w:pStyle w:val="Lijstalinea"/>
        <w:numPr>
          <w:ilvl w:val="0"/>
          <w:numId w:val="11"/>
        </w:numPr>
      </w:pPr>
      <w:r>
        <w:t xml:space="preserve">Recent is bij UWV het periodieke werkbelevingsonderzoek uitgevoerd. De uitkomsten worden besproken in alle directies en opgevolgd met concrete doelstellingen en activiteiten, ook op het gebied van </w:t>
      </w:r>
      <w:r w:rsidR="00543386">
        <w:t xml:space="preserve">voorkomen van </w:t>
      </w:r>
      <w:r w:rsidRPr="000B73F8">
        <w:t>discriminatie en racisme.</w:t>
      </w:r>
    </w:p>
    <w:p w:rsidR="00092CDE" w:rsidP="00130E41" w:rsidRDefault="00092CDE" w14:paraId="4EBC720C" w14:textId="77777777"/>
    <w:p w:rsidR="00B36EC2" w:rsidRDefault="00B36EC2" w14:paraId="0DD921A2" w14:textId="77777777">
      <w:pPr>
        <w:spacing w:line="240" w:lineRule="auto"/>
      </w:pPr>
      <w:r>
        <w:br w:type="page"/>
      </w:r>
    </w:p>
    <w:p w:rsidR="00F04975" w:rsidP="00130E41" w:rsidRDefault="00F91920" w14:paraId="58B80B48" w14:textId="236FA9FD">
      <w:r>
        <w:lastRenderedPageBreak/>
        <w:t>Tot slot, r</w:t>
      </w:r>
      <w:r w:rsidRPr="00F04975" w:rsidR="00F04975">
        <w:t xml:space="preserve">acisme en discriminatie mogen we nooit accepteren. Zeker van de overheid mag verwacht worden dat iedereen gelijk behandeld wordt. </w:t>
      </w:r>
      <w:r w:rsidR="007C7659">
        <w:t xml:space="preserve">Ik blijf </w:t>
      </w:r>
      <w:r w:rsidR="00EF1C0A">
        <w:t xml:space="preserve">dan </w:t>
      </w:r>
      <w:r w:rsidR="007C7659">
        <w:t>ook</w:t>
      </w:r>
      <w:r w:rsidR="00FD58C3">
        <w:t xml:space="preserve"> intensief</w:t>
      </w:r>
      <w:r w:rsidR="007C7659">
        <w:t xml:space="preserve"> in gesprek met de Raad van Bestuur</w:t>
      </w:r>
      <w:r w:rsidR="00FD58C3">
        <w:t xml:space="preserve"> van UWV</w:t>
      </w:r>
      <w:r w:rsidR="007C7659">
        <w:t xml:space="preserve"> over het voorkomen van racisme en discriminatie</w:t>
      </w:r>
      <w:r w:rsidR="003F19C0">
        <w:t xml:space="preserve">, zowel </w:t>
      </w:r>
      <w:r w:rsidR="00314ABE">
        <w:t>naar</w:t>
      </w:r>
      <w:r w:rsidR="003F19C0">
        <w:t xml:space="preserve"> cliënten als op de werkvloer</w:t>
      </w:r>
      <w:r w:rsidR="007C7659">
        <w:t xml:space="preserve">. </w:t>
      </w:r>
      <w:r w:rsidR="00561841">
        <w:t xml:space="preserve">Over al de bovengenoemde </w:t>
      </w:r>
      <w:r w:rsidR="00E224F9">
        <w:t>acties</w:t>
      </w:r>
      <w:r w:rsidR="00561841">
        <w:t xml:space="preserve"> zal ik </w:t>
      </w:r>
      <w:r w:rsidR="00CD50E9">
        <w:t>uw</w:t>
      </w:r>
      <w:r w:rsidR="00561841">
        <w:t xml:space="preserve"> Kamer</w:t>
      </w:r>
      <w:r w:rsidR="00D0727A">
        <w:t xml:space="preserve"> zo snel als mogelijk</w:t>
      </w:r>
      <w:r w:rsidR="00561841">
        <w:t xml:space="preserve"> informeren.</w:t>
      </w:r>
    </w:p>
    <w:p w:rsidR="0078202F" w:rsidP="0078202F" w:rsidRDefault="0078202F" w14:paraId="27B18218" w14:textId="77777777"/>
    <w:p w:rsidR="00590E29" w:rsidRDefault="0045778B" w14:paraId="59BE0A3A" w14:textId="77777777">
      <w:r>
        <w:t xml:space="preserve">De Minister van Sociale Zaken </w:t>
      </w:r>
      <w:r>
        <w:br/>
        <w:t>en Werkgelegenheid,</w:t>
      </w:r>
    </w:p>
    <w:p w:rsidR="00590E29" w:rsidRDefault="00590E29" w14:paraId="6A9B3E71" w14:textId="77777777"/>
    <w:p w:rsidR="00590E29" w:rsidRDefault="00590E29" w14:paraId="60B75A0D" w14:textId="77777777"/>
    <w:p w:rsidR="00590E29" w:rsidRDefault="00590E29" w14:paraId="75069F3A" w14:textId="77777777"/>
    <w:p w:rsidR="00590E29" w:rsidRDefault="00590E29" w14:paraId="1A17739A" w14:textId="77777777"/>
    <w:p w:rsidR="00656394" w:rsidRDefault="00656394" w14:paraId="3F660605" w14:textId="77777777"/>
    <w:p w:rsidR="00590E29" w:rsidRDefault="0045778B" w14:paraId="60DC8C8F" w14:textId="77777777">
      <w:r>
        <w:t>J.A. Vijlbrief</w:t>
      </w:r>
    </w:p>
    <w:sectPr w:rsidR="00590E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B29AF" w14:textId="77777777" w:rsidR="00CA0403" w:rsidRDefault="00CA0403">
      <w:pPr>
        <w:spacing w:line="240" w:lineRule="auto"/>
      </w:pPr>
      <w:r>
        <w:separator/>
      </w:r>
    </w:p>
  </w:endnote>
  <w:endnote w:type="continuationSeparator" w:id="0">
    <w:p w14:paraId="0D4984A0" w14:textId="77777777" w:rsidR="00CA0403" w:rsidRDefault="00CA04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AB7D1A" w:rsidRDefault="00AB7D1A" w14:paraId="6FF2E070" w14:textId="77777777">
    <w:pPr>
      <w:pStyle w:val="Voettekst"/>
    </w:pPr>
  </w:p>
</w:ftr>
</file>

<file path=word/footer2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AB7D1A" w:rsidRDefault="00AB7D1A" w14:paraId="32390D3D" w14:textId="77777777">
    <w:pPr>
      <w:pStyle w:val="Voettekst"/>
    </w:pPr>
  </w:p>
</w:ftr>
</file>

<file path=word/footer3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AB7D1A" w:rsidRDefault="00AB7D1A" w14:paraId="7522782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B9F9A" w14:textId="77777777" w:rsidR="00CA0403" w:rsidRDefault="00CA0403">
      <w:pPr>
        <w:spacing w:line="240" w:lineRule="auto"/>
      </w:pPr>
      <w:r>
        <w:separator/>
      </w:r>
    </w:p>
  </w:footnote>
  <w:footnote w:type="continuationSeparator" w:id="0">
    <w:p w14:paraId="0E6C2824" w14:textId="77777777" w:rsidR="00CA0403" w:rsidRDefault="00CA0403">
      <w:pPr>
        <w:spacing w:line="240" w:lineRule="auto"/>
      </w:pPr>
      <w:r>
        <w:continuationSeparator/>
      </w:r>
    </w:p>
  </w:footnote>
  <w:footnote w:id="1">
    <w:p w14:paraId="0DCCE73E" w14:textId="38EFE8C4" w:rsidR="00EB6731" w:rsidRDefault="00EB673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3F19C0" w:rsidRPr="00092CDE">
        <w:rPr>
          <w:sz w:val="16"/>
          <w:szCs w:val="16"/>
        </w:rPr>
        <w:t>Kamerstukken 2025-2026 II, 26 448, nr. 895</w:t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AB7D1A" w:rsidRDefault="00AB7D1A" w14:paraId="42E0C1A3" w14:textId="77777777">
    <w:pPr>
      <w:pStyle w:val="Koptekst"/>
    </w:pPr>
  </w:p>
</w:hdr>
</file>

<file path=word/header2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590E29" w:rsidRDefault="0045778B" w14:paraId="226380DD" w14:textId="77777777">
    <w:r>
      <w:rPr>
        <w:noProof/>
      </w:rPr>
      <mc:AlternateContent>
        <mc:Choice Requires="wps">
          <w:drawing>
            <wp:anchor distT="0" distB="0" distL="0" distR="0" simplePos="false" relativeHeight="251654144" behindDoc="false" locked="true" layoutInCell="true" allowOverlap="true" wp14:anchorId="3EB76B07" wp14:editId="1D91C10A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0E29" w:rsidRDefault="0045778B" w14:paraId="73700F8A" w14:textId="77777777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5 oktober 2026</w:t>
                          </w:r>
                          <w:r>
                            <w:fldChar w:fldCharType="end"/>
                          </w:r>
                        </w:p>
                        <w:p w:rsidR="00590E29" w:rsidRDefault="00590E29" w14:paraId="04165F21" w14:textId="77777777">
                          <w:pPr>
                            <w:pStyle w:val="WitregelW1"/>
                          </w:pPr>
                        </w:p>
                        <w:p w:rsidR="00590E29" w:rsidRDefault="0045778B" w14:paraId="694C302E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:rsidR="00772F3F" w:rsidRDefault="00CD28D3" w14:paraId="6B5B4A88" w14:textId="12D51D56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AB7D1A">
                              <w:t>2026-0000385311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62-03a6-11ee-8f29-0242ac130005" o:spid="_x0000_s1026" stroked="f" filled="f">
              <v:textbox inset="0,0,0,0">
                <w:txbxContent>
                  <w:p w:rsidR="00590E29" w:rsidRDefault="0045778B" w14:paraId="73700F8A" w14:textId="77777777">
                    <w:pPr>
                      <w:pStyle w:val="Referentiegegevenskopjes"/>
                    </w:pPr>
                    <w:r>
                      <w:t>Datum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"iDatum"  \* MERGEFORMAT </w:instrText>
                      <w:fldChar w:fldCharType="separate"/>
                    </w:r>
                    <w:r>
                      <w:t>5 oktober 2026</w:t>
                    </w:r>
                    <w:r>
                      <w:fldChar w:fldCharType="end"/>
                    </w:r>
                  </w:p>
                  <w:p w:rsidR="00590E29" w:rsidRDefault="00590E29" w14:paraId="04165F21" w14:textId="77777777">
                    <w:pPr>
                      <w:pStyle w:val="WitregelW1"/>
                    </w:pPr>
                  </w:p>
                  <w:p w:rsidR="00590E29" w:rsidRDefault="0045778B" w14:paraId="694C302E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 w:rsidR="00772F3F" w:rsidRDefault="00CD28D3" w14:paraId="6B5B4A88" w14:textId="12D51D56">
                    <w:pPr>
                      <w:pStyle w:val="ReferentiegegevensHL"/>
                    </w:pPr>
                    <w:fldSimple w:instr=" DOCPROPERTY  &quot;iOnsKenmerk&quot;  \* MERGEFORMAT ">
                      <w:r w:rsidR="00AB7D1A">
                        <w:t>2026-0000385311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5168" behindDoc="false" locked="true" layoutInCell="true" allowOverlap="true" wp14:anchorId="7BA759C5" wp14:editId="5E2BE32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83-03a6-11ee-8f29-0242ac130005" o:spid="_x0000_s1027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590E29" w:rsidRDefault="0045778B" w14:paraId="2CC5571A" w14:textId="7777777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false" relativeHeight="251656192" behindDoc="false" locked="true" layoutInCell="true" allowOverlap="true" wp14:anchorId="54B67AD4" wp14:editId="7792F62C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0E29" w:rsidRDefault="0045778B" w14:paraId="1F9BBA8A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8ef7-03a6-11ee-8f29-0242ac130005" o:spid="_x0000_s1028" stroked="f" filled="f">
              <v:textbox inset="0,0,0,0">
                <w:txbxContent>
                  <w:p w:rsidR="00590E29" w:rsidRDefault="0045778B" w14:paraId="1F9BBA8A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7216" behindDoc="false" locked="true" layoutInCell="true" allowOverlap="true" wp14:anchorId="5BFAEA0C" wp14:editId="43F1B623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Pr="00781F8F" w:rsidR="00590E29" w:rsidRDefault="0045778B" w14:paraId="349F6805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81F8F">
                            <w:rPr>
                              <w:lang w:val="de-DE"/>
                            </w:rPr>
                            <w:t>Postbus 90801</w:t>
                          </w:r>
                        </w:p>
                        <w:p w:rsidRPr="00781F8F" w:rsidR="00590E29" w:rsidRDefault="0045778B" w14:paraId="62665D02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81F8F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:rsidRPr="00781F8F" w:rsidR="00590E29" w:rsidP="003D4B6D" w:rsidRDefault="0045778B" w14:paraId="1D9A9C90" w14:textId="63BCE71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81F8F">
                            <w:rPr>
                              <w:lang w:val="de-DE"/>
                            </w:rPr>
                            <w:t>T   070 333 44 44</w:t>
                          </w:r>
                          <w:r w:rsidR="003D4B6D">
                            <w:rPr>
                              <w:lang w:val="de-DE"/>
                            </w:rPr>
                            <w:br/>
                          </w:r>
                        </w:p>
                        <w:p w:rsidR="00590E29" w:rsidRDefault="0045778B" w14:paraId="4F74F74F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:rsidR="00772F3F" w:rsidRDefault="00CD28D3" w14:paraId="3CB7F28B" w14:textId="01861241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AB7D1A">
                              <w:t>2026-0000385311</w:t>
                            </w:r>
                          </w:fldSimple>
                        </w:p>
                        <w:p w:rsidR="00590E29" w:rsidRDefault="00590E29" w14:paraId="25478957" w14:textId="77777777">
                          <w:pPr>
                            <w:pStyle w:val="WitregelW1"/>
                          </w:pP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"iCC"  \* MERGEFORMAT </w:instrText>
                            <w:fldChar w:fldCharType="separate"/>
                          </w:r>
                          <w:r>
                            <w:t/>
                          </w:r>
                          <w:r>
                            <w:fldChar w:fldCharType="end"/>
                          </w:r>
                        </w:p>
                        <w:p w:rsidR="00590E29" w:rsidRDefault="00590E29" w14:paraId="12AD26F5" w14:textId="77777777">
                          <w:pPr>
                            <w:pStyle w:val="WitregelW1"/>
                          </w:pP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"iBijlagen"  \* MERGEFORMAT </w:instrText>
                            <w:fldChar w:fldCharType="separate"/>
                          </w:r>
                          <w:r>
                            <w:t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1e7-03a6-11ee-8f29-0242ac130005" o:spid="_x0000_s1029" stroked="f" filled="f">
              <v:textbox inset="0,0,0,0">
                <w:txbxContent>
                  <w:p w:rsidRPr="00781F8F" w:rsidR="00590E29" w:rsidRDefault="0045778B" w14:paraId="349F6805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781F8F">
                      <w:rPr>
                        <w:lang w:val="de-DE"/>
                      </w:rPr>
                      <w:t>Postbus 90801</w:t>
                    </w:r>
                  </w:p>
                  <w:p w:rsidRPr="00781F8F" w:rsidR="00590E29" w:rsidRDefault="0045778B" w14:paraId="62665D02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781F8F">
                      <w:rPr>
                        <w:lang w:val="de-DE"/>
                      </w:rPr>
                      <w:t>2509 LV  Den Haag</w:t>
                    </w:r>
                  </w:p>
                  <w:p w:rsidRPr="00781F8F" w:rsidR="00590E29" w:rsidP="003D4B6D" w:rsidRDefault="0045778B" w14:paraId="1D9A9C90" w14:textId="63BCE71E">
                    <w:pPr>
                      <w:pStyle w:val="Afzendgegevens"/>
                      <w:rPr>
                        <w:lang w:val="de-DE"/>
                      </w:rPr>
                    </w:pPr>
                    <w:r w:rsidRPr="00781F8F">
                      <w:rPr>
                        <w:lang w:val="de-DE"/>
                      </w:rPr>
                      <w:t>T   070 333 44 44</w:t>
                    </w:r>
                    <w:r w:rsidR="003D4B6D">
                      <w:rPr>
                        <w:lang w:val="de-DE"/>
                      </w:rPr>
                      <w:br/>
                    </w:r>
                  </w:p>
                  <w:p w:rsidR="00590E29" w:rsidRDefault="0045778B" w14:paraId="4F74F74F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 w:rsidR="00772F3F" w:rsidRDefault="00CD28D3" w14:paraId="3CB7F28B" w14:textId="01861241">
                    <w:pPr>
                      <w:pStyle w:val="ReferentiegegevensHL"/>
                    </w:pPr>
                    <w:fldSimple w:instr=" DOCPROPERTY  &quot;iOnsKenmerk&quot;  \* MERGEFORMAT ">
                      <w:r w:rsidR="00AB7D1A">
                        <w:t>2026-0000385311</w:t>
                      </w:r>
                    </w:fldSimple>
                  </w:p>
                  <w:p w:rsidR="00590E29" w:rsidRDefault="00590E29" w14:paraId="25478957" w14:textId="77777777">
                    <w:pPr>
                      <w:pStyle w:val="WitregelW1"/>
                    </w:pP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"iCC"  \* MERGEFORMAT </w:instrText>
                      <w:fldChar w:fldCharType="separate"/>
                    </w:r>
                    <w:r>
                      <w:t/>
                    </w:r>
                    <w:r>
                      <w:fldChar w:fldCharType="end"/>
                    </w:r>
                  </w:p>
                  <w:p w:rsidR="00590E29" w:rsidRDefault="00590E29" w14:paraId="12AD26F5" w14:textId="77777777">
                    <w:pPr>
                      <w:pStyle w:val="WitregelW1"/>
                    </w:pP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"iBijlagen"  \* MERGEFORMAT </w:instrText>
                      <w:fldChar w:fldCharType="separate"/>
                    </w:r>
                    <w:r>
                      <w:t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8240" behindDoc="false" locked="true" layoutInCell="true" allowOverlap="true" wp14:anchorId="2AE52625" wp14:editId="33F53395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0E29" w:rsidRDefault="0045778B" w14:paraId="7CA4425C" w14:textId="7777777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590E29" w:rsidRDefault="0045778B" w14:paraId="7CA4425C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9264" behindDoc="false" locked="true" layoutInCell="true" allowOverlap="true" wp14:anchorId="60C8A24F" wp14:editId="0C079FF9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90E29" w:rsidRDefault="0045778B" w14:paraId="4B81D8CD" w14:textId="77777777">
                          <w:r>
                            <w:t>De voorzitter van de Tweede Kamer der Staten-Generaal</w:t>
                          </w:r>
                        </w:p>
                        <w:p w:rsidR="00590E29" w:rsidRDefault="0045778B" w14:paraId="4F671DB8" w14:textId="77777777">
                          <w:r>
                            <w:t xml:space="preserve">Postbus 20018 </w:t>
                          </w:r>
                        </w:p>
                        <w:p w:rsidR="00590E29" w:rsidRDefault="0045778B" w14:paraId="41EBEF3D" w14:textId="77777777">
                          <w:r>
                            <w:t>2500 EA  Den Haag</w:t>
                          </w:r>
                        </w:p>
                        <w:p w:rsidR="00590E29" w:rsidRDefault="0045778B" w14:paraId="1345D75F" w14:textId="77777777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  <w:p w:rsidR="00781F8F" w:rsidP="00781F8F" w:rsidRDefault="00781F8F" w14:paraId="0FAFE0A8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590E29" w:rsidRDefault="0045778B" w14:paraId="4B81D8CD" w14:textId="77777777">
                    <w:r>
                      <w:t>De voorzitter van de Tweede Kamer der Staten-Generaal</w:t>
                    </w:r>
                  </w:p>
                  <w:p w:rsidR="00590E29" w:rsidRDefault="0045778B" w14:paraId="4F671DB8" w14:textId="77777777">
                    <w:r>
                      <w:t xml:space="preserve">Postbus 20018 </w:t>
                    </w:r>
                  </w:p>
                  <w:p w:rsidR="00590E29" w:rsidRDefault="0045778B" w14:paraId="41EBEF3D" w14:textId="77777777">
                    <w:r>
                      <w:t>2500 EA  Den Haag</w:t>
                    </w:r>
                  </w:p>
                  <w:p w:rsidR="00590E29" w:rsidRDefault="0045778B" w14:paraId="1345D75F" w14:textId="77777777">
                    <w:pPr>
                      <w:pStyle w:val="KixCode"/>
                    </w:pPr>
                    <w:r>
                      <w:t>2500 EA</w:t>
                    </w:r>
                  </w:p>
                  <w:p w:rsidR="00781F8F" w:rsidP="00781F8F" w:rsidRDefault="00781F8F" w14:paraId="0FAFE0A8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0288" behindDoc="false" locked="true" layoutInCell="true" allowOverlap="true" wp14:anchorId="1B90BCD2" wp14:editId="1AA881F5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firstRow="1" w:lastRow="1" w:firstColumn="1" w:lastColumn="1" w:noHBand="1" w:noVBand="1" w:val="07E0"/>
                          </w:tblPr>
                          <w:tblGrid>
                            <w:gridCol w:w="1134"/>
                            <w:gridCol w:w="5244"/>
                          </w:tblGrid>
                          <w:tr w:rsidR="00590E29" w14:paraId="46D831CE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590E29" w:rsidRDefault="00590E29" w14:paraId="0F53CE95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590E29" w:rsidRDefault="00590E29" w14:paraId="1D28F1FD" w14:textId="77777777"/>
                            </w:tc>
                          </w:tr>
                          <w:tr w:rsidR="00590E29" w14:paraId="739F6B9B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590E29" w:rsidRDefault="0045778B" w14:paraId="6EFB7CD5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>
                                <w:r>
                                  <w:fldChar w:fldCharType="begin"/>
                                  <w:instrText xml:space="preserve"> DOCPROPERTY  "iDatum"  \* MERGEFORMAT </w:instrText>
                                  <w:fldChar w:fldCharType="separate"/>
                                </w:r>
                                <w:r>
                                  <w:t>5 oktober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590E29" w14:paraId="3BDAAAF2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590E29" w:rsidRDefault="0045778B" w14:paraId="45F0080D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:rsidR="00590E29" w:rsidRDefault="00CD28D3" w14:paraId="2471C68C" w14:textId="0D8E82D0">
                                <w:fldSimple w:instr=" DOCPROPERTY  &quot;iOnderwerp&quot;  \* MERGEFORMAT ">
                                  <w:r w:rsidR="00AB7D1A">
                                    <w:t>Berichtgeving over UWV</w:t>
                                  </w:r>
                                </w:fldSimple>
                              </w:p>
                            </w:tc>
                          </w:tr>
                          <w:tr w:rsidR="00590E29" w14:paraId="319890D2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590E29" w:rsidRDefault="00590E29" w14:paraId="4EDCE7B2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590E29" w:rsidRDefault="00590E29" w14:paraId="0BB17315" w14:textId="77777777"/>
                            </w:tc>
                          </w:tr>
                        </w:tbl>
                        <w:p w:rsidR="007C6034" w:rsidRDefault="007C6034" w14:paraId="44F897DD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5b0e2-03a6-11ee-8f29-0242ac130005" o:spid="_x0000_s1032" stroked="f" filled="f">
              <v:textbox inset="0,0,0,0">
                <w:txbxContent>
                  <w:tbl>
                    <w:tblPr>
                      <w:tblW w:w="0" w:type="auto"/>
                      <w:tblLayout w:type="fixed"/>
                      <w:tblLook w:firstRow="1" w:lastRow="1" w:firstColumn="1" w:lastColumn="1" w:noHBand="1" w:noVBand="1" w:val="07E0"/>
                    </w:tblPr>
                    <w:tblGrid>
                      <w:gridCol w:w="1134"/>
                      <w:gridCol w:w="5244"/>
                    </w:tblGrid>
                    <w:tr w:rsidR="00590E29" w14:paraId="46D831CE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590E29" w:rsidRDefault="00590E29" w14:paraId="0F53CE95" w14:textId="77777777"/>
                      </w:tc>
                      <w:tc>
                        <w:tcPr>
                          <w:tcW w:w="5244" w:type="dxa"/>
                        </w:tcPr>
                        <w:p w:rsidR="00590E29" w:rsidRDefault="00590E29" w14:paraId="1D28F1FD" w14:textId="77777777"/>
                      </w:tc>
                    </w:tr>
                    <w:tr w:rsidR="00590E29" w14:paraId="739F6B9B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590E29" w:rsidRDefault="0045778B" w14:paraId="6EFB7CD5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5 oktober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590E29" w14:paraId="3BDAAAF2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590E29" w:rsidRDefault="0045778B" w14:paraId="45F0080D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:rsidR="00590E29" w:rsidRDefault="00CD28D3" w14:paraId="2471C68C" w14:textId="0D8E82D0">
                          <w:fldSimple w:instr=" DOCPROPERTY  &quot;iOnderwerp&quot;  \* MERGEFORMAT ">
                            <w:r w:rsidR="00AB7D1A">
                              <w:t>Berichtgeving over UWV</w:t>
                            </w:r>
                          </w:fldSimple>
                        </w:p>
                      </w:tc>
                    </w:tr>
                    <w:tr w:rsidR="00590E29" w14:paraId="319890D2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590E29" w:rsidRDefault="00590E29" w14:paraId="4EDCE7B2" w14:textId="77777777"/>
                      </w:tc>
                      <w:tc>
                        <w:tcPr>
                          <w:tcW w:w="5244" w:type="dxa"/>
                        </w:tcPr>
                        <w:p w:rsidR="00590E29" w:rsidRDefault="00590E29" w14:paraId="0BB17315" w14:textId="77777777"/>
                      </w:tc>
                    </w:tr>
                  </w:tbl>
                  <w:p w:rsidR="007C6034" w:rsidRDefault="007C6034" w14:paraId="44F897DD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1312" behindDoc="false" locked="true" layoutInCell="true" allowOverlap="true" wp14:anchorId="4D8E5A49" wp14:editId="692A8AE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275-03a6-11ee-8f29-0242ac130005" o:spid="_x0000_s1033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1C5C04"/>
    <w:multiLevelType w:val="multilevel"/>
    <w:tmpl w:val="CC6AD64F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068CB06"/>
    <w:multiLevelType w:val="multilevel"/>
    <w:tmpl w:val="1E27A64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B5A12E13"/>
    <w:multiLevelType w:val="multilevel"/>
    <w:tmpl w:val="47D63EFF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BD9DA98D"/>
    <w:multiLevelType w:val="multilevel"/>
    <w:tmpl w:val="1AF46FC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BF6F1C44"/>
    <w:multiLevelType w:val="multilevel"/>
    <w:tmpl w:val="15B200E5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7A82F20"/>
    <w:multiLevelType w:val="multilevel"/>
    <w:tmpl w:val="211B31C0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CBF23FC"/>
    <w:multiLevelType w:val="hybridMultilevel"/>
    <w:tmpl w:val="3A9E3E88"/>
    <w:lvl w:ilvl="0" w:tplc="BB58B452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Bidi" w:hint="default"/>
        <w:sz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C53EE"/>
    <w:multiLevelType w:val="hybridMultilevel"/>
    <w:tmpl w:val="0980AFDC"/>
    <w:lvl w:ilvl="0" w:tplc="058636C8">
      <w:numFmt w:val="bullet"/>
      <w:lvlText w:val="-"/>
      <w:lvlJc w:val="left"/>
      <w:pPr>
        <w:ind w:left="36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3DB88E"/>
    <w:multiLevelType w:val="multilevel"/>
    <w:tmpl w:val="22EEFF2A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CB2B47"/>
    <w:multiLevelType w:val="hybridMultilevel"/>
    <w:tmpl w:val="21E23880"/>
    <w:lvl w:ilvl="0" w:tplc="D5AEF4CE">
      <w:start w:val="2500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3242B"/>
    <w:multiLevelType w:val="hybridMultilevel"/>
    <w:tmpl w:val="82A6BAFA"/>
    <w:lvl w:ilvl="0" w:tplc="AC445000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F7521"/>
    <w:multiLevelType w:val="hybridMultilevel"/>
    <w:tmpl w:val="7D4C58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0824DF"/>
    <w:multiLevelType w:val="hybridMultilevel"/>
    <w:tmpl w:val="486CCFB4"/>
    <w:lvl w:ilvl="0" w:tplc="19B8FBD8">
      <w:start w:val="2"/>
      <w:numFmt w:val="bullet"/>
      <w:lvlText w:val="-"/>
      <w:lvlJc w:val="left"/>
      <w:pPr>
        <w:ind w:left="36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E60BFA"/>
    <w:multiLevelType w:val="hybridMultilevel"/>
    <w:tmpl w:val="55E6E1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0A8806"/>
    <w:multiLevelType w:val="multilevel"/>
    <w:tmpl w:val="97192FD6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3291146">
    <w:abstractNumId w:val="8"/>
  </w:num>
  <w:num w:numId="2" w16cid:durableId="883100838">
    <w:abstractNumId w:val="4"/>
  </w:num>
  <w:num w:numId="3" w16cid:durableId="313871770">
    <w:abstractNumId w:val="3"/>
  </w:num>
  <w:num w:numId="4" w16cid:durableId="1028144227">
    <w:abstractNumId w:val="1"/>
  </w:num>
  <w:num w:numId="5" w16cid:durableId="824511295">
    <w:abstractNumId w:val="2"/>
  </w:num>
  <w:num w:numId="6" w16cid:durableId="1199925905">
    <w:abstractNumId w:val="0"/>
  </w:num>
  <w:num w:numId="7" w16cid:durableId="327826308">
    <w:abstractNumId w:val="5"/>
  </w:num>
  <w:num w:numId="8" w16cid:durableId="432945748">
    <w:abstractNumId w:val="14"/>
  </w:num>
  <w:num w:numId="9" w16cid:durableId="1126968498">
    <w:abstractNumId w:val="9"/>
  </w:num>
  <w:num w:numId="10" w16cid:durableId="1075710074">
    <w:abstractNumId w:val="10"/>
  </w:num>
  <w:num w:numId="11" w16cid:durableId="1009260948">
    <w:abstractNumId w:val="7"/>
  </w:num>
  <w:num w:numId="12" w16cid:durableId="123735472">
    <w:abstractNumId w:val="6"/>
  </w:num>
  <w:num w:numId="13" w16cid:durableId="795486109">
    <w:abstractNumId w:val="13"/>
  </w:num>
  <w:num w:numId="14" w16cid:durableId="462499856">
    <w:abstractNumId w:val="12"/>
  </w:num>
  <w:num w:numId="15" w16cid:durableId="2057896424">
    <w:abstractNumId w:val="1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zoom w:percent="100"/>
  <w:removePersonalInformation/>
  <w:attachedTemplate r:id="rId1"/>
  <w:defaultTabStop w:val="708"/>
  <w:hyphenationZone w:val="425"/>
  <w:characterSpacingControl w:val="doNotCompress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8F"/>
    <w:rsid w:val="0001145D"/>
    <w:rsid w:val="0002542F"/>
    <w:rsid w:val="0002573E"/>
    <w:rsid w:val="0003136E"/>
    <w:rsid w:val="00042413"/>
    <w:rsid w:val="00043FA5"/>
    <w:rsid w:val="00056F93"/>
    <w:rsid w:val="0008615D"/>
    <w:rsid w:val="00087622"/>
    <w:rsid w:val="0009243B"/>
    <w:rsid w:val="00092CDE"/>
    <w:rsid w:val="000A0CBB"/>
    <w:rsid w:val="000B0945"/>
    <w:rsid w:val="000C1A46"/>
    <w:rsid w:val="000C377B"/>
    <w:rsid w:val="000C3D35"/>
    <w:rsid w:val="00101C41"/>
    <w:rsid w:val="0011089A"/>
    <w:rsid w:val="0012157A"/>
    <w:rsid w:val="00130E41"/>
    <w:rsid w:val="00136642"/>
    <w:rsid w:val="00142133"/>
    <w:rsid w:val="00142B8A"/>
    <w:rsid w:val="0014715F"/>
    <w:rsid w:val="001571B3"/>
    <w:rsid w:val="0016639C"/>
    <w:rsid w:val="00167366"/>
    <w:rsid w:val="001704EB"/>
    <w:rsid w:val="00171EB6"/>
    <w:rsid w:val="00176481"/>
    <w:rsid w:val="001872D1"/>
    <w:rsid w:val="00192A1F"/>
    <w:rsid w:val="00194CBD"/>
    <w:rsid w:val="001968C0"/>
    <w:rsid w:val="001A3A82"/>
    <w:rsid w:val="001B26BE"/>
    <w:rsid w:val="001B4B2F"/>
    <w:rsid w:val="001B518F"/>
    <w:rsid w:val="001C4F0A"/>
    <w:rsid w:val="001D5695"/>
    <w:rsid w:val="001E36FE"/>
    <w:rsid w:val="001E7F9D"/>
    <w:rsid w:val="001F6B6B"/>
    <w:rsid w:val="00203392"/>
    <w:rsid w:val="00203876"/>
    <w:rsid w:val="002042D8"/>
    <w:rsid w:val="002215F4"/>
    <w:rsid w:val="002376F6"/>
    <w:rsid w:val="00251600"/>
    <w:rsid w:val="00264A2F"/>
    <w:rsid w:val="00265CA8"/>
    <w:rsid w:val="0028007B"/>
    <w:rsid w:val="002A0D92"/>
    <w:rsid w:val="002C5091"/>
    <w:rsid w:val="002C5976"/>
    <w:rsid w:val="002D3F2F"/>
    <w:rsid w:val="002D5304"/>
    <w:rsid w:val="002D6BFC"/>
    <w:rsid w:val="002F43D9"/>
    <w:rsid w:val="00303D6B"/>
    <w:rsid w:val="00313593"/>
    <w:rsid w:val="00314ABE"/>
    <w:rsid w:val="003178F3"/>
    <w:rsid w:val="0032055D"/>
    <w:rsid w:val="003215D9"/>
    <w:rsid w:val="0033617A"/>
    <w:rsid w:val="003457E7"/>
    <w:rsid w:val="00361983"/>
    <w:rsid w:val="00363093"/>
    <w:rsid w:val="0037565E"/>
    <w:rsid w:val="00377B20"/>
    <w:rsid w:val="00391940"/>
    <w:rsid w:val="003A083D"/>
    <w:rsid w:val="003A46F7"/>
    <w:rsid w:val="003B614C"/>
    <w:rsid w:val="003D4B6D"/>
    <w:rsid w:val="003D5F15"/>
    <w:rsid w:val="003F19C0"/>
    <w:rsid w:val="003F3471"/>
    <w:rsid w:val="00401B8A"/>
    <w:rsid w:val="00411475"/>
    <w:rsid w:val="0041739A"/>
    <w:rsid w:val="00420E8B"/>
    <w:rsid w:val="004265BB"/>
    <w:rsid w:val="00433591"/>
    <w:rsid w:val="0045778B"/>
    <w:rsid w:val="0049171F"/>
    <w:rsid w:val="00491875"/>
    <w:rsid w:val="004A1C61"/>
    <w:rsid w:val="004B623F"/>
    <w:rsid w:val="004C1341"/>
    <w:rsid w:val="004C4315"/>
    <w:rsid w:val="004E5616"/>
    <w:rsid w:val="004F4A5D"/>
    <w:rsid w:val="004F5A70"/>
    <w:rsid w:val="00502A29"/>
    <w:rsid w:val="00506D8C"/>
    <w:rsid w:val="00510F0A"/>
    <w:rsid w:val="00522D14"/>
    <w:rsid w:val="0053596E"/>
    <w:rsid w:val="00543386"/>
    <w:rsid w:val="00561841"/>
    <w:rsid w:val="00582701"/>
    <w:rsid w:val="005905CF"/>
    <w:rsid w:val="0059065C"/>
    <w:rsid w:val="00590E29"/>
    <w:rsid w:val="00592AA5"/>
    <w:rsid w:val="00592DCD"/>
    <w:rsid w:val="005A47E9"/>
    <w:rsid w:val="005B5720"/>
    <w:rsid w:val="005B757B"/>
    <w:rsid w:val="005F1254"/>
    <w:rsid w:val="005F36BC"/>
    <w:rsid w:val="005F3DC6"/>
    <w:rsid w:val="00605072"/>
    <w:rsid w:val="0061093A"/>
    <w:rsid w:val="0061366E"/>
    <w:rsid w:val="00627D1D"/>
    <w:rsid w:val="00632160"/>
    <w:rsid w:val="006329B6"/>
    <w:rsid w:val="00643A6C"/>
    <w:rsid w:val="00655F3D"/>
    <w:rsid w:val="00656394"/>
    <w:rsid w:val="006858C0"/>
    <w:rsid w:val="00690083"/>
    <w:rsid w:val="00694D0E"/>
    <w:rsid w:val="006A0BEF"/>
    <w:rsid w:val="006A22E7"/>
    <w:rsid w:val="006A6C44"/>
    <w:rsid w:val="006B7E41"/>
    <w:rsid w:val="006C6A8D"/>
    <w:rsid w:val="006D3FEC"/>
    <w:rsid w:val="006F3D13"/>
    <w:rsid w:val="006F6754"/>
    <w:rsid w:val="00702C05"/>
    <w:rsid w:val="00704FDC"/>
    <w:rsid w:val="00705442"/>
    <w:rsid w:val="00714377"/>
    <w:rsid w:val="0071476C"/>
    <w:rsid w:val="00721395"/>
    <w:rsid w:val="0072151E"/>
    <w:rsid w:val="00721FD6"/>
    <w:rsid w:val="007272AD"/>
    <w:rsid w:val="00732B9E"/>
    <w:rsid w:val="00733DCB"/>
    <w:rsid w:val="007366A5"/>
    <w:rsid w:val="00772F3F"/>
    <w:rsid w:val="007764CB"/>
    <w:rsid w:val="00781F8F"/>
    <w:rsid w:val="0078202F"/>
    <w:rsid w:val="00794188"/>
    <w:rsid w:val="007B2010"/>
    <w:rsid w:val="007B3B86"/>
    <w:rsid w:val="007C3BE3"/>
    <w:rsid w:val="007C5017"/>
    <w:rsid w:val="007C6034"/>
    <w:rsid w:val="007C7659"/>
    <w:rsid w:val="007D0055"/>
    <w:rsid w:val="007F5341"/>
    <w:rsid w:val="00837ADB"/>
    <w:rsid w:val="0085209D"/>
    <w:rsid w:val="008542D6"/>
    <w:rsid w:val="0086382F"/>
    <w:rsid w:val="00864D5C"/>
    <w:rsid w:val="00882D73"/>
    <w:rsid w:val="00884261"/>
    <w:rsid w:val="008851FD"/>
    <w:rsid w:val="008A2D4F"/>
    <w:rsid w:val="008B5D3D"/>
    <w:rsid w:val="008C4A69"/>
    <w:rsid w:val="00912423"/>
    <w:rsid w:val="00914CD5"/>
    <w:rsid w:val="00922638"/>
    <w:rsid w:val="00936B55"/>
    <w:rsid w:val="00950001"/>
    <w:rsid w:val="0095232B"/>
    <w:rsid w:val="00955518"/>
    <w:rsid w:val="00967A99"/>
    <w:rsid w:val="00976570"/>
    <w:rsid w:val="00992E7F"/>
    <w:rsid w:val="0099381D"/>
    <w:rsid w:val="009A2809"/>
    <w:rsid w:val="009A41CD"/>
    <w:rsid w:val="009C279B"/>
    <w:rsid w:val="009E7B3F"/>
    <w:rsid w:val="00A01EC3"/>
    <w:rsid w:val="00A17309"/>
    <w:rsid w:val="00A53CF4"/>
    <w:rsid w:val="00A63788"/>
    <w:rsid w:val="00A86287"/>
    <w:rsid w:val="00A92E3A"/>
    <w:rsid w:val="00AB7D1A"/>
    <w:rsid w:val="00AE3901"/>
    <w:rsid w:val="00AE3CDF"/>
    <w:rsid w:val="00AF771D"/>
    <w:rsid w:val="00B07B11"/>
    <w:rsid w:val="00B15196"/>
    <w:rsid w:val="00B152C3"/>
    <w:rsid w:val="00B15713"/>
    <w:rsid w:val="00B3047A"/>
    <w:rsid w:val="00B30CDC"/>
    <w:rsid w:val="00B369B7"/>
    <w:rsid w:val="00B36EC2"/>
    <w:rsid w:val="00B6609D"/>
    <w:rsid w:val="00B723C9"/>
    <w:rsid w:val="00B73559"/>
    <w:rsid w:val="00B81259"/>
    <w:rsid w:val="00B81A67"/>
    <w:rsid w:val="00B87B64"/>
    <w:rsid w:val="00B95D3A"/>
    <w:rsid w:val="00BA451A"/>
    <w:rsid w:val="00BB06AD"/>
    <w:rsid w:val="00BC442C"/>
    <w:rsid w:val="00BC613C"/>
    <w:rsid w:val="00BC79EA"/>
    <w:rsid w:val="00BD5081"/>
    <w:rsid w:val="00BD7DB3"/>
    <w:rsid w:val="00BE21EA"/>
    <w:rsid w:val="00BF00C5"/>
    <w:rsid w:val="00BF0EED"/>
    <w:rsid w:val="00C014F8"/>
    <w:rsid w:val="00C11611"/>
    <w:rsid w:val="00C17075"/>
    <w:rsid w:val="00C25E0F"/>
    <w:rsid w:val="00C26BCF"/>
    <w:rsid w:val="00C31672"/>
    <w:rsid w:val="00C33257"/>
    <w:rsid w:val="00C3440E"/>
    <w:rsid w:val="00C467B3"/>
    <w:rsid w:val="00C4742D"/>
    <w:rsid w:val="00C536B8"/>
    <w:rsid w:val="00C803EF"/>
    <w:rsid w:val="00C805B5"/>
    <w:rsid w:val="00C80AFF"/>
    <w:rsid w:val="00C86301"/>
    <w:rsid w:val="00CA0403"/>
    <w:rsid w:val="00CA2565"/>
    <w:rsid w:val="00CC610C"/>
    <w:rsid w:val="00CC6AE9"/>
    <w:rsid w:val="00CD28D3"/>
    <w:rsid w:val="00CD2B70"/>
    <w:rsid w:val="00CD50E9"/>
    <w:rsid w:val="00CE3F88"/>
    <w:rsid w:val="00D04AD2"/>
    <w:rsid w:val="00D0727A"/>
    <w:rsid w:val="00D25BC6"/>
    <w:rsid w:val="00D36043"/>
    <w:rsid w:val="00D53430"/>
    <w:rsid w:val="00D61BE6"/>
    <w:rsid w:val="00D737FA"/>
    <w:rsid w:val="00D854E4"/>
    <w:rsid w:val="00D91445"/>
    <w:rsid w:val="00D93262"/>
    <w:rsid w:val="00DB5ABD"/>
    <w:rsid w:val="00DC575B"/>
    <w:rsid w:val="00DC7551"/>
    <w:rsid w:val="00DE1123"/>
    <w:rsid w:val="00DF07D2"/>
    <w:rsid w:val="00DF5876"/>
    <w:rsid w:val="00DF6AD1"/>
    <w:rsid w:val="00E047ED"/>
    <w:rsid w:val="00E224F9"/>
    <w:rsid w:val="00E3730B"/>
    <w:rsid w:val="00E43117"/>
    <w:rsid w:val="00E70AFE"/>
    <w:rsid w:val="00E74282"/>
    <w:rsid w:val="00E911EB"/>
    <w:rsid w:val="00E95659"/>
    <w:rsid w:val="00EA4FBA"/>
    <w:rsid w:val="00EA705B"/>
    <w:rsid w:val="00EB6731"/>
    <w:rsid w:val="00ED7706"/>
    <w:rsid w:val="00EE112D"/>
    <w:rsid w:val="00EE26C7"/>
    <w:rsid w:val="00EE3581"/>
    <w:rsid w:val="00EF1C0A"/>
    <w:rsid w:val="00EF3376"/>
    <w:rsid w:val="00F0095B"/>
    <w:rsid w:val="00F03BCF"/>
    <w:rsid w:val="00F04975"/>
    <w:rsid w:val="00F1489B"/>
    <w:rsid w:val="00F21E01"/>
    <w:rsid w:val="00F22C9D"/>
    <w:rsid w:val="00F525A9"/>
    <w:rsid w:val="00F77D59"/>
    <w:rsid w:val="00F82931"/>
    <w:rsid w:val="00F91920"/>
    <w:rsid w:val="00F92397"/>
    <w:rsid w:val="00FA1FD1"/>
    <w:rsid w:val="00FB4038"/>
    <w:rsid w:val="00FC3F84"/>
    <w:rsid w:val="00FD198F"/>
    <w:rsid w:val="00FD58C3"/>
    <w:rsid w:val="00FE48EB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50" v:ext="edit"/>
    <o:shapelayout v:ext="edit">
      <o:idmap data="2" v:ext="edit"/>
    </o:shapelayout>
  </w:shapeDefaults>
  <w:decimalSymbol w:val=","/>
  <w:listSeparator w:val=";"/>
  <w14:docId w14:val="3453A9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D3F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D3F2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D3F2F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3F2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3F2F"/>
    <w:rPr>
      <w:rFonts w:ascii="Verdana" w:hAnsi="Verdana"/>
      <w:b/>
      <w:bCs/>
      <w:color w:val="000000"/>
    </w:rPr>
  </w:style>
  <w:style w:type="paragraph" w:styleId="Lijstalinea">
    <w:name w:val="List Paragraph"/>
    <w:basedOn w:val="Standaard"/>
    <w:uiPriority w:val="34"/>
    <w:qFormat/>
    <w:rsid w:val="008A2D4F"/>
    <w:pPr>
      <w:ind w:left="720"/>
      <w:contextualSpacing/>
    </w:pPr>
  </w:style>
  <w:style w:type="paragraph" w:styleId="Revisie">
    <w:name w:val="Revision"/>
    <w:hidden/>
    <w:uiPriority w:val="99"/>
    <w:semiHidden/>
    <w:rsid w:val="00142B8A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B6731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B6731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B67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H:\Downloads\Brief%20Kamer%20(15)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properties="http://schemas.openxmlformats.org/officeDocument/2006/extended-properties" xmlns:ap="http://schemas.openxmlformats.org/officeDocument/2006/extended-properties">
  <properties:Pages>4</properties:Pages>
  <properties:Words>1294</properties:Words>
  <properties:Characters>7121</properties:Characters>
  <properties:Lines>59</properties:Lines>
  <properties:Paragraphs>16</properties:Paragraphs>
  <properties:ScaleCrop>false</properties:ScaleCrop>
  <properties:HeadingPairs>
    <vt:vector baseType="variant" size="2">
      <vt:variant>
        <vt:lpstr>Titel</vt:lpstr>
      </vt:variant>
      <vt:variant>
        <vt:i4>1</vt:i4>
      </vt:variant>
    </vt:vector>
  </properties:HeadingPairs>
  <properties:TitlesOfParts>
    <vt:vector baseType="lpstr" size="1">
      <vt:lpstr>Brief Kamer - Berichtgeving over UWV</vt:lpstr>
    </vt:vector>
  </properties:TitlesOfParts>
  <properties:LinksUpToDate>false</properties:LinksUpToDate>
  <properties:CharactersWithSpaces>8399</properties:CharactersWithSpaces>
  <properties:SharedDoc>false</properties:SharedDoc>
  <properties:DocSecurity>0</properties:DocSecurity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2026-10-01T14:06:00.0000000Z</dcterms:created>
  <dc:creator/>
  <lastModifiedBy/>
  <lastPrinted>2026-09-29T10:59:00.0000000Z</lastPrinted>
  <dcterms:modified xsi:type="dcterms:W3CDTF">2026-10-05T14:56:00.0000000Z</dcterms:modified>
  <revision/>
  <dc:title/>
  <dc:description>------------------------</dc:description>
  <dc:subject/>
  <keywords/>
  <version/>
  <category/>
</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Identifier">
    <vt:lpwstr/>
  </prop:property>
  <prop:property fmtid="{D5CDD505-2E9C-101B-9397-08002B2CF9AE}" pid="3" name="URL">
    <vt:lpwstr/>
  </prop:property>
  <prop:property fmtid="{D5CDD505-2E9C-101B-9397-08002B2CF9AE}" pid="4" name="Documentsoort">
    <vt:lpwstr>Brief Kamer - Berichtgeving over UWV</vt:lpwstr>
  </prop:property>
  <prop:property fmtid="{D5CDD505-2E9C-101B-9397-08002B2CF9AE}" pid="5" name="Publicatiedatum">
    <vt:lpwstr/>
  </prop:property>
  <prop:property fmtid="{D5CDD505-2E9C-101B-9397-08002B2CF9AE}" pid="6" name="Verantwoordelijke organisatie">
    <vt:lpwstr>Directie Stelsel en Volksverzekeringen</vt:lpwstr>
  </prop:property>
  <prop:property fmtid="{D5CDD505-2E9C-101B-9397-08002B2CF9AE}" pid="7" name="Taal">
    <vt:lpwstr>nl_NL</vt:lpwstr>
  </prop:property>
  <prop:property fmtid="{D5CDD505-2E9C-101B-9397-08002B2CF9AE}" pid="8" name="Inhoudsindicatie">
    <vt:lpwstr/>
  </prop:property>
  <prop:property fmtid="{D5CDD505-2E9C-101B-9397-08002B2CF9AE}" pid="9" name="Status">
    <vt:lpwstr/>
  </prop:property>
  <prop:property fmtid="{D5CDD505-2E9C-101B-9397-08002B2CF9AE}" pid="10" name="Aan">
    <vt:lpwstr/>
  </prop:property>
  <prop:property fmtid="{D5CDD505-2E9C-101B-9397-08002B2CF9AE}" pid="11" name="Van">
    <vt:lpwstr/>
  </prop:property>
  <prop:property fmtid="{D5CDD505-2E9C-101B-9397-08002B2CF9AE}" pid="12" name="Datum">
    <vt:lpwstr/>
  </prop:property>
  <prop:property fmtid="{D5CDD505-2E9C-101B-9397-08002B2CF9AE}" pid="13" name="Opgesteld door, Naam">
    <vt:lpwstr>V.M. Kool</vt:lpwstr>
  </prop:property>
  <prop:property fmtid="{D5CDD505-2E9C-101B-9397-08002B2CF9AE}" pid="14" name="Opgesteld door, Telefoonnummer">
    <vt:lpwstr>070 333 44 44</vt:lpwstr>
  </prop:property>
  <prop:property fmtid="{D5CDD505-2E9C-101B-9397-08002B2CF9AE}" pid="15" name="Kenmerk">
    <vt:lpwstr/>
  </prop:property>
  <prop:property fmtid="{D5CDD505-2E9C-101B-9397-08002B2CF9AE}" pid="16" name="Rubricering">
    <vt:lpwstr/>
  </prop:property>
  <prop:property fmtid="{D5CDD505-2E9C-101B-9397-08002B2CF9AE}" pid="17" name="Vertrouwelijkheidsniveau">
    <vt:lpwstr/>
  </prop:property>
  <prop:property fmtid="{D5CDD505-2E9C-101B-9397-08002B2CF9AE}" pid="18" name="Markering">
    <vt:lpwstr/>
  </prop:property>
  <prop:property fmtid="{D5CDD505-2E9C-101B-9397-08002B2CF9AE}" pid="19" name="Custom 1">
    <vt:lpwstr/>
  </prop:property>
  <prop:property fmtid="{D5CDD505-2E9C-101B-9397-08002B2CF9AE}" pid="20" name="Custom 2">
    <vt:lpwstr/>
  </prop:property>
  <prop:property fmtid="{D5CDD505-2E9C-101B-9397-08002B2CF9AE}" pid="21" name="Custom 3">
    <vt:lpwstr/>
  </prop:property>
  <prop:property fmtid="{D5CDD505-2E9C-101B-9397-08002B2CF9AE}" pid="22" name="Custom 4">
    <vt:lpwstr/>
  </prop:property>
  <prop:property fmtid="{D5CDD505-2E9C-101B-9397-08002B2CF9AE}" pid="23" name="Custom 5">
    <vt:lpwstr/>
  </prop:property>
  <prop:property fmtid="{D5CDD505-2E9C-101B-9397-08002B2CF9AE}" pid="24" name="Aard document">
    <vt:lpwstr/>
  </prop:property>
  <prop:property fmtid="{D5CDD505-2E9C-101B-9397-08002B2CF9AE}" pid="25" name="Taakverzoek">
    <vt:lpwstr/>
  </prop:property>
  <prop:property fmtid="{D5CDD505-2E9C-101B-9397-08002B2CF9AE}" pid="26" name="VA_Niet openbaar">
    <vt:lpwstr/>
  </prop:property>
  <prop:property fmtid="{D5CDD505-2E9C-101B-9397-08002B2CF9AE}" pid="27" name="Informatiecategorie Beleidslijn">
    <vt:lpwstr/>
  </prop:property>
  <prop:property fmtid="{D5CDD505-2E9C-101B-9397-08002B2CF9AE}" pid="28" name="Docgensjabloon">
    <vt:lpwstr>DocGen_Brief Kamer_nl_NL</vt:lpwstr>
  </prop:property>
  <prop:property fmtid="{D5CDD505-2E9C-101B-9397-08002B2CF9AE}" pid="29" name="iAdressering">
    <vt:lpwstr/>
  </prop:property>
  <prop:property fmtid="{D5CDD505-2E9C-101B-9397-08002B2CF9AE}" pid="30" name="iBijlagen">
    <vt:lpwstr/>
  </prop:property>
  <prop:property fmtid="{D5CDD505-2E9C-101B-9397-08002B2CF9AE}" pid="31" name="iCC">
    <vt:lpwstr/>
  </prop:property>
  <prop:property fmtid="{D5CDD505-2E9C-101B-9397-08002B2CF9AE}" pid="32" name="iDatum">
    <vt:lpwstr>5 oktober 2026</vt:lpwstr>
  </prop:property>
  <prop:property fmtid="{D5CDD505-2E9C-101B-9397-08002B2CF9AE}" pid="33" name="iKixcode">
    <vt:lpwstr/>
  </prop:property>
  <prop:property fmtid="{D5CDD505-2E9C-101B-9397-08002B2CF9AE}" pid="34" name="iNr">
    <vt:lpwstr/>
  </prop:property>
  <prop:property fmtid="{D5CDD505-2E9C-101B-9397-08002B2CF9AE}" pid="35" name="iOnderwerp">
    <vt:lpwstr>Berichtgeving over UWV</vt:lpwstr>
  </prop:property>
  <prop:property fmtid="{D5CDD505-2E9C-101B-9397-08002B2CF9AE}" pid="36" name="iOnsKenmerk">
    <vt:lpwstr>2026-0000385311</vt:lpwstr>
  </prop:property>
  <prop:property fmtid="{D5CDD505-2E9C-101B-9397-08002B2CF9AE}" pid="37" name="iPlaats">
    <vt:lpwstr/>
  </prop:property>
  <prop:property fmtid="{D5CDD505-2E9C-101B-9397-08002B2CF9AE}" pid="38" name="iPostcode">
    <vt:lpwstr/>
  </prop:property>
  <prop:property fmtid="{D5CDD505-2E9C-101B-9397-08002B2CF9AE}" pid="39" name="iStraat">
    <vt:lpwstr/>
  </prop:property>
  <prop:property fmtid="{D5CDD505-2E9C-101B-9397-08002B2CF9AE}" pid="40" name="iToev">
    <vt:lpwstr/>
  </prop:property>
  <prop:property fmtid="{D5CDD505-2E9C-101B-9397-08002B2CF9AE}" pid="41" name="iUwBrief">
    <vt:lpwstr/>
  </prop:property>
</prop:Properties>
</file>