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64B76CE0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610FDA9B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38425B5A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74F4F3B9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6BD8BDC4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7B1DA4A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7436F338" w14:textId="77777777"/>
        </w:tc>
      </w:tr>
      <w:tr w:rsidR="0028220F" w:rsidTr="0065630E" w14:paraId="7FEF6BCC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3B427781" w14:textId="77777777"/>
        </w:tc>
      </w:tr>
      <w:tr w:rsidR="0028220F" w:rsidTr="0065630E" w14:paraId="4C29718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1F076C72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7AD8044A" w14:textId="77777777">
            <w:pPr>
              <w:rPr>
                <w:b/>
              </w:rPr>
            </w:pPr>
          </w:p>
        </w:tc>
      </w:tr>
      <w:tr w:rsidR="0028220F" w:rsidTr="0065630E" w14:paraId="6AAE21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8C5565" w14:paraId="6CF568E9" w14:textId="03EC54D8">
            <w:pPr>
              <w:rPr>
                <w:b/>
              </w:rPr>
            </w:pPr>
            <w:r>
              <w:rPr>
                <w:b/>
              </w:rPr>
              <w:t xml:space="preserve">36 180 </w:t>
            </w:r>
          </w:p>
        </w:tc>
        <w:tc>
          <w:tcPr>
            <w:tcW w:w="8647" w:type="dxa"/>
            <w:gridSpan w:val="2"/>
          </w:tcPr>
          <w:p w:rsidRPr="008C5565" w:rsidR="0028220F" w:rsidP="008C5565" w:rsidRDefault="008C5565" w14:paraId="1DC6B22D" w14:textId="0165CEE8">
            <w:pPr>
              <w:rPr>
                <w:b/>
                <w:bCs/>
                <w:szCs w:val="24"/>
              </w:rPr>
            </w:pPr>
            <w:r w:rsidRPr="008C5565">
              <w:rPr>
                <w:b/>
                <w:bCs/>
                <w:szCs w:val="24"/>
              </w:rPr>
              <w:t>Doen waar Nederland goed in is - Strategie voor Buitenlandse Handel en Ontwikkelingssamenwerking</w:t>
            </w:r>
          </w:p>
        </w:tc>
      </w:tr>
      <w:tr w:rsidR="0028220F" w:rsidTr="0065630E" w14:paraId="4C12AEF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55434FB" w14:textId="77777777"/>
        </w:tc>
        <w:tc>
          <w:tcPr>
            <w:tcW w:w="8647" w:type="dxa"/>
            <w:gridSpan w:val="2"/>
          </w:tcPr>
          <w:p w:rsidR="0028220F" w:rsidP="0065630E" w:rsidRDefault="0028220F" w14:paraId="7A8143CB" w14:textId="77777777"/>
        </w:tc>
      </w:tr>
      <w:tr w:rsidR="0028220F" w:rsidTr="0065630E" w14:paraId="1C8A3C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3CE387C" w14:textId="77777777"/>
        </w:tc>
        <w:tc>
          <w:tcPr>
            <w:tcW w:w="8647" w:type="dxa"/>
            <w:gridSpan w:val="2"/>
          </w:tcPr>
          <w:p w:rsidR="0028220F" w:rsidP="0065630E" w:rsidRDefault="0028220F" w14:paraId="195993DD" w14:textId="77777777"/>
        </w:tc>
      </w:tr>
      <w:tr w:rsidR="0028220F" w:rsidTr="0065630E" w14:paraId="7CCCADB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E349C8F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43671BF3" w14:textId="376D69FF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8C5565">
              <w:rPr>
                <w:b/>
              </w:rPr>
              <w:t>HET LID DOBBE C.S.</w:t>
            </w:r>
          </w:p>
          <w:p w:rsidR="0028220F" w:rsidP="0065630E" w:rsidRDefault="0028220F" w14:paraId="65A818CF" w14:textId="13BBB371">
            <w:pPr>
              <w:rPr>
                <w:b/>
              </w:rPr>
            </w:pPr>
            <w:r>
              <w:t xml:space="preserve">Ter vervanging van die gedrukt onder nr. </w:t>
            </w:r>
            <w:r w:rsidR="008C5565">
              <w:t>247</w:t>
            </w:r>
          </w:p>
        </w:tc>
      </w:tr>
      <w:tr w:rsidR="0028220F" w:rsidTr="0065630E" w14:paraId="78BFCC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332251E" w14:textId="77777777"/>
        </w:tc>
        <w:tc>
          <w:tcPr>
            <w:tcW w:w="8647" w:type="dxa"/>
            <w:gridSpan w:val="2"/>
          </w:tcPr>
          <w:p w:rsidR="0028220F" w:rsidP="0065630E" w:rsidRDefault="0028220F" w14:paraId="45C6DAAC" w14:textId="77777777">
            <w:r>
              <w:t xml:space="preserve">Voorgesteld </w:t>
            </w:r>
          </w:p>
        </w:tc>
      </w:tr>
      <w:tr w:rsidR="0028220F" w:rsidTr="0065630E" w14:paraId="3AEB0E5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105F68E" w14:textId="77777777"/>
        </w:tc>
        <w:tc>
          <w:tcPr>
            <w:tcW w:w="8647" w:type="dxa"/>
            <w:gridSpan w:val="2"/>
          </w:tcPr>
          <w:p w:rsidR="0028220F" w:rsidP="0065630E" w:rsidRDefault="0028220F" w14:paraId="0CD0A232" w14:textId="77777777"/>
        </w:tc>
      </w:tr>
      <w:tr w:rsidR="0028220F" w:rsidTr="0065630E" w14:paraId="5CC3DD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691DF98" w14:textId="77777777"/>
        </w:tc>
        <w:tc>
          <w:tcPr>
            <w:tcW w:w="8647" w:type="dxa"/>
            <w:gridSpan w:val="2"/>
          </w:tcPr>
          <w:p w:rsidR="0028220F" w:rsidP="0065630E" w:rsidRDefault="0028220F" w14:paraId="053BA8B5" w14:textId="77777777">
            <w:r>
              <w:t>De Kamer,</w:t>
            </w:r>
          </w:p>
        </w:tc>
      </w:tr>
      <w:tr w:rsidR="0028220F" w:rsidTr="0065630E" w14:paraId="715B70D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10614DF" w14:textId="77777777"/>
        </w:tc>
        <w:tc>
          <w:tcPr>
            <w:tcW w:w="8647" w:type="dxa"/>
            <w:gridSpan w:val="2"/>
          </w:tcPr>
          <w:p w:rsidR="0028220F" w:rsidP="0065630E" w:rsidRDefault="0028220F" w14:paraId="415B9477" w14:textId="77777777"/>
        </w:tc>
      </w:tr>
      <w:tr w:rsidR="0028220F" w:rsidTr="0065630E" w14:paraId="4BC124D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C040F17" w14:textId="77777777"/>
        </w:tc>
        <w:tc>
          <w:tcPr>
            <w:tcW w:w="8647" w:type="dxa"/>
            <w:gridSpan w:val="2"/>
          </w:tcPr>
          <w:p w:rsidR="0028220F" w:rsidP="0065630E" w:rsidRDefault="0028220F" w14:paraId="22C3C74A" w14:textId="77777777">
            <w:r>
              <w:t>gehoord de beraadslaging,</w:t>
            </w:r>
          </w:p>
        </w:tc>
      </w:tr>
      <w:tr w:rsidR="0028220F" w:rsidTr="0065630E" w14:paraId="3F2B605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BB04153" w14:textId="77777777"/>
        </w:tc>
        <w:tc>
          <w:tcPr>
            <w:tcW w:w="8647" w:type="dxa"/>
            <w:gridSpan w:val="2"/>
          </w:tcPr>
          <w:p w:rsidR="0028220F" w:rsidP="0065630E" w:rsidRDefault="0028220F" w14:paraId="43C6DD7A" w14:textId="77777777"/>
        </w:tc>
      </w:tr>
      <w:tr w:rsidR="0028220F" w:rsidTr="0065630E" w14:paraId="619C3E4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E1CE830" w14:textId="77777777"/>
        </w:tc>
        <w:tc>
          <w:tcPr>
            <w:tcW w:w="8647" w:type="dxa"/>
            <w:gridSpan w:val="2"/>
          </w:tcPr>
          <w:p w:rsidR="008C5565" w:rsidP="008C5565" w:rsidRDefault="008C5565" w14:paraId="24CC6FDE" w14:textId="77777777">
            <w:r>
              <w:t>constaterende dat het belangrijk is dat vluchtelingenkampen worden ingericht op een manier waarmee seksueel geweld wordt voorkomen;</w:t>
            </w:r>
          </w:p>
          <w:p w:rsidR="008C5565" w:rsidP="008C5565" w:rsidRDefault="008C5565" w14:paraId="51EC63C6" w14:textId="77777777"/>
          <w:p w:rsidR="008C5565" w:rsidP="008C5565" w:rsidRDefault="008C5565" w14:paraId="74BC91BF" w14:textId="77777777">
            <w:r>
              <w:t xml:space="preserve">constaterende dat de lessen en methoden om vluchtelingenkampen veilig in te richten nog niet worden toegepast bij vluchtelingenkampen voor Sudanese vluchtelingen in Tsjaad, zoals het opzetten van </w:t>
            </w:r>
            <w:proofErr w:type="spellStart"/>
            <w:r>
              <w:t>safespaces</w:t>
            </w:r>
            <w:proofErr w:type="spellEnd"/>
            <w:r>
              <w:t xml:space="preserve"> en veilig en nabij transport en distributie van voedsel, hout en water;</w:t>
            </w:r>
          </w:p>
          <w:p w:rsidR="008C5565" w:rsidP="008C5565" w:rsidRDefault="008C5565" w14:paraId="01303F08" w14:textId="77777777"/>
          <w:p w:rsidR="008C5565" w:rsidP="008C5565" w:rsidRDefault="008C5565" w14:paraId="32EEC616" w14:textId="77777777">
            <w:r>
              <w:t>verzoekt de regering om samen met hulporganisaties in beeld te brengen wat ontbreekt om de vluchtelingenkampen in Tsjaad veiliger te maken en seksueel geweld tegen te gaan;</w:t>
            </w:r>
          </w:p>
          <w:p w:rsidR="008C5565" w:rsidP="008C5565" w:rsidRDefault="008C5565" w14:paraId="0D320BF8" w14:textId="77777777"/>
          <w:p w:rsidR="008C5565" w:rsidP="008C5565" w:rsidRDefault="008C5565" w14:paraId="5401DD21" w14:textId="77777777">
            <w:r>
              <w:t>verzoekt de regering extra steun te bieden in het realiseren van wat nodig is, en de Kamer hierover te informeren,</w:t>
            </w:r>
          </w:p>
          <w:p w:rsidR="008C5565" w:rsidP="008C5565" w:rsidRDefault="008C5565" w14:paraId="668D2DBD" w14:textId="77777777"/>
          <w:p w:rsidR="008C5565" w:rsidP="008C5565" w:rsidRDefault="008C5565" w14:paraId="51209FA6" w14:textId="77777777">
            <w:r>
              <w:t>en gaat over tot de orde van de dag.</w:t>
            </w:r>
          </w:p>
          <w:p w:rsidR="008C5565" w:rsidP="008C5565" w:rsidRDefault="008C5565" w14:paraId="6B998409" w14:textId="77777777"/>
          <w:p w:rsidR="008C5565" w:rsidP="008C5565" w:rsidRDefault="008C5565" w14:paraId="7B6B3A36" w14:textId="77777777">
            <w:r>
              <w:t>Dobbe</w:t>
            </w:r>
          </w:p>
          <w:p w:rsidR="0028220F" w:rsidP="008C5565" w:rsidRDefault="008C5565" w14:paraId="46D9BE45" w14:textId="77777777">
            <w:proofErr w:type="spellStart"/>
            <w:r>
              <w:t>Kröger</w:t>
            </w:r>
            <w:proofErr w:type="spellEnd"/>
          </w:p>
          <w:p w:rsidR="008C5565" w:rsidP="008C5565" w:rsidRDefault="008C5565" w14:paraId="360464D0" w14:textId="42858693">
            <w:proofErr w:type="spellStart"/>
            <w:r>
              <w:t>Bamenga</w:t>
            </w:r>
            <w:proofErr w:type="spellEnd"/>
          </w:p>
        </w:tc>
      </w:tr>
    </w:tbl>
    <w:p w:rsidRPr="0028220F" w:rsidR="004A4819" w:rsidP="0028220F" w:rsidRDefault="004A4819" w14:paraId="420E04E8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92006" w14:textId="77777777" w:rsidR="000C2DBF" w:rsidRDefault="000C2DBF">
      <w:pPr>
        <w:spacing w:line="20" w:lineRule="exact"/>
      </w:pPr>
    </w:p>
  </w:endnote>
  <w:endnote w:type="continuationSeparator" w:id="0">
    <w:p w14:paraId="74EE5027" w14:textId="77777777" w:rsidR="000C2DBF" w:rsidRDefault="000C2DBF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B02AF59" w14:textId="77777777" w:rsidR="000C2DBF" w:rsidRDefault="000C2DBF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DCAE2" w14:textId="77777777" w:rsidR="000C2DBF" w:rsidRDefault="000C2DBF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14B31CE" w14:textId="77777777" w:rsidR="000C2DBF" w:rsidRDefault="000C2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65"/>
    <w:rsid w:val="00027E9C"/>
    <w:rsid w:val="00062708"/>
    <w:rsid w:val="00063162"/>
    <w:rsid w:val="00095EFA"/>
    <w:rsid w:val="000C1E41"/>
    <w:rsid w:val="000C2DBF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C5565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616D3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D26985"/>
  <w15:docId w15:val="{3330075B-1F4A-4B62-914E-6AD3F462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169</ap:Words>
  <ap:Characters>930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1097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2026-10-05T09:38:00.0000000Z</dcterms:created>
  <dcterms:modified xsi:type="dcterms:W3CDTF">2026-10-05T09:40:00.0000000Z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