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699E3D" w14:textId="77777777">
        <w:tc>
          <w:tcPr>
            <w:tcW w:w="6379" w:type="dxa"/>
            <w:gridSpan w:val="2"/>
            <w:tcBorders>
              <w:top w:val="nil"/>
              <w:left w:val="nil"/>
              <w:bottom w:val="nil"/>
              <w:right w:val="nil"/>
            </w:tcBorders>
            <w:vAlign w:val="center"/>
          </w:tcPr>
          <w:p w:rsidR="004330ED" w:rsidP="00EA1CE4" w:rsidRDefault="004330ED" w14:paraId="1403549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CFFEA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658C03A" w14:textId="77777777">
        <w:trPr>
          <w:cantSplit/>
        </w:trPr>
        <w:tc>
          <w:tcPr>
            <w:tcW w:w="10348" w:type="dxa"/>
            <w:gridSpan w:val="3"/>
            <w:tcBorders>
              <w:top w:val="single" w:color="auto" w:sz="4" w:space="0"/>
              <w:left w:val="nil"/>
              <w:bottom w:val="nil"/>
              <w:right w:val="nil"/>
            </w:tcBorders>
          </w:tcPr>
          <w:p w:rsidR="004330ED" w:rsidP="004A1E29" w:rsidRDefault="004330ED" w14:paraId="2AE88C3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11EB6C7D" w14:textId="77777777">
        <w:trPr>
          <w:cantSplit/>
        </w:trPr>
        <w:tc>
          <w:tcPr>
            <w:tcW w:w="10348" w:type="dxa"/>
            <w:gridSpan w:val="3"/>
            <w:tcBorders>
              <w:top w:val="nil"/>
              <w:left w:val="nil"/>
              <w:bottom w:val="nil"/>
              <w:right w:val="nil"/>
            </w:tcBorders>
          </w:tcPr>
          <w:p w:rsidR="004330ED" w:rsidP="00BF623B" w:rsidRDefault="004330ED" w14:paraId="05D3302A" w14:textId="77777777">
            <w:pPr>
              <w:pStyle w:val="Amendement"/>
              <w:tabs>
                <w:tab w:val="clear" w:pos="3310"/>
                <w:tab w:val="clear" w:pos="3600"/>
              </w:tabs>
              <w:rPr>
                <w:rFonts w:ascii="Times New Roman" w:hAnsi="Times New Roman"/>
                <w:b w:val="0"/>
              </w:rPr>
            </w:pPr>
          </w:p>
        </w:tc>
      </w:tr>
      <w:tr w:rsidR="004330ED" w:rsidTr="00EA1CE4" w14:paraId="1672E1C4" w14:textId="77777777">
        <w:trPr>
          <w:cantSplit/>
        </w:trPr>
        <w:tc>
          <w:tcPr>
            <w:tcW w:w="10348" w:type="dxa"/>
            <w:gridSpan w:val="3"/>
            <w:tcBorders>
              <w:top w:val="nil"/>
              <w:left w:val="nil"/>
              <w:bottom w:val="single" w:color="auto" w:sz="4" w:space="0"/>
              <w:right w:val="nil"/>
            </w:tcBorders>
          </w:tcPr>
          <w:p w:rsidR="004330ED" w:rsidP="00BF623B" w:rsidRDefault="004330ED" w14:paraId="0FADB7DA" w14:textId="77777777">
            <w:pPr>
              <w:pStyle w:val="Amendement"/>
              <w:tabs>
                <w:tab w:val="clear" w:pos="3310"/>
                <w:tab w:val="clear" w:pos="3600"/>
              </w:tabs>
              <w:rPr>
                <w:rFonts w:ascii="Times New Roman" w:hAnsi="Times New Roman"/>
              </w:rPr>
            </w:pPr>
          </w:p>
        </w:tc>
      </w:tr>
      <w:tr w:rsidR="004330ED" w:rsidTr="00EA1CE4" w14:paraId="5D6FB1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04BDF3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9BE1D1E" w14:textId="77777777">
            <w:pPr>
              <w:suppressAutoHyphens/>
              <w:ind w:left="-70"/>
              <w:rPr>
                <w:b/>
              </w:rPr>
            </w:pPr>
          </w:p>
        </w:tc>
      </w:tr>
      <w:tr w:rsidR="003C21AC" w:rsidTr="00EA1CE4" w14:paraId="41031A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213190" w14:paraId="210713F9" w14:textId="3CD30BC2">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213190" w:rsidR="003C21AC" w:rsidP="00213190" w:rsidRDefault="00213190" w14:paraId="27960323" w14:textId="70D3863F">
            <w:pPr>
              <w:rPr>
                <w:b/>
                <w:bCs/>
                <w:szCs w:val="24"/>
              </w:rPr>
            </w:pPr>
            <w:r w:rsidRPr="00213190">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5D8F01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F2510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BEBBBC3" w14:textId="77777777">
            <w:pPr>
              <w:pStyle w:val="Amendement"/>
              <w:tabs>
                <w:tab w:val="clear" w:pos="3310"/>
                <w:tab w:val="clear" w:pos="3600"/>
              </w:tabs>
              <w:ind w:left="-70"/>
              <w:rPr>
                <w:rFonts w:ascii="Times New Roman" w:hAnsi="Times New Roman"/>
              </w:rPr>
            </w:pPr>
          </w:p>
        </w:tc>
      </w:tr>
      <w:tr w:rsidR="003C21AC" w:rsidTr="00EA1CE4" w14:paraId="500362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226630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5B29B7A" w14:textId="77777777">
            <w:pPr>
              <w:pStyle w:val="Amendement"/>
              <w:tabs>
                <w:tab w:val="clear" w:pos="3310"/>
                <w:tab w:val="clear" w:pos="3600"/>
              </w:tabs>
              <w:ind w:left="-70"/>
              <w:rPr>
                <w:rFonts w:ascii="Times New Roman" w:hAnsi="Times New Roman"/>
              </w:rPr>
            </w:pPr>
          </w:p>
        </w:tc>
      </w:tr>
      <w:tr w:rsidR="003C21AC" w:rsidTr="00EA1CE4" w14:paraId="33D2D0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CDA1D6F" w14:textId="7020E7B9">
            <w:pPr>
              <w:pStyle w:val="Amendement"/>
              <w:tabs>
                <w:tab w:val="clear" w:pos="3310"/>
                <w:tab w:val="clear" w:pos="3600"/>
              </w:tabs>
              <w:rPr>
                <w:rFonts w:ascii="Times New Roman" w:hAnsi="Times New Roman"/>
              </w:rPr>
            </w:pPr>
            <w:r w:rsidRPr="00C035D4">
              <w:rPr>
                <w:rFonts w:ascii="Times New Roman" w:hAnsi="Times New Roman"/>
              </w:rPr>
              <w:t xml:space="preserve">Nr. </w:t>
            </w:r>
            <w:r w:rsidR="00464BD1">
              <w:rPr>
                <w:rFonts w:ascii="Times New Roman" w:hAnsi="Times New Roman"/>
              </w:rPr>
              <w:t>29</w:t>
            </w:r>
          </w:p>
        </w:tc>
        <w:tc>
          <w:tcPr>
            <w:tcW w:w="7371" w:type="dxa"/>
            <w:gridSpan w:val="2"/>
          </w:tcPr>
          <w:p w:rsidRPr="00C035D4" w:rsidR="003C21AC" w:rsidP="006E0971" w:rsidRDefault="00213B66" w14:paraId="46A7F0EF" w14:textId="65EEC399">
            <w:pPr>
              <w:pStyle w:val="Amendement"/>
              <w:tabs>
                <w:tab w:val="clear" w:pos="3310"/>
                <w:tab w:val="clear" w:pos="3600"/>
              </w:tabs>
              <w:ind w:left="-70"/>
              <w:rPr>
                <w:rFonts w:ascii="Times New Roman" w:hAnsi="Times New Roman"/>
                <w:caps/>
              </w:rPr>
            </w:pPr>
            <w:r>
              <w:rPr>
                <w:rFonts w:ascii="Times New Roman" w:hAnsi="Times New Roman"/>
                <w:caps/>
              </w:rPr>
              <w:t xml:space="preserve">nader </w:t>
            </w:r>
            <w:r w:rsidR="00836279">
              <w:rPr>
                <w:rFonts w:ascii="Times New Roman" w:hAnsi="Times New Roman"/>
                <w:caps/>
              </w:rPr>
              <w:t xml:space="preserve">gewijzigd </w:t>
            </w:r>
            <w:r w:rsidRPr="00C035D4" w:rsidR="003C21AC">
              <w:rPr>
                <w:rFonts w:ascii="Times New Roman" w:hAnsi="Times New Roman"/>
                <w:caps/>
              </w:rPr>
              <w:t xml:space="preserve">AMENDEMENT VAN </w:t>
            </w:r>
            <w:r w:rsidR="001240BE">
              <w:rPr>
                <w:rFonts w:ascii="Times New Roman" w:hAnsi="Times New Roman"/>
                <w:caps/>
              </w:rPr>
              <w:t>de leden</w:t>
            </w:r>
            <w:r w:rsidRPr="00C035D4" w:rsidR="003C21AC">
              <w:rPr>
                <w:rFonts w:ascii="Times New Roman" w:hAnsi="Times New Roman"/>
                <w:caps/>
              </w:rPr>
              <w:t xml:space="preserve"> </w:t>
            </w:r>
            <w:r w:rsidR="00213190">
              <w:rPr>
                <w:rFonts w:ascii="Times New Roman" w:hAnsi="Times New Roman"/>
                <w:caps/>
              </w:rPr>
              <w:t>faber</w:t>
            </w:r>
            <w:r w:rsidR="001240BE">
              <w:rPr>
                <w:rFonts w:ascii="Times New Roman" w:hAnsi="Times New Roman"/>
                <w:caps/>
              </w:rPr>
              <w:t xml:space="preserve"> en diederik van dijk</w:t>
            </w:r>
            <w:r w:rsidR="00836279">
              <w:rPr>
                <w:rFonts w:ascii="Times New Roman" w:hAnsi="Times New Roman"/>
                <w:caps/>
              </w:rPr>
              <w:t xml:space="preserve"> ter vervanging van dat gedrukt onder nr. </w:t>
            </w:r>
            <w:r w:rsidR="00464BD1">
              <w:rPr>
                <w:rFonts w:ascii="Times New Roman" w:hAnsi="Times New Roman"/>
                <w:caps/>
              </w:rPr>
              <w:t>24</w:t>
            </w:r>
          </w:p>
        </w:tc>
      </w:tr>
      <w:tr w:rsidR="003C21AC" w:rsidTr="00EA1CE4" w14:paraId="163146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9A2EE5F"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A9F8EAD" w14:textId="09AE0DA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464BD1">
              <w:rPr>
                <w:rFonts w:ascii="Times New Roman" w:hAnsi="Times New Roman"/>
                <w:b w:val="0"/>
              </w:rPr>
              <w:t>5 oktober</w:t>
            </w:r>
            <w:r w:rsidR="00EE4194">
              <w:rPr>
                <w:rFonts w:ascii="Times New Roman" w:hAnsi="Times New Roman"/>
                <w:b w:val="0"/>
              </w:rPr>
              <w:t xml:space="preserve"> 2026</w:t>
            </w:r>
          </w:p>
        </w:tc>
      </w:tr>
      <w:tr w:rsidR="00B01BA6" w:rsidTr="00EA1CE4" w14:paraId="23C82E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B65042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5CFFA4" w14:textId="77777777">
            <w:pPr>
              <w:pStyle w:val="Amendement"/>
              <w:tabs>
                <w:tab w:val="clear" w:pos="3310"/>
                <w:tab w:val="clear" w:pos="3600"/>
              </w:tabs>
              <w:ind w:left="-70"/>
              <w:rPr>
                <w:rFonts w:ascii="Times New Roman" w:hAnsi="Times New Roman"/>
                <w:b w:val="0"/>
              </w:rPr>
            </w:pPr>
          </w:p>
        </w:tc>
      </w:tr>
      <w:tr w:rsidRPr="00EA69AC" w:rsidR="00B01BA6" w:rsidTr="00EA1CE4" w14:paraId="7FFF6B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1B3F65F" w14:textId="2C9EDEC3">
            <w:pPr>
              <w:ind w:firstLine="284"/>
            </w:pPr>
            <w:r w:rsidRPr="00EA69AC">
              <w:t>De ondergetekende</w:t>
            </w:r>
            <w:r w:rsidR="003D632A">
              <w:t>n</w:t>
            </w:r>
            <w:r w:rsidRPr="00EA69AC">
              <w:t xml:space="preserve"> stel</w:t>
            </w:r>
            <w:r w:rsidR="003D632A">
              <w:t>len</w:t>
            </w:r>
            <w:r w:rsidRPr="00EA69AC">
              <w:t xml:space="preserve"> het volgende amendement voor:</w:t>
            </w:r>
          </w:p>
        </w:tc>
      </w:tr>
    </w:tbl>
    <w:p w:rsidRPr="00EA69AC" w:rsidR="004330ED" w:rsidP="00D774B3" w:rsidRDefault="004330ED" w14:paraId="04CF2181" w14:textId="77777777"/>
    <w:p w:rsidR="004330ED" w:rsidP="00EA1CE4" w:rsidRDefault="004330ED" w14:paraId="1944F468" w14:textId="77777777">
      <w:r w:rsidRPr="00EA69AC">
        <w:t>I</w:t>
      </w:r>
    </w:p>
    <w:p w:rsidR="000B6EFD" w:rsidP="00EA1CE4" w:rsidRDefault="000B6EFD" w14:paraId="2C50396C" w14:textId="77777777"/>
    <w:p w:rsidRPr="00EA69AC" w:rsidR="000B6EFD" w:rsidP="00EA1CE4" w:rsidRDefault="000B6EFD" w14:paraId="505CCC90" w14:textId="43D981D8">
      <w:r>
        <w:tab/>
        <w:t xml:space="preserve">Aan de beweegreden wordt toegevoegd “, </w:t>
      </w:r>
      <w:r w:rsidRPr="00EE4194">
        <w:t>alsmede dat</w:t>
      </w:r>
      <w:r w:rsidRPr="00EE4194" w:rsidR="009A3FAF">
        <w:t xml:space="preserve"> </w:t>
      </w:r>
      <w:r w:rsidRPr="00EE4194">
        <w:t xml:space="preserve">van de gelegenheid gebruik </w:t>
      </w:r>
      <w:r w:rsidRPr="00EE4194" w:rsidR="009A3FAF">
        <w:t xml:space="preserve">wordt gemaakt </w:t>
      </w:r>
      <w:r w:rsidRPr="00EE4194">
        <w:t>de minimumleeftijd</w:t>
      </w:r>
      <w:r>
        <w:t xml:space="preserve"> voor prostitutie</w:t>
      </w:r>
      <w:r w:rsidR="00B91CB1">
        <w:t xml:space="preserve"> trapsgewijs</w:t>
      </w:r>
      <w:r>
        <w:t xml:space="preserve"> te verhogen van 18 naar 21 jaar”. </w:t>
      </w:r>
    </w:p>
    <w:p w:rsidR="005B1DCC" w:rsidP="00BF623B" w:rsidRDefault="005B1DCC" w14:paraId="05610982" w14:textId="77777777"/>
    <w:p w:rsidR="000B6EFD" w:rsidP="00BF623B" w:rsidRDefault="000B6EFD" w14:paraId="153511E8" w14:textId="08D3C8F7">
      <w:r>
        <w:t>II</w:t>
      </w:r>
    </w:p>
    <w:p w:rsidRPr="00EA69AC" w:rsidR="000B6EFD" w:rsidP="00BF623B" w:rsidRDefault="000B6EFD" w14:paraId="5DF94907" w14:textId="77777777"/>
    <w:p w:rsidR="005B1DCC" w:rsidP="0088452C" w:rsidRDefault="008E691D" w14:paraId="76B67DE4" w14:textId="45D65989">
      <w:pPr>
        <w:ind w:firstLine="284"/>
      </w:pPr>
      <w:r>
        <w:t>Artikel I, onderdeel A, wordt als volgt gewijzigd:</w:t>
      </w:r>
    </w:p>
    <w:p w:rsidR="008E691D" w:rsidP="0088452C" w:rsidRDefault="008E691D" w14:paraId="693D92BA" w14:textId="77777777">
      <w:pPr>
        <w:ind w:firstLine="284"/>
      </w:pPr>
    </w:p>
    <w:p w:rsidR="008E691D" w:rsidP="0088452C" w:rsidRDefault="008E691D" w14:paraId="0ABB6B16" w14:textId="25756830">
      <w:pPr>
        <w:ind w:firstLine="284"/>
      </w:pPr>
      <w:r>
        <w:t xml:space="preserve">1. Voor de tekst wordt de aanduiding “2.” </w:t>
      </w:r>
      <w:r w:rsidR="000B6EFD">
        <w:t>g</w:t>
      </w:r>
      <w:r>
        <w:t xml:space="preserve">eplaatst en in de tekst </w:t>
      </w:r>
      <w:r w:rsidR="000B6EFD">
        <w:t>wordt “artikel 273f, tweede lid,” vervangen door “het</w:t>
      </w:r>
      <w:r w:rsidR="00836279">
        <w:t xml:space="preserve"> tweede lid</w:t>
      </w:r>
      <w:r w:rsidR="000B6EFD">
        <w:t>”.</w:t>
      </w:r>
    </w:p>
    <w:p w:rsidR="000B6EFD" w:rsidP="0088452C" w:rsidRDefault="000B6EFD" w14:paraId="3738A8D8" w14:textId="77777777">
      <w:pPr>
        <w:ind w:firstLine="284"/>
      </w:pPr>
    </w:p>
    <w:p w:rsidR="00B149F4" w:rsidP="0088452C" w:rsidRDefault="000B6EFD" w14:paraId="3F928F42" w14:textId="587D22E9">
      <w:pPr>
        <w:ind w:firstLine="284"/>
      </w:pPr>
      <w:r>
        <w:t>2. Voor onderdeel 2 (nieuw) worden een aanhef en een onderdeel ingevoegd, luidende:</w:t>
      </w:r>
    </w:p>
    <w:p w:rsidR="000B6EFD" w:rsidP="0088452C" w:rsidRDefault="000B6EFD" w14:paraId="3E17B83F" w14:textId="77777777">
      <w:pPr>
        <w:ind w:firstLine="284"/>
      </w:pPr>
    </w:p>
    <w:p w:rsidR="000B6EFD" w:rsidP="0088452C" w:rsidRDefault="000B6EFD" w14:paraId="50ED7E8C" w14:textId="4171D111">
      <w:pPr>
        <w:ind w:firstLine="284"/>
      </w:pPr>
      <w:r>
        <w:t>Artikel 273f wordt als volgt gewijzigd:</w:t>
      </w:r>
    </w:p>
    <w:p w:rsidR="000B6EFD" w:rsidP="0088452C" w:rsidRDefault="000B6EFD" w14:paraId="12E0A1B4" w14:textId="77777777">
      <w:pPr>
        <w:ind w:firstLine="284"/>
      </w:pPr>
    </w:p>
    <w:p w:rsidR="00B149F4" w:rsidP="000B6EFD" w:rsidRDefault="000B6EFD" w14:paraId="3EEBB502" w14:textId="7440A5DA">
      <w:r>
        <w:tab/>
        <w:t xml:space="preserve">1. Het </w:t>
      </w:r>
      <w:r w:rsidR="00B149F4">
        <w:t>eerste lid</w:t>
      </w:r>
      <w:r>
        <w:t xml:space="preserve"> </w:t>
      </w:r>
      <w:r w:rsidR="00B149F4">
        <w:t>wordt als volgt gewijzigd:</w:t>
      </w:r>
    </w:p>
    <w:p w:rsidR="00B149F4" w:rsidP="0088452C" w:rsidRDefault="00B149F4" w14:paraId="10E6D19A" w14:textId="77777777">
      <w:pPr>
        <w:ind w:firstLine="284"/>
      </w:pPr>
    </w:p>
    <w:p w:rsidR="00B149F4" w:rsidP="0088452C" w:rsidRDefault="000B6EFD" w14:paraId="16369DA5" w14:textId="458BF393">
      <w:pPr>
        <w:ind w:firstLine="284"/>
      </w:pPr>
      <w:r>
        <w:t>a</w:t>
      </w:r>
      <w:r w:rsidR="00B149F4">
        <w:t xml:space="preserve">. </w:t>
      </w:r>
      <w:r w:rsidRPr="00B149F4" w:rsidR="00B149F4">
        <w:t xml:space="preserve">Onderdeel 2° komt te luiden: </w:t>
      </w:r>
    </w:p>
    <w:p w:rsidR="00B149F4" w:rsidP="000B6EFD" w:rsidRDefault="00B149F4" w14:paraId="4178C2E6" w14:textId="7A5D6DDD">
      <w:pPr>
        <w:ind w:firstLine="284"/>
      </w:pPr>
      <w:r w:rsidRPr="00B149F4">
        <w:t xml:space="preserve">2°. degene die een ander werft, vervoert, overbrengt, huisvest of opneemt, </w:t>
      </w:r>
      <w:r w:rsidRPr="007D318C" w:rsidR="007D318C">
        <w:t>met inbegrip van de wisseling of overdracht van de controle over die ander,</w:t>
      </w:r>
      <w:r w:rsidR="007D318C">
        <w:t xml:space="preserve"> </w:t>
      </w:r>
      <w:r w:rsidRPr="00B149F4">
        <w:t>met het oogmerk van</w:t>
      </w:r>
      <w:r>
        <w:t>:</w:t>
      </w:r>
    </w:p>
    <w:p w:rsidR="008E691D" w:rsidP="000B6EFD" w:rsidRDefault="00B149F4" w14:paraId="40601506" w14:textId="02E91E75">
      <w:pPr>
        <w:ind w:firstLine="284"/>
      </w:pPr>
      <w:r w:rsidRPr="00B149F4">
        <w:t xml:space="preserve">a. uitbuiting van die ander in de prostitutie of door middel van andere vormen van seksuele uitbuiting, terwijl die ander de leeftijd van </w:t>
      </w:r>
      <w:r w:rsidR="00192C78">
        <w:t xml:space="preserve">negentien </w:t>
      </w:r>
      <w:r w:rsidRPr="00B149F4">
        <w:t>jaren nog niet heeft bereikt</w:t>
      </w:r>
      <w:r w:rsidR="008E691D">
        <w:t>;</w:t>
      </w:r>
    </w:p>
    <w:p w:rsidR="00B149F4" w:rsidP="000B6EFD" w:rsidRDefault="008E691D" w14:paraId="7E9F9A31" w14:textId="28ADA84D">
      <w:pPr>
        <w:ind w:firstLine="284"/>
      </w:pPr>
      <w:r>
        <w:t xml:space="preserve">b. </w:t>
      </w:r>
      <w:r w:rsidRPr="00B149F4" w:rsidR="00B149F4">
        <w:t xml:space="preserve">uitbuiting van die ander op een andere wijze, terwijl die ander de leeftijd van achttien jaren nog niet heeft bereikt; of </w:t>
      </w:r>
    </w:p>
    <w:p w:rsidR="00B149F4" w:rsidP="000B6EFD" w:rsidRDefault="008E691D" w14:paraId="62BD49F3" w14:textId="25B23E11">
      <w:pPr>
        <w:ind w:firstLine="284"/>
      </w:pPr>
      <w:r>
        <w:t>c</w:t>
      </w:r>
      <w:r w:rsidRPr="00B149F4" w:rsidR="00B149F4">
        <w:t>. de verwijdering van diens organen, terwijl die ander de leeftijd van achttien jaren nog niet heeft bereikt</w:t>
      </w:r>
      <w:r>
        <w:t>;</w:t>
      </w:r>
    </w:p>
    <w:p w:rsidR="00B149F4" w:rsidP="00B149F4" w:rsidRDefault="00B149F4" w14:paraId="7C98C778" w14:textId="77777777">
      <w:pPr>
        <w:ind w:left="284" w:firstLine="284"/>
      </w:pPr>
    </w:p>
    <w:p w:rsidR="00B149F4" w:rsidP="000B6EFD" w:rsidRDefault="00280E02" w14:paraId="514BB967" w14:textId="6D337F9E">
      <w:pPr>
        <w:ind w:firstLine="284"/>
      </w:pPr>
      <w:r>
        <w:t>b</w:t>
      </w:r>
      <w:r w:rsidR="00B149F4">
        <w:t>. O</w:t>
      </w:r>
      <w:r w:rsidRPr="00B149F4" w:rsidR="00B149F4">
        <w:t>nderdeel 5°</w:t>
      </w:r>
      <w:r w:rsidR="00B149F4">
        <w:t xml:space="preserve"> komt te luiden:</w:t>
      </w:r>
    </w:p>
    <w:p w:rsidR="00F81403" w:rsidP="000B6EFD" w:rsidRDefault="00B149F4" w14:paraId="1B1153C4" w14:textId="77777777">
      <w:pPr>
        <w:ind w:firstLine="284"/>
      </w:pPr>
      <w:r>
        <w:t>5</w:t>
      </w:r>
      <w:r w:rsidRPr="00B149F4">
        <w:t>°. degene die</w:t>
      </w:r>
      <w:r w:rsidR="00F81403">
        <w:t>:</w:t>
      </w:r>
    </w:p>
    <w:p w:rsidR="00F81403" w:rsidP="000B6EFD" w:rsidRDefault="00F81403" w14:paraId="7CA9F0CE" w14:textId="78775AB4">
      <w:pPr>
        <w:ind w:firstLine="284"/>
      </w:pPr>
      <w:r>
        <w:t>a.</w:t>
      </w:r>
      <w:r w:rsidRPr="00B149F4" w:rsidR="00B149F4">
        <w:t xml:space="preserve"> een ander ertoe brengt zich beschikbaar te stellen tot het verrichten van seksuele handelingen met of voor een derde tegen betaling, terwijl die ander de leeftijd van</w:t>
      </w:r>
      <w:r w:rsidR="00192C78">
        <w:t xml:space="preserve"> negentien</w:t>
      </w:r>
      <w:r w:rsidRPr="00B149F4" w:rsidR="00B149F4">
        <w:t xml:space="preserve"> jaren nog niet heeft bereikt</w:t>
      </w:r>
      <w:r>
        <w:t>;</w:t>
      </w:r>
    </w:p>
    <w:p w:rsidR="00F81403" w:rsidP="000B6EFD" w:rsidRDefault="00F81403" w14:paraId="046ABB7D" w14:textId="41D7CBC1">
      <w:pPr>
        <w:ind w:firstLine="284"/>
      </w:pPr>
      <w:r>
        <w:lastRenderedPageBreak/>
        <w:t>b.</w:t>
      </w:r>
      <w:r w:rsidRPr="00B149F4" w:rsidR="00B149F4">
        <w:t xml:space="preserve"> zijn organen tegen betaling beschikbaar te stellen</w:t>
      </w:r>
      <w:r w:rsidR="00B149F4">
        <w:t>,</w:t>
      </w:r>
      <w:r w:rsidRPr="00B149F4" w:rsidR="00B149F4">
        <w:t xml:space="preserve"> </w:t>
      </w:r>
      <w:r w:rsidRPr="00B149F4" w:rsidR="008E691D">
        <w:t xml:space="preserve">terwijl die ander de leeftijd van </w:t>
      </w:r>
      <w:r w:rsidR="00EA7AF8">
        <w:t>achttien</w:t>
      </w:r>
      <w:r w:rsidRPr="00B149F4" w:rsidR="008E691D">
        <w:t xml:space="preserve"> jaren nog niet heeft bereikt</w:t>
      </w:r>
      <w:r>
        <w:t>;</w:t>
      </w:r>
      <w:r w:rsidRPr="00B149F4" w:rsidR="00B149F4">
        <w:t xml:space="preserve"> </w:t>
      </w:r>
    </w:p>
    <w:p w:rsidR="00F81403" w:rsidP="000B6EFD" w:rsidRDefault="00F81403" w14:paraId="468C0B88" w14:textId="0EB08A93">
      <w:pPr>
        <w:ind w:firstLine="284"/>
      </w:pPr>
      <w:r>
        <w:t xml:space="preserve">c. </w:t>
      </w:r>
      <w:r w:rsidRPr="00B149F4" w:rsidR="00B149F4">
        <w:t xml:space="preserve">ten aanzien van een ander enige handeling onderneemt waarvan hij weet of redelijkerwijs moet vermoeden dat die ander zich daardoor beschikbaar stelt tot het verrichten van </w:t>
      </w:r>
      <w:r w:rsidR="00B149F4">
        <w:t>seksuele</w:t>
      </w:r>
      <w:r w:rsidRPr="00B149F4" w:rsidR="00B149F4">
        <w:t xml:space="preserve"> handelingen, terwijl die ander de leeftijd van </w:t>
      </w:r>
      <w:r w:rsidR="00EA7AF8">
        <w:t>negentien</w:t>
      </w:r>
      <w:r w:rsidRPr="00B149F4" w:rsidR="00B149F4">
        <w:t xml:space="preserve"> jaren nog niet heeft bereikt</w:t>
      </w:r>
      <w:r>
        <w:t>;</w:t>
      </w:r>
      <w:r w:rsidRPr="00B149F4" w:rsidR="00B149F4">
        <w:t xml:space="preserve"> </w:t>
      </w:r>
    </w:p>
    <w:p w:rsidR="00B149F4" w:rsidP="000B6EFD" w:rsidRDefault="00F81403" w14:paraId="2499A85C" w14:textId="7D7153AE">
      <w:pPr>
        <w:ind w:firstLine="284"/>
      </w:pPr>
      <w:r>
        <w:t xml:space="preserve">d </w:t>
      </w:r>
      <w:r w:rsidRPr="00B149F4" w:rsidR="00B149F4">
        <w:t>of zijn organen tegen betaling beschikbaar stelt, terwijl die ander de leeftijd van achttien jaren nog niet heeft bereikt;</w:t>
      </w:r>
    </w:p>
    <w:p w:rsidR="00B149F4" w:rsidP="0088452C" w:rsidRDefault="00B149F4" w14:paraId="5B113966" w14:textId="77777777">
      <w:pPr>
        <w:ind w:firstLine="284"/>
      </w:pPr>
    </w:p>
    <w:p w:rsidR="00B149F4" w:rsidP="000B6EFD" w:rsidRDefault="00280E02" w14:paraId="226CA4BA" w14:textId="6BB3D432">
      <w:pPr>
        <w:ind w:firstLine="284"/>
      </w:pPr>
      <w:r>
        <w:t>c</w:t>
      </w:r>
      <w:r w:rsidRPr="00B149F4" w:rsidR="00B149F4">
        <w:t xml:space="preserve">. In onderdeel 8° wordt na </w:t>
      </w:r>
      <w:r w:rsidR="00B149F4">
        <w:t>“</w:t>
      </w:r>
      <w:r w:rsidRPr="00B149F4" w:rsidR="00B149F4">
        <w:t>voor een derde tegen betaling</w:t>
      </w:r>
      <w:r w:rsidR="008E691D">
        <w:t>”</w:t>
      </w:r>
      <w:r w:rsidRPr="00B149F4" w:rsidR="00B149F4">
        <w:t xml:space="preserve"> ingevoegd, luidende </w:t>
      </w:r>
      <w:r w:rsidR="008E691D">
        <w:t>“</w:t>
      </w:r>
      <w:r w:rsidRPr="00B149F4" w:rsidR="00B149F4">
        <w:t xml:space="preserve">, terwijl die ander de leeftijd van </w:t>
      </w:r>
      <w:r w:rsidR="00EA7AF8">
        <w:t>negentien</w:t>
      </w:r>
      <w:r w:rsidRPr="00B149F4" w:rsidR="00B149F4">
        <w:t xml:space="preserve"> jaren nog niet heeft bereikt,</w:t>
      </w:r>
      <w:r w:rsidR="008E691D">
        <w:t>”.</w:t>
      </w:r>
    </w:p>
    <w:p w:rsidR="008A6859" w:rsidP="008A6859" w:rsidRDefault="008A6859" w14:paraId="2573B3DD" w14:textId="77777777"/>
    <w:p w:rsidR="003C3F83" w:rsidP="008A6859" w:rsidRDefault="003C3F83" w14:paraId="06CED1D9" w14:textId="66329917">
      <w:r>
        <w:t>III</w:t>
      </w:r>
    </w:p>
    <w:p w:rsidR="003C3F83" w:rsidP="008A6859" w:rsidRDefault="003C3F83" w14:paraId="1ED9A017" w14:textId="77777777"/>
    <w:p w:rsidR="003C3F83" w:rsidP="008A6859" w:rsidRDefault="003C3F83" w14:paraId="1E3E17BC" w14:textId="25C0EC9D">
      <w:r>
        <w:tab/>
        <w:t xml:space="preserve">Na artikel I worden </w:t>
      </w:r>
      <w:r w:rsidR="00F81403">
        <w:t>twee</w:t>
      </w:r>
      <w:r>
        <w:t xml:space="preserve"> artikelen ingevoegd, luidende:</w:t>
      </w:r>
    </w:p>
    <w:p w:rsidR="003C3F83" w:rsidP="008A6859" w:rsidRDefault="003C3F83" w14:paraId="00D04BE2" w14:textId="77777777"/>
    <w:p w:rsidRPr="004E7153" w:rsidR="003C3F83" w:rsidP="008A6859" w:rsidRDefault="003C3F83" w14:paraId="4224CA78" w14:textId="00A5FDC4">
      <w:pPr>
        <w:rPr>
          <w:b/>
          <w:bCs/>
        </w:rPr>
      </w:pPr>
      <w:r w:rsidRPr="004E7153">
        <w:rPr>
          <w:b/>
          <w:bCs/>
        </w:rPr>
        <w:t xml:space="preserve">ARTIKEL </w:t>
      </w:r>
      <w:r w:rsidRPr="004E7153" w:rsidR="004E7153">
        <w:rPr>
          <w:b/>
          <w:bCs/>
        </w:rPr>
        <w:t>Ia</w:t>
      </w:r>
    </w:p>
    <w:p w:rsidR="004E7153" w:rsidP="008A6859" w:rsidRDefault="004E7153" w14:paraId="08BC7973" w14:textId="77777777"/>
    <w:p w:rsidR="004E7153" w:rsidP="008A6859" w:rsidRDefault="004E7153" w14:paraId="2E3C293C" w14:textId="5D76B2D7">
      <w:r>
        <w:tab/>
        <w:t xml:space="preserve">In artikel 273f, eerste lid, onderdelen </w:t>
      </w:r>
      <w:r w:rsidRPr="00B149F4" w:rsidR="009E219A">
        <w:t>2°</w:t>
      </w:r>
      <w:r w:rsidR="004C63AE">
        <w:t xml:space="preserve">, </w:t>
      </w:r>
      <w:r w:rsidR="00616390">
        <w:t>onder</w:t>
      </w:r>
      <w:r w:rsidR="004C63AE">
        <w:t xml:space="preserve"> a, </w:t>
      </w:r>
      <w:r w:rsidR="00616390">
        <w:t>5</w:t>
      </w:r>
      <w:r w:rsidRPr="00B149F4" w:rsidR="00616390">
        <w:t>°</w:t>
      </w:r>
      <w:r w:rsidR="00616390">
        <w:t xml:space="preserve"> en 8</w:t>
      </w:r>
      <w:r w:rsidRPr="00B149F4" w:rsidR="00616390">
        <w:t>°</w:t>
      </w:r>
      <w:r w:rsidR="00441388">
        <w:t xml:space="preserve">, </w:t>
      </w:r>
      <w:r w:rsidR="002A11F5">
        <w:t xml:space="preserve">van het Wetboek van Strafrecht </w:t>
      </w:r>
      <w:r w:rsidR="00441388">
        <w:t>wordt “negentien jaren” telkens vervangen door “twintig jaren”.</w:t>
      </w:r>
    </w:p>
    <w:p w:rsidR="00441388" w:rsidP="008A6859" w:rsidRDefault="00441388" w14:paraId="404D4B96" w14:textId="77777777"/>
    <w:p w:rsidR="00441388" w:rsidP="008A6859" w:rsidRDefault="00441388" w14:paraId="36146575" w14:textId="77777777"/>
    <w:p w:rsidRPr="004E7153" w:rsidR="004E7153" w:rsidP="008A6859" w:rsidRDefault="004E7153" w14:paraId="7E180F8A" w14:textId="1171C349">
      <w:pPr>
        <w:rPr>
          <w:b/>
          <w:bCs/>
        </w:rPr>
      </w:pPr>
      <w:r w:rsidRPr="004E7153">
        <w:rPr>
          <w:b/>
          <w:bCs/>
        </w:rPr>
        <w:t>ARTIKEL Ib</w:t>
      </w:r>
    </w:p>
    <w:p w:rsidR="00EA1CE4" w:rsidP="00EA1CE4" w:rsidRDefault="00EA1CE4" w14:paraId="52088079" w14:textId="77777777"/>
    <w:p w:rsidR="00441388" w:rsidP="00EA1CE4" w:rsidRDefault="00441388" w14:paraId="586EDB31" w14:textId="4598E56C">
      <w:r>
        <w:tab/>
        <w:t>In artikel 27</w:t>
      </w:r>
      <w:r w:rsidR="0004744A">
        <w:t>3</w:t>
      </w:r>
      <w:r>
        <w:t>f, eerste lid,</w:t>
      </w:r>
      <w:r w:rsidRPr="00441388">
        <w:t xml:space="preserve"> </w:t>
      </w:r>
      <w:r>
        <w:t xml:space="preserve">onderdelen </w:t>
      </w:r>
      <w:r w:rsidRPr="00B149F4">
        <w:t>2°</w:t>
      </w:r>
      <w:r>
        <w:t>, onder a, 5</w:t>
      </w:r>
      <w:r w:rsidRPr="00B149F4">
        <w:t>°</w:t>
      </w:r>
      <w:r>
        <w:t xml:space="preserve"> en 8</w:t>
      </w:r>
      <w:r w:rsidRPr="00B149F4">
        <w:t>°</w:t>
      </w:r>
      <w:r>
        <w:t xml:space="preserve">, </w:t>
      </w:r>
      <w:r w:rsidR="002A11F5">
        <w:t xml:space="preserve">van het Wetboek van Strafrecht </w:t>
      </w:r>
      <w:r>
        <w:t>wordt “twintig jaren” telkens vervangen door “eenentwintig jaren”.</w:t>
      </w:r>
    </w:p>
    <w:p w:rsidR="00441388" w:rsidP="00EA1CE4" w:rsidRDefault="00441388" w14:paraId="1C5DA1F7" w14:textId="77777777"/>
    <w:p w:rsidR="000C6461" w:rsidP="00EA1CE4" w:rsidRDefault="000C6461" w14:paraId="22E61374" w14:textId="77777777"/>
    <w:p w:rsidR="00AA2761" w:rsidP="00EA1CE4" w:rsidRDefault="00D41040" w14:paraId="6C040655" w14:textId="63C8A0B6">
      <w:r>
        <w:t>IV</w:t>
      </w:r>
    </w:p>
    <w:p w:rsidR="006B757B" w:rsidP="00EA1CE4" w:rsidRDefault="006B757B" w14:paraId="6F0A3329" w14:textId="77777777"/>
    <w:p w:rsidR="00907F0F" w:rsidP="00907F0F" w:rsidRDefault="00907F0F" w14:paraId="41067CF0" w14:textId="7AB93D80">
      <w:pPr>
        <w:ind w:firstLine="284"/>
      </w:pPr>
      <w:r>
        <w:t>Artikel II, onderdeel a, wordt als volgt gewijzigd:</w:t>
      </w:r>
    </w:p>
    <w:p w:rsidR="00907F0F" w:rsidP="00907F0F" w:rsidRDefault="00907F0F" w14:paraId="30F3D0D1" w14:textId="77777777"/>
    <w:p w:rsidR="00B04CFA" w:rsidP="00907F0F" w:rsidRDefault="00907F0F" w14:paraId="1D24EB39" w14:textId="474A3D3E">
      <w:r>
        <w:tab/>
        <w:t xml:space="preserve">1. </w:t>
      </w:r>
      <w:r w:rsidR="00B04CFA">
        <w:t>In de aanhef wordt “komt artikel I van deze wet te luiden” vervangen door “wordt deze wet als volgt gewijzigd”.</w:t>
      </w:r>
    </w:p>
    <w:p w:rsidR="002E2429" w:rsidP="00907F0F" w:rsidRDefault="002E2429" w14:paraId="21BD1047" w14:textId="77777777"/>
    <w:p w:rsidR="002E2429" w:rsidP="00907F0F" w:rsidRDefault="002E2429" w14:paraId="1F76ABD0" w14:textId="17DCE303">
      <w:r>
        <w:tab/>
        <w:t xml:space="preserve">2. </w:t>
      </w:r>
      <w:r w:rsidR="006C6812">
        <w:t xml:space="preserve">Voor het voorgestelde artikel I wordt een </w:t>
      </w:r>
      <w:r w:rsidR="00623C7A">
        <w:t xml:space="preserve">onderdeel </w:t>
      </w:r>
      <w:r w:rsidR="006C6812">
        <w:t xml:space="preserve">ingevoegd, luidende: </w:t>
      </w:r>
    </w:p>
    <w:p w:rsidR="006C6812" w:rsidP="00E567D1" w:rsidRDefault="00623C7A" w14:paraId="5CCBE766" w14:textId="6E4A9329">
      <w:pPr>
        <w:ind w:firstLine="284"/>
      </w:pPr>
      <w:r>
        <w:t xml:space="preserve">1. </w:t>
      </w:r>
      <w:r w:rsidR="00E567D1">
        <w:t>Artikel I komt te luiden:.</w:t>
      </w:r>
    </w:p>
    <w:p w:rsidR="00B04CFA" w:rsidP="00907F0F" w:rsidRDefault="00B04CFA" w14:paraId="558C9025" w14:textId="77777777"/>
    <w:p w:rsidR="00907F0F" w:rsidP="00E567D1" w:rsidRDefault="00E567D1" w14:paraId="149E9C4C" w14:textId="51278C1D">
      <w:pPr>
        <w:ind w:firstLine="284"/>
      </w:pPr>
      <w:r>
        <w:t xml:space="preserve">3. </w:t>
      </w:r>
      <w:r w:rsidR="00907F0F">
        <w:t xml:space="preserve">In het voorgestelde artikel I wordt voor de tekst de </w:t>
      </w:r>
      <w:proofErr w:type="spellStart"/>
      <w:r w:rsidR="00907F0F">
        <w:t>onderdeelsaanduiding</w:t>
      </w:r>
      <w:proofErr w:type="spellEnd"/>
      <w:r w:rsidR="00907F0F">
        <w:t xml:space="preserve"> “B” geplaatst.</w:t>
      </w:r>
    </w:p>
    <w:p w:rsidR="00907F0F" w:rsidP="00907F0F" w:rsidRDefault="00907F0F" w14:paraId="23DED632" w14:textId="77777777"/>
    <w:p w:rsidR="00907F0F" w:rsidP="001B4625" w:rsidRDefault="00550329" w14:paraId="2E161EBD" w14:textId="27F724E7">
      <w:pPr>
        <w:ind w:firstLine="284"/>
      </w:pPr>
      <w:r>
        <w:t>4</w:t>
      </w:r>
      <w:r w:rsidR="00907F0F">
        <w:t xml:space="preserve">. </w:t>
      </w:r>
      <w:r w:rsidR="001B4625">
        <w:t>In o</w:t>
      </w:r>
      <w:r w:rsidR="00907F0F">
        <w:t>nderdeel B (nieuw)</w:t>
      </w:r>
      <w:r w:rsidR="001B4625">
        <w:t xml:space="preserve">, aanhef, </w:t>
      </w:r>
      <w:r w:rsidR="00907F0F">
        <w:t xml:space="preserve">vervalt “van het Wetboek van Strafrecht”. </w:t>
      </w:r>
    </w:p>
    <w:p w:rsidR="00907F0F" w:rsidP="00907F0F" w:rsidRDefault="00907F0F" w14:paraId="5F07379A" w14:textId="12A3BCC9">
      <w:pPr>
        <w:ind w:firstLine="284"/>
      </w:pPr>
    </w:p>
    <w:p w:rsidR="00907F0F" w:rsidP="00907F0F" w:rsidRDefault="00907F0F" w14:paraId="32ECEBB5" w14:textId="2E4A65BC">
      <w:r>
        <w:tab/>
      </w:r>
      <w:r w:rsidR="00550329">
        <w:t>5</w:t>
      </w:r>
      <w:r>
        <w:t xml:space="preserve">. Voor onderdeel B (nieuw) worden een aanhef en </w:t>
      </w:r>
      <w:r w:rsidR="0034188B">
        <w:t>een onderdeel</w:t>
      </w:r>
      <w:r>
        <w:t xml:space="preserve"> ingevoegd, luidende: </w:t>
      </w:r>
    </w:p>
    <w:p w:rsidR="00907F0F" w:rsidP="00907F0F" w:rsidRDefault="00907F0F" w14:paraId="461B53A6" w14:textId="77777777">
      <w:r>
        <w:tab/>
        <w:t>Het Wetboek van Strafrecht wordt als volgt gewijzigd:</w:t>
      </w:r>
    </w:p>
    <w:p w:rsidR="00907F0F" w:rsidP="00907F0F" w:rsidRDefault="00907F0F" w14:paraId="2164D96E" w14:textId="77777777"/>
    <w:p w:rsidR="00907F0F" w:rsidP="00907F0F" w:rsidRDefault="00907F0F" w14:paraId="34F6076F" w14:textId="77777777">
      <w:r>
        <w:t>A</w:t>
      </w:r>
    </w:p>
    <w:p w:rsidR="00907F0F" w:rsidP="00907F0F" w:rsidRDefault="00907F0F" w14:paraId="5D88092F" w14:textId="77777777"/>
    <w:p w:rsidR="00405EC9" w:rsidP="00C67668" w:rsidRDefault="001B4625" w14:paraId="0A8E5B2A" w14:textId="3B76CE69">
      <w:pPr>
        <w:ind w:firstLine="284"/>
      </w:pPr>
      <w:r>
        <w:t>Aan a</w:t>
      </w:r>
      <w:r w:rsidR="00907F0F">
        <w:t>rtikel 273f</w:t>
      </w:r>
      <w:r>
        <w:t xml:space="preserve"> vijfde lid, onderdeel b, wordt toegevoegd “, terwijl die ander de leeftijd van negentien jaren nog niet heeft bereikt”.</w:t>
      </w:r>
    </w:p>
    <w:p w:rsidR="00C67668" w:rsidP="00C67668" w:rsidRDefault="00C67668" w14:paraId="17ECEA02" w14:textId="77777777"/>
    <w:p w:rsidR="00C67668" w:rsidP="00C67668" w:rsidRDefault="00DC4309" w14:paraId="50B47898" w14:textId="4FB9A807">
      <w:r>
        <w:tab/>
      </w:r>
      <w:r w:rsidR="00550329">
        <w:t>6</w:t>
      </w:r>
      <w:r>
        <w:t>. Er word</w:t>
      </w:r>
      <w:r w:rsidR="00550329">
        <w:t>en twee onderdelen</w:t>
      </w:r>
      <w:r>
        <w:t xml:space="preserve"> toegevoegd, luidende:</w:t>
      </w:r>
    </w:p>
    <w:p w:rsidR="00DC4309" w:rsidP="00C67668" w:rsidRDefault="00623C7A" w14:paraId="07C112FE" w14:textId="72DE3275">
      <w:r>
        <w:tab/>
        <w:t xml:space="preserve">2. In artikel Ia wordt “eerste lid, onderdelen </w:t>
      </w:r>
      <w:r w:rsidRPr="00B149F4">
        <w:t>2°</w:t>
      </w:r>
      <w:r>
        <w:t>, onder a, 5</w:t>
      </w:r>
      <w:r w:rsidRPr="00B149F4">
        <w:t>°</w:t>
      </w:r>
      <w:r>
        <w:t xml:space="preserve"> en 8</w:t>
      </w:r>
      <w:r w:rsidRPr="00B149F4">
        <w:t>°</w:t>
      </w:r>
      <w:r w:rsidR="00533A94">
        <w:t>” vervangen door “vijfde lid, onderdeel b”</w:t>
      </w:r>
      <w:r w:rsidR="00550329">
        <w:t>.</w:t>
      </w:r>
    </w:p>
    <w:p w:rsidR="00623C7A" w:rsidP="00C67668" w:rsidRDefault="00623C7A" w14:paraId="07726AD9" w14:textId="77777777"/>
    <w:p w:rsidR="00550329" w:rsidP="00C67668" w:rsidRDefault="00550329" w14:paraId="0CA14405" w14:textId="151CEE45">
      <w:r>
        <w:tab/>
      </w:r>
      <w:r w:rsidR="00104CDC">
        <w:t>3</w:t>
      </w:r>
      <w:r>
        <w:t xml:space="preserve">. In artikel Ib wordt “eerste lid, onderdelen </w:t>
      </w:r>
      <w:r w:rsidRPr="00B149F4">
        <w:t>2°</w:t>
      </w:r>
      <w:r>
        <w:t>, onder a, 5</w:t>
      </w:r>
      <w:r w:rsidRPr="00B149F4">
        <w:t>°</w:t>
      </w:r>
      <w:r>
        <w:t xml:space="preserve"> en 8</w:t>
      </w:r>
      <w:r w:rsidRPr="00B149F4">
        <w:t>°</w:t>
      </w:r>
      <w:r>
        <w:t xml:space="preserve">” vervangen door “vijfde lid, onderdeel </w:t>
      </w:r>
      <w:r>
        <w:lastRenderedPageBreak/>
        <w:t>b”.</w:t>
      </w:r>
    </w:p>
    <w:p w:rsidR="00405EC9" w:rsidP="001B4625" w:rsidRDefault="00405EC9" w14:paraId="7642701F" w14:textId="77777777"/>
    <w:p w:rsidR="001B4625" w:rsidP="001B4625" w:rsidRDefault="005953CB" w14:paraId="3F9D88F9" w14:textId="56DBB3DD">
      <w:r>
        <w:t>V</w:t>
      </w:r>
    </w:p>
    <w:p w:rsidR="005953CB" w:rsidP="001B4625" w:rsidRDefault="005953CB" w14:paraId="09CBF76D" w14:textId="77777777"/>
    <w:p w:rsidR="004F364B" w:rsidP="004F364B" w:rsidRDefault="004F364B" w14:paraId="1BC665FA" w14:textId="77777777">
      <w:pPr>
        <w:ind w:firstLine="284"/>
      </w:pPr>
      <w:r>
        <w:t>Artikel II, onderdeel b, wordt als volgt gewijzigd:</w:t>
      </w:r>
    </w:p>
    <w:p w:rsidR="004F364B" w:rsidP="004F364B" w:rsidRDefault="004F364B" w14:paraId="2542F9F2" w14:textId="77777777"/>
    <w:p w:rsidR="00025618" w:rsidP="004F364B" w:rsidRDefault="004F364B" w14:paraId="7EA1E7C7" w14:textId="06208FC9">
      <w:pPr>
        <w:ind w:firstLine="284"/>
      </w:pPr>
      <w:r>
        <w:t xml:space="preserve">1. </w:t>
      </w:r>
      <w:r w:rsidR="004B2761">
        <w:t xml:space="preserve">In de aanhef </w:t>
      </w:r>
      <w:r w:rsidR="00025618">
        <w:t>wordt “artikel I van die wet” vervangen door “die wet”.</w:t>
      </w:r>
    </w:p>
    <w:p w:rsidR="00025618" w:rsidP="004F364B" w:rsidRDefault="00025618" w14:paraId="4986F739" w14:textId="77777777">
      <w:pPr>
        <w:ind w:firstLine="284"/>
      </w:pPr>
    </w:p>
    <w:p w:rsidR="004F364B" w:rsidP="004F364B" w:rsidRDefault="00025618" w14:paraId="157B6F64" w14:textId="7921C27B">
      <w:pPr>
        <w:ind w:firstLine="284"/>
      </w:pPr>
      <w:r>
        <w:t xml:space="preserve">2. </w:t>
      </w:r>
      <w:r w:rsidR="004F364B">
        <w:t>Voor de tekst wordt de aanduiding “</w:t>
      </w:r>
      <w:r w:rsidR="007911F6">
        <w:t>2</w:t>
      </w:r>
      <w:r w:rsidR="004F364B">
        <w:t>.” geplaatst.</w:t>
      </w:r>
    </w:p>
    <w:p w:rsidR="004F364B" w:rsidP="004F364B" w:rsidRDefault="004F364B" w14:paraId="09F30B03" w14:textId="77777777"/>
    <w:p w:rsidR="004F364B" w:rsidP="004F364B" w:rsidRDefault="00A57BE2" w14:paraId="4BFA34ED" w14:textId="39186218">
      <w:pPr>
        <w:ind w:firstLine="284"/>
      </w:pPr>
      <w:r>
        <w:t>3</w:t>
      </w:r>
      <w:r w:rsidR="004F364B">
        <w:t>. Voor onderdeel 2 (nieuw) word</w:t>
      </w:r>
      <w:r>
        <w:t>en een aanhef en</w:t>
      </w:r>
      <w:r w:rsidR="0034188B">
        <w:t xml:space="preserve"> een </w:t>
      </w:r>
      <w:r w:rsidR="004F364B">
        <w:t>onderd</w:t>
      </w:r>
      <w:r w:rsidR="00A82B2B">
        <w:t>e</w:t>
      </w:r>
      <w:r w:rsidR="0034188B">
        <w:t>e</w:t>
      </w:r>
      <w:r w:rsidR="004F364B">
        <w:t>l ingevoegd,</w:t>
      </w:r>
      <w:r>
        <w:t xml:space="preserve"> </w:t>
      </w:r>
      <w:r w:rsidR="004F364B">
        <w:t>luidende:</w:t>
      </w:r>
    </w:p>
    <w:p w:rsidR="00A57BE2" w:rsidP="004F364B" w:rsidRDefault="00ED739F" w14:paraId="546C0D13" w14:textId="7E168AA0">
      <w:pPr>
        <w:ind w:firstLine="284"/>
      </w:pPr>
      <w:r>
        <w:t xml:space="preserve">1. </w:t>
      </w:r>
      <w:r w:rsidR="00A57BE2">
        <w:t>Artikel I wordt als volgt gewijzigd:</w:t>
      </w:r>
    </w:p>
    <w:p w:rsidR="00A57BE2" w:rsidP="004F364B" w:rsidRDefault="00A57BE2" w14:paraId="026A59AC" w14:textId="77777777">
      <w:pPr>
        <w:ind w:firstLine="284"/>
      </w:pPr>
    </w:p>
    <w:p w:rsidR="00134B96" w:rsidP="00A57BE2" w:rsidRDefault="00ED739F" w14:paraId="54752A84" w14:textId="27C396CC">
      <w:pPr>
        <w:ind w:firstLine="284"/>
      </w:pPr>
      <w:r>
        <w:t>a</w:t>
      </w:r>
      <w:r w:rsidR="004F364B">
        <w:t xml:space="preserve">. Aan het met onderdeel C voorgestelde artikel 273f, </w:t>
      </w:r>
      <w:r w:rsidR="00134B96">
        <w:t>vijfde lid, onderdeel b,</w:t>
      </w:r>
      <w:r w:rsidR="009374DF">
        <w:t xml:space="preserve"> wordt toegevoegd “, terwijl die ander de leeftijd van negentien jaren nog niet heeft bereikt</w:t>
      </w:r>
      <w:r w:rsidR="00D8777C">
        <w:t>”</w:t>
      </w:r>
      <w:r w:rsidR="004F364B">
        <w:t>.</w:t>
      </w:r>
    </w:p>
    <w:p w:rsidR="006B757B" w:rsidP="00EA1CE4" w:rsidRDefault="006B757B" w14:paraId="69866000" w14:textId="77777777"/>
    <w:p w:rsidR="00A82B2B" w:rsidP="00EA1CE4" w:rsidRDefault="00ED739F" w14:paraId="1BEC3BF3" w14:textId="7E14D370">
      <w:r>
        <w:tab/>
        <w:t>4. Er word</w:t>
      </w:r>
      <w:r w:rsidR="00C44D90">
        <w:t>en twee onderdelen</w:t>
      </w:r>
      <w:r>
        <w:t xml:space="preserve"> toegevoegd, luidende:</w:t>
      </w:r>
    </w:p>
    <w:p w:rsidR="00ED739F" w:rsidP="00EA1CE4" w:rsidRDefault="00ED739F" w14:paraId="32730C5D" w14:textId="1F2EF22E">
      <w:r>
        <w:tab/>
      </w:r>
      <w:r w:rsidR="007911F6">
        <w:t>3</w:t>
      </w:r>
      <w:r w:rsidR="00A11A57">
        <w:t xml:space="preserve">. Na artikel II worden twee artikelen ingevoegd, luidende: </w:t>
      </w:r>
    </w:p>
    <w:p w:rsidR="00ED739F" w:rsidP="00EA1CE4" w:rsidRDefault="00ED739F" w14:paraId="5AEBBA14" w14:textId="77777777"/>
    <w:p w:rsidRPr="004E7153" w:rsidR="00A11A57" w:rsidP="00A11A57" w:rsidRDefault="00A11A57" w14:paraId="7B32A4A5" w14:textId="3B822434">
      <w:pPr>
        <w:rPr>
          <w:b/>
          <w:bCs/>
        </w:rPr>
      </w:pPr>
      <w:r w:rsidRPr="004E7153">
        <w:rPr>
          <w:b/>
          <w:bCs/>
        </w:rPr>
        <w:t xml:space="preserve">ARTIKEL </w:t>
      </w:r>
      <w:proofErr w:type="spellStart"/>
      <w:r w:rsidRPr="004E7153">
        <w:rPr>
          <w:b/>
          <w:bCs/>
        </w:rPr>
        <w:t>I</w:t>
      </w:r>
      <w:r>
        <w:rPr>
          <w:b/>
          <w:bCs/>
        </w:rPr>
        <w:t>I</w:t>
      </w:r>
      <w:r w:rsidRPr="004E7153">
        <w:rPr>
          <w:b/>
          <w:bCs/>
        </w:rPr>
        <w:t>a</w:t>
      </w:r>
      <w:proofErr w:type="spellEnd"/>
    </w:p>
    <w:p w:rsidR="00A11A57" w:rsidP="00A11A57" w:rsidRDefault="00A11A57" w14:paraId="60E34F57" w14:textId="77777777"/>
    <w:p w:rsidR="00A11A57" w:rsidP="00A11A57" w:rsidRDefault="00A11A57" w14:paraId="0B67B11F" w14:textId="0B68F767">
      <w:r>
        <w:tab/>
        <w:t>In artikel 273f, vijfde lid, onderdeel b, wordt “negentien jaren” telkens vervangen door “twintig jaren”.</w:t>
      </w:r>
    </w:p>
    <w:p w:rsidR="00A11A57" w:rsidP="00A11A57" w:rsidRDefault="00A11A57" w14:paraId="2402B70C" w14:textId="77777777"/>
    <w:p w:rsidR="00A11A57" w:rsidP="00A11A57" w:rsidRDefault="00A11A57" w14:paraId="17351776" w14:textId="77777777"/>
    <w:p w:rsidRPr="004E7153" w:rsidR="00A11A57" w:rsidP="00A11A57" w:rsidRDefault="00A11A57" w14:paraId="6AD1C402" w14:textId="1A7760B1">
      <w:pPr>
        <w:rPr>
          <w:b/>
          <w:bCs/>
        </w:rPr>
      </w:pPr>
      <w:r w:rsidRPr="004E7153">
        <w:rPr>
          <w:b/>
          <w:bCs/>
        </w:rPr>
        <w:t xml:space="preserve">ARTIKEL </w:t>
      </w:r>
      <w:proofErr w:type="spellStart"/>
      <w:r w:rsidRPr="004E7153">
        <w:rPr>
          <w:b/>
          <w:bCs/>
        </w:rPr>
        <w:t>I</w:t>
      </w:r>
      <w:r>
        <w:rPr>
          <w:b/>
          <w:bCs/>
        </w:rPr>
        <w:t>I</w:t>
      </w:r>
      <w:r w:rsidRPr="004E7153">
        <w:rPr>
          <w:b/>
          <w:bCs/>
        </w:rPr>
        <w:t>b</w:t>
      </w:r>
      <w:proofErr w:type="spellEnd"/>
    </w:p>
    <w:p w:rsidR="00A11A57" w:rsidP="00A11A57" w:rsidRDefault="00A11A57" w14:paraId="0C597F22" w14:textId="77777777"/>
    <w:p w:rsidR="00A11A57" w:rsidP="00A11A57" w:rsidRDefault="00A11A57" w14:paraId="606EFF4F" w14:textId="117DE967">
      <w:r>
        <w:tab/>
        <w:t>In artikel 27</w:t>
      </w:r>
      <w:r w:rsidR="00743B2C">
        <w:t>3</w:t>
      </w:r>
      <w:r>
        <w:t>f, vijfde lid, onderdeel b, wordt “twintig jaren” telkens vervangen door “eenentwintig jaren”.</w:t>
      </w:r>
    </w:p>
    <w:p w:rsidR="00A11A57" w:rsidP="00A11A57" w:rsidRDefault="00A11A57" w14:paraId="793F51B8" w14:textId="77777777"/>
    <w:p w:rsidR="000C6461" w:rsidP="00A11A57" w:rsidRDefault="000C6461" w14:paraId="638DD672" w14:textId="77777777"/>
    <w:p w:rsidR="00A11A57" w:rsidP="00A11A57" w:rsidRDefault="007911F6" w14:paraId="754032D0" w14:textId="670D8E2C">
      <w:pPr>
        <w:ind w:firstLine="284"/>
      </w:pPr>
      <w:r>
        <w:t>4</w:t>
      </w:r>
      <w:r w:rsidR="00C44D90">
        <w:t>. De punt aan het slot van</w:t>
      </w:r>
      <w:r w:rsidR="00D63EA7">
        <w:t xml:space="preserve"> artikel VI</w:t>
      </w:r>
      <w:r w:rsidR="00C44D90">
        <w:t xml:space="preserve"> wordt vervangen door “, met dien verstande dat:” en er worden twee onderdelen toegevoegd, luidende:</w:t>
      </w:r>
    </w:p>
    <w:p w:rsidR="00C44D90" w:rsidP="00C44D90" w:rsidRDefault="00C44D90" w14:paraId="08F7A197" w14:textId="3F5A98C7">
      <w:pPr>
        <w:ind w:firstLine="284"/>
      </w:pPr>
      <w:r>
        <w:t xml:space="preserve">a. artikel </w:t>
      </w:r>
      <w:proofErr w:type="spellStart"/>
      <w:r>
        <w:t>IIa</w:t>
      </w:r>
      <w:proofErr w:type="spellEnd"/>
      <w:r>
        <w:t xml:space="preserve"> in werking treedt met ingang van de eerste dag van de dertiende kalendermaand na de datum van inwerkingtreding van artikel I</w:t>
      </w:r>
      <w:r w:rsidR="00005BF8">
        <w:t>, onderdeel C</w:t>
      </w:r>
      <w:r>
        <w:t>.</w:t>
      </w:r>
    </w:p>
    <w:p w:rsidR="00C44D90" w:rsidP="00005BF8" w:rsidRDefault="00C44D90" w14:paraId="77AAD6D1" w14:textId="72D35A83">
      <w:r>
        <w:tab/>
      </w:r>
      <w:r w:rsidR="000F3397">
        <w:t>b</w:t>
      </w:r>
      <w:r>
        <w:t xml:space="preserve">. Artikel </w:t>
      </w:r>
      <w:proofErr w:type="spellStart"/>
      <w:r>
        <w:t>I</w:t>
      </w:r>
      <w:r w:rsidR="00005BF8">
        <w:t>I</w:t>
      </w:r>
      <w:r>
        <w:t>b</w:t>
      </w:r>
      <w:proofErr w:type="spellEnd"/>
      <w:r>
        <w:t xml:space="preserve"> in werking </w:t>
      </w:r>
      <w:r w:rsidR="00005BF8">
        <w:t xml:space="preserve">treedt </w:t>
      </w:r>
      <w:r>
        <w:t>met ingang van de eerste dag van de vijfentwintigste kalendermaand na de datum van inwerkingtreding van artikel I</w:t>
      </w:r>
      <w:r w:rsidR="00005BF8">
        <w:t>, onderdeel C</w:t>
      </w:r>
      <w:r>
        <w:t xml:space="preserve">. </w:t>
      </w:r>
    </w:p>
    <w:p w:rsidR="00A82B2B" w:rsidP="00EA1CE4" w:rsidRDefault="00A82B2B" w14:paraId="12604636" w14:textId="77777777"/>
    <w:p w:rsidR="006B757B" w:rsidP="00EA1CE4" w:rsidRDefault="006B757B" w14:paraId="09B96907" w14:textId="153CDAC5">
      <w:r>
        <w:t>V</w:t>
      </w:r>
      <w:r w:rsidR="005953CB">
        <w:t>I</w:t>
      </w:r>
    </w:p>
    <w:p w:rsidR="00D41040" w:rsidP="00EA1CE4" w:rsidRDefault="00D41040" w14:paraId="24133F5E" w14:textId="77777777"/>
    <w:p w:rsidR="00D41040" w:rsidP="00EA1CE4" w:rsidRDefault="008F72B2" w14:paraId="7B5499C1" w14:textId="04E2C73E">
      <w:r>
        <w:tab/>
        <w:t>Artikel III wordt als volgt gewijzigd:</w:t>
      </w:r>
    </w:p>
    <w:p w:rsidR="008F72B2" w:rsidP="00EA1CE4" w:rsidRDefault="008F72B2" w14:paraId="7069E5AC" w14:textId="77777777"/>
    <w:p w:rsidR="008F72B2" w:rsidP="00EA1CE4" w:rsidRDefault="008F72B2" w14:paraId="02AC5129" w14:textId="7D67CF66">
      <w:r>
        <w:tab/>
        <w:t xml:space="preserve">1. Voor de tekst wordt de aanduiding “1.” geplaatst en in de tekst wordt na “Deze wet” ingevoegd “, met uitzondering van de artikelen </w:t>
      </w:r>
      <w:r w:rsidR="004C3446">
        <w:t>Ia en Ib,”</w:t>
      </w:r>
      <w:r w:rsidR="00213B66">
        <w:t xml:space="preserve"> en wordt aan het slot toegevoegd</w:t>
      </w:r>
      <w:r w:rsidRPr="00B60BC9" w:rsidR="00213B66">
        <w:t xml:space="preserve"> “, dat voor de verschillende onderdelen verschillend kan worden vastgesteld”</w:t>
      </w:r>
      <w:r w:rsidR="004C3446">
        <w:t>.</w:t>
      </w:r>
    </w:p>
    <w:p w:rsidR="008F72B2" w:rsidP="00EA1CE4" w:rsidRDefault="008F72B2" w14:paraId="301D5CB9" w14:textId="77777777"/>
    <w:p w:rsidR="008F72B2" w:rsidP="00EA1CE4" w:rsidRDefault="004C3446" w14:paraId="3E7DE16E" w14:textId="3588A532">
      <w:r>
        <w:tab/>
        <w:t>2. Er worden twee leden toegevoegd, luidende:</w:t>
      </w:r>
    </w:p>
    <w:p w:rsidR="004C3446" w:rsidP="00EA1CE4" w:rsidRDefault="004C3446" w14:paraId="78DB3CB8" w14:textId="03F5F394">
      <w:r>
        <w:tab/>
        <w:t xml:space="preserve">2. Artikel Ia treedt in werking </w:t>
      </w:r>
      <w:r w:rsidR="0046652F">
        <w:t>met ingang van de eerste dag van de dertiende kalendermaand</w:t>
      </w:r>
      <w:r w:rsidR="00A239AE">
        <w:t xml:space="preserve"> na</w:t>
      </w:r>
      <w:r w:rsidR="0046652F">
        <w:t xml:space="preserve"> </w:t>
      </w:r>
      <w:r w:rsidR="002476CC">
        <w:t xml:space="preserve">de </w:t>
      </w:r>
      <w:r w:rsidR="0046652F">
        <w:t xml:space="preserve">datum van </w:t>
      </w:r>
      <w:r w:rsidR="00FB0958">
        <w:t>inwerkingtreding van artikel I.</w:t>
      </w:r>
    </w:p>
    <w:p w:rsidR="00D30BFF" w:rsidP="00EA1CE4" w:rsidRDefault="00FB0958" w14:paraId="69CF7416" w14:textId="0D8E1EA7">
      <w:r>
        <w:tab/>
        <w:t xml:space="preserve">3. Artikel Ib treedt in werking </w:t>
      </w:r>
      <w:r w:rsidR="0046652F">
        <w:t>met ingang van de eerste dag van de vijfentwintigste kalendermaand</w:t>
      </w:r>
      <w:r>
        <w:t xml:space="preserve"> na de</w:t>
      </w:r>
      <w:r w:rsidR="0046652F">
        <w:t xml:space="preserve"> datum van</w:t>
      </w:r>
      <w:r>
        <w:t xml:space="preserve"> inwerkingtreding van artikel I.</w:t>
      </w:r>
      <w:r w:rsidR="003736BE">
        <w:t xml:space="preserve"> </w:t>
      </w:r>
    </w:p>
    <w:p w:rsidR="00FB0958" w:rsidP="00EA1CE4" w:rsidRDefault="00FB0958" w14:paraId="5286658D" w14:textId="77777777">
      <w:pPr>
        <w:rPr>
          <w:b/>
        </w:rPr>
      </w:pPr>
    </w:p>
    <w:p w:rsidRPr="00EA69AC" w:rsidR="003C21AC" w:rsidP="00EA1CE4" w:rsidRDefault="003C21AC" w14:paraId="2B358A7C" w14:textId="5E753BDD">
      <w:pPr>
        <w:rPr>
          <w:b/>
        </w:rPr>
      </w:pPr>
      <w:r w:rsidRPr="00EA69AC">
        <w:rPr>
          <w:b/>
        </w:rPr>
        <w:t>Toelichting</w:t>
      </w:r>
    </w:p>
    <w:p w:rsidRPr="00EA69AC" w:rsidR="003C21AC" w:rsidP="00BF623B" w:rsidRDefault="003C21AC" w14:paraId="400E796F" w14:textId="77777777"/>
    <w:p w:rsidRPr="00EE4194" w:rsidR="003D632A" w:rsidP="003D632A" w:rsidRDefault="003D632A" w14:paraId="516B4CF8" w14:textId="77777777">
      <w:pPr>
        <w:pStyle w:val="Geenafstand"/>
        <w:rPr>
          <w:rFonts w:ascii="Times New Roman" w:hAnsi="Times New Roman" w:cs="Times New Roman"/>
        </w:rPr>
      </w:pPr>
      <w:r w:rsidRPr="00EE4194">
        <w:rPr>
          <w:rFonts w:ascii="Times New Roman" w:hAnsi="Times New Roman" w:cs="Times New Roman"/>
        </w:rPr>
        <w:lastRenderedPageBreak/>
        <w:t>Geen enkele vorm van criminaliteit druist zo in tegen de lichamelijke integriteit en de vrijheid van ieder mens als mensenhandel. Om jonge vrouwen te beschermen tegen gedwongen prostitutie wil</w:t>
      </w:r>
      <w:r>
        <w:rPr>
          <w:rFonts w:ascii="Times New Roman" w:hAnsi="Times New Roman" w:cs="Times New Roman"/>
        </w:rPr>
        <w:t>len</w:t>
      </w:r>
      <w:r w:rsidRPr="00EE4194">
        <w:rPr>
          <w:rFonts w:ascii="Times New Roman" w:hAnsi="Times New Roman" w:cs="Times New Roman"/>
        </w:rPr>
        <w:t xml:space="preserve"> indiener</w:t>
      </w:r>
      <w:r>
        <w:rPr>
          <w:rFonts w:ascii="Times New Roman" w:hAnsi="Times New Roman" w:cs="Times New Roman"/>
        </w:rPr>
        <w:t>s</w:t>
      </w:r>
      <w:r w:rsidRPr="00EE4194">
        <w:rPr>
          <w:rFonts w:ascii="Times New Roman" w:hAnsi="Times New Roman" w:cs="Times New Roman"/>
        </w:rPr>
        <w:t xml:space="preserve"> met dit amendement de minimumleeftijd voor prostitutie en daarmee samenhangende seksuele uitbuiting verhogen naar 21 jaar. De verwachting is dat iemand van 21 jaar verder ontwikkeld is, waardoor diegene weerbaarder is, een beter inschattingsvermogen heeft en minder kwetsbaar is dan iemand van 18 jaar. </w:t>
      </w:r>
    </w:p>
    <w:p w:rsidRPr="00EE4194" w:rsidR="005B1DCC" w:rsidP="00BF623B" w:rsidRDefault="005B1DCC" w14:paraId="16816E54" w14:textId="77777777">
      <w:pPr>
        <w:rPr>
          <w:szCs w:val="24"/>
        </w:rPr>
      </w:pPr>
    </w:p>
    <w:p w:rsidR="00B4708A" w:rsidP="00EA1CE4" w:rsidRDefault="00213190" w14:paraId="7E725890" w14:textId="092703A6">
      <w:pPr>
        <w:rPr>
          <w:szCs w:val="24"/>
        </w:rPr>
      </w:pPr>
      <w:r w:rsidRPr="00EE4194">
        <w:rPr>
          <w:szCs w:val="24"/>
        </w:rPr>
        <w:t>Faber</w:t>
      </w:r>
    </w:p>
    <w:p w:rsidRPr="00EE4194" w:rsidR="00AD78E7" w:rsidP="00EA1CE4" w:rsidRDefault="00AD78E7" w14:paraId="3E1656B5" w14:textId="61A94005">
      <w:pPr>
        <w:rPr>
          <w:szCs w:val="24"/>
        </w:rPr>
      </w:pPr>
      <w:r>
        <w:rPr>
          <w:szCs w:val="24"/>
        </w:rPr>
        <w:t>Diederik van Dijk</w:t>
      </w:r>
    </w:p>
    <w:sectPr w:rsidRPr="00EE4194" w:rsidR="00AD78E7" w:rsidSect="00EA1CE4">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EF00" w14:textId="77777777" w:rsidR="000F2266" w:rsidRDefault="000F2266">
      <w:pPr>
        <w:spacing w:line="20" w:lineRule="exact"/>
      </w:pPr>
    </w:p>
  </w:endnote>
  <w:endnote w:type="continuationSeparator" w:id="0">
    <w:p w14:paraId="3F45AE51" w14:textId="77777777" w:rsidR="000F2266" w:rsidRDefault="000F2266">
      <w:pPr>
        <w:pStyle w:val="Amendement"/>
      </w:pPr>
      <w:r>
        <w:rPr>
          <w:b w:val="0"/>
        </w:rPr>
        <w:t xml:space="preserve"> </w:t>
      </w:r>
    </w:p>
  </w:endnote>
  <w:endnote w:type="continuationNotice" w:id="1">
    <w:p w14:paraId="17B40299" w14:textId="77777777" w:rsidR="000F2266" w:rsidRDefault="000F226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AD182" w14:textId="77777777" w:rsidR="000F2266" w:rsidRDefault="000F2266">
      <w:pPr>
        <w:pStyle w:val="Amendement"/>
      </w:pPr>
      <w:r>
        <w:rPr>
          <w:b w:val="0"/>
        </w:rPr>
        <w:separator/>
      </w:r>
    </w:p>
  </w:footnote>
  <w:footnote w:type="continuationSeparator" w:id="0">
    <w:p w14:paraId="4D5B19C5" w14:textId="77777777" w:rsidR="000F2266" w:rsidRDefault="000F2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864"/>
    <w:multiLevelType w:val="multilevel"/>
    <w:tmpl w:val="203E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E2453"/>
    <w:multiLevelType w:val="multilevel"/>
    <w:tmpl w:val="6F86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11AFB"/>
    <w:multiLevelType w:val="multilevel"/>
    <w:tmpl w:val="86E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17FC1"/>
    <w:multiLevelType w:val="multilevel"/>
    <w:tmpl w:val="DA9E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61235"/>
    <w:multiLevelType w:val="multilevel"/>
    <w:tmpl w:val="5660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7C65EF"/>
    <w:multiLevelType w:val="multilevel"/>
    <w:tmpl w:val="7ABAA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703DC"/>
    <w:multiLevelType w:val="multilevel"/>
    <w:tmpl w:val="83A8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1104F8"/>
    <w:multiLevelType w:val="hybridMultilevel"/>
    <w:tmpl w:val="00867D9C"/>
    <w:lvl w:ilvl="0" w:tplc="794A87F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8" w15:restartNumberingAfterBreak="0">
    <w:nsid w:val="582250D2"/>
    <w:multiLevelType w:val="multilevel"/>
    <w:tmpl w:val="8E82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EF27B5"/>
    <w:multiLevelType w:val="multilevel"/>
    <w:tmpl w:val="2CB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083249"/>
    <w:multiLevelType w:val="multilevel"/>
    <w:tmpl w:val="8B78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265790"/>
    <w:multiLevelType w:val="multilevel"/>
    <w:tmpl w:val="DDE8A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2D305D"/>
    <w:multiLevelType w:val="hybridMultilevel"/>
    <w:tmpl w:val="05560CFA"/>
    <w:lvl w:ilvl="0" w:tplc="CD8E55A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7798041">
    <w:abstractNumId w:val="4"/>
  </w:num>
  <w:num w:numId="2" w16cid:durableId="681785376">
    <w:abstractNumId w:val="5"/>
  </w:num>
  <w:num w:numId="3" w16cid:durableId="6060583">
    <w:abstractNumId w:val="10"/>
  </w:num>
  <w:num w:numId="4" w16cid:durableId="1179152288">
    <w:abstractNumId w:val="11"/>
  </w:num>
  <w:num w:numId="5" w16cid:durableId="2108311161">
    <w:abstractNumId w:val="1"/>
  </w:num>
  <w:num w:numId="6" w16cid:durableId="933170997">
    <w:abstractNumId w:val="9"/>
  </w:num>
  <w:num w:numId="7" w16cid:durableId="1594121192">
    <w:abstractNumId w:val="0"/>
  </w:num>
  <w:num w:numId="8" w16cid:durableId="1851142128">
    <w:abstractNumId w:val="2"/>
  </w:num>
  <w:num w:numId="9" w16cid:durableId="1251426856">
    <w:abstractNumId w:val="8"/>
  </w:num>
  <w:num w:numId="10" w16cid:durableId="2036886212">
    <w:abstractNumId w:val="6"/>
  </w:num>
  <w:num w:numId="11" w16cid:durableId="829903877">
    <w:abstractNumId w:val="3"/>
  </w:num>
  <w:num w:numId="12" w16cid:durableId="1171604118">
    <w:abstractNumId w:val="7"/>
  </w:num>
  <w:num w:numId="13" w16cid:durableId="19037152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90"/>
    <w:rsid w:val="00005BF8"/>
    <w:rsid w:val="00025618"/>
    <w:rsid w:val="0004695C"/>
    <w:rsid w:val="0004744A"/>
    <w:rsid w:val="00050FFF"/>
    <w:rsid w:val="00052244"/>
    <w:rsid w:val="00066DEB"/>
    <w:rsid w:val="0007471A"/>
    <w:rsid w:val="000A22FA"/>
    <w:rsid w:val="000A2E56"/>
    <w:rsid w:val="000A3C8D"/>
    <w:rsid w:val="000B6EFD"/>
    <w:rsid w:val="000C6461"/>
    <w:rsid w:val="000D17BF"/>
    <w:rsid w:val="000F038B"/>
    <w:rsid w:val="000F2266"/>
    <w:rsid w:val="000F3397"/>
    <w:rsid w:val="00104CDC"/>
    <w:rsid w:val="001240BE"/>
    <w:rsid w:val="00134B96"/>
    <w:rsid w:val="00157CAF"/>
    <w:rsid w:val="001656EE"/>
    <w:rsid w:val="0016578A"/>
    <w:rsid w:val="0016653D"/>
    <w:rsid w:val="00182C94"/>
    <w:rsid w:val="0018378A"/>
    <w:rsid w:val="00192C78"/>
    <w:rsid w:val="001B4625"/>
    <w:rsid w:val="001D1034"/>
    <w:rsid w:val="001D56AF"/>
    <w:rsid w:val="001E0E21"/>
    <w:rsid w:val="001E43F2"/>
    <w:rsid w:val="00212E0A"/>
    <w:rsid w:val="00213190"/>
    <w:rsid w:val="00213B66"/>
    <w:rsid w:val="002153B0"/>
    <w:rsid w:val="0021777F"/>
    <w:rsid w:val="00241DD0"/>
    <w:rsid w:val="002476CC"/>
    <w:rsid w:val="0027526B"/>
    <w:rsid w:val="00280E02"/>
    <w:rsid w:val="002A0713"/>
    <w:rsid w:val="002A11F5"/>
    <w:rsid w:val="002A4BE6"/>
    <w:rsid w:val="002B4792"/>
    <w:rsid w:val="002E2429"/>
    <w:rsid w:val="002E6DA7"/>
    <w:rsid w:val="00311B81"/>
    <w:rsid w:val="0034188B"/>
    <w:rsid w:val="0037305C"/>
    <w:rsid w:val="003736BE"/>
    <w:rsid w:val="003A7024"/>
    <w:rsid w:val="003C21AC"/>
    <w:rsid w:val="003C3F83"/>
    <w:rsid w:val="003C5218"/>
    <w:rsid w:val="003C540F"/>
    <w:rsid w:val="003C7876"/>
    <w:rsid w:val="003D0441"/>
    <w:rsid w:val="003D2FBD"/>
    <w:rsid w:val="003D632A"/>
    <w:rsid w:val="003E2308"/>
    <w:rsid w:val="003E2F98"/>
    <w:rsid w:val="003F2017"/>
    <w:rsid w:val="003F3241"/>
    <w:rsid w:val="00405EC9"/>
    <w:rsid w:val="00413B00"/>
    <w:rsid w:val="00423081"/>
    <w:rsid w:val="0042574B"/>
    <w:rsid w:val="004330ED"/>
    <w:rsid w:val="00435D07"/>
    <w:rsid w:val="00441388"/>
    <w:rsid w:val="00464BD1"/>
    <w:rsid w:val="0046652F"/>
    <w:rsid w:val="00472642"/>
    <w:rsid w:val="00481C91"/>
    <w:rsid w:val="004911E3"/>
    <w:rsid w:val="00493F7E"/>
    <w:rsid w:val="00497D57"/>
    <w:rsid w:val="004A1E29"/>
    <w:rsid w:val="004A7DD4"/>
    <w:rsid w:val="004B2761"/>
    <w:rsid w:val="004B50D8"/>
    <w:rsid w:val="004B5B90"/>
    <w:rsid w:val="004C3446"/>
    <w:rsid w:val="004C5143"/>
    <w:rsid w:val="004C63AE"/>
    <w:rsid w:val="004E7153"/>
    <w:rsid w:val="004F364B"/>
    <w:rsid w:val="004F6ABB"/>
    <w:rsid w:val="00501109"/>
    <w:rsid w:val="00527550"/>
    <w:rsid w:val="0052771B"/>
    <w:rsid w:val="00533A94"/>
    <w:rsid w:val="00550329"/>
    <w:rsid w:val="005533BB"/>
    <w:rsid w:val="005703C9"/>
    <w:rsid w:val="005953CB"/>
    <w:rsid w:val="00597703"/>
    <w:rsid w:val="005A6097"/>
    <w:rsid w:val="005B1DCC"/>
    <w:rsid w:val="005B7323"/>
    <w:rsid w:val="005C25B9"/>
    <w:rsid w:val="005D3996"/>
    <w:rsid w:val="005D7022"/>
    <w:rsid w:val="00601C96"/>
    <w:rsid w:val="00616390"/>
    <w:rsid w:val="00623C7A"/>
    <w:rsid w:val="006267E6"/>
    <w:rsid w:val="00633204"/>
    <w:rsid w:val="00635B03"/>
    <w:rsid w:val="006534F4"/>
    <w:rsid w:val="006558D2"/>
    <w:rsid w:val="00672D25"/>
    <w:rsid w:val="006738BC"/>
    <w:rsid w:val="00696080"/>
    <w:rsid w:val="006B757B"/>
    <w:rsid w:val="006C6812"/>
    <w:rsid w:val="006D3E69"/>
    <w:rsid w:val="006E0971"/>
    <w:rsid w:val="006E233B"/>
    <w:rsid w:val="006F6809"/>
    <w:rsid w:val="007069D3"/>
    <w:rsid w:val="00710196"/>
    <w:rsid w:val="007235F8"/>
    <w:rsid w:val="00734ACC"/>
    <w:rsid w:val="00737C1F"/>
    <w:rsid w:val="00743B2C"/>
    <w:rsid w:val="00750948"/>
    <w:rsid w:val="007709F6"/>
    <w:rsid w:val="00783215"/>
    <w:rsid w:val="007911F6"/>
    <w:rsid w:val="007965FC"/>
    <w:rsid w:val="007B653B"/>
    <w:rsid w:val="007D2608"/>
    <w:rsid w:val="007D318C"/>
    <w:rsid w:val="007D7D46"/>
    <w:rsid w:val="008164E5"/>
    <w:rsid w:val="00830081"/>
    <w:rsid w:val="00836279"/>
    <w:rsid w:val="0083698B"/>
    <w:rsid w:val="008467D7"/>
    <w:rsid w:val="00852541"/>
    <w:rsid w:val="00865D47"/>
    <w:rsid w:val="0088452C"/>
    <w:rsid w:val="008A6859"/>
    <w:rsid w:val="008C0299"/>
    <w:rsid w:val="008D67EA"/>
    <w:rsid w:val="008D7DCB"/>
    <w:rsid w:val="008E691D"/>
    <w:rsid w:val="008F3216"/>
    <w:rsid w:val="008F72B2"/>
    <w:rsid w:val="00900BB5"/>
    <w:rsid w:val="00902A59"/>
    <w:rsid w:val="009055DB"/>
    <w:rsid w:val="00905ECB"/>
    <w:rsid w:val="00907F0F"/>
    <w:rsid w:val="00912343"/>
    <w:rsid w:val="009165B9"/>
    <w:rsid w:val="009171D2"/>
    <w:rsid w:val="009374DF"/>
    <w:rsid w:val="00940AA9"/>
    <w:rsid w:val="009539ED"/>
    <w:rsid w:val="0096165D"/>
    <w:rsid w:val="00980635"/>
    <w:rsid w:val="00993E91"/>
    <w:rsid w:val="009A3FA6"/>
    <w:rsid w:val="009A3FAF"/>
    <w:rsid w:val="009A409F"/>
    <w:rsid w:val="009A4273"/>
    <w:rsid w:val="009B5845"/>
    <w:rsid w:val="009C0C1F"/>
    <w:rsid w:val="009D151A"/>
    <w:rsid w:val="009E219A"/>
    <w:rsid w:val="00A040F8"/>
    <w:rsid w:val="00A07C47"/>
    <w:rsid w:val="00A10505"/>
    <w:rsid w:val="00A11A57"/>
    <w:rsid w:val="00A1288B"/>
    <w:rsid w:val="00A239AE"/>
    <w:rsid w:val="00A43203"/>
    <w:rsid w:val="00A47E77"/>
    <w:rsid w:val="00A52EC0"/>
    <w:rsid w:val="00A53203"/>
    <w:rsid w:val="00A5503A"/>
    <w:rsid w:val="00A57BE2"/>
    <w:rsid w:val="00A65795"/>
    <w:rsid w:val="00A772EB"/>
    <w:rsid w:val="00A82B2B"/>
    <w:rsid w:val="00AA2761"/>
    <w:rsid w:val="00AA47BC"/>
    <w:rsid w:val="00AD78E7"/>
    <w:rsid w:val="00AE2E9B"/>
    <w:rsid w:val="00AE58B2"/>
    <w:rsid w:val="00AF3EDE"/>
    <w:rsid w:val="00B01BA6"/>
    <w:rsid w:val="00B04CFA"/>
    <w:rsid w:val="00B149F4"/>
    <w:rsid w:val="00B222E1"/>
    <w:rsid w:val="00B42F98"/>
    <w:rsid w:val="00B43910"/>
    <w:rsid w:val="00B4708A"/>
    <w:rsid w:val="00B507AE"/>
    <w:rsid w:val="00B57406"/>
    <w:rsid w:val="00B91CB1"/>
    <w:rsid w:val="00BA3771"/>
    <w:rsid w:val="00BC0AE1"/>
    <w:rsid w:val="00BC29FD"/>
    <w:rsid w:val="00BC532A"/>
    <w:rsid w:val="00BF623B"/>
    <w:rsid w:val="00C035D4"/>
    <w:rsid w:val="00C14F2A"/>
    <w:rsid w:val="00C22E8E"/>
    <w:rsid w:val="00C44D90"/>
    <w:rsid w:val="00C66B37"/>
    <w:rsid w:val="00C67668"/>
    <w:rsid w:val="00C679BF"/>
    <w:rsid w:val="00C81BBD"/>
    <w:rsid w:val="00C9485F"/>
    <w:rsid w:val="00CA0C59"/>
    <w:rsid w:val="00CA47CE"/>
    <w:rsid w:val="00CD3132"/>
    <w:rsid w:val="00CE27CD"/>
    <w:rsid w:val="00CE5C9E"/>
    <w:rsid w:val="00D134F3"/>
    <w:rsid w:val="00D30BFF"/>
    <w:rsid w:val="00D41040"/>
    <w:rsid w:val="00D47D01"/>
    <w:rsid w:val="00D63EA7"/>
    <w:rsid w:val="00D774B3"/>
    <w:rsid w:val="00D8684C"/>
    <w:rsid w:val="00D8777C"/>
    <w:rsid w:val="00DA6125"/>
    <w:rsid w:val="00DC4309"/>
    <w:rsid w:val="00DD22FD"/>
    <w:rsid w:val="00DD35A5"/>
    <w:rsid w:val="00DE2948"/>
    <w:rsid w:val="00DF68BE"/>
    <w:rsid w:val="00DF712A"/>
    <w:rsid w:val="00E25DF4"/>
    <w:rsid w:val="00E3485D"/>
    <w:rsid w:val="00E567D1"/>
    <w:rsid w:val="00E64497"/>
    <w:rsid w:val="00E6619B"/>
    <w:rsid w:val="00E6686B"/>
    <w:rsid w:val="00E868DA"/>
    <w:rsid w:val="00E908D7"/>
    <w:rsid w:val="00E91226"/>
    <w:rsid w:val="00EA1CE4"/>
    <w:rsid w:val="00EA69AC"/>
    <w:rsid w:val="00EA7AF8"/>
    <w:rsid w:val="00EA7CD8"/>
    <w:rsid w:val="00EB40A1"/>
    <w:rsid w:val="00EB7835"/>
    <w:rsid w:val="00EC3112"/>
    <w:rsid w:val="00EC3650"/>
    <w:rsid w:val="00ED5E57"/>
    <w:rsid w:val="00ED739F"/>
    <w:rsid w:val="00EE0DD9"/>
    <w:rsid w:val="00EE1BD8"/>
    <w:rsid w:val="00EE4194"/>
    <w:rsid w:val="00EF71B9"/>
    <w:rsid w:val="00F1039C"/>
    <w:rsid w:val="00F14000"/>
    <w:rsid w:val="00F35EB9"/>
    <w:rsid w:val="00F54D7A"/>
    <w:rsid w:val="00F81403"/>
    <w:rsid w:val="00F83793"/>
    <w:rsid w:val="00FA5BBE"/>
    <w:rsid w:val="00FB0958"/>
    <w:rsid w:val="00FF107F"/>
    <w:rsid w:val="00FF5C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00BDA"/>
  <w15:docId w15:val="{9C127BE8-DD07-47E9-BD7F-DE3F8B64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B149F4"/>
    <w:rPr>
      <w:color w:val="0000FF" w:themeColor="hyperlink"/>
      <w:u w:val="single"/>
    </w:rPr>
  </w:style>
  <w:style w:type="character" w:styleId="Onopgelostemelding">
    <w:name w:val="Unresolved Mention"/>
    <w:basedOn w:val="Standaardalinea-lettertype"/>
    <w:uiPriority w:val="99"/>
    <w:semiHidden/>
    <w:unhideWhenUsed/>
    <w:rsid w:val="00B149F4"/>
    <w:rPr>
      <w:color w:val="605E5C"/>
      <w:shd w:val="clear" w:color="auto" w:fill="E1DFDD"/>
    </w:rPr>
  </w:style>
  <w:style w:type="paragraph" w:styleId="Lijstalinea">
    <w:name w:val="List Paragraph"/>
    <w:basedOn w:val="Standaard"/>
    <w:uiPriority w:val="34"/>
    <w:qFormat/>
    <w:rsid w:val="00B149F4"/>
    <w:pPr>
      <w:ind w:left="720"/>
      <w:contextualSpacing/>
    </w:pPr>
  </w:style>
  <w:style w:type="paragraph" w:styleId="Geenafstand">
    <w:name w:val="No Spacing"/>
    <w:uiPriority w:val="1"/>
    <w:qFormat/>
    <w:rsid w:val="009D151A"/>
    <w:rPr>
      <w:rFonts w:asciiTheme="minorHAnsi" w:eastAsiaTheme="minorHAnsi" w:hAnsiTheme="minorHAnsi" w:cstheme="minorBidi"/>
      <w:kern w:val="2"/>
      <w:sz w:val="24"/>
      <w:szCs w:val="24"/>
      <w:lang w:eastAsia="en-US"/>
      <w14:ligatures w14:val="standardContextual"/>
    </w:rPr>
  </w:style>
  <w:style w:type="paragraph" w:customStyle="1" w:styleId="p1">
    <w:name w:val="p1"/>
    <w:basedOn w:val="Standaard"/>
    <w:rsid w:val="009D151A"/>
    <w:pPr>
      <w:widowControl/>
    </w:pPr>
    <w:rPr>
      <w:rFonts w:ascii="Helvetica" w:hAnsi="Helvetica"/>
      <w:color w:val="000000"/>
      <w:sz w:val="14"/>
      <w:szCs w:val="14"/>
    </w:rPr>
  </w:style>
  <w:style w:type="character" w:styleId="Verwijzingopmerking">
    <w:name w:val="annotation reference"/>
    <w:basedOn w:val="Standaardalinea-lettertype"/>
    <w:semiHidden/>
    <w:unhideWhenUsed/>
    <w:rsid w:val="00FF5C00"/>
    <w:rPr>
      <w:sz w:val="16"/>
      <w:szCs w:val="16"/>
    </w:rPr>
  </w:style>
  <w:style w:type="paragraph" w:styleId="Tekstopmerking">
    <w:name w:val="annotation text"/>
    <w:basedOn w:val="Standaard"/>
    <w:link w:val="TekstopmerkingChar"/>
    <w:unhideWhenUsed/>
    <w:rsid w:val="00FF5C00"/>
    <w:rPr>
      <w:sz w:val="20"/>
    </w:rPr>
  </w:style>
  <w:style w:type="character" w:customStyle="1" w:styleId="TekstopmerkingChar">
    <w:name w:val="Tekst opmerking Char"/>
    <w:basedOn w:val="Standaardalinea-lettertype"/>
    <w:link w:val="Tekstopmerking"/>
    <w:rsid w:val="00FF5C00"/>
  </w:style>
  <w:style w:type="paragraph" w:styleId="Onderwerpvanopmerking">
    <w:name w:val="annotation subject"/>
    <w:basedOn w:val="Tekstopmerking"/>
    <w:next w:val="Tekstopmerking"/>
    <w:link w:val="OnderwerpvanopmerkingChar"/>
    <w:semiHidden/>
    <w:unhideWhenUsed/>
    <w:rsid w:val="00FF5C00"/>
    <w:rPr>
      <w:b/>
      <w:bCs/>
    </w:rPr>
  </w:style>
  <w:style w:type="character" w:customStyle="1" w:styleId="OnderwerpvanopmerkingChar">
    <w:name w:val="Onderwerp van opmerking Char"/>
    <w:basedOn w:val="TekstopmerkingChar"/>
    <w:link w:val="Onderwerpvanopmerking"/>
    <w:semiHidden/>
    <w:rsid w:val="00FF5C00"/>
    <w:rPr>
      <w:b/>
      <w:bCs/>
    </w:rPr>
  </w:style>
  <w:style w:type="paragraph" w:styleId="Revisie">
    <w:name w:val="Revision"/>
    <w:hidden/>
    <w:uiPriority w:val="99"/>
    <w:semiHidden/>
    <w:rsid w:val="00BC29F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1017</ap:Words>
  <ap:Characters>5596</ap:Characters>
  <ap:DocSecurity>0</ap:DocSecurity>
  <ap:Lines>46</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6600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2026-10-05T08:59:00.0000000Z</dcterms:created>
  <dcterms:modified xsi:type="dcterms:W3CDTF">2026-10-05T08:59:00.0000000Z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