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2FB" w:rsidRDefault="00451C97" w14:paraId="4F44985C" w14:textId="77777777">
      <w:pPr>
        <w:pStyle w:val="Salutation"/>
      </w:pPr>
      <w:bookmarkStart w:name="_GoBack" w:id="0"/>
      <w:bookmarkEnd w:id="0"/>
      <w:r>
        <w:t>Geachte voorzitter,</w:t>
      </w:r>
    </w:p>
    <w:p w:rsidR="009722FB" w:rsidRDefault="0024547E" w14:paraId="1595CF20" w14:textId="56398EFC">
      <w:r>
        <w:t>Op 30 september jl. ontving u de nota naar aanleiding van het verslag inzake regels over de marktordening van het aanbod van voorzieningen op verzorgingsplaatsen (Wet voorzieningen verzorgingsplaatsen).</w:t>
      </w:r>
      <w:r>
        <w:rPr>
          <w:rStyle w:val="FootnoteReference"/>
        </w:rPr>
        <w:footnoteReference w:id="1"/>
      </w:r>
      <w:r>
        <w:t xml:space="preserve"> </w:t>
      </w:r>
    </w:p>
    <w:p w:rsidR="0024547E" w:rsidRDefault="0024547E" w14:paraId="23434998" w14:textId="77777777"/>
    <w:p w:rsidR="0024547E" w:rsidRDefault="0024547E" w14:paraId="6816702C" w14:textId="272B7612">
      <w:r>
        <w:t xml:space="preserve">Via deze weg verzoek ik uw Kamer de behandeling van dit wetsvoorstel nog dit jaar, voor het kerstreces, te laten plaatsvinden. Een tijdige behandeling van de Wet voorzieningen verzorgingsplaatsen is </w:t>
      </w:r>
      <w:r w:rsidR="00AE4713">
        <w:t>wenselijk</w:t>
      </w:r>
      <w:r>
        <w:t xml:space="preserve"> vanwege de noodzaak van een nieuw stelsel van vergunningverlening op verzorgingsplaatsen. </w:t>
      </w:r>
      <w:r w:rsidR="00AE4713">
        <w:t>Dit stelsel is nodig om een grote hoeveelheid vergunningen op verzorgingsplaatsen, die vanaf 2028 aflopen, op een transparante en geordende wijze te kunnen verdelen. De</w:t>
      </w:r>
      <w:r>
        <w:t xml:space="preserve"> </w:t>
      </w:r>
      <w:r w:rsidR="00AE4713">
        <w:t>W</w:t>
      </w:r>
      <w:r>
        <w:t xml:space="preserve">et </w:t>
      </w:r>
      <w:r w:rsidR="00AE4713">
        <w:t xml:space="preserve">voorzieningen verzorgingsplaatsen </w:t>
      </w:r>
      <w:r>
        <w:t xml:space="preserve">vormt </w:t>
      </w:r>
      <w:r w:rsidR="00AE4713">
        <w:t xml:space="preserve">hiervoor </w:t>
      </w:r>
      <w:r>
        <w:t xml:space="preserve">de basis. </w:t>
      </w:r>
    </w:p>
    <w:p w:rsidR="009722FB" w:rsidRDefault="00451C97" w14:paraId="2F37BFF7" w14:textId="77777777">
      <w:pPr>
        <w:pStyle w:val="WitregelW1bodytekst"/>
      </w:pPr>
      <w:r>
        <w:t xml:space="preserve">  </w:t>
      </w:r>
    </w:p>
    <w:p w:rsidR="009722FB" w:rsidRDefault="00451C97" w14:paraId="08CC2932" w14:textId="77777777">
      <w:pPr>
        <w:pStyle w:val="Slotzin"/>
      </w:pPr>
      <w:r>
        <w:t>Hoogachtend,</w:t>
      </w:r>
    </w:p>
    <w:p w:rsidR="009722FB" w:rsidRDefault="00451C97" w14:paraId="1B551B10" w14:textId="77777777">
      <w:pPr>
        <w:pStyle w:val="OndertekeningArea1"/>
      </w:pPr>
      <w:r>
        <w:t>DE MINISTER VAN INFRASTRUCTUUR EN WATERSTAAT,</w:t>
      </w:r>
    </w:p>
    <w:p w:rsidR="009722FB" w:rsidRDefault="009722FB" w14:paraId="2AFBFB9F" w14:textId="77777777"/>
    <w:p w:rsidR="009722FB" w:rsidRDefault="009722FB" w14:paraId="1FF0CF31" w14:textId="77777777"/>
    <w:p w:rsidR="009722FB" w:rsidRDefault="009722FB" w14:paraId="744948C3" w14:textId="77777777"/>
    <w:p w:rsidR="009722FB" w:rsidRDefault="009722FB" w14:paraId="3A79695C" w14:textId="77777777"/>
    <w:p w:rsidR="009722FB" w:rsidRDefault="00451C97" w14:paraId="5ECBC676" w14:textId="77777777">
      <w:r>
        <w:t>Vincent Karremans</w:t>
      </w:r>
    </w:p>
    <w:sectPr w:rsidR="009722FB">
      <w:headerReference w:type="default" r:id="rId9"/>
      <w:headerReference w:type="first" r:id="rId10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B43EB" w14:textId="77777777" w:rsidR="008A6748" w:rsidRDefault="008A6748">
      <w:pPr>
        <w:spacing w:line="240" w:lineRule="auto"/>
      </w:pPr>
      <w:r>
        <w:separator/>
      </w:r>
    </w:p>
  </w:endnote>
  <w:endnote w:type="continuationSeparator" w:id="0">
    <w:p w14:paraId="671FBBB1" w14:textId="77777777" w:rsidR="008A6748" w:rsidRDefault="008A67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D5EF8A" w14:textId="77777777" w:rsidR="008A6748" w:rsidRDefault="008A6748">
      <w:pPr>
        <w:spacing w:line="240" w:lineRule="auto"/>
      </w:pPr>
      <w:r>
        <w:separator/>
      </w:r>
    </w:p>
  </w:footnote>
  <w:footnote w:type="continuationSeparator" w:id="0">
    <w:p w14:paraId="30D096EB" w14:textId="77777777" w:rsidR="008A6748" w:rsidRDefault="008A6748">
      <w:pPr>
        <w:spacing w:line="240" w:lineRule="auto"/>
      </w:pPr>
      <w:r>
        <w:continuationSeparator/>
      </w:r>
    </w:p>
  </w:footnote>
  <w:footnote w:id="1">
    <w:p w14:paraId="3150A407" w14:textId="01765ECA" w:rsidR="0024547E" w:rsidRDefault="0024547E">
      <w:pPr>
        <w:pStyle w:val="FootnoteText"/>
      </w:pPr>
      <w:r w:rsidRPr="0024547E">
        <w:rPr>
          <w:rStyle w:val="FootnoteReference"/>
          <w:sz w:val="16"/>
          <w:szCs w:val="16"/>
        </w:rPr>
        <w:footnoteRef/>
      </w:r>
      <w:r w:rsidRPr="0024547E">
        <w:rPr>
          <w:sz w:val="16"/>
          <w:szCs w:val="16"/>
        </w:rPr>
        <w:t xml:space="preserve"> Kenmerk: 2026Z20596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7AF52" w14:textId="77777777" w:rsidR="009722FB" w:rsidRDefault="00451C97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43F7B3AD" wp14:editId="10B4BAE2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4DAA5D" w14:textId="77777777" w:rsidR="009722FB" w:rsidRDefault="00451C97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3F7B3AD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6A4DAA5D" w14:textId="77777777" w:rsidR="009722FB" w:rsidRDefault="00451C97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00722B13" wp14:editId="36EB2981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71056D" w14:textId="77777777" w:rsidR="009722FB" w:rsidRDefault="00451C97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EB5EF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722B13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1471056D" w14:textId="77777777" w:rsidR="009722FB" w:rsidRDefault="00451C97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EB5EF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76A41D24" wp14:editId="10FEED3C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0C8052" w14:textId="77777777" w:rsidR="00526265" w:rsidRDefault="0052626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A41D24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7C0C8052" w14:textId="77777777" w:rsidR="00526265" w:rsidRDefault="0052626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1EDFD3B7" wp14:editId="0BC9E0CF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214017" w14:textId="77777777" w:rsidR="00526265" w:rsidRDefault="0052626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DFD3B7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55214017" w14:textId="77777777" w:rsidR="00526265" w:rsidRDefault="00526265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32DD5" w14:textId="77777777" w:rsidR="009722FB" w:rsidRDefault="00451C97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AC22A0F" wp14:editId="65D45884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553850" w14:textId="77777777" w:rsidR="00526265" w:rsidRDefault="0052626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AC22A0F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00553850" w14:textId="77777777" w:rsidR="00526265" w:rsidRDefault="0052626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E549C58" wp14:editId="2EFE8E0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273712" w14:textId="236C3F55" w:rsidR="009722FB" w:rsidRDefault="00451C97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A55B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A55B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549C58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11273712" w14:textId="236C3F55" w:rsidR="009722FB" w:rsidRDefault="00451C97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A55B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A55B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69B3C8A" wp14:editId="3C6E7B76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68258A" w14:textId="77777777" w:rsidR="009722FB" w:rsidRDefault="00451C97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0F74F2D5" w14:textId="77777777" w:rsidR="009722FB" w:rsidRDefault="009722FB">
                          <w:pPr>
                            <w:pStyle w:val="WitregelW1"/>
                          </w:pPr>
                        </w:p>
                        <w:p w14:paraId="149484BD" w14:textId="77777777" w:rsidR="009722FB" w:rsidRDefault="00451C97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20B4F258" w14:textId="77777777" w:rsidR="009722FB" w:rsidRPr="0024547E" w:rsidRDefault="00451C9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24547E">
                            <w:rPr>
                              <w:lang w:val="de-DE"/>
                            </w:rPr>
                            <w:t>2515 XP  Den Haag</w:t>
                          </w:r>
                        </w:p>
                        <w:p w14:paraId="58C1EFD6" w14:textId="77777777" w:rsidR="009722FB" w:rsidRPr="0024547E" w:rsidRDefault="00451C9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24547E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231AC4BA" w14:textId="77777777" w:rsidR="009722FB" w:rsidRPr="0024547E" w:rsidRDefault="00451C9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24547E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54F9E132" w14:textId="77777777" w:rsidR="009722FB" w:rsidRPr="0024547E" w:rsidRDefault="009722FB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11411BE6" w14:textId="77777777" w:rsidR="009722FB" w:rsidRPr="0024547E" w:rsidRDefault="00451C9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24547E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09D80D24" w14:textId="77777777" w:rsidR="009722FB" w:rsidRDefault="00451C97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25F4C157" w14:textId="77777777" w:rsidR="00451C97" w:rsidRDefault="00451C97" w:rsidP="00451C97"/>
                        <w:p w14:paraId="44EAEFA7" w14:textId="77777777" w:rsidR="006A4E16" w:rsidRDefault="006A4E16" w:rsidP="006A4E16">
                          <w:pPr>
                            <w:pStyle w:val="Referentiegegevensvet65"/>
                            <w:spacing w:line="240" w:lineRule="auto"/>
                          </w:pPr>
                          <w:r>
                            <w:t>Ons kenmerk</w:t>
                          </w:r>
                        </w:p>
                        <w:p w14:paraId="03F8AFFD" w14:textId="6CB6CD51" w:rsidR="006A4E16" w:rsidRDefault="006A4E16" w:rsidP="006A4E16">
                          <w:pPr>
                            <w:spacing w:line="240" w:lineRule="auto"/>
                            <w:rPr>
                              <w:bCs/>
                              <w:sz w:val="13"/>
                              <w:szCs w:val="13"/>
                            </w:rPr>
                          </w:pPr>
                          <w:r w:rsidRPr="00495B8B">
                            <w:rPr>
                              <w:bCs/>
                              <w:sz w:val="13"/>
                              <w:szCs w:val="13"/>
                            </w:rPr>
                            <w:t>IENW/BSK-2026/191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>692</w:t>
                          </w:r>
                        </w:p>
                        <w:p w14:paraId="554EFF42" w14:textId="77777777" w:rsidR="00C55936" w:rsidRDefault="00C55936" w:rsidP="006A4E16">
                          <w:pPr>
                            <w:spacing w:line="240" w:lineRule="auto"/>
                            <w:rPr>
                              <w:bCs/>
                              <w:sz w:val="13"/>
                              <w:szCs w:val="13"/>
                            </w:rPr>
                          </w:pPr>
                        </w:p>
                        <w:p w14:paraId="63BCE174" w14:textId="3497D329" w:rsidR="00C55936" w:rsidRDefault="00C55936" w:rsidP="006A4E16">
                          <w:pPr>
                            <w:spacing w:line="240" w:lineRule="auto"/>
                            <w:rPr>
                              <w:b/>
                              <w:sz w:val="13"/>
                              <w:szCs w:val="13"/>
                            </w:rPr>
                          </w:pPr>
                          <w:r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0FA9B6F6" w14:textId="7CDCBECD" w:rsidR="00C55936" w:rsidRPr="00C55936" w:rsidRDefault="00C55936" w:rsidP="006A4E16">
                          <w:pPr>
                            <w:spacing w:line="240" w:lineRule="auto"/>
                            <w:rPr>
                              <w:bCs/>
                              <w:sz w:val="13"/>
                              <w:szCs w:val="13"/>
                            </w:rPr>
                          </w:pPr>
                          <w:r w:rsidRPr="00C55936">
                            <w:rPr>
                              <w:bCs/>
                              <w:sz w:val="13"/>
                              <w:szCs w:val="13"/>
                            </w:rPr>
                            <w:t>1</w:t>
                          </w:r>
                        </w:p>
                        <w:p w14:paraId="6A57C9F0" w14:textId="77777777" w:rsidR="006A4E16" w:rsidRDefault="006A4E16" w:rsidP="00451C97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9B3C8A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2D68258A" w14:textId="77777777" w:rsidR="009722FB" w:rsidRDefault="00451C97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0F74F2D5" w14:textId="77777777" w:rsidR="009722FB" w:rsidRDefault="009722FB">
                    <w:pPr>
                      <w:pStyle w:val="WitregelW1"/>
                    </w:pPr>
                  </w:p>
                  <w:p w14:paraId="149484BD" w14:textId="77777777" w:rsidR="009722FB" w:rsidRDefault="00451C97">
                    <w:pPr>
                      <w:pStyle w:val="Afzendgegevens"/>
                    </w:pPr>
                    <w:r>
                      <w:t>Rijnstraat 8</w:t>
                    </w:r>
                  </w:p>
                  <w:p w14:paraId="20B4F258" w14:textId="77777777" w:rsidR="009722FB" w:rsidRPr="0024547E" w:rsidRDefault="00451C97">
                    <w:pPr>
                      <w:pStyle w:val="Afzendgegevens"/>
                      <w:rPr>
                        <w:lang w:val="de-DE"/>
                      </w:rPr>
                    </w:pPr>
                    <w:r w:rsidRPr="0024547E">
                      <w:rPr>
                        <w:lang w:val="de-DE"/>
                      </w:rPr>
                      <w:t>2515 XP  Den Haag</w:t>
                    </w:r>
                  </w:p>
                  <w:p w14:paraId="58C1EFD6" w14:textId="77777777" w:rsidR="009722FB" w:rsidRPr="0024547E" w:rsidRDefault="00451C97">
                    <w:pPr>
                      <w:pStyle w:val="Afzendgegevens"/>
                      <w:rPr>
                        <w:lang w:val="de-DE"/>
                      </w:rPr>
                    </w:pPr>
                    <w:r w:rsidRPr="0024547E">
                      <w:rPr>
                        <w:lang w:val="de-DE"/>
                      </w:rPr>
                      <w:t>Postbus 20901</w:t>
                    </w:r>
                  </w:p>
                  <w:p w14:paraId="231AC4BA" w14:textId="77777777" w:rsidR="009722FB" w:rsidRPr="0024547E" w:rsidRDefault="00451C97">
                    <w:pPr>
                      <w:pStyle w:val="Afzendgegevens"/>
                      <w:rPr>
                        <w:lang w:val="de-DE"/>
                      </w:rPr>
                    </w:pPr>
                    <w:r w:rsidRPr="0024547E">
                      <w:rPr>
                        <w:lang w:val="de-DE"/>
                      </w:rPr>
                      <w:t>2500 EX Den Haag</w:t>
                    </w:r>
                  </w:p>
                  <w:p w14:paraId="54F9E132" w14:textId="77777777" w:rsidR="009722FB" w:rsidRPr="0024547E" w:rsidRDefault="009722FB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11411BE6" w14:textId="77777777" w:rsidR="009722FB" w:rsidRPr="0024547E" w:rsidRDefault="00451C97">
                    <w:pPr>
                      <w:pStyle w:val="Afzendgegevens"/>
                      <w:rPr>
                        <w:lang w:val="de-DE"/>
                      </w:rPr>
                    </w:pPr>
                    <w:r w:rsidRPr="0024547E">
                      <w:rPr>
                        <w:lang w:val="de-DE"/>
                      </w:rPr>
                      <w:t>T   070-456 0000</w:t>
                    </w:r>
                  </w:p>
                  <w:p w14:paraId="09D80D24" w14:textId="77777777" w:rsidR="009722FB" w:rsidRDefault="00451C97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25F4C157" w14:textId="77777777" w:rsidR="00451C97" w:rsidRDefault="00451C97" w:rsidP="00451C97"/>
                  <w:p w14:paraId="44EAEFA7" w14:textId="77777777" w:rsidR="006A4E16" w:rsidRDefault="006A4E16" w:rsidP="006A4E16">
                    <w:pPr>
                      <w:pStyle w:val="Referentiegegevensvet65"/>
                      <w:spacing w:line="240" w:lineRule="auto"/>
                    </w:pPr>
                    <w:r>
                      <w:t>Ons kenmerk</w:t>
                    </w:r>
                  </w:p>
                  <w:p w14:paraId="03F8AFFD" w14:textId="6CB6CD51" w:rsidR="006A4E16" w:rsidRDefault="006A4E16" w:rsidP="006A4E16">
                    <w:pPr>
                      <w:spacing w:line="240" w:lineRule="auto"/>
                      <w:rPr>
                        <w:bCs/>
                        <w:sz w:val="13"/>
                        <w:szCs w:val="13"/>
                      </w:rPr>
                    </w:pPr>
                    <w:r w:rsidRPr="00495B8B">
                      <w:rPr>
                        <w:bCs/>
                        <w:sz w:val="13"/>
                        <w:szCs w:val="13"/>
                      </w:rPr>
                      <w:t>IENW/BSK-2026/191</w:t>
                    </w:r>
                    <w:r>
                      <w:rPr>
                        <w:bCs/>
                        <w:sz w:val="13"/>
                        <w:szCs w:val="13"/>
                      </w:rPr>
                      <w:t>692</w:t>
                    </w:r>
                  </w:p>
                  <w:p w14:paraId="554EFF42" w14:textId="77777777" w:rsidR="00C55936" w:rsidRDefault="00C55936" w:rsidP="006A4E16">
                    <w:pPr>
                      <w:spacing w:line="240" w:lineRule="auto"/>
                      <w:rPr>
                        <w:bCs/>
                        <w:sz w:val="13"/>
                        <w:szCs w:val="13"/>
                      </w:rPr>
                    </w:pPr>
                  </w:p>
                  <w:p w14:paraId="63BCE174" w14:textId="3497D329" w:rsidR="00C55936" w:rsidRDefault="00C55936" w:rsidP="006A4E16">
                    <w:pPr>
                      <w:spacing w:line="240" w:lineRule="auto"/>
                      <w:rPr>
                        <w:b/>
                        <w:sz w:val="13"/>
                        <w:szCs w:val="13"/>
                      </w:rPr>
                    </w:pPr>
                    <w:r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0FA9B6F6" w14:textId="7CDCBECD" w:rsidR="00C55936" w:rsidRPr="00C55936" w:rsidRDefault="00C55936" w:rsidP="006A4E16">
                    <w:pPr>
                      <w:spacing w:line="240" w:lineRule="auto"/>
                      <w:rPr>
                        <w:bCs/>
                        <w:sz w:val="13"/>
                        <w:szCs w:val="13"/>
                      </w:rPr>
                    </w:pPr>
                    <w:r w:rsidRPr="00C55936">
                      <w:rPr>
                        <w:bCs/>
                        <w:sz w:val="13"/>
                        <w:szCs w:val="13"/>
                      </w:rPr>
                      <w:t>1</w:t>
                    </w:r>
                  </w:p>
                  <w:p w14:paraId="6A57C9F0" w14:textId="77777777" w:rsidR="006A4E16" w:rsidRDefault="006A4E16" w:rsidP="00451C97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7583251F" wp14:editId="43340C80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1B3F47" w14:textId="77777777" w:rsidR="009722FB" w:rsidRDefault="00451C9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4EDEDBF" wp14:editId="36C674C8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83251F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101B3F47" w14:textId="77777777" w:rsidR="009722FB" w:rsidRDefault="00451C97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4EDEDBF" wp14:editId="36C674C8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ED05641" wp14:editId="5989C797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772E53" w14:textId="77777777" w:rsidR="009722FB" w:rsidRDefault="00451C9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767ADF90" wp14:editId="62DF9F61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ED05641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2E772E53" w14:textId="77777777" w:rsidR="009722FB" w:rsidRDefault="00451C97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767ADF90" wp14:editId="62DF9F61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15BACCBE" wp14:editId="3A4D432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E468CC" w14:textId="77777777" w:rsidR="009722FB" w:rsidRDefault="00451C97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5BACCBE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7CE468CC" w14:textId="77777777" w:rsidR="009722FB" w:rsidRDefault="00451C97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4117115B" wp14:editId="2D019B23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F614FC" w14:textId="249EDF29" w:rsidR="00526265" w:rsidRDefault="006A4E16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17115B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37F614FC" w14:textId="249EDF29" w:rsidR="00526265" w:rsidRDefault="006A4E16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31A967B4" wp14:editId="4AFC4400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9722FB" w14:paraId="7DA642E6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85C096D" w14:textId="77777777" w:rsidR="009722FB" w:rsidRDefault="009722FB"/>
                            </w:tc>
                            <w:tc>
                              <w:tcPr>
                                <w:tcW w:w="5400" w:type="dxa"/>
                              </w:tcPr>
                              <w:p w14:paraId="4DE24CB9" w14:textId="77777777" w:rsidR="009722FB" w:rsidRDefault="009722FB"/>
                            </w:tc>
                          </w:tr>
                          <w:tr w:rsidR="009722FB" w14:paraId="60136C8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E616EC2" w14:textId="77777777" w:rsidR="009722FB" w:rsidRDefault="00451C97">
                                <w:r>
                                  <w:t>Datum</w:t>
                                </w:r>
                              </w:p>
                            </w:tc>
                            <w:sdt>
                              <w:sdtPr>
                                <w:id w:val="-1627308770"/>
                                <w:placeholder>
                                  <w:docPart w:val="DefaultPlaceholder_-1854013437"/>
                                </w:placeholder>
                                <w:date w:fullDate="2026-10-05T00:00:00Z">
                                  <w:dateFormat w:val="d MMMM 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tc>
                                  <w:tcPr>
                                    <w:tcW w:w="5400" w:type="dxa"/>
                                  </w:tcPr>
                                  <w:p w14:paraId="2AE2F666" w14:textId="5538059E" w:rsidR="009722FB" w:rsidRDefault="00C55936">
                                    <w:r>
                                      <w:t>5 oktober 2026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9722FB" w14:paraId="6AEB70E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436C60A" w14:textId="77777777" w:rsidR="009722FB" w:rsidRDefault="00451C9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4584F6B" w14:textId="7893F886" w:rsidR="009722FB" w:rsidRDefault="00451C97">
                                <w:r>
                                  <w:t xml:space="preserve">Behandeling </w:t>
                                </w:r>
                                <w:r w:rsidR="00AE4713">
                                  <w:t>W</w:t>
                                </w:r>
                                <w:r>
                                  <w:t>et voorzieningen verzorgingsplaatsen</w:t>
                                </w:r>
                              </w:p>
                            </w:tc>
                          </w:tr>
                          <w:tr w:rsidR="009722FB" w14:paraId="13646478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557D849" w14:textId="77777777" w:rsidR="009722FB" w:rsidRDefault="009722FB"/>
                            </w:tc>
                            <w:tc>
                              <w:tcPr>
                                <w:tcW w:w="5400" w:type="dxa"/>
                              </w:tcPr>
                              <w:p w14:paraId="76115E87" w14:textId="77777777" w:rsidR="009722FB" w:rsidRDefault="009722FB"/>
                            </w:tc>
                          </w:tr>
                        </w:tbl>
                        <w:p w14:paraId="0D6F1A27" w14:textId="77777777" w:rsidR="00526265" w:rsidRDefault="0052626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A967B4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9722FB" w14:paraId="7DA642E6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85C096D" w14:textId="77777777" w:rsidR="009722FB" w:rsidRDefault="009722FB"/>
                      </w:tc>
                      <w:tc>
                        <w:tcPr>
                          <w:tcW w:w="5400" w:type="dxa"/>
                        </w:tcPr>
                        <w:p w14:paraId="4DE24CB9" w14:textId="77777777" w:rsidR="009722FB" w:rsidRDefault="009722FB"/>
                      </w:tc>
                    </w:tr>
                    <w:tr w:rsidR="009722FB" w14:paraId="60136C8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E616EC2" w14:textId="77777777" w:rsidR="009722FB" w:rsidRDefault="00451C97">
                          <w:r>
                            <w:t>Datum</w:t>
                          </w:r>
                        </w:p>
                      </w:tc>
                      <w:sdt>
                        <w:sdtPr>
                          <w:id w:val="-1627308770"/>
                          <w:placeholder>
                            <w:docPart w:val="DefaultPlaceholder_-1854013437"/>
                          </w:placeholder>
                          <w:date w:fullDate="2026-10-05T00:00:00Z">
                            <w:dateFormat w:val="d MMMM 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tc>
                            <w:tcPr>
                              <w:tcW w:w="5400" w:type="dxa"/>
                            </w:tcPr>
                            <w:p w14:paraId="2AE2F666" w14:textId="5538059E" w:rsidR="009722FB" w:rsidRDefault="00C55936">
                              <w:r>
                                <w:t>5 oktober 2026</w:t>
                              </w:r>
                            </w:p>
                          </w:tc>
                        </w:sdtContent>
                      </w:sdt>
                    </w:tr>
                    <w:tr w:rsidR="009722FB" w14:paraId="6AEB70E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436C60A" w14:textId="77777777" w:rsidR="009722FB" w:rsidRDefault="00451C97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4584F6B" w14:textId="7893F886" w:rsidR="009722FB" w:rsidRDefault="00451C97">
                          <w:r>
                            <w:t xml:space="preserve">Behandeling </w:t>
                          </w:r>
                          <w:r w:rsidR="00AE4713">
                            <w:t>W</w:t>
                          </w:r>
                          <w:r>
                            <w:t>et voorzieningen verzorgingsplaatsen</w:t>
                          </w:r>
                        </w:p>
                      </w:tc>
                    </w:tr>
                    <w:tr w:rsidR="009722FB" w14:paraId="13646478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557D849" w14:textId="77777777" w:rsidR="009722FB" w:rsidRDefault="009722FB"/>
                      </w:tc>
                      <w:tc>
                        <w:tcPr>
                          <w:tcW w:w="5400" w:type="dxa"/>
                        </w:tcPr>
                        <w:p w14:paraId="76115E87" w14:textId="77777777" w:rsidR="009722FB" w:rsidRDefault="009722FB"/>
                      </w:tc>
                    </w:tr>
                  </w:tbl>
                  <w:p w14:paraId="0D6F1A27" w14:textId="77777777" w:rsidR="00526265" w:rsidRDefault="0052626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4AC98526" wp14:editId="3005D1C8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67A655" w14:textId="77777777" w:rsidR="00526265" w:rsidRDefault="0052626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C98526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2867A655" w14:textId="77777777" w:rsidR="00526265" w:rsidRDefault="00526265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A97A78"/>
    <w:multiLevelType w:val="multilevel"/>
    <w:tmpl w:val="43C2FE42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0340AC3"/>
    <w:multiLevelType w:val="multilevel"/>
    <w:tmpl w:val="BCC0E7C4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EBA743F"/>
    <w:multiLevelType w:val="multilevel"/>
    <w:tmpl w:val="A3CCEE3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9ECACFA6"/>
    <w:multiLevelType w:val="multilevel"/>
    <w:tmpl w:val="651D2C31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A590D5A9"/>
    <w:multiLevelType w:val="multilevel"/>
    <w:tmpl w:val="ABBFFDA5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B136C4A7"/>
    <w:multiLevelType w:val="multilevel"/>
    <w:tmpl w:val="3C579489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B457C772"/>
    <w:multiLevelType w:val="multilevel"/>
    <w:tmpl w:val="4769FBC1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C374BBCB"/>
    <w:multiLevelType w:val="multilevel"/>
    <w:tmpl w:val="878B6C2B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C8B7C50A"/>
    <w:multiLevelType w:val="multilevel"/>
    <w:tmpl w:val="46DC224B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E31F9E56"/>
    <w:multiLevelType w:val="multilevel"/>
    <w:tmpl w:val="0F863140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F14DE3DE"/>
    <w:multiLevelType w:val="multilevel"/>
    <w:tmpl w:val="25CCC5CF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F151E8AC"/>
    <w:multiLevelType w:val="multilevel"/>
    <w:tmpl w:val="E369818A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FF508576"/>
    <w:multiLevelType w:val="multilevel"/>
    <w:tmpl w:val="CCEC45C2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98C8BDA"/>
    <w:multiLevelType w:val="multilevel"/>
    <w:tmpl w:val="25BBB5B2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77C08E7"/>
    <w:multiLevelType w:val="multilevel"/>
    <w:tmpl w:val="C4E0232A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D7BAA1B"/>
    <w:multiLevelType w:val="multilevel"/>
    <w:tmpl w:val="A95F792E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A6AB895"/>
    <w:multiLevelType w:val="multilevel"/>
    <w:tmpl w:val="7D6B0D82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7" w15:restartNumberingAfterBreak="0">
    <w:nsid w:val="62482A02"/>
    <w:multiLevelType w:val="multilevel"/>
    <w:tmpl w:val="C0C7CF6B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6A3A4C6"/>
    <w:multiLevelType w:val="multilevel"/>
    <w:tmpl w:val="889E4D6C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82832E5"/>
    <w:multiLevelType w:val="multilevel"/>
    <w:tmpl w:val="C068975D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9C933A1"/>
    <w:multiLevelType w:val="multilevel"/>
    <w:tmpl w:val="A13D3677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8431FAE"/>
    <w:multiLevelType w:val="multilevel"/>
    <w:tmpl w:val="7F023116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8CE5463"/>
    <w:multiLevelType w:val="multilevel"/>
    <w:tmpl w:val="6DC97017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0"/>
  </w:num>
  <w:num w:numId="3">
    <w:abstractNumId w:val="10"/>
  </w:num>
  <w:num w:numId="4">
    <w:abstractNumId w:val="9"/>
  </w:num>
  <w:num w:numId="5">
    <w:abstractNumId w:val="16"/>
  </w:num>
  <w:num w:numId="6">
    <w:abstractNumId w:val="7"/>
  </w:num>
  <w:num w:numId="7">
    <w:abstractNumId w:val="17"/>
  </w:num>
  <w:num w:numId="8">
    <w:abstractNumId w:val="19"/>
  </w:num>
  <w:num w:numId="9">
    <w:abstractNumId w:val="20"/>
  </w:num>
  <w:num w:numId="10">
    <w:abstractNumId w:val="12"/>
  </w:num>
  <w:num w:numId="11">
    <w:abstractNumId w:val="8"/>
  </w:num>
  <w:num w:numId="12">
    <w:abstractNumId w:val="2"/>
  </w:num>
  <w:num w:numId="13">
    <w:abstractNumId w:val="21"/>
  </w:num>
  <w:num w:numId="14">
    <w:abstractNumId w:val="4"/>
  </w:num>
  <w:num w:numId="15">
    <w:abstractNumId w:val="15"/>
  </w:num>
  <w:num w:numId="16">
    <w:abstractNumId w:val="6"/>
  </w:num>
  <w:num w:numId="17">
    <w:abstractNumId w:val="14"/>
  </w:num>
  <w:num w:numId="18">
    <w:abstractNumId w:val="22"/>
  </w:num>
  <w:num w:numId="19">
    <w:abstractNumId w:val="1"/>
  </w:num>
  <w:num w:numId="20">
    <w:abstractNumId w:val="13"/>
  </w:num>
  <w:num w:numId="21">
    <w:abstractNumId w:val="11"/>
  </w:num>
  <w:num w:numId="22">
    <w:abstractNumId w:val="5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EF6"/>
    <w:rsid w:val="0024547E"/>
    <w:rsid w:val="003D0B0B"/>
    <w:rsid w:val="00451C97"/>
    <w:rsid w:val="00526265"/>
    <w:rsid w:val="00586EE8"/>
    <w:rsid w:val="006A4E16"/>
    <w:rsid w:val="006E5EF2"/>
    <w:rsid w:val="007A55B7"/>
    <w:rsid w:val="00854142"/>
    <w:rsid w:val="008A6748"/>
    <w:rsid w:val="009722FB"/>
    <w:rsid w:val="00AE4713"/>
    <w:rsid w:val="00C55936"/>
    <w:rsid w:val="00CB61AA"/>
    <w:rsid w:val="00D224B9"/>
    <w:rsid w:val="00EB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C66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4547E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547E"/>
    <w:rPr>
      <w:rFonts w:ascii="Verdana" w:hAnsi="Verdana"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24547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E471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713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E471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713"/>
    <w:rPr>
      <w:rFonts w:ascii="Verdana" w:hAnsi="Verdana"/>
      <w:color w:val="000000"/>
      <w:sz w:val="18"/>
      <w:szCs w:val="18"/>
    </w:rPr>
  </w:style>
  <w:style w:type="paragraph" w:customStyle="1" w:styleId="Referentiegegevensvet65">
    <w:name w:val="Referentiegegevens vet 6.5"/>
    <w:basedOn w:val="Normal"/>
    <w:next w:val="Normal"/>
    <w:uiPriority w:val="5"/>
    <w:qFormat/>
    <w:rsid w:val="006A4E16"/>
    <w:pPr>
      <w:spacing w:line="180" w:lineRule="exact"/>
    </w:pPr>
    <w:rPr>
      <w:b/>
      <w:sz w:val="13"/>
      <w:szCs w:val="13"/>
    </w:rPr>
  </w:style>
  <w:style w:type="character" w:styleId="PlaceholderText">
    <w:name w:val="Placeholder Text"/>
    <w:basedOn w:val="DefaultParagraphFont"/>
    <w:uiPriority w:val="99"/>
    <w:semiHidden/>
    <w:rsid w:val="00C5593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2253C8-08E9-4D6F-A558-4F03907D5724}"/>
      </w:docPartPr>
      <w:docPartBody>
        <w:p w:rsidR="002665D6" w:rsidRDefault="002665D6">
          <w:r w:rsidRPr="002A162C">
            <w:rPr>
              <w:rStyle w:val="PlaceholderText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D6"/>
    <w:rsid w:val="002665D6"/>
    <w:rsid w:val="0085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65D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125</ap:Words>
  <ap:Characters>717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Behandeling wetsvoorstel voorzieningen verzorgingsplaatsen</vt:lpstr>
    </vt:vector>
  </ap:TitlesOfParts>
  <ap:LinksUpToDate>false</ap:LinksUpToDate>
  <ap:CharactersWithSpaces>841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2026-10-05T07:47:00.0000000Z</dcterms:created>
  <dcterms:modified xsi:type="dcterms:W3CDTF">2026-10-05T07:47:00.0000000Z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Behandeling wetsvoorstel voorzieningen verzorgingsplaatsen</vt:lpwstr>
  </property>
  <property fmtid="{D5CDD505-2E9C-101B-9397-08002B2CF9AE}" pid="5" name="Publicatiedatum">
    <vt:lpwstr/>
  </property>
  <property fmtid="{D5CDD505-2E9C-101B-9397-08002B2CF9AE}" pid="6" name="Verantwoordelijke organisatie">
    <vt:lpwstr>Dir. Wegen Voertuigen Verkeersveiligheid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S.J.D. Compagner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