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423928D3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546E94F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1C7150E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1B7A4ABA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25DFF302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1221499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3D91817C" w14:textId="77777777"/>
        </w:tc>
      </w:tr>
      <w:tr w:rsidR="0028220F" w:rsidTr="0065630E" w14:paraId="59D5E67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220FF926" w14:textId="77777777"/>
        </w:tc>
      </w:tr>
      <w:tr w:rsidR="0028220F" w:rsidTr="0065630E" w14:paraId="0CD1D0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7DF858BF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3B718395" w14:textId="77777777">
            <w:pPr>
              <w:rPr>
                <w:b/>
              </w:rPr>
            </w:pPr>
          </w:p>
        </w:tc>
      </w:tr>
      <w:tr w:rsidR="0028220F" w:rsidTr="0065630E" w14:paraId="58AE32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3D67D2" w14:paraId="68279CA0" w14:textId="5D29145B">
            <w:pPr>
              <w:rPr>
                <w:b/>
              </w:rPr>
            </w:pPr>
            <w:r w:rsidRPr="00EB7FDF">
              <w:rPr>
                <w:b/>
              </w:rPr>
              <w:t>37</w:t>
            </w:r>
            <w:r>
              <w:rPr>
                <w:b/>
              </w:rPr>
              <w:t xml:space="preserve"> </w:t>
            </w:r>
            <w:r w:rsidRPr="00EB7FDF">
              <w:rPr>
                <w:b/>
              </w:rPr>
              <w:t>020</w:t>
            </w:r>
            <w:r>
              <w:rPr>
                <w:b/>
              </w:rPr>
              <w:t xml:space="preserve"> </w:t>
            </w:r>
            <w:r w:rsidRPr="00EB7FDF">
              <w:rPr>
                <w:b/>
              </w:rPr>
              <w:t>X</w:t>
            </w:r>
          </w:p>
        </w:tc>
        <w:tc>
          <w:tcPr>
            <w:tcW w:w="8647" w:type="dxa"/>
            <w:gridSpan w:val="2"/>
          </w:tcPr>
          <w:p w:rsidRPr="00311055" w:rsidR="0028220F" w:rsidP="0065630E" w:rsidRDefault="003D67D2" w14:paraId="52B08369" w14:textId="1BFB8EE3">
            <w:pPr>
              <w:rPr>
                <w:b/>
              </w:rPr>
            </w:pPr>
            <w:r w:rsidRPr="003D67D2">
              <w:rPr>
                <w:b/>
              </w:rPr>
              <w:t>Vaststelling van de begrotingsstaten van het Ministerie van Defensie (X) voor het jaar 2027</w:t>
            </w:r>
          </w:p>
        </w:tc>
      </w:tr>
      <w:tr w:rsidR="0028220F" w:rsidTr="0065630E" w14:paraId="792FDB5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DD267C8" w14:textId="77777777"/>
        </w:tc>
        <w:tc>
          <w:tcPr>
            <w:tcW w:w="8647" w:type="dxa"/>
            <w:gridSpan w:val="2"/>
          </w:tcPr>
          <w:p w:rsidR="0028220F" w:rsidP="0065630E" w:rsidRDefault="0028220F" w14:paraId="7BE41CC0" w14:textId="77777777"/>
        </w:tc>
      </w:tr>
      <w:tr w:rsidR="0028220F" w:rsidTr="0065630E" w14:paraId="0F8241E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BFDD672" w14:textId="77777777"/>
        </w:tc>
        <w:tc>
          <w:tcPr>
            <w:tcW w:w="8647" w:type="dxa"/>
            <w:gridSpan w:val="2"/>
          </w:tcPr>
          <w:p w:rsidR="0028220F" w:rsidP="0065630E" w:rsidRDefault="0028220F" w14:paraId="14189E6C" w14:textId="77777777"/>
        </w:tc>
      </w:tr>
      <w:tr w:rsidR="0028220F" w:rsidTr="0065630E" w14:paraId="5B8656B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326AB90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4D905DB9" w14:textId="78B25EB8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3D67D2">
              <w:rPr>
                <w:b/>
              </w:rPr>
              <w:t>DE LEDEN JAGTENBERG EN BOLHUIS</w:t>
            </w:r>
          </w:p>
          <w:p w:rsidR="0028220F" w:rsidP="0065630E" w:rsidRDefault="0028220F" w14:paraId="366854B4" w14:textId="6DE8BD64">
            <w:pPr>
              <w:rPr>
                <w:b/>
              </w:rPr>
            </w:pPr>
            <w:r>
              <w:t xml:space="preserve">Ter vervanging van die gedrukt onder nr. </w:t>
            </w:r>
            <w:r w:rsidR="003D67D2">
              <w:t>9</w:t>
            </w:r>
          </w:p>
        </w:tc>
      </w:tr>
      <w:tr w:rsidR="0028220F" w:rsidTr="0065630E" w14:paraId="267DD6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BB92503" w14:textId="77777777"/>
        </w:tc>
        <w:tc>
          <w:tcPr>
            <w:tcW w:w="8647" w:type="dxa"/>
            <w:gridSpan w:val="2"/>
          </w:tcPr>
          <w:p w:rsidR="0028220F" w:rsidP="0065630E" w:rsidRDefault="0028220F" w14:paraId="18CDB3F7" w14:textId="77777777">
            <w:r>
              <w:t xml:space="preserve">Voorgesteld </w:t>
            </w:r>
          </w:p>
        </w:tc>
      </w:tr>
      <w:tr w:rsidR="0028220F" w:rsidTr="0065630E" w14:paraId="3AE73BE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4945F48" w14:textId="77777777"/>
        </w:tc>
        <w:tc>
          <w:tcPr>
            <w:tcW w:w="8647" w:type="dxa"/>
            <w:gridSpan w:val="2"/>
          </w:tcPr>
          <w:p w:rsidR="0028220F" w:rsidP="0065630E" w:rsidRDefault="0028220F" w14:paraId="0B183649" w14:textId="77777777"/>
        </w:tc>
      </w:tr>
      <w:tr w:rsidR="0028220F" w:rsidTr="0065630E" w14:paraId="76485D2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3F2CFC8" w14:textId="77777777"/>
        </w:tc>
        <w:tc>
          <w:tcPr>
            <w:tcW w:w="8647" w:type="dxa"/>
            <w:gridSpan w:val="2"/>
          </w:tcPr>
          <w:p w:rsidR="0028220F" w:rsidP="0065630E" w:rsidRDefault="0028220F" w14:paraId="251A1FF2" w14:textId="77777777">
            <w:r>
              <w:t>De Kamer,</w:t>
            </w:r>
          </w:p>
        </w:tc>
      </w:tr>
      <w:tr w:rsidR="0028220F" w:rsidTr="0065630E" w14:paraId="5DF79D6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12AA3FE" w14:textId="77777777"/>
        </w:tc>
        <w:tc>
          <w:tcPr>
            <w:tcW w:w="8647" w:type="dxa"/>
            <w:gridSpan w:val="2"/>
          </w:tcPr>
          <w:p w:rsidR="0028220F" w:rsidP="0065630E" w:rsidRDefault="0028220F" w14:paraId="6BE226CE" w14:textId="77777777"/>
        </w:tc>
      </w:tr>
      <w:tr w:rsidR="0028220F" w:rsidTr="0065630E" w14:paraId="6DB0C65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F5D657B" w14:textId="77777777"/>
        </w:tc>
        <w:tc>
          <w:tcPr>
            <w:tcW w:w="8647" w:type="dxa"/>
            <w:gridSpan w:val="2"/>
          </w:tcPr>
          <w:p w:rsidR="0028220F" w:rsidP="0065630E" w:rsidRDefault="0028220F" w14:paraId="3D0B1852" w14:textId="77777777">
            <w:r>
              <w:t>gehoord de beraadslaging,</w:t>
            </w:r>
          </w:p>
        </w:tc>
      </w:tr>
      <w:tr w:rsidR="0028220F" w:rsidTr="0065630E" w14:paraId="0F4713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1B625E4" w14:textId="77777777"/>
        </w:tc>
        <w:tc>
          <w:tcPr>
            <w:tcW w:w="8647" w:type="dxa"/>
            <w:gridSpan w:val="2"/>
          </w:tcPr>
          <w:p w:rsidR="0028220F" w:rsidP="0065630E" w:rsidRDefault="0028220F" w14:paraId="33D8627D" w14:textId="77777777"/>
        </w:tc>
      </w:tr>
      <w:tr w:rsidR="0028220F" w:rsidTr="0065630E" w14:paraId="7D6CCDD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4D34B20" w14:textId="77777777"/>
        </w:tc>
        <w:tc>
          <w:tcPr>
            <w:tcW w:w="8647" w:type="dxa"/>
            <w:gridSpan w:val="2"/>
          </w:tcPr>
          <w:p w:rsidR="003D67D2" w:rsidP="003D67D2" w:rsidRDefault="003D67D2" w14:paraId="06E645FE" w14:textId="77777777">
            <w:r>
              <w:t>constaterende dat een goed functionerende militaire medische keten onmisbaar is voor de inzetbaarheid en het voortzettingsvermogen van onze krijgsmacht;</w:t>
            </w:r>
          </w:p>
          <w:p w:rsidR="003D67D2" w:rsidP="003D67D2" w:rsidRDefault="003D67D2" w14:paraId="4B17CB75" w14:textId="77777777"/>
          <w:p w:rsidR="003D67D2" w:rsidP="003D67D2" w:rsidRDefault="003D67D2" w14:paraId="6AE52B75" w14:textId="77777777">
            <w:r>
              <w:t>overwegende dat Oekraïne unieke en actuele ervaring heeft met militaire geneeskunde in moderne oorlogvoering, en dat Nederland beschikt over hoogwaardige medische kennis en technologie;</w:t>
            </w:r>
          </w:p>
          <w:p w:rsidR="003D67D2" w:rsidP="003D67D2" w:rsidRDefault="003D67D2" w14:paraId="74C10D2E" w14:textId="77777777"/>
          <w:p w:rsidR="003D67D2" w:rsidP="003D67D2" w:rsidRDefault="003D67D2" w14:paraId="2D238A49" w14:textId="77777777">
            <w:r>
              <w:t>overwegende dat structurele samenwerking met Oekraïne kansen biedt om de militaire medische keten te moderniseren, waaronder de decentralisatie van medische zorg;</w:t>
            </w:r>
          </w:p>
          <w:p w:rsidR="003D67D2" w:rsidP="003D67D2" w:rsidRDefault="003D67D2" w14:paraId="477CCDA3" w14:textId="77777777"/>
          <w:p w:rsidR="003D67D2" w:rsidP="003D67D2" w:rsidRDefault="003D67D2" w14:paraId="19E9CC1F" w14:textId="77777777">
            <w:r>
              <w:t xml:space="preserve">verzoekt de regering om samen met Oekraïne een multilateraal </w:t>
            </w:r>
            <w:proofErr w:type="spellStart"/>
            <w:r>
              <w:t>centre</w:t>
            </w:r>
            <w:proofErr w:type="spellEnd"/>
            <w:r>
              <w:t xml:space="preserve"> of excellence voor militaire geneeskunde te realiseren, waarin kennis, innovaties en praktijkervaring structureel worden uitgewisseld en toegepast om de militaire medische ketens van de landen te versterken,</w:t>
            </w:r>
          </w:p>
          <w:p w:rsidR="003D67D2" w:rsidP="003D67D2" w:rsidRDefault="003D67D2" w14:paraId="394875F0" w14:textId="77777777"/>
          <w:p w:rsidR="003D67D2" w:rsidP="003D67D2" w:rsidRDefault="003D67D2" w14:paraId="2BE14644" w14:textId="77777777">
            <w:r>
              <w:t>en gaat over tot de orde van de dag.</w:t>
            </w:r>
          </w:p>
          <w:p w:rsidR="003D67D2" w:rsidP="003D67D2" w:rsidRDefault="003D67D2" w14:paraId="7C515C84" w14:textId="77777777"/>
          <w:p w:rsidR="0028220F" w:rsidP="003D67D2" w:rsidRDefault="003D67D2" w14:paraId="6E35D642" w14:textId="77777777">
            <w:proofErr w:type="spellStart"/>
            <w:r>
              <w:t>Jagtenberg</w:t>
            </w:r>
            <w:proofErr w:type="spellEnd"/>
          </w:p>
          <w:p w:rsidR="003D67D2" w:rsidP="003D67D2" w:rsidRDefault="003D67D2" w14:paraId="28F5EC09" w14:textId="0D0A0EE7">
            <w:r>
              <w:t>Bolhuis</w:t>
            </w:r>
          </w:p>
        </w:tc>
      </w:tr>
    </w:tbl>
    <w:p w:rsidRPr="0028220F" w:rsidR="004A4819" w:rsidP="0028220F" w:rsidRDefault="004A4819" w14:paraId="52219043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A3451" w14:textId="77777777" w:rsidR="002E6035" w:rsidRDefault="002E6035">
      <w:pPr>
        <w:spacing w:line="20" w:lineRule="exact"/>
      </w:pPr>
    </w:p>
  </w:endnote>
  <w:endnote w:type="continuationSeparator" w:id="0">
    <w:p w14:paraId="2960B822" w14:textId="77777777" w:rsidR="002E6035" w:rsidRDefault="002E603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7254D48" w14:textId="77777777" w:rsidR="002E6035" w:rsidRDefault="002E603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B7F4D" w14:textId="77777777" w:rsidR="002E6035" w:rsidRDefault="002E603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57C5B67" w14:textId="77777777" w:rsidR="002E6035" w:rsidRDefault="002E6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7D2"/>
    <w:rsid w:val="00027E9C"/>
    <w:rsid w:val="00062708"/>
    <w:rsid w:val="00063162"/>
    <w:rsid w:val="0009015D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2E6035"/>
    <w:rsid w:val="003C3FF3"/>
    <w:rsid w:val="003D67D2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B3C946"/>
  <w15:docId w15:val="{228F9BC8-44D2-4747-9D81-5557EE72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181</ap:Words>
  <ap:Characters>1001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1180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2026-10-02T06:17:00.0000000Z</dcterms:created>
  <dcterms:modified xsi:type="dcterms:W3CDTF">2026-10-02T06:19:00.0000000Z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