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822BB0" w:rsidR="00CB3578" w:rsidTr="00F13442" w14:paraId="034BB500" w14:textId="77777777">
        <w:trPr>
          <w:cantSplit/>
        </w:trPr>
        <w:tc>
          <w:tcPr>
            <w:tcW w:w="9142" w:type="dxa"/>
            <w:gridSpan w:val="2"/>
            <w:tcBorders>
              <w:top w:val="nil"/>
              <w:left w:val="nil"/>
              <w:bottom w:val="nil"/>
              <w:right w:val="nil"/>
            </w:tcBorders>
          </w:tcPr>
          <w:p w:rsidRPr="0084150B" w:rsidR="00CB3578" w:rsidP="0084150B" w:rsidRDefault="0084150B" w14:paraId="2E0B51BE" w14:textId="44241276">
            <w:pPr>
              <w:pStyle w:val="Amendement"/>
              <w:rPr>
                <w:rFonts w:ascii="Times New Roman" w:hAnsi="Times New Roman" w:cs="Times New Roman"/>
                <w:b w:val="0"/>
                <w:bCs w:val="0"/>
                <w:i/>
                <w:iCs/>
              </w:rPr>
            </w:pPr>
            <w:r>
              <w:rPr>
                <w:rFonts w:ascii="Times New Roman" w:hAnsi="Times New Roman" w:cs="Times New Roman"/>
                <w:b w:val="0"/>
                <w:bCs w:val="0"/>
                <w:i/>
                <w:iCs/>
              </w:rPr>
              <w:t>Bijgewerkt t/m nr. 8 (</w:t>
            </w:r>
            <w:proofErr w:type="spellStart"/>
            <w:r>
              <w:rPr>
                <w:rFonts w:ascii="Times New Roman" w:hAnsi="Times New Roman" w:cs="Times New Roman"/>
                <w:b w:val="0"/>
                <w:bCs w:val="0"/>
                <w:i/>
                <w:iCs/>
              </w:rPr>
              <w:t>NvW</w:t>
            </w:r>
            <w:proofErr w:type="spellEnd"/>
            <w:r>
              <w:rPr>
                <w:rFonts w:ascii="Times New Roman" w:hAnsi="Times New Roman" w:cs="Times New Roman"/>
                <w:b w:val="0"/>
                <w:bCs w:val="0"/>
                <w:i/>
                <w:iCs/>
              </w:rPr>
              <w:t xml:space="preserve"> d.d. 30 september 2026)</w:t>
            </w:r>
          </w:p>
        </w:tc>
      </w:tr>
      <w:tr w:rsidRPr="00822BB0" w:rsidR="00CB3578" w:rsidTr="00A11E73" w14:paraId="357A4C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CB3578" w:rsidRDefault="00CB3578" w14:paraId="0A6B85B6" w14:textId="77777777">
            <w:pPr>
              <w:pStyle w:val="Amendement"/>
              <w:rPr>
                <w:rFonts w:ascii="Times New Roman" w:hAnsi="Times New Roman" w:cs="Times New Roman"/>
              </w:rPr>
            </w:pPr>
          </w:p>
        </w:tc>
        <w:tc>
          <w:tcPr>
            <w:tcW w:w="6590" w:type="dxa"/>
            <w:tcBorders>
              <w:top w:val="nil"/>
              <w:left w:val="nil"/>
              <w:bottom w:val="nil"/>
              <w:right w:val="nil"/>
            </w:tcBorders>
          </w:tcPr>
          <w:p w:rsidRPr="00822BB0" w:rsidR="00CB3578" w:rsidRDefault="00CB3578" w14:paraId="59F56040" w14:textId="77777777">
            <w:pPr>
              <w:tabs>
                <w:tab w:val="left" w:pos="-1440"/>
                <w:tab w:val="left" w:pos="-720"/>
              </w:tabs>
              <w:suppressAutoHyphens/>
              <w:rPr>
                <w:rFonts w:ascii="Times New Roman" w:hAnsi="Times New Roman"/>
                <w:b/>
                <w:bCs/>
                <w:sz w:val="24"/>
              </w:rPr>
            </w:pPr>
          </w:p>
        </w:tc>
      </w:tr>
      <w:tr w:rsidRPr="00822BB0" w:rsidR="002A727C" w:rsidTr="00A11E73" w14:paraId="17ECBA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2A727C" w:rsidP="00F13442" w:rsidRDefault="00420938" w14:paraId="2FD5FCE8" w14:textId="14A7766B">
            <w:pPr>
              <w:rPr>
                <w:rFonts w:ascii="Times New Roman" w:hAnsi="Times New Roman"/>
                <w:b/>
                <w:sz w:val="24"/>
              </w:rPr>
            </w:pPr>
            <w:r w:rsidRPr="00822BB0">
              <w:rPr>
                <w:rFonts w:ascii="Times New Roman" w:hAnsi="Times New Roman"/>
                <w:b/>
                <w:sz w:val="24"/>
              </w:rPr>
              <w:t>36 913</w:t>
            </w:r>
          </w:p>
        </w:tc>
        <w:tc>
          <w:tcPr>
            <w:tcW w:w="6590" w:type="dxa"/>
            <w:tcBorders>
              <w:top w:val="nil"/>
              <w:left w:val="nil"/>
              <w:bottom w:val="nil"/>
              <w:right w:val="nil"/>
            </w:tcBorders>
          </w:tcPr>
          <w:p w:rsidRPr="00822BB0" w:rsidR="002A727C" w:rsidP="000D5BC4" w:rsidRDefault="00420938" w14:paraId="3F54166A" w14:textId="72C7A541">
            <w:pPr>
              <w:rPr>
                <w:rFonts w:ascii="Times New Roman" w:hAnsi="Times New Roman"/>
                <w:b/>
                <w:bCs/>
                <w:sz w:val="24"/>
              </w:rPr>
            </w:pPr>
            <w:r w:rsidRPr="00822BB0">
              <w:rPr>
                <w:rFonts w:ascii="Times New Roman" w:hAnsi="Times New Roman"/>
                <w:b/>
                <w:bCs/>
                <w:sz w:val="24"/>
              </w:rPr>
              <w:t>Wijziging van het nieuwe Wetboek van Strafvordering (eerste aanvullingswet nieuw Wetboek van Strafvordering)</w:t>
            </w:r>
          </w:p>
        </w:tc>
      </w:tr>
      <w:tr w:rsidRPr="00822BB0" w:rsidR="00CB3578" w:rsidTr="00A11E73" w14:paraId="1D1FE9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CB3578" w:rsidRDefault="00CB3578" w14:paraId="6FCCB8F7" w14:textId="77777777">
            <w:pPr>
              <w:pStyle w:val="Amendement"/>
              <w:rPr>
                <w:rFonts w:ascii="Times New Roman" w:hAnsi="Times New Roman" w:cs="Times New Roman"/>
              </w:rPr>
            </w:pPr>
          </w:p>
        </w:tc>
        <w:tc>
          <w:tcPr>
            <w:tcW w:w="6590" w:type="dxa"/>
            <w:tcBorders>
              <w:top w:val="nil"/>
              <w:left w:val="nil"/>
              <w:bottom w:val="nil"/>
              <w:right w:val="nil"/>
            </w:tcBorders>
          </w:tcPr>
          <w:p w:rsidRPr="00822BB0" w:rsidR="00CB3578" w:rsidRDefault="00CB3578" w14:paraId="1BE0E0E1" w14:textId="77777777">
            <w:pPr>
              <w:pStyle w:val="Amendement"/>
              <w:rPr>
                <w:rFonts w:ascii="Times New Roman" w:hAnsi="Times New Roman" w:cs="Times New Roman"/>
              </w:rPr>
            </w:pPr>
          </w:p>
        </w:tc>
      </w:tr>
      <w:tr w:rsidRPr="00822BB0" w:rsidR="00CB3578" w:rsidTr="00A11E73" w14:paraId="7188DC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CB3578" w:rsidRDefault="00CB3578" w14:paraId="6C3BDB2E" w14:textId="77777777">
            <w:pPr>
              <w:pStyle w:val="Amendement"/>
              <w:rPr>
                <w:rFonts w:ascii="Times New Roman" w:hAnsi="Times New Roman" w:cs="Times New Roman"/>
              </w:rPr>
            </w:pPr>
          </w:p>
        </w:tc>
        <w:tc>
          <w:tcPr>
            <w:tcW w:w="6590" w:type="dxa"/>
            <w:tcBorders>
              <w:top w:val="nil"/>
              <w:left w:val="nil"/>
              <w:bottom w:val="nil"/>
              <w:right w:val="nil"/>
            </w:tcBorders>
          </w:tcPr>
          <w:p w:rsidRPr="00822BB0" w:rsidR="00CB3578" w:rsidRDefault="00CB3578" w14:paraId="4F54568A" w14:textId="77777777">
            <w:pPr>
              <w:pStyle w:val="Amendement"/>
              <w:rPr>
                <w:rFonts w:ascii="Times New Roman" w:hAnsi="Times New Roman" w:cs="Times New Roman"/>
              </w:rPr>
            </w:pPr>
          </w:p>
        </w:tc>
      </w:tr>
      <w:tr w:rsidRPr="00822BB0" w:rsidR="00CB3578" w:rsidTr="00A11E73" w14:paraId="1E325E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CB3578" w:rsidRDefault="00CB3578" w14:paraId="2A7E0C55" w14:textId="77777777">
            <w:pPr>
              <w:pStyle w:val="Amendement"/>
              <w:rPr>
                <w:rFonts w:ascii="Times New Roman" w:hAnsi="Times New Roman" w:cs="Times New Roman"/>
              </w:rPr>
            </w:pPr>
            <w:r w:rsidRPr="00822BB0">
              <w:rPr>
                <w:rFonts w:ascii="Times New Roman" w:hAnsi="Times New Roman" w:cs="Times New Roman"/>
              </w:rPr>
              <w:t>Nr. 2</w:t>
            </w:r>
          </w:p>
        </w:tc>
        <w:tc>
          <w:tcPr>
            <w:tcW w:w="6590" w:type="dxa"/>
            <w:tcBorders>
              <w:top w:val="nil"/>
              <w:left w:val="nil"/>
              <w:bottom w:val="nil"/>
              <w:right w:val="nil"/>
            </w:tcBorders>
          </w:tcPr>
          <w:p w:rsidRPr="00822BB0" w:rsidR="00CB3578" w:rsidRDefault="00CB3578" w14:paraId="40ABE9BA" w14:textId="77777777">
            <w:pPr>
              <w:pStyle w:val="Amendement"/>
              <w:rPr>
                <w:rFonts w:ascii="Times New Roman" w:hAnsi="Times New Roman" w:cs="Times New Roman"/>
              </w:rPr>
            </w:pPr>
            <w:r w:rsidRPr="00822BB0">
              <w:rPr>
                <w:rFonts w:ascii="Times New Roman" w:hAnsi="Times New Roman" w:cs="Times New Roman"/>
              </w:rPr>
              <w:t>VOORSTEL VAN WET</w:t>
            </w:r>
          </w:p>
        </w:tc>
      </w:tr>
      <w:tr w:rsidRPr="00822BB0" w:rsidR="00CB3578" w:rsidTr="00A11E73" w14:paraId="72F88A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22BB0" w:rsidR="00CB3578" w:rsidP="00D55648" w:rsidRDefault="00CB3578" w14:paraId="0D4E5477" w14:textId="77777777">
            <w:pPr>
              <w:pStyle w:val="Amendement"/>
              <w:rPr>
                <w:rFonts w:ascii="Times New Roman" w:hAnsi="Times New Roman" w:cs="Times New Roman"/>
              </w:rPr>
            </w:pPr>
          </w:p>
        </w:tc>
        <w:tc>
          <w:tcPr>
            <w:tcW w:w="6590" w:type="dxa"/>
            <w:tcBorders>
              <w:top w:val="nil"/>
              <w:left w:val="nil"/>
              <w:bottom w:val="nil"/>
              <w:right w:val="nil"/>
            </w:tcBorders>
          </w:tcPr>
          <w:p w:rsidRPr="00822BB0" w:rsidR="00CB3578" w:rsidRDefault="00CB3578" w14:paraId="110B20DD" w14:textId="77777777">
            <w:pPr>
              <w:pStyle w:val="Amendement"/>
              <w:rPr>
                <w:rFonts w:ascii="Times New Roman" w:hAnsi="Times New Roman" w:cs="Times New Roman"/>
              </w:rPr>
            </w:pPr>
          </w:p>
        </w:tc>
      </w:tr>
    </w:tbl>
    <w:p w:rsidRPr="00822BB0" w:rsidR="00CB3578" w:rsidP="00A11E73" w:rsidRDefault="00CB3578" w14:paraId="43EB6C93" w14:textId="77777777">
      <w:pPr>
        <w:tabs>
          <w:tab w:val="left" w:pos="284"/>
          <w:tab w:val="left" w:pos="567"/>
          <w:tab w:val="left" w:pos="851"/>
        </w:tabs>
        <w:ind w:right="1848"/>
        <w:rPr>
          <w:rFonts w:ascii="Times New Roman" w:hAnsi="Times New Roman"/>
          <w:sz w:val="24"/>
        </w:rPr>
      </w:pPr>
    </w:p>
    <w:p w:rsidRPr="00822BB0" w:rsidR="00822BB0" w:rsidP="00822BB0" w:rsidRDefault="00822BB0" w14:paraId="1EDE41C3" w14:textId="77777777">
      <w:pPr>
        <w:spacing w:line="240" w:lineRule="atLeast"/>
        <w:ind w:firstLine="284"/>
        <w:rPr>
          <w:rFonts w:ascii="Times New Roman" w:hAnsi="Times New Roman"/>
          <w:sz w:val="24"/>
        </w:rPr>
      </w:pPr>
      <w:r w:rsidRPr="00822BB0">
        <w:rPr>
          <w:rFonts w:ascii="Times New Roman" w:hAnsi="Times New Roman"/>
          <w:sz w:val="24"/>
        </w:rPr>
        <w:t xml:space="preserve">Wij Willem-Alexander, bij de gratie Gods, Koning der Nederlanden, Prins van Oranje-Nassau, enz. enz. enz. </w:t>
      </w:r>
    </w:p>
    <w:p w:rsidRPr="00822BB0" w:rsidR="00822BB0" w:rsidP="00822BB0" w:rsidRDefault="00822BB0" w14:paraId="4F8DA9E9" w14:textId="77777777">
      <w:pPr>
        <w:spacing w:line="240" w:lineRule="atLeast"/>
        <w:rPr>
          <w:rFonts w:ascii="Times New Roman" w:hAnsi="Times New Roman"/>
          <w:sz w:val="24"/>
        </w:rPr>
      </w:pPr>
    </w:p>
    <w:p w:rsidRPr="00822BB0" w:rsidR="00822BB0" w:rsidP="00822BB0" w:rsidRDefault="00822BB0" w14:paraId="346B18E9" w14:textId="031BA692">
      <w:pPr>
        <w:spacing w:line="240" w:lineRule="atLeast"/>
        <w:ind w:firstLine="284"/>
        <w:rPr>
          <w:rFonts w:ascii="Times New Roman" w:hAnsi="Times New Roman"/>
          <w:sz w:val="24"/>
        </w:rPr>
      </w:pPr>
      <w:r w:rsidRPr="00822BB0">
        <w:rPr>
          <w:rFonts w:ascii="Times New Roman" w:hAnsi="Times New Roman"/>
          <w:sz w:val="24"/>
        </w:rPr>
        <w:t>Allen, die deze zullen zien of horen lezen, saluut! doen te weten:</w:t>
      </w:r>
    </w:p>
    <w:p w:rsidRPr="00822BB0" w:rsidR="00822BB0" w:rsidP="00822BB0" w:rsidRDefault="00822BB0" w14:paraId="0BA77A64" w14:textId="77777777">
      <w:pPr>
        <w:spacing w:line="240" w:lineRule="atLeast"/>
        <w:ind w:firstLine="284"/>
        <w:rPr>
          <w:rFonts w:ascii="Times New Roman" w:hAnsi="Times New Roman"/>
          <w:sz w:val="24"/>
        </w:rPr>
      </w:pPr>
      <w:r w:rsidRPr="00822BB0">
        <w:rPr>
          <w:rFonts w:ascii="Times New Roman" w:hAnsi="Times New Roman"/>
          <w:sz w:val="24"/>
        </w:rPr>
        <w:t xml:space="preserve">Alzo Wij in overweging genomen hebben, dat het wenselijk is enkele wijzigingen in het nieuwe Wetboek van Strafvordering en daarmee samenhangende wijzigingen in het Wetboek van Strafrecht en de Gratiewet door te voeren; </w:t>
      </w:r>
    </w:p>
    <w:p w:rsidRPr="00822BB0" w:rsidR="00822BB0" w:rsidP="00822BB0" w:rsidRDefault="00822BB0" w14:paraId="600D414B" w14:textId="77777777">
      <w:pPr>
        <w:spacing w:line="240" w:lineRule="atLeast"/>
        <w:ind w:firstLine="284"/>
        <w:rPr>
          <w:rFonts w:ascii="Times New Roman" w:hAnsi="Times New Roman"/>
          <w:sz w:val="24"/>
        </w:rPr>
      </w:pPr>
      <w:r w:rsidRPr="00822BB0">
        <w:rPr>
          <w:rFonts w:ascii="Times New Roman" w:hAnsi="Times New Roman"/>
          <w:sz w:val="24"/>
        </w:rPr>
        <w:t>Zo is het, dat Wij, de Afdeling advisering van de Raad van State gehoord, en met gemeen overleg der Staten-Generaal, hebben goedgevonden en verstaan, gelijk Wij goedvinden en verstaan bij deze:</w:t>
      </w:r>
    </w:p>
    <w:p w:rsidR="00822BB0" w:rsidP="00822BB0" w:rsidRDefault="00822BB0" w14:paraId="778EC457" w14:textId="77777777">
      <w:pPr>
        <w:spacing w:line="240" w:lineRule="atLeast"/>
        <w:rPr>
          <w:rFonts w:ascii="Times New Roman" w:hAnsi="Times New Roman"/>
          <w:b/>
          <w:bCs/>
          <w:sz w:val="24"/>
        </w:rPr>
      </w:pPr>
    </w:p>
    <w:p w:rsidRPr="00822BB0" w:rsidR="0071141A" w:rsidP="00822BB0" w:rsidRDefault="0071141A" w14:paraId="7410A0AE" w14:textId="77777777">
      <w:pPr>
        <w:spacing w:line="240" w:lineRule="atLeast"/>
        <w:rPr>
          <w:rFonts w:ascii="Times New Roman" w:hAnsi="Times New Roman"/>
          <w:b/>
          <w:bCs/>
          <w:sz w:val="24"/>
        </w:rPr>
      </w:pPr>
    </w:p>
    <w:p w:rsidRPr="00822BB0" w:rsidR="00822BB0" w:rsidP="00822BB0" w:rsidRDefault="00822BB0" w14:paraId="3B0F459A" w14:textId="7B5B318C">
      <w:pPr>
        <w:spacing w:line="240" w:lineRule="atLeast"/>
        <w:rPr>
          <w:rFonts w:ascii="Times New Roman" w:hAnsi="Times New Roman"/>
          <w:b/>
          <w:bCs/>
          <w:sz w:val="24"/>
        </w:rPr>
      </w:pPr>
      <w:bookmarkStart w:name="_Hlk156561456" w:id="0"/>
      <w:bookmarkStart w:name="_Hlk149226839" w:id="1"/>
      <w:r w:rsidRPr="00822BB0">
        <w:rPr>
          <w:rFonts w:ascii="Times New Roman" w:hAnsi="Times New Roman"/>
          <w:b/>
          <w:bCs/>
          <w:sz w:val="24"/>
        </w:rPr>
        <w:t>A</w:t>
      </w:r>
      <w:r w:rsidR="001507CA">
        <w:rPr>
          <w:rFonts w:ascii="Times New Roman" w:hAnsi="Times New Roman"/>
          <w:b/>
          <w:bCs/>
          <w:sz w:val="24"/>
        </w:rPr>
        <w:t xml:space="preserve">RTIKEL </w:t>
      </w:r>
      <w:r w:rsidRPr="00822BB0">
        <w:rPr>
          <w:rFonts w:ascii="Times New Roman" w:hAnsi="Times New Roman"/>
          <w:b/>
          <w:bCs/>
          <w:sz w:val="24"/>
        </w:rPr>
        <w:t>I</w:t>
      </w:r>
    </w:p>
    <w:p w:rsidRPr="00822BB0" w:rsidR="00822BB0" w:rsidP="00822BB0" w:rsidRDefault="00822BB0" w14:paraId="53EDF27F" w14:textId="77777777">
      <w:pPr>
        <w:spacing w:line="240" w:lineRule="atLeast"/>
        <w:rPr>
          <w:rFonts w:ascii="Times New Roman" w:hAnsi="Times New Roman"/>
          <w:b/>
          <w:bCs/>
          <w:sz w:val="24"/>
        </w:rPr>
      </w:pPr>
    </w:p>
    <w:p w:rsidRPr="00822BB0" w:rsidR="00822BB0" w:rsidP="00822BB0" w:rsidRDefault="00822BB0" w14:paraId="6A7CCBE6" w14:textId="77777777">
      <w:pPr>
        <w:spacing w:line="240" w:lineRule="atLeast"/>
        <w:ind w:firstLine="284"/>
        <w:rPr>
          <w:rFonts w:ascii="Times New Roman" w:hAnsi="Times New Roman"/>
          <w:sz w:val="24"/>
        </w:rPr>
      </w:pPr>
      <w:r w:rsidRPr="00822BB0">
        <w:rPr>
          <w:rFonts w:ascii="Times New Roman" w:hAnsi="Times New Roman"/>
          <w:sz w:val="24"/>
        </w:rPr>
        <w:t>Boek 1 van het Wetboek van Strafvordering wordt als volgt gewijzigd:</w:t>
      </w:r>
    </w:p>
    <w:p w:rsidRPr="00822BB0" w:rsidR="00822BB0" w:rsidP="00822BB0" w:rsidRDefault="00822BB0" w14:paraId="50A7279F" w14:textId="77777777">
      <w:pPr>
        <w:spacing w:line="240" w:lineRule="atLeast"/>
        <w:rPr>
          <w:rFonts w:ascii="Times New Roman" w:hAnsi="Times New Roman"/>
          <w:sz w:val="24"/>
        </w:rPr>
      </w:pPr>
    </w:p>
    <w:p w:rsidRPr="00822BB0" w:rsidR="00822BB0" w:rsidP="00822BB0" w:rsidRDefault="00822BB0" w14:paraId="37A7DC46"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3DBA3748" w14:textId="77777777">
      <w:pPr>
        <w:spacing w:line="240" w:lineRule="atLeast"/>
        <w:rPr>
          <w:rFonts w:ascii="Times New Roman" w:hAnsi="Times New Roman"/>
          <w:sz w:val="24"/>
        </w:rPr>
      </w:pPr>
    </w:p>
    <w:p w:rsidRPr="00822BB0" w:rsidR="00822BB0" w:rsidP="00822BB0" w:rsidRDefault="00822BB0" w14:paraId="2BE7946F"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Artikel 1.1.1 komt te luiden:</w:t>
      </w:r>
    </w:p>
    <w:p w:rsidRPr="00822BB0" w:rsidR="00822BB0" w:rsidP="00822BB0" w:rsidRDefault="00822BB0" w14:paraId="6E36208A" w14:textId="77777777">
      <w:pPr>
        <w:pStyle w:val="Geenafstand"/>
        <w:spacing w:line="240" w:lineRule="atLeast"/>
        <w:rPr>
          <w:rFonts w:ascii="Times New Roman" w:hAnsi="Times New Roman" w:cs="Times New Roman"/>
          <w:sz w:val="24"/>
          <w:szCs w:val="24"/>
        </w:rPr>
      </w:pPr>
    </w:p>
    <w:p w:rsidRPr="00822BB0" w:rsidR="00822BB0" w:rsidP="00822BB0" w:rsidRDefault="00822BB0" w14:paraId="2D8B5382" w14:textId="77777777">
      <w:pPr>
        <w:pStyle w:val="Geenafstand"/>
        <w:spacing w:line="240" w:lineRule="atLeast"/>
        <w:rPr>
          <w:rFonts w:ascii="Times New Roman" w:hAnsi="Times New Roman" w:cs="Times New Roman"/>
          <w:b/>
          <w:bCs/>
          <w:sz w:val="24"/>
          <w:szCs w:val="24"/>
        </w:rPr>
      </w:pPr>
      <w:r w:rsidRPr="00822BB0">
        <w:rPr>
          <w:rFonts w:ascii="Times New Roman" w:hAnsi="Times New Roman" w:cs="Times New Roman"/>
          <w:b/>
          <w:bCs/>
          <w:sz w:val="24"/>
          <w:szCs w:val="24"/>
        </w:rPr>
        <w:t>Artikel 1.1.1</w:t>
      </w:r>
    </w:p>
    <w:p w:rsidRPr="00822BB0" w:rsidR="00822BB0" w:rsidP="00822BB0" w:rsidRDefault="00822BB0" w14:paraId="550F61FD" w14:textId="77777777">
      <w:pPr>
        <w:pStyle w:val="Geenafstand"/>
        <w:spacing w:line="240" w:lineRule="atLeast"/>
        <w:rPr>
          <w:rFonts w:ascii="Times New Roman" w:hAnsi="Times New Roman" w:cs="Times New Roman"/>
          <w:sz w:val="24"/>
          <w:szCs w:val="24"/>
        </w:rPr>
      </w:pPr>
    </w:p>
    <w:p w:rsidRPr="00822BB0" w:rsidR="00822BB0" w:rsidP="00822BB0" w:rsidRDefault="00822BB0" w14:paraId="4A2F16DA"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Strafvordering heeft plaats op de wijze bij de wet voorzien, onverminderd de werking van toepasselijke verdragen en verbindende besluiten van volkenrechtelijke organisaties.</w:t>
      </w:r>
    </w:p>
    <w:p w:rsidRPr="00822BB0" w:rsidR="00822BB0" w:rsidP="00822BB0" w:rsidRDefault="00822BB0" w14:paraId="0B8C9146" w14:textId="77777777">
      <w:pPr>
        <w:spacing w:line="240" w:lineRule="atLeast"/>
        <w:rPr>
          <w:rFonts w:ascii="Times New Roman" w:hAnsi="Times New Roman"/>
          <w:sz w:val="24"/>
        </w:rPr>
      </w:pPr>
    </w:p>
    <w:p w:rsidRPr="00822BB0" w:rsidR="00822BB0" w:rsidP="00822BB0" w:rsidRDefault="00822BB0" w14:paraId="2AADE95F"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6CDEAB2A" w14:textId="77777777">
      <w:pPr>
        <w:spacing w:line="240" w:lineRule="atLeast"/>
        <w:rPr>
          <w:rFonts w:ascii="Times New Roman" w:hAnsi="Times New Roman"/>
          <w:sz w:val="24"/>
        </w:rPr>
      </w:pPr>
    </w:p>
    <w:p w:rsidRPr="00822BB0" w:rsidR="00822BB0" w:rsidP="00822BB0" w:rsidRDefault="00822BB0" w14:paraId="3559594D" w14:textId="77777777">
      <w:pPr>
        <w:spacing w:line="240" w:lineRule="atLeast"/>
        <w:ind w:firstLine="284"/>
        <w:rPr>
          <w:rFonts w:ascii="Times New Roman" w:hAnsi="Times New Roman"/>
          <w:sz w:val="24"/>
        </w:rPr>
      </w:pPr>
      <w:r w:rsidRPr="00822BB0">
        <w:rPr>
          <w:rFonts w:ascii="Times New Roman" w:hAnsi="Times New Roman"/>
          <w:sz w:val="24"/>
        </w:rPr>
        <w:t>Na artikel 1.1.4 wordt een artikel ingevoegd, luidende:</w:t>
      </w:r>
    </w:p>
    <w:p w:rsidRPr="00822BB0" w:rsidR="00822BB0" w:rsidP="00822BB0" w:rsidRDefault="00822BB0" w14:paraId="3FC3C04E" w14:textId="77777777">
      <w:pPr>
        <w:spacing w:line="240" w:lineRule="atLeast"/>
        <w:rPr>
          <w:rFonts w:ascii="Times New Roman" w:hAnsi="Times New Roman"/>
          <w:sz w:val="24"/>
        </w:rPr>
      </w:pPr>
    </w:p>
    <w:p w:rsidRPr="00822BB0" w:rsidR="00822BB0" w:rsidP="00822BB0" w:rsidRDefault="00822BB0" w14:paraId="53B5484D" w14:textId="77777777">
      <w:pPr>
        <w:spacing w:line="240" w:lineRule="atLeast"/>
        <w:rPr>
          <w:rFonts w:ascii="Times New Roman" w:hAnsi="Times New Roman"/>
          <w:b/>
          <w:bCs/>
          <w:sz w:val="24"/>
        </w:rPr>
      </w:pPr>
      <w:r w:rsidRPr="00822BB0">
        <w:rPr>
          <w:rFonts w:ascii="Times New Roman" w:hAnsi="Times New Roman"/>
          <w:b/>
          <w:bCs/>
          <w:sz w:val="24"/>
        </w:rPr>
        <w:t>Artikel 1.1.4a</w:t>
      </w:r>
    </w:p>
    <w:p w:rsidRPr="00822BB0" w:rsidR="00822BB0" w:rsidP="00822BB0" w:rsidRDefault="00822BB0" w14:paraId="6CA39540" w14:textId="77777777">
      <w:pPr>
        <w:spacing w:line="240" w:lineRule="atLeast"/>
        <w:rPr>
          <w:rFonts w:ascii="Times New Roman" w:hAnsi="Times New Roman"/>
          <w:i/>
          <w:iCs/>
          <w:sz w:val="24"/>
        </w:rPr>
      </w:pPr>
    </w:p>
    <w:p w:rsidR="00822BB0" w:rsidP="00822BB0" w:rsidRDefault="00822BB0" w14:paraId="01362A93" w14:textId="160BFF34">
      <w:pPr>
        <w:spacing w:line="240" w:lineRule="atLeast"/>
        <w:ind w:firstLine="284"/>
        <w:rPr>
          <w:rFonts w:ascii="Times New Roman" w:hAnsi="Times New Roman"/>
          <w:sz w:val="24"/>
        </w:rPr>
      </w:pPr>
      <w:r w:rsidRPr="00822BB0">
        <w:rPr>
          <w:rFonts w:ascii="Times New Roman" w:hAnsi="Times New Roman"/>
          <w:sz w:val="24"/>
        </w:rPr>
        <w:t>1. Strafvorderlijke bevoegdheden kunnen, binnen de grenzen van en met inachtneming van de daarop betrekking hebbende bepalingen, buiten Nederland worden uitgeoefend, tenzij de wet anders bepaalt.</w:t>
      </w:r>
    </w:p>
    <w:p w:rsidRPr="00822BB0" w:rsidR="00822BB0" w:rsidP="00822BB0" w:rsidRDefault="00822BB0" w14:paraId="5AA1ABF0" w14:textId="408674A8">
      <w:pPr>
        <w:spacing w:line="240" w:lineRule="atLeast"/>
        <w:ind w:firstLine="284"/>
        <w:rPr>
          <w:rFonts w:ascii="Times New Roman" w:hAnsi="Times New Roman"/>
          <w:sz w:val="24"/>
        </w:rPr>
      </w:pPr>
      <w:r w:rsidRPr="00822BB0">
        <w:rPr>
          <w:rFonts w:ascii="Times New Roman" w:hAnsi="Times New Roman"/>
          <w:sz w:val="24"/>
        </w:rPr>
        <w:t>2. Strafvorderlijke bevoegdheden kunnen alleen buiten Nederland worden uitgeoefend voor zover het volkenrecht en het interregionale recht dit toelaten.</w:t>
      </w:r>
    </w:p>
    <w:p w:rsidRPr="00822BB0" w:rsidR="00822BB0" w:rsidP="00822BB0" w:rsidRDefault="00822BB0" w14:paraId="074E016A" w14:textId="77777777">
      <w:pPr>
        <w:spacing w:line="240" w:lineRule="atLeast"/>
        <w:rPr>
          <w:rFonts w:ascii="Times New Roman" w:hAnsi="Times New Roman"/>
          <w:sz w:val="24"/>
        </w:rPr>
      </w:pPr>
    </w:p>
    <w:p w:rsidRPr="00822BB0" w:rsidR="00822BB0" w:rsidP="00822BB0" w:rsidRDefault="00822BB0" w14:paraId="5698F036"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44442401" w14:textId="77777777">
      <w:pPr>
        <w:spacing w:line="240" w:lineRule="atLeast"/>
        <w:rPr>
          <w:rFonts w:ascii="Times New Roman" w:hAnsi="Times New Roman"/>
          <w:sz w:val="24"/>
        </w:rPr>
      </w:pPr>
    </w:p>
    <w:p w:rsidRPr="00822BB0" w:rsidR="00822BB0" w:rsidP="00822BB0" w:rsidRDefault="00822BB0" w14:paraId="052612C8" w14:textId="77777777">
      <w:pPr>
        <w:spacing w:line="240" w:lineRule="atLeast"/>
        <w:ind w:firstLine="284"/>
        <w:rPr>
          <w:rFonts w:ascii="Times New Roman" w:hAnsi="Times New Roman"/>
          <w:sz w:val="24"/>
        </w:rPr>
      </w:pPr>
      <w:r w:rsidRPr="00822BB0">
        <w:rPr>
          <w:rFonts w:ascii="Times New Roman" w:hAnsi="Times New Roman"/>
          <w:sz w:val="24"/>
        </w:rPr>
        <w:lastRenderedPageBreak/>
        <w:t xml:space="preserve">In artikel 1.1.8, eerste lid, wordt na “rechter-commissaris” ingevoegd “en de raadsheer-commissaris”. </w:t>
      </w:r>
    </w:p>
    <w:p w:rsidRPr="00822BB0" w:rsidR="00822BB0" w:rsidP="00822BB0" w:rsidRDefault="00822BB0" w14:paraId="20AB4306" w14:textId="77777777">
      <w:pPr>
        <w:spacing w:line="240" w:lineRule="atLeast"/>
        <w:rPr>
          <w:rFonts w:ascii="Times New Roman" w:hAnsi="Times New Roman"/>
          <w:sz w:val="24"/>
        </w:rPr>
      </w:pPr>
    </w:p>
    <w:p w:rsidRPr="00822BB0" w:rsidR="00822BB0" w:rsidP="00822BB0" w:rsidRDefault="00822BB0" w14:paraId="6536F1C7"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07E64CC4" w14:textId="77777777">
      <w:pPr>
        <w:spacing w:line="240" w:lineRule="atLeast"/>
        <w:rPr>
          <w:rFonts w:ascii="Times New Roman" w:hAnsi="Times New Roman"/>
          <w:sz w:val="24"/>
        </w:rPr>
      </w:pPr>
    </w:p>
    <w:p w:rsidRPr="00822BB0" w:rsidR="00822BB0" w:rsidP="00822BB0" w:rsidRDefault="00822BB0" w14:paraId="291BBD24" w14:textId="77777777">
      <w:pPr>
        <w:spacing w:line="240" w:lineRule="atLeast"/>
        <w:ind w:firstLine="284"/>
        <w:rPr>
          <w:rFonts w:ascii="Times New Roman" w:hAnsi="Times New Roman"/>
          <w:sz w:val="24"/>
        </w:rPr>
      </w:pPr>
      <w:r w:rsidRPr="00822BB0">
        <w:rPr>
          <w:rFonts w:ascii="Times New Roman" w:hAnsi="Times New Roman"/>
          <w:sz w:val="24"/>
        </w:rPr>
        <w:t>Artikel 1.1.18 komt te luiden:</w:t>
      </w:r>
    </w:p>
    <w:p w:rsidRPr="00822BB0" w:rsidR="00822BB0" w:rsidP="00822BB0" w:rsidRDefault="00822BB0" w14:paraId="2833E1ED" w14:textId="77777777">
      <w:pPr>
        <w:spacing w:line="240" w:lineRule="atLeast"/>
        <w:rPr>
          <w:rFonts w:ascii="Times New Roman" w:hAnsi="Times New Roman"/>
          <w:sz w:val="24"/>
        </w:rPr>
      </w:pPr>
    </w:p>
    <w:p w:rsidRPr="00822BB0" w:rsidR="00822BB0" w:rsidP="00822BB0" w:rsidRDefault="00822BB0" w14:paraId="696EFE63" w14:textId="77777777">
      <w:pPr>
        <w:spacing w:line="240" w:lineRule="atLeast"/>
        <w:rPr>
          <w:rFonts w:ascii="Times New Roman" w:hAnsi="Times New Roman"/>
          <w:b/>
          <w:bCs/>
          <w:sz w:val="24"/>
        </w:rPr>
      </w:pPr>
      <w:r w:rsidRPr="00822BB0">
        <w:rPr>
          <w:rFonts w:ascii="Times New Roman" w:hAnsi="Times New Roman"/>
          <w:b/>
          <w:bCs/>
          <w:sz w:val="24"/>
        </w:rPr>
        <w:t>Artikel 1.1.18</w:t>
      </w:r>
    </w:p>
    <w:p w:rsidRPr="00822BB0" w:rsidR="00822BB0" w:rsidP="00822BB0" w:rsidRDefault="00822BB0" w14:paraId="62220C21" w14:textId="77777777">
      <w:pPr>
        <w:spacing w:line="240" w:lineRule="atLeast"/>
        <w:rPr>
          <w:rFonts w:ascii="Times New Roman" w:hAnsi="Times New Roman"/>
          <w:b/>
          <w:bCs/>
          <w:sz w:val="24"/>
        </w:rPr>
      </w:pPr>
    </w:p>
    <w:p w:rsidRPr="00822BB0" w:rsidR="00822BB0" w:rsidP="00822BB0" w:rsidRDefault="00822BB0" w14:paraId="4F384AF8" w14:textId="77777777">
      <w:pPr>
        <w:spacing w:line="240" w:lineRule="atLeast"/>
        <w:ind w:firstLine="284"/>
        <w:rPr>
          <w:rFonts w:ascii="Times New Roman" w:hAnsi="Times New Roman"/>
          <w:sz w:val="24"/>
        </w:rPr>
      </w:pPr>
      <w:r w:rsidRPr="00822BB0">
        <w:rPr>
          <w:rFonts w:ascii="Times New Roman" w:hAnsi="Times New Roman"/>
          <w:sz w:val="24"/>
        </w:rPr>
        <w:t>Onder Onze Minister wordt verstaan Onze Minister van Justitie en Veiligheid.</w:t>
      </w:r>
    </w:p>
    <w:p w:rsidRPr="00822BB0" w:rsidR="00822BB0" w:rsidP="00822BB0" w:rsidRDefault="00822BB0" w14:paraId="0FEE91D7" w14:textId="77777777">
      <w:pPr>
        <w:spacing w:line="240" w:lineRule="atLeast"/>
        <w:rPr>
          <w:rFonts w:ascii="Times New Roman" w:hAnsi="Times New Roman"/>
          <w:sz w:val="24"/>
        </w:rPr>
      </w:pPr>
    </w:p>
    <w:p w:rsidRPr="00822BB0" w:rsidR="00822BB0" w:rsidP="00822BB0" w:rsidRDefault="00822BB0" w14:paraId="4E5DAED6"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7B091763" w14:textId="77777777">
      <w:pPr>
        <w:spacing w:line="240" w:lineRule="atLeast"/>
        <w:rPr>
          <w:rFonts w:ascii="Times New Roman" w:hAnsi="Times New Roman"/>
          <w:sz w:val="24"/>
        </w:rPr>
      </w:pPr>
    </w:p>
    <w:p w:rsidRPr="00822BB0" w:rsidR="00822BB0" w:rsidP="00822BB0" w:rsidRDefault="00822BB0" w14:paraId="26D33464" w14:textId="77777777">
      <w:pPr>
        <w:spacing w:line="240" w:lineRule="atLeast"/>
        <w:ind w:firstLine="284"/>
        <w:rPr>
          <w:rFonts w:ascii="Times New Roman" w:hAnsi="Times New Roman"/>
          <w:sz w:val="24"/>
        </w:rPr>
      </w:pPr>
      <w:r w:rsidRPr="00822BB0">
        <w:rPr>
          <w:rFonts w:ascii="Times New Roman" w:hAnsi="Times New Roman"/>
          <w:sz w:val="24"/>
        </w:rPr>
        <w:t>Na artikel 1.1.18 wordt een artikel toegevoegd, luidende:</w:t>
      </w:r>
    </w:p>
    <w:p w:rsidRPr="00822BB0" w:rsidR="00822BB0" w:rsidP="00822BB0" w:rsidRDefault="00822BB0" w14:paraId="0F8DAAE3" w14:textId="77777777">
      <w:pPr>
        <w:spacing w:line="240" w:lineRule="atLeast"/>
        <w:rPr>
          <w:rFonts w:ascii="Times New Roman" w:hAnsi="Times New Roman"/>
          <w:sz w:val="24"/>
        </w:rPr>
      </w:pPr>
    </w:p>
    <w:p w:rsidRPr="00822BB0" w:rsidR="00822BB0" w:rsidP="00822BB0" w:rsidRDefault="00822BB0" w14:paraId="48E16FAD" w14:textId="77777777">
      <w:pPr>
        <w:spacing w:line="240" w:lineRule="atLeast"/>
        <w:rPr>
          <w:rFonts w:ascii="Times New Roman" w:hAnsi="Times New Roman"/>
          <w:b/>
          <w:bCs/>
          <w:sz w:val="24"/>
        </w:rPr>
      </w:pPr>
      <w:r w:rsidRPr="00822BB0">
        <w:rPr>
          <w:rFonts w:ascii="Times New Roman" w:hAnsi="Times New Roman"/>
          <w:b/>
          <w:bCs/>
          <w:sz w:val="24"/>
        </w:rPr>
        <w:t>Artikel 1.1.19</w:t>
      </w:r>
    </w:p>
    <w:p w:rsidRPr="00822BB0" w:rsidR="00822BB0" w:rsidP="00822BB0" w:rsidRDefault="00822BB0" w14:paraId="0B8615F2" w14:textId="77777777">
      <w:pPr>
        <w:spacing w:line="240" w:lineRule="atLeast"/>
        <w:rPr>
          <w:rFonts w:ascii="Times New Roman" w:hAnsi="Times New Roman"/>
          <w:b/>
          <w:bCs/>
          <w:sz w:val="24"/>
        </w:rPr>
      </w:pPr>
    </w:p>
    <w:p w:rsidRPr="00822BB0" w:rsidR="00822BB0" w:rsidP="00822BB0" w:rsidRDefault="00822BB0" w14:paraId="32048D14" w14:textId="4AB2011A">
      <w:pPr>
        <w:spacing w:line="240" w:lineRule="atLeast"/>
        <w:ind w:firstLine="284"/>
        <w:rPr>
          <w:rFonts w:ascii="Times New Roman" w:hAnsi="Times New Roman"/>
          <w:sz w:val="24"/>
        </w:rPr>
      </w:pPr>
      <w:r w:rsidRPr="00822BB0">
        <w:rPr>
          <w:rFonts w:ascii="Times New Roman" w:hAnsi="Times New Roman"/>
          <w:sz w:val="24"/>
        </w:rPr>
        <w:t xml:space="preserve">Onder procesafspraken wordt verstaan afspraken die worden gemaakt tussen het openbaar ministerie en de verdachte met het oog op de berechting en die overeenstemming inhouden over de inhoud en omvang van de tenlastelegging of een gezamenlijk voorstel inhouden voor de uit te spreken </w:t>
      </w:r>
      <w:r w:rsidRPr="00ED307B" w:rsidR="00ED307B">
        <w:rPr>
          <w:rFonts w:ascii="Times New Roman" w:hAnsi="Times New Roman"/>
          <w:sz w:val="24"/>
        </w:rPr>
        <w:t>bewezenverklaring, kwalificatie, sanctieoplegging of beslissing op de vordering van de benadeelde partij</w:t>
      </w:r>
      <w:r w:rsidRPr="00822BB0">
        <w:rPr>
          <w:rFonts w:ascii="Times New Roman" w:hAnsi="Times New Roman"/>
          <w:sz w:val="24"/>
        </w:rPr>
        <w:t>.</w:t>
      </w:r>
    </w:p>
    <w:p w:rsidRPr="00822BB0" w:rsidR="00822BB0" w:rsidP="00822BB0" w:rsidRDefault="00822BB0" w14:paraId="73A4F986" w14:textId="77777777">
      <w:pPr>
        <w:spacing w:line="240" w:lineRule="atLeast"/>
        <w:rPr>
          <w:rFonts w:ascii="Times New Roman" w:hAnsi="Times New Roman"/>
          <w:sz w:val="24"/>
        </w:rPr>
      </w:pPr>
    </w:p>
    <w:p w:rsidRPr="00822BB0" w:rsidR="00822BB0" w:rsidP="00822BB0" w:rsidRDefault="00822BB0" w14:paraId="1B0591E7"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3FBB0716" w14:textId="77777777">
      <w:pPr>
        <w:spacing w:line="240" w:lineRule="atLeast"/>
        <w:rPr>
          <w:rFonts w:ascii="Times New Roman" w:hAnsi="Times New Roman"/>
          <w:sz w:val="24"/>
        </w:rPr>
      </w:pPr>
    </w:p>
    <w:p w:rsidRPr="00822BB0" w:rsidR="00822BB0" w:rsidP="00822BB0" w:rsidRDefault="00822BB0" w14:paraId="050BAB5E" w14:textId="77777777">
      <w:pPr>
        <w:spacing w:line="240" w:lineRule="atLeast"/>
        <w:ind w:firstLine="284"/>
        <w:rPr>
          <w:rFonts w:ascii="Times New Roman" w:hAnsi="Times New Roman"/>
          <w:sz w:val="24"/>
        </w:rPr>
      </w:pPr>
      <w:r w:rsidRPr="00822BB0">
        <w:rPr>
          <w:rFonts w:ascii="Times New Roman" w:hAnsi="Times New Roman"/>
          <w:sz w:val="24"/>
        </w:rPr>
        <w:t>In artikel 1.2.13, eerste lid, onderdeel c, wordt “een jaar of meer” vervangen door “meer dan een jaar”.</w:t>
      </w:r>
    </w:p>
    <w:p w:rsidRPr="00822BB0" w:rsidR="00822BB0" w:rsidP="00822BB0" w:rsidRDefault="00822BB0" w14:paraId="2BB9D67E" w14:textId="77777777">
      <w:pPr>
        <w:spacing w:line="240" w:lineRule="atLeast"/>
        <w:rPr>
          <w:rFonts w:ascii="Times New Roman" w:hAnsi="Times New Roman"/>
          <w:sz w:val="24"/>
        </w:rPr>
      </w:pPr>
    </w:p>
    <w:p w:rsidRPr="00822BB0" w:rsidR="00822BB0" w:rsidP="00822BB0" w:rsidRDefault="00822BB0" w14:paraId="13667319"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5C5A38F5" w14:textId="77777777">
      <w:pPr>
        <w:spacing w:line="240" w:lineRule="atLeast"/>
        <w:rPr>
          <w:rFonts w:ascii="Times New Roman" w:hAnsi="Times New Roman"/>
          <w:sz w:val="24"/>
        </w:rPr>
      </w:pPr>
    </w:p>
    <w:p w:rsidRPr="00822BB0" w:rsidR="00822BB0" w:rsidP="00822BB0" w:rsidRDefault="00822BB0" w14:paraId="0C47F5A9" w14:textId="77777777">
      <w:pPr>
        <w:spacing w:line="240" w:lineRule="atLeast"/>
        <w:ind w:firstLine="284"/>
        <w:rPr>
          <w:rFonts w:ascii="Times New Roman" w:hAnsi="Times New Roman"/>
          <w:sz w:val="24"/>
        </w:rPr>
      </w:pPr>
      <w:r w:rsidRPr="00822BB0">
        <w:rPr>
          <w:rFonts w:ascii="Times New Roman" w:hAnsi="Times New Roman"/>
          <w:sz w:val="24"/>
        </w:rPr>
        <w:t>Artikel 1.2.23 wordt als volgt gewijzigd:</w:t>
      </w:r>
    </w:p>
    <w:p w:rsidR="00822BB0" w:rsidP="00822BB0" w:rsidRDefault="00822BB0" w14:paraId="6A5614A5" w14:textId="77777777">
      <w:pPr>
        <w:spacing w:line="240" w:lineRule="atLeast"/>
        <w:rPr>
          <w:rFonts w:ascii="Times New Roman" w:hAnsi="Times New Roman"/>
          <w:sz w:val="24"/>
        </w:rPr>
      </w:pPr>
    </w:p>
    <w:p w:rsidRPr="00822BB0" w:rsidR="00822BB0" w:rsidP="00822BB0" w:rsidRDefault="00822BB0" w14:paraId="3FA80207" w14:textId="654A3166">
      <w:pPr>
        <w:spacing w:line="240" w:lineRule="atLeast"/>
        <w:ind w:firstLine="284"/>
        <w:rPr>
          <w:rFonts w:ascii="Times New Roman" w:hAnsi="Times New Roman"/>
          <w:sz w:val="24"/>
        </w:rPr>
      </w:pPr>
      <w:r w:rsidRPr="00822BB0">
        <w:rPr>
          <w:rFonts w:ascii="Times New Roman" w:hAnsi="Times New Roman"/>
          <w:sz w:val="24"/>
        </w:rPr>
        <w:t xml:space="preserve">1. In het eerste lid vervalt “van de rechtbank”. </w:t>
      </w:r>
    </w:p>
    <w:p w:rsidR="00822BB0" w:rsidP="00822BB0" w:rsidRDefault="00822BB0" w14:paraId="042D6C1D" w14:textId="77777777">
      <w:pPr>
        <w:spacing w:line="240" w:lineRule="atLeast"/>
        <w:rPr>
          <w:rFonts w:ascii="Times New Roman" w:hAnsi="Times New Roman"/>
          <w:sz w:val="24"/>
        </w:rPr>
      </w:pPr>
    </w:p>
    <w:p w:rsidRPr="00822BB0" w:rsidR="00822BB0" w:rsidP="00822BB0" w:rsidRDefault="00822BB0" w14:paraId="2B6291C6" w14:textId="0362E665">
      <w:pPr>
        <w:spacing w:line="240" w:lineRule="atLeast"/>
        <w:ind w:firstLine="284"/>
        <w:rPr>
          <w:rFonts w:ascii="Times New Roman" w:hAnsi="Times New Roman"/>
          <w:sz w:val="24"/>
        </w:rPr>
      </w:pPr>
      <w:r w:rsidRPr="00822BB0">
        <w:rPr>
          <w:rFonts w:ascii="Times New Roman" w:hAnsi="Times New Roman"/>
          <w:sz w:val="24"/>
        </w:rPr>
        <w:t>2. In het tweede lid wordt “niet direct wordt uitgesproken” vervangen door “niet direct wordt uitgesproken of meegedeeld”.</w:t>
      </w:r>
    </w:p>
    <w:p w:rsidRPr="00822BB0" w:rsidR="00822BB0" w:rsidP="00822BB0" w:rsidRDefault="00822BB0" w14:paraId="7F7F1A7D" w14:textId="77777777">
      <w:pPr>
        <w:spacing w:line="240" w:lineRule="atLeast"/>
        <w:rPr>
          <w:rFonts w:ascii="Times New Roman" w:hAnsi="Times New Roman"/>
          <w:sz w:val="24"/>
        </w:rPr>
      </w:pPr>
    </w:p>
    <w:p w:rsidRPr="00822BB0" w:rsidR="00822BB0" w:rsidP="00822BB0" w:rsidRDefault="00822BB0" w14:paraId="4A282B24"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020BD621" w14:textId="77777777">
      <w:pPr>
        <w:spacing w:line="240" w:lineRule="atLeast"/>
        <w:rPr>
          <w:rFonts w:ascii="Times New Roman" w:hAnsi="Times New Roman"/>
          <w:sz w:val="24"/>
        </w:rPr>
      </w:pPr>
    </w:p>
    <w:p w:rsidR="00822BB0" w:rsidP="00822BB0" w:rsidRDefault="00822BB0" w14:paraId="6AB08CCC" w14:textId="121666F9">
      <w:pPr>
        <w:spacing w:line="240" w:lineRule="atLeast"/>
        <w:ind w:firstLine="284"/>
        <w:rPr>
          <w:rFonts w:ascii="Times New Roman" w:hAnsi="Times New Roman"/>
          <w:sz w:val="24"/>
        </w:rPr>
      </w:pPr>
      <w:r w:rsidRPr="00822BB0">
        <w:rPr>
          <w:rFonts w:ascii="Times New Roman" w:hAnsi="Times New Roman"/>
          <w:sz w:val="24"/>
        </w:rPr>
        <w:t>Artikel 1.2.26, vierde lid, komt te luiden:</w:t>
      </w:r>
    </w:p>
    <w:p w:rsidRPr="00822BB0" w:rsidR="00822BB0" w:rsidP="00822BB0" w:rsidRDefault="00822BB0" w14:paraId="1B225F7F" w14:textId="75020CC3">
      <w:pPr>
        <w:spacing w:line="240" w:lineRule="atLeast"/>
        <w:ind w:firstLine="284"/>
        <w:rPr>
          <w:rFonts w:ascii="Times New Roman" w:hAnsi="Times New Roman"/>
          <w:iCs/>
          <w:sz w:val="24"/>
        </w:rPr>
      </w:pPr>
      <w:r w:rsidRPr="00822BB0">
        <w:rPr>
          <w:rFonts w:ascii="Times New Roman" w:hAnsi="Times New Roman"/>
          <w:sz w:val="24"/>
        </w:rPr>
        <w:t xml:space="preserve">4. </w:t>
      </w:r>
      <w:r w:rsidRPr="00822BB0">
        <w:rPr>
          <w:rFonts w:ascii="Times New Roman" w:hAnsi="Times New Roman"/>
          <w:iCs/>
          <w:sz w:val="24"/>
        </w:rPr>
        <w:t>De rechter-commissaris kan een bevoegdheid in het gehele land uitoefenen. Hij stelt, indien de uitoefening van een bevoegdheid plaatsvindt binnen het rechtsgebied van een andere rechtbank, zijn ambtgenoot hiervan tijdig in kennis.</w:t>
      </w:r>
    </w:p>
    <w:p w:rsidRPr="00822BB0" w:rsidR="00822BB0" w:rsidP="00822BB0" w:rsidRDefault="00822BB0" w14:paraId="10B644C3" w14:textId="77777777">
      <w:pPr>
        <w:spacing w:line="240" w:lineRule="atLeast"/>
        <w:rPr>
          <w:rFonts w:ascii="Times New Roman" w:hAnsi="Times New Roman"/>
          <w:sz w:val="24"/>
        </w:rPr>
      </w:pPr>
    </w:p>
    <w:p w:rsidRPr="00822BB0" w:rsidR="00822BB0" w:rsidP="00822BB0" w:rsidRDefault="00822BB0" w14:paraId="3B78AB1B"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1F49027A" w14:textId="77777777">
      <w:pPr>
        <w:spacing w:line="240" w:lineRule="atLeast"/>
        <w:rPr>
          <w:rFonts w:ascii="Times New Roman" w:hAnsi="Times New Roman"/>
          <w:sz w:val="24"/>
        </w:rPr>
      </w:pPr>
    </w:p>
    <w:p w:rsidRPr="00822BB0" w:rsidR="00822BB0" w:rsidP="00822BB0" w:rsidRDefault="00822BB0" w14:paraId="4EF0C9BA" w14:textId="77777777">
      <w:pPr>
        <w:spacing w:line="240" w:lineRule="atLeast"/>
        <w:ind w:firstLine="284"/>
        <w:rPr>
          <w:rFonts w:ascii="Times New Roman" w:hAnsi="Times New Roman"/>
          <w:sz w:val="24"/>
        </w:rPr>
      </w:pPr>
      <w:r w:rsidRPr="00822BB0">
        <w:rPr>
          <w:rFonts w:ascii="Times New Roman" w:hAnsi="Times New Roman"/>
          <w:iCs/>
          <w:sz w:val="24"/>
        </w:rPr>
        <w:t>In de artikelen 1.3.11, vierde lid, en 1.3.12, derde lid, wordt “grondgebied” vervangen door “gebied”.</w:t>
      </w:r>
    </w:p>
    <w:p w:rsidRPr="00822BB0" w:rsidR="00822BB0" w:rsidP="00822BB0" w:rsidRDefault="00822BB0" w14:paraId="0677C262" w14:textId="77777777">
      <w:pPr>
        <w:spacing w:line="240" w:lineRule="atLeast"/>
        <w:rPr>
          <w:rFonts w:ascii="Times New Roman" w:hAnsi="Times New Roman"/>
          <w:i/>
          <w:iCs/>
          <w:sz w:val="24"/>
        </w:rPr>
      </w:pPr>
    </w:p>
    <w:p w:rsidRPr="00822BB0" w:rsidR="00822BB0" w:rsidP="00822BB0" w:rsidRDefault="00822BB0" w14:paraId="3B68ECF6" w14:textId="77777777">
      <w:pPr>
        <w:spacing w:line="240" w:lineRule="atLeast"/>
        <w:rPr>
          <w:rFonts w:ascii="Times New Roman" w:hAnsi="Times New Roman"/>
          <w:sz w:val="24"/>
        </w:rPr>
      </w:pPr>
      <w:bookmarkStart w:name="_Hlk158121406" w:id="2"/>
      <w:r w:rsidRPr="00822BB0">
        <w:rPr>
          <w:rFonts w:ascii="Times New Roman" w:hAnsi="Times New Roman"/>
          <w:sz w:val="24"/>
        </w:rPr>
        <w:lastRenderedPageBreak/>
        <w:t>J</w:t>
      </w:r>
    </w:p>
    <w:p w:rsidRPr="00822BB0" w:rsidR="00822BB0" w:rsidP="00822BB0" w:rsidRDefault="00822BB0" w14:paraId="43577E85" w14:textId="77777777">
      <w:pPr>
        <w:spacing w:line="240" w:lineRule="atLeast"/>
        <w:rPr>
          <w:rFonts w:ascii="Times New Roman" w:hAnsi="Times New Roman"/>
          <w:sz w:val="24"/>
        </w:rPr>
      </w:pPr>
    </w:p>
    <w:p w:rsidRPr="00822BB0" w:rsidR="00822BB0" w:rsidP="00822BB0" w:rsidRDefault="00822BB0" w14:paraId="0E9D9667" w14:textId="77777777">
      <w:pPr>
        <w:spacing w:line="240" w:lineRule="atLeast"/>
        <w:ind w:firstLine="284"/>
        <w:rPr>
          <w:rFonts w:ascii="Times New Roman" w:hAnsi="Times New Roman"/>
          <w:bCs/>
          <w:sz w:val="24"/>
        </w:rPr>
      </w:pPr>
      <w:bookmarkStart w:name="_Hlk214366569" w:id="3"/>
      <w:r w:rsidRPr="00822BB0">
        <w:rPr>
          <w:rFonts w:ascii="Times New Roman" w:hAnsi="Times New Roman"/>
          <w:bCs/>
          <w:sz w:val="24"/>
        </w:rPr>
        <w:t xml:space="preserve">In artikel 1.4.2 wordt onder vernummering van het tweede en derde lid tot het derde en vierde lid een lid ingevoegd, luidende: </w:t>
      </w:r>
    </w:p>
    <w:p w:rsidRPr="00822BB0" w:rsidR="00822BB0" w:rsidP="00822BB0" w:rsidRDefault="00822BB0" w14:paraId="4E9F97FA" w14:textId="77777777">
      <w:pPr>
        <w:spacing w:line="240" w:lineRule="atLeast"/>
        <w:ind w:firstLine="284"/>
        <w:rPr>
          <w:rFonts w:ascii="Times New Roman" w:hAnsi="Times New Roman"/>
          <w:sz w:val="24"/>
        </w:rPr>
      </w:pPr>
      <w:r w:rsidRPr="00822BB0">
        <w:rPr>
          <w:rFonts w:ascii="Times New Roman" w:hAnsi="Times New Roman"/>
          <w:bCs/>
          <w:sz w:val="24"/>
        </w:rPr>
        <w:t>2. Voor de gevoegde behandeling van een vordering als bedoeld in artikel 7.2.8c, eerste lid, wordt onder verdachte mede verstaan: de persoon tegen wie de onherroepelijke strafbeschikking is uitgevaardigd.</w:t>
      </w:r>
    </w:p>
    <w:bookmarkEnd w:id="3"/>
    <w:p w:rsidRPr="00822BB0" w:rsidR="00822BB0" w:rsidP="00822BB0" w:rsidRDefault="00822BB0" w14:paraId="5B963240" w14:textId="77777777">
      <w:pPr>
        <w:spacing w:line="240" w:lineRule="atLeast"/>
        <w:rPr>
          <w:rFonts w:ascii="Times New Roman" w:hAnsi="Times New Roman"/>
          <w:sz w:val="24"/>
        </w:rPr>
      </w:pPr>
    </w:p>
    <w:p w:rsidRPr="00822BB0" w:rsidR="00822BB0" w:rsidP="00822BB0" w:rsidRDefault="00822BB0" w14:paraId="2C12B8B0" w14:textId="77777777">
      <w:pPr>
        <w:spacing w:line="240" w:lineRule="atLeast"/>
        <w:rPr>
          <w:rFonts w:ascii="Times New Roman" w:hAnsi="Times New Roman"/>
          <w:sz w:val="24"/>
        </w:rPr>
      </w:pPr>
      <w:r w:rsidRPr="00822BB0">
        <w:rPr>
          <w:rFonts w:ascii="Times New Roman" w:hAnsi="Times New Roman"/>
          <w:sz w:val="24"/>
        </w:rPr>
        <w:t>K</w:t>
      </w:r>
    </w:p>
    <w:p w:rsidRPr="00822BB0" w:rsidR="00822BB0" w:rsidP="00822BB0" w:rsidRDefault="00822BB0" w14:paraId="6543FFF1" w14:textId="77777777">
      <w:pPr>
        <w:spacing w:line="240" w:lineRule="atLeast"/>
        <w:rPr>
          <w:rFonts w:ascii="Times New Roman" w:hAnsi="Times New Roman"/>
          <w:sz w:val="24"/>
        </w:rPr>
      </w:pPr>
    </w:p>
    <w:p w:rsidRPr="00822BB0" w:rsidR="00822BB0" w:rsidP="00822BB0" w:rsidRDefault="00822BB0" w14:paraId="7CBEAFBE" w14:textId="77777777">
      <w:pPr>
        <w:spacing w:line="240" w:lineRule="atLeast"/>
        <w:ind w:firstLine="284"/>
        <w:rPr>
          <w:rFonts w:ascii="Times New Roman" w:hAnsi="Times New Roman"/>
          <w:sz w:val="24"/>
        </w:rPr>
      </w:pPr>
      <w:r w:rsidRPr="00822BB0">
        <w:rPr>
          <w:rFonts w:ascii="Times New Roman" w:hAnsi="Times New Roman"/>
          <w:sz w:val="24"/>
        </w:rPr>
        <w:t>In artikel 1.4.4, tweede lid, wordt na “mededeling gedaan” ingevoegd “van”.</w:t>
      </w:r>
    </w:p>
    <w:bookmarkEnd w:id="2"/>
    <w:p w:rsidRPr="00822BB0" w:rsidR="00822BB0" w:rsidP="00822BB0" w:rsidRDefault="00822BB0" w14:paraId="3A68FB25" w14:textId="77777777">
      <w:pPr>
        <w:spacing w:line="240" w:lineRule="atLeast"/>
        <w:rPr>
          <w:rFonts w:ascii="Times New Roman" w:hAnsi="Times New Roman"/>
          <w:sz w:val="24"/>
        </w:rPr>
      </w:pPr>
    </w:p>
    <w:p w:rsidRPr="00822BB0" w:rsidR="00822BB0" w:rsidP="00822BB0" w:rsidRDefault="00822BB0" w14:paraId="68777C4D"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4AE88936" w14:textId="77777777">
      <w:pPr>
        <w:spacing w:line="240" w:lineRule="atLeast"/>
        <w:rPr>
          <w:rFonts w:ascii="Times New Roman" w:hAnsi="Times New Roman"/>
          <w:sz w:val="24"/>
        </w:rPr>
      </w:pPr>
    </w:p>
    <w:p w:rsidR="00822BB0" w:rsidP="00822BB0" w:rsidRDefault="00822BB0" w14:paraId="3F9DB067" w14:textId="77777777">
      <w:pPr>
        <w:spacing w:line="240" w:lineRule="atLeast"/>
        <w:ind w:firstLine="284"/>
        <w:rPr>
          <w:rFonts w:ascii="Times New Roman" w:hAnsi="Times New Roman"/>
          <w:sz w:val="24"/>
        </w:rPr>
      </w:pPr>
      <w:r w:rsidRPr="00822BB0">
        <w:rPr>
          <w:rFonts w:ascii="Times New Roman" w:hAnsi="Times New Roman"/>
          <w:sz w:val="24"/>
        </w:rPr>
        <w:t>Artikel 1.5.4 wordt als volgt gewijzigd:</w:t>
      </w:r>
      <w:r w:rsidRPr="00822BB0">
        <w:rPr>
          <w:rFonts w:ascii="Times New Roman" w:hAnsi="Times New Roman"/>
          <w:sz w:val="24"/>
        </w:rPr>
        <w:br/>
      </w:r>
    </w:p>
    <w:p w:rsidR="00822BB0" w:rsidP="00822BB0" w:rsidRDefault="00822BB0" w14:paraId="413CFB89" w14:textId="5B8A80CC">
      <w:pPr>
        <w:spacing w:line="240" w:lineRule="atLeast"/>
        <w:ind w:firstLine="284"/>
        <w:rPr>
          <w:rFonts w:ascii="Times New Roman" w:hAnsi="Times New Roman"/>
          <w:sz w:val="24"/>
        </w:rPr>
      </w:pPr>
      <w:r w:rsidRPr="00822BB0">
        <w:rPr>
          <w:rFonts w:ascii="Times New Roman" w:hAnsi="Times New Roman"/>
          <w:sz w:val="24"/>
        </w:rPr>
        <w:t>1. In het eerste lid wordt, onder vernummering van de onderdelen d tot en met j tot de onderdelen e tot en met k, een onderdeel ingevoegd, luidende:</w:t>
      </w:r>
    </w:p>
    <w:p w:rsidR="00822BB0" w:rsidP="00822BB0" w:rsidRDefault="00822BB0" w14:paraId="0EBDFC6E" w14:textId="77777777">
      <w:pPr>
        <w:spacing w:line="240" w:lineRule="atLeast"/>
        <w:ind w:firstLine="284"/>
        <w:rPr>
          <w:rFonts w:ascii="Times New Roman" w:hAnsi="Times New Roman"/>
          <w:sz w:val="24"/>
        </w:rPr>
      </w:pPr>
      <w:r w:rsidRPr="00822BB0">
        <w:rPr>
          <w:rFonts w:ascii="Times New Roman" w:hAnsi="Times New Roman"/>
          <w:sz w:val="24"/>
        </w:rPr>
        <w:t>d. het voornemen tot het maken van procesafspraken en de inhoud van de procesafspraken;</w:t>
      </w:r>
      <w:r w:rsidRPr="00822BB0">
        <w:rPr>
          <w:rFonts w:ascii="Times New Roman" w:hAnsi="Times New Roman"/>
          <w:sz w:val="24"/>
        </w:rPr>
        <w:br/>
      </w:r>
    </w:p>
    <w:p w:rsidRPr="00822BB0" w:rsidR="00822BB0" w:rsidP="00822BB0" w:rsidRDefault="00822BB0" w14:paraId="55E4C464" w14:textId="6B7BFDA1">
      <w:pPr>
        <w:spacing w:line="240" w:lineRule="atLeast"/>
        <w:ind w:firstLine="284"/>
        <w:rPr>
          <w:rFonts w:ascii="Times New Roman" w:hAnsi="Times New Roman"/>
          <w:sz w:val="24"/>
        </w:rPr>
      </w:pPr>
      <w:r w:rsidRPr="00822BB0">
        <w:rPr>
          <w:rFonts w:ascii="Times New Roman" w:hAnsi="Times New Roman"/>
          <w:sz w:val="24"/>
        </w:rPr>
        <w:t>2. In het eerste lid, onderdeel f (nieuw) wordt “ten laste gelegde” vervangen door “tenlastegelegde”.</w:t>
      </w:r>
    </w:p>
    <w:p w:rsidR="00822BB0" w:rsidP="00822BB0" w:rsidRDefault="00822BB0" w14:paraId="27975EF1" w14:textId="77777777">
      <w:pPr>
        <w:spacing w:line="240" w:lineRule="atLeast"/>
        <w:rPr>
          <w:rFonts w:ascii="Times New Roman" w:hAnsi="Times New Roman"/>
          <w:sz w:val="24"/>
        </w:rPr>
      </w:pPr>
    </w:p>
    <w:p w:rsidRPr="00822BB0" w:rsidR="00822BB0" w:rsidP="00822BB0" w:rsidRDefault="00822BB0" w14:paraId="444F201F" w14:textId="2989D404">
      <w:pPr>
        <w:spacing w:line="240" w:lineRule="atLeast"/>
        <w:ind w:firstLine="284"/>
        <w:rPr>
          <w:rFonts w:ascii="Times New Roman" w:hAnsi="Times New Roman"/>
          <w:sz w:val="24"/>
        </w:rPr>
      </w:pPr>
      <w:r w:rsidRPr="00822BB0">
        <w:rPr>
          <w:rFonts w:ascii="Times New Roman" w:hAnsi="Times New Roman"/>
          <w:sz w:val="24"/>
        </w:rPr>
        <w:t>3. In het eerste lid, onderdeel h (nieuw), vervalt “in de zaak tegen de verdachte”.</w:t>
      </w:r>
    </w:p>
    <w:p w:rsidR="00822BB0" w:rsidP="00822BB0" w:rsidRDefault="00822BB0" w14:paraId="3764274C" w14:textId="77777777">
      <w:pPr>
        <w:spacing w:line="240" w:lineRule="atLeast"/>
        <w:rPr>
          <w:rFonts w:ascii="Times New Roman" w:hAnsi="Times New Roman"/>
          <w:sz w:val="24"/>
        </w:rPr>
      </w:pPr>
    </w:p>
    <w:p w:rsidR="00822BB0" w:rsidP="00822BB0" w:rsidRDefault="00822BB0" w14:paraId="10AA7502" w14:textId="77777777">
      <w:pPr>
        <w:spacing w:line="240" w:lineRule="atLeast"/>
        <w:ind w:firstLine="284"/>
        <w:rPr>
          <w:rFonts w:ascii="Times New Roman" w:hAnsi="Times New Roman"/>
          <w:sz w:val="24"/>
        </w:rPr>
      </w:pPr>
      <w:r w:rsidRPr="00822BB0">
        <w:rPr>
          <w:rFonts w:ascii="Times New Roman" w:hAnsi="Times New Roman"/>
          <w:sz w:val="24"/>
        </w:rPr>
        <w:t xml:space="preserve">4. In het eerste lid, onderdeel i (nieuw), vervalt “door de verdachte”. </w:t>
      </w:r>
      <w:r w:rsidRPr="00822BB0">
        <w:rPr>
          <w:rFonts w:ascii="Times New Roman" w:hAnsi="Times New Roman"/>
          <w:sz w:val="24"/>
        </w:rPr>
        <w:br/>
      </w:r>
    </w:p>
    <w:p w:rsidRPr="00822BB0" w:rsidR="00822BB0" w:rsidP="00822BB0" w:rsidRDefault="00822BB0" w14:paraId="2A901F67" w14:textId="1844562B">
      <w:pPr>
        <w:spacing w:line="240" w:lineRule="atLeast"/>
        <w:ind w:firstLine="284"/>
        <w:rPr>
          <w:rFonts w:ascii="Times New Roman" w:hAnsi="Times New Roman"/>
          <w:sz w:val="24"/>
        </w:rPr>
      </w:pPr>
      <w:r w:rsidRPr="00822BB0">
        <w:rPr>
          <w:rFonts w:ascii="Times New Roman" w:hAnsi="Times New Roman"/>
          <w:sz w:val="24"/>
        </w:rPr>
        <w:t>5. In het tweede lid wordt “onderdelen b tot en met j” vervangen door “onderdelen b tot en met k”.</w:t>
      </w:r>
    </w:p>
    <w:p w:rsidRPr="00822BB0" w:rsidR="00822BB0" w:rsidP="00822BB0" w:rsidRDefault="00822BB0" w14:paraId="76117999" w14:textId="77777777">
      <w:pPr>
        <w:spacing w:line="240" w:lineRule="atLeast"/>
        <w:rPr>
          <w:rFonts w:ascii="Times New Roman" w:hAnsi="Times New Roman"/>
          <w:sz w:val="24"/>
        </w:rPr>
      </w:pPr>
    </w:p>
    <w:p w:rsidRPr="00822BB0" w:rsidR="00822BB0" w:rsidP="00822BB0" w:rsidRDefault="00822BB0" w14:paraId="1772D1DA"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2AE967FF" w14:textId="77777777">
      <w:pPr>
        <w:spacing w:line="240" w:lineRule="atLeast"/>
        <w:rPr>
          <w:rFonts w:ascii="Times New Roman" w:hAnsi="Times New Roman"/>
          <w:sz w:val="24"/>
        </w:rPr>
      </w:pPr>
    </w:p>
    <w:p w:rsidRPr="00822BB0" w:rsidR="00822BB0" w:rsidP="00822BB0" w:rsidRDefault="00822BB0" w14:paraId="57476645" w14:textId="77777777">
      <w:pPr>
        <w:spacing w:line="240" w:lineRule="atLeast"/>
        <w:ind w:firstLine="284"/>
        <w:rPr>
          <w:rFonts w:ascii="Times New Roman" w:hAnsi="Times New Roman"/>
          <w:sz w:val="24"/>
        </w:rPr>
      </w:pPr>
      <w:r w:rsidRPr="00822BB0">
        <w:rPr>
          <w:rFonts w:ascii="Times New Roman" w:hAnsi="Times New Roman"/>
          <w:sz w:val="24"/>
        </w:rPr>
        <w:t>In artikel 1.5.5, derde lid, wordt na “artikel 1.8.8, eerste tot en met derde lid” een komma ingevoegd.</w:t>
      </w:r>
    </w:p>
    <w:p w:rsidRPr="00822BB0" w:rsidR="00822BB0" w:rsidP="00822BB0" w:rsidRDefault="00822BB0" w14:paraId="692B4D97" w14:textId="77777777">
      <w:pPr>
        <w:spacing w:line="240" w:lineRule="atLeast"/>
        <w:rPr>
          <w:rFonts w:ascii="Times New Roman" w:hAnsi="Times New Roman"/>
          <w:i/>
          <w:iCs/>
          <w:sz w:val="24"/>
        </w:rPr>
      </w:pPr>
    </w:p>
    <w:p w:rsidRPr="00822BB0" w:rsidR="00822BB0" w:rsidP="00822BB0" w:rsidRDefault="00822BB0" w14:paraId="3D4C829B"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3B3B4B9A" w14:textId="77777777">
      <w:pPr>
        <w:spacing w:line="240" w:lineRule="atLeast"/>
        <w:rPr>
          <w:rFonts w:ascii="Times New Roman" w:hAnsi="Times New Roman"/>
          <w:sz w:val="24"/>
        </w:rPr>
      </w:pPr>
    </w:p>
    <w:p w:rsidRPr="00822BB0" w:rsidR="00822BB0" w:rsidP="00822BB0" w:rsidRDefault="00822BB0" w14:paraId="6CD01DDF" w14:textId="77777777">
      <w:pPr>
        <w:spacing w:line="240" w:lineRule="atLeast"/>
        <w:ind w:firstLine="284"/>
        <w:rPr>
          <w:rFonts w:ascii="Times New Roman" w:hAnsi="Times New Roman"/>
          <w:sz w:val="24"/>
        </w:rPr>
      </w:pPr>
      <w:r w:rsidRPr="00822BB0">
        <w:rPr>
          <w:rFonts w:ascii="Times New Roman" w:hAnsi="Times New Roman"/>
          <w:sz w:val="24"/>
        </w:rPr>
        <w:t>In artikel 1.5.7, tweede lid, wordt “onderdelen a, c, d, f, g, i en j” vervangen door “onderdelen a, c, d, e, g, h, j en k”.</w:t>
      </w:r>
      <w:r w:rsidRPr="00822BB0">
        <w:rPr>
          <w:rFonts w:ascii="Times New Roman" w:hAnsi="Times New Roman"/>
          <w:sz w:val="24"/>
        </w:rPr>
        <w:br/>
      </w:r>
      <w:r w:rsidRPr="00822BB0">
        <w:rPr>
          <w:rFonts w:ascii="Times New Roman" w:hAnsi="Times New Roman"/>
          <w:sz w:val="24"/>
        </w:rPr>
        <w:br/>
        <w:t>O</w:t>
      </w:r>
    </w:p>
    <w:p w:rsidRPr="00822BB0" w:rsidR="00822BB0" w:rsidP="00822BB0" w:rsidRDefault="00822BB0" w14:paraId="0716E66E" w14:textId="77777777">
      <w:pPr>
        <w:spacing w:line="240" w:lineRule="atLeast"/>
        <w:rPr>
          <w:rFonts w:ascii="Times New Roman" w:hAnsi="Times New Roman"/>
          <w:sz w:val="24"/>
        </w:rPr>
      </w:pPr>
    </w:p>
    <w:p w:rsidRPr="00822BB0" w:rsidR="00822BB0" w:rsidP="00822BB0" w:rsidRDefault="00822BB0" w14:paraId="1492CB87" w14:textId="77777777">
      <w:pPr>
        <w:spacing w:line="240" w:lineRule="atLeast"/>
        <w:ind w:firstLine="284"/>
        <w:rPr>
          <w:rFonts w:ascii="Times New Roman" w:hAnsi="Times New Roman"/>
          <w:sz w:val="24"/>
        </w:rPr>
      </w:pPr>
      <w:r w:rsidRPr="00822BB0">
        <w:rPr>
          <w:rFonts w:ascii="Times New Roman" w:hAnsi="Times New Roman"/>
          <w:sz w:val="24"/>
        </w:rPr>
        <w:t>In artikel 1.5.8, eerste lid, wordt “240b, 247, 248a, 248b, 249, 250” vervangen door “240, 241, eerste lid, 242, 245, eerste lid, 252”.</w:t>
      </w:r>
    </w:p>
    <w:p w:rsidRPr="00822BB0" w:rsidR="00822BB0" w:rsidP="00822BB0" w:rsidRDefault="00822BB0" w14:paraId="5E96AB0B" w14:textId="77777777">
      <w:pPr>
        <w:spacing w:line="240" w:lineRule="atLeast"/>
        <w:rPr>
          <w:rFonts w:ascii="Times New Roman" w:hAnsi="Times New Roman"/>
          <w:sz w:val="24"/>
        </w:rPr>
      </w:pPr>
    </w:p>
    <w:p w:rsidRPr="00822BB0" w:rsidR="00822BB0" w:rsidP="00822BB0" w:rsidRDefault="00822BB0" w14:paraId="552CBD41"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306554E9" w14:textId="77777777">
      <w:pPr>
        <w:spacing w:line="240" w:lineRule="atLeast"/>
        <w:rPr>
          <w:rFonts w:ascii="Times New Roman" w:hAnsi="Times New Roman"/>
          <w:sz w:val="24"/>
        </w:rPr>
      </w:pPr>
    </w:p>
    <w:p w:rsidR="00822BB0" w:rsidP="00822BB0" w:rsidRDefault="00822BB0" w14:paraId="43EAC269" w14:textId="20311515">
      <w:pPr>
        <w:spacing w:line="240" w:lineRule="atLeast"/>
        <w:ind w:firstLine="284"/>
        <w:rPr>
          <w:rFonts w:ascii="Times New Roman" w:hAnsi="Times New Roman" w:eastAsia="Calibri"/>
          <w:sz w:val="24"/>
        </w:rPr>
      </w:pPr>
      <w:r w:rsidRPr="00822BB0">
        <w:rPr>
          <w:rFonts w:ascii="Times New Roman" w:hAnsi="Times New Roman"/>
          <w:sz w:val="24"/>
        </w:rPr>
        <w:t>Artikel 1.5.11, eerste lid, onderdeel a, komt te luiden:</w:t>
      </w:r>
    </w:p>
    <w:p w:rsidRPr="00822BB0" w:rsidR="00822BB0" w:rsidP="00822BB0" w:rsidRDefault="00822BB0" w14:paraId="3A773082" w14:textId="3C7732F5">
      <w:pPr>
        <w:spacing w:line="240" w:lineRule="atLeast"/>
        <w:ind w:firstLine="284"/>
        <w:rPr>
          <w:rFonts w:ascii="Times New Roman" w:hAnsi="Times New Roman"/>
          <w:sz w:val="24"/>
        </w:rPr>
      </w:pPr>
      <w:r w:rsidRPr="00822BB0">
        <w:rPr>
          <w:rFonts w:ascii="Times New Roman" w:hAnsi="Times New Roman" w:eastAsia="Calibri"/>
          <w:sz w:val="24"/>
        </w:rPr>
        <w:lastRenderedPageBreak/>
        <w:t xml:space="preserve">a. de verdachte wordt veroordeeld dan wel met toepassing van artikel 39 van het Wetboek van Strafrecht wordt ontslagen van alle rechtsvervolging, of met toepassing van artikel 2.3 van de Wet forensische zorg een zorgmachtiging of rechterlijke machtiging is afgegeven op de gronden, genoemd in artikel 2.3, eerste lid, onderdeel </w:t>
      </w:r>
      <w:r w:rsidRPr="00822BB0">
        <w:rPr>
          <w:rFonts w:ascii="Times New Roman" w:hAnsi="Times New Roman"/>
          <w:sz w:val="24"/>
        </w:rPr>
        <w:t>1°, 2° of 4°</w:t>
      </w:r>
      <w:r w:rsidRPr="00822BB0">
        <w:rPr>
          <w:rFonts w:ascii="Times New Roman" w:hAnsi="Times New Roman" w:eastAsia="Calibri"/>
          <w:sz w:val="24"/>
        </w:rPr>
        <w:t>, van de Wet forensische zorg; en</w:t>
      </w:r>
    </w:p>
    <w:p w:rsidRPr="00822BB0" w:rsidR="00822BB0" w:rsidP="00822BB0" w:rsidRDefault="00822BB0" w14:paraId="098CB81B" w14:textId="77777777">
      <w:pPr>
        <w:pStyle w:val="Geenafstand"/>
        <w:spacing w:line="240" w:lineRule="atLeast"/>
        <w:rPr>
          <w:rFonts w:ascii="Times New Roman" w:hAnsi="Times New Roman" w:cs="Times New Roman"/>
          <w:sz w:val="24"/>
          <w:szCs w:val="24"/>
        </w:rPr>
      </w:pPr>
    </w:p>
    <w:p w:rsidRPr="00822BB0" w:rsidR="00822BB0" w:rsidP="00822BB0" w:rsidRDefault="00822BB0" w14:paraId="767FA538" w14:textId="77777777">
      <w:pPr>
        <w:spacing w:line="240" w:lineRule="atLeast"/>
        <w:rPr>
          <w:rFonts w:ascii="Times New Roman" w:hAnsi="Times New Roman"/>
          <w:sz w:val="24"/>
        </w:rPr>
      </w:pPr>
      <w:bookmarkStart w:name="_Hlk182472989" w:id="4"/>
      <w:r w:rsidRPr="00822BB0">
        <w:rPr>
          <w:rFonts w:ascii="Times New Roman" w:hAnsi="Times New Roman"/>
          <w:sz w:val="24"/>
        </w:rPr>
        <w:t>Q</w:t>
      </w:r>
    </w:p>
    <w:p w:rsidRPr="00822BB0" w:rsidR="00822BB0" w:rsidP="00822BB0" w:rsidRDefault="00822BB0" w14:paraId="19F24524" w14:textId="77777777">
      <w:pPr>
        <w:spacing w:line="240" w:lineRule="atLeast"/>
        <w:rPr>
          <w:rFonts w:ascii="Times New Roman" w:hAnsi="Times New Roman"/>
          <w:sz w:val="24"/>
        </w:rPr>
      </w:pPr>
    </w:p>
    <w:p w:rsidRPr="00822BB0" w:rsidR="00822BB0" w:rsidP="00822BB0" w:rsidRDefault="00822BB0" w14:paraId="7E5329DA" w14:textId="77777777">
      <w:pPr>
        <w:spacing w:line="240" w:lineRule="atLeast"/>
        <w:ind w:firstLine="284"/>
        <w:rPr>
          <w:rFonts w:ascii="Times New Roman" w:hAnsi="Times New Roman"/>
          <w:sz w:val="24"/>
        </w:rPr>
      </w:pPr>
      <w:r w:rsidRPr="00822BB0">
        <w:rPr>
          <w:rFonts w:ascii="Times New Roman" w:hAnsi="Times New Roman"/>
          <w:sz w:val="24"/>
        </w:rPr>
        <w:t>In artikel 1.6.14, eerste lid, wordt “getuigenis” vervangen door “verklaring” en wordt “gehoord” vervangen door “verhoord”.</w:t>
      </w:r>
    </w:p>
    <w:bookmarkEnd w:id="4"/>
    <w:p w:rsidRPr="00822BB0" w:rsidR="00822BB0" w:rsidP="00822BB0" w:rsidRDefault="00822BB0" w14:paraId="57797DBD" w14:textId="77777777">
      <w:pPr>
        <w:spacing w:line="240" w:lineRule="atLeast"/>
        <w:rPr>
          <w:rFonts w:ascii="Times New Roman" w:hAnsi="Times New Roman"/>
          <w:sz w:val="24"/>
        </w:rPr>
      </w:pPr>
    </w:p>
    <w:p w:rsidRPr="00822BB0" w:rsidR="00822BB0" w:rsidP="00822BB0" w:rsidRDefault="00822BB0" w14:paraId="6AD9AB14" w14:textId="77777777">
      <w:pPr>
        <w:spacing w:line="240" w:lineRule="atLeast"/>
        <w:rPr>
          <w:rFonts w:ascii="Times New Roman" w:hAnsi="Times New Roman"/>
          <w:sz w:val="24"/>
        </w:rPr>
      </w:pPr>
      <w:r w:rsidRPr="00822BB0">
        <w:rPr>
          <w:rFonts w:ascii="Times New Roman" w:hAnsi="Times New Roman"/>
          <w:sz w:val="24"/>
        </w:rPr>
        <w:t>R</w:t>
      </w:r>
    </w:p>
    <w:p w:rsidRPr="00822BB0" w:rsidR="00822BB0" w:rsidP="00822BB0" w:rsidRDefault="00822BB0" w14:paraId="3B84FBED" w14:textId="77777777">
      <w:pPr>
        <w:spacing w:line="240" w:lineRule="atLeast"/>
        <w:rPr>
          <w:rFonts w:ascii="Times New Roman" w:hAnsi="Times New Roman"/>
          <w:sz w:val="24"/>
        </w:rPr>
      </w:pPr>
    </w:p>
    <w:p w:rsidRPr="00822BB0" w:rsidR="00822BB0" w:rsidP="00822BB0" w:rsidRDefault="00822BB0" w14:paraId="77C18F08" w14:textId="77777777">
      <w:pPr>
        <w:keepNext/>
        <w:spacing w:line="240" w:lineRule="atLeast"/>
        <w:ind w:firstLine="284"/>
        <w:rPr>
          <w:rFonts w:ascii="Times New Roman" w:hAnsi="Times New Roman" w:eastAsia="Calibri"/>
          <w:sz w:val="24"/>
        </w:rPr>
      </w:pPr>
      <w:r w:rsidRPr="00822BB0">
        <w:rPr>
          <w:rFonts w:ascii="Times New Roman" w:hAnsi="Times New Roman" w:eastAsia="Calibri"/>
          <w:sz w:val="24"/>
        </w:rPr>
        <w:t>In artikel 1.7.1 wordt onder vernummering van het tweede tot en met vierde lid tot het derde tot en met vijfde lid een lid ingevoegd, luidende:</w:t>
      </w:r>
    </w:p>
    <w:p w:rsidRPr="00822BB0" w:rsidR="00822BB0" w:rsidP="00822BB0" w:rsidRDefault="00822BB0" w14:paraId="5799213D"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2. In het benoemingsbesluit kan worden bepaald dat een organisatie waarvoor deskundigen werkzaam zijn een voor die organisatie werkzame deskundige aanwijst die de opdracht uitvoert.</w:t>
      </w:r>
    </w:p>
    <w:p w:rsidRPr="00822BB0" w:rsidR="00822BB0" w:rsidP="00822BB0" w:rsidRDefault="00822BB0" w14:paraId="289CFA67" w14:textId="77777777">
      <w:pPr>
        <w:spacing w:line="240" w:lineRule="atLeast"/>
        <w:rPr>
          <w:rFonts w:ascii="Times New Roman" w:hAnsi="Times New Roman"/>
          <w:sz w:val="24"/>
        </w:rPr>
      </w:pPr>
    </w:p>
    <w:p w:rsidRPr="00822BB0" w:rsidR="00822BB0" w:rsidP="00822BB0" w:rsidRDefault="00822BB0" w14:paraId="293F01B5" w14:textId="77777777">
      <w:pPr>
        <w:spacing w:line="240" w:lineRule="atLeast"/>
        <w:rPr>
          <w:rFonts w:ascii="Times New Roman" w:hAnsi="Times New Roman"/>
          <w:sz w:val="24"/>
        </w:rPr>
      </w:pPr>
      <w:r w:rsidRPr="00822BB0">
        <w:rPr>
          <w:rFonts w:ascii="Times New Roman" w:hAnsi="Times New Roman"/>
          <w:sz w:val="24"/>
        </w:rPr>
        <w:t>S</w:t>
      </w:r>
    </w:p>
    <w:p w:rsidRPr="00822BB0" w:rsidR="00822BB0" w:rsidP="00822BB0" w:rsidRDefault="00822BB0" w14:paraId="713150BF" w14:textId="77777777">
      <w:pPr>
        <w:spacing w:line="240" w:lineRule="atLeast"/>
        <w:rPr>
          <w:rFonts w:ascii="Times New Roman" w:hAnsi="Times New Roman"/>
          <w:sz w:val="24"/>
        </w:rPr>
      </w:pPr>
    </w:p>
    <w:p w:rsidRPr="00822BB0" w:rsidR="00822BB0" w:rsidP="00822BB0" w:rsidRDefault="00822BB0" w14:paraId="0BF3A0FB" w14:textId="77777777">
      <w:pPr>
        <w:keepNext/>
        <w:spacing w:line="240" w:lineRule="atLeast"/>
        <w:ind w:firstLine="284"/>
        <w:rPr>
          <w:rFonts w:ascii="Times New Roman" w:hAnsi="Times New Roman" w:eastAsia="Calibri"/>
          <w:sz w:val="24"/>
        </w:rPr>
      </w:pPr>
      <w:r w:rsidRPr="00822BB0">
        <w:rPr>
          <w:rFonts w:ascii="Times New Roman" w:hAnsi="Times New Roman" w:eastAsia="Calibri"/>
          <w:sz w:val="24"/>
        </w:rPr>
        <w:t>Artikel 1.7.2 wordt als volgt gewijzigd:</w:t>
      </w:r>
    </w:p>
    <w:p w:rsidR="00822BB0" w:rsidP="00822BB0" w:rsidRDefault="00822BB0" w14:paraId="78DF464C" w14:textId="77777777">
      <w:pPr>
        <w:spacing w:line="240" w:lineRule="atLeast"/>
        <w:rPr>
          <w:rFonts w:ascii="Times New Roman" w:hAnsi="Times New Roman" w:eastAsia="Calibri"/>
          <w:sz w:val="24"/>
        </w:rPr>
      </w:pPr>
    </w:p>
    <w:p w:rsidRPr="00822BB0" w:rsidR="00822BB0" w:rsidP="00822BB0" w:rsidRDefault="00822BB0" w14:paraId="1C737EC0" w14:textId="16027F6D">
      <w:pPr>
        <w:spacing w:line="240" w:lineRule="atLeast"/>
        <w:ind w:firstLine="284"/>
        <w:rPr>
          <w:rFonts w:ascii="Times New Roman" w:hAnsi="Times New Roman" w:eastAsia="Calibri"/>
          <w:sz w:val="24"/>
        </w:rPr>
      </w:pPr>
      <w:r w:rsidRPr="00822BB0">
        <w:rPr>
          <w:rFonts w:ascii="Times New Roman" w:hAnsi="Times New Roman" w:eastAsia="Calibri"/>
          <w:sz w:val="24"/>
        </w:rPr>
        <w:t>1. Het tweede lid komt te luiden:</w:t>
      </w:r>
    </w:p>
    <w:p w:rsidRPr="00822BB0" w:rsidR="00822BB0" w:rsidP="00822BB0" w:rsidRDefault="00822BB0" w14:paraId="15D23CC2"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2. Bij algemene maatregel van bestuur kunnen regels worden gesteld over de deskundigheidsgebieden waarop een aanvraag tot inschrijving in het register betrekking kan hebben, over de kwaliteitseisen waaraan deskundigen moeten voldoen om in het register te kunnen worden ingeschreven en over de wijze waarop de specifieke deskundigheid van de deskundigen kan worden bepaald of getoetst.</w:t>
      </w:r>
    </w:p>
    <w:p w:rsidR="00822BB0" w:rsidP="00822BB0" w:rsidRDefault="00822BB0" w14:paraId="0609F487" w14:textId="77777777">
      <w:pPr>
        <w:spacing w:line="240" w:lineRule="atLeast"/>
        <w:rPr>
          <w:rFonts w:ascii="Times New Roman" w:hAnsi="Times New Roman" w:eastAsia="Calibri"/>
          <w:sz w:val="24"/>
        </w:rPr>
      </w:pPr>
    </w:p>
    <w:p w:rsidRPr="00822BB0" w:rsidR="00822BB0" w:rsidP="00822BB0" w:rsidRDefault="00822BB0" w14:paraId="3D718A03" w14:textId="2898B950">
      <w:pPr>
        <w:spacing w:line="240" w:lineRule="atLeast"/>
        <w:ind w:firstLine="284"/>
        <w:rPr>
          <w:rFonts w:ascii="Times New Roman" w:hAnsi="Times New Roman" w:eastAsia="Calibri"/>
          <w:sz w:val="24"/>
        </w:rPr>
      </w:pPr>
      <w:r w:rsidRPr="00822BB0">
        <w:rPr>
          <w:rFonts w:ascii="Times New Roman" w:hAnsi="Times New Roman" w:eastAsia="Calibri"/>
          <w:sz w:val="24"/>
        </w:rPr>
        <w:t>2. Onder vernummering van het derde lid tot het vierde lid wordt een lid ingevoegd, luidende:</w:t>
      </w:r>
    </w:p>
    <w:p w:rsidRPr="00822BB0" w:rsidR="00822BB0" w:rsidP="00822BB0" w:rsidRDefault="00822BB0" w14:paraId="47C85D05"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3. Indien deskundigen op een bepaald terrein in het register zijn ingeschreven, wordt bij benoeming van een deskundige op dit terrein die niet in het register is ingeschreven, gemotiveerd waarom niet een deskundige wordt benoemd die in het register is ingeschreven.</w:t>
      </w:r>
    </w:p>
    <w:p w:rsidR="00822BB0" w:rsidP="00822BB0" w:rsidRDefault="00822BB0" w14:paraId="7D09625B" w14:textId="77777777">
      <w:pPr>
        <w:spacing w:line="240" w:lineRule="atLeast"/>
        <w:rPr>
          <w:rFonts w:ascii="Times New Roman" w:hAnsi="Times New Roman" w:eastAsia="Calibri"/>
          <w:sz w:val="24"/>
        </w:rPr>
      </w:pPr>
    </w:p>
    <w:p w:rsidRPr="00822BB0" w:rsidR="00822BB0" w:rsidP="00822BB0" w:rsidRDefault="00822BB0" w14:paraId="6CA5710A" w14:textId="46F696F0">
      <w:pPr>
        <w:spacing w:line="240" w:lineRule="atLeast"/>
        <w:ind w:firstLine="284"/>
        <w:rPr>
          <w:rFonts w:ascii="Times New Roman" w:hAnsi="Times New Roman" w:eastAsia="Calibri"/>
          <w:sz w:val="24"/>
        </w:rPr>
      </w:pPr>
      <w:r w:rsidRPr="00822BB0">
        <w:rPr>
          <w:rFonts w:ascii="Times New Roman" w:hAnsi="Times New Roman" w:eastAsia="Calibri"/>
          <w:sz w:val="24"/>
        </w:rPr>
        <w:t>3. Het vierde lid (nieuw) komt te luiden:</w:t>
      </w:r>
    </w:p>
    <w:p w:rsidRPr="00822BB0" w:rsidR="00822BB0" w:rsidP="00822BB0" w:rsidRDefault="00822BB0" w14:paraId="21EE7FE0"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4. Bij benoeming van een deskundige die niet in het register is ingeschreven, wordt gemotiveerd op grond waarvan diegene als deskundige wordt aangemerkt. De geschiktheid om als deskundige op te treden wordt zoveel mogelijk aan de hand van de kwaliteitseisen, bedoeld in het tweede lid, beoordeeld.</w:t>
      </w:r>
    </w:p>
    <w:p w:rsidRPr="00822BB0" w:rsidR="00822BB0" w:rsidP="00822BB0" w:rsidRDefault="00822BB0" w14:paraId="55AC75F0" w14:textId="77777777">
      <w:pPr>
        <w:spacing w:line="240" w:lineRule="atLeast"/>
        <w:rPr>
          <w:rFonts w:ascii="Times New Roman" w:hAnsi="Times New Roman"/>
          <w:i/>
          <w:iCs/>
          <w:sz w:val="24"/>
        </w:rPr>
      </w:pPr>
    </w:p>
    <w:p w:rsidRPr="00822BB0" w:rsidR="00822BB0" w:rsidP="00822BB0" w:rsidRDefault="00822BB0" w14:paraId="54354F8E"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1C39CC7C" w14:textId="77777777">
      <w:pPr>
        <w:spacing w:line="240" w:lineRule="atLeast"/>
        <w:rPr>
          <w:rFonts w:ascii="Times New Roman" w:hAnsi="Times New Roman"/>
          <w:sz w:val="24"/>
        </w:rPr>
      </w:pPr>
    </w:p>
    <w:p w:rsidRPr="00822BB0" w:rsidR="00822BB0" w:rsidP="00822BB0" w:rsidRDefault="00822BB0" w14:paraId="706678FA"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 xml:space="preserve">In artikel 1.7.3, derde lid, wordt “1.6.8” vervangen door “1.6.9”. </w:t>
      </w:r>
    </w:p>
    <w:p w:rsidRPr="00822BB0" w:rsidR="00822BB0" w:rsidP="00822BB0" w:rsidRDefault="00822BB0" w14:paraId="263BF70C" w14:textId="77777777">
      <w:pPr>
        <w:spacing w:line="240" w:lineRule="atLeast"/>
        <w:rPr>
          <w:rFonts w:ascii="Times New Roman" w:hAnsi="Times New Roman"/>
          <w:i/>
          <w:iCs/>
          <w:sz w:val="24"/>
        </w:rPr>
      </w:pPr>
    </w:p>
    <w:p w:rsidRPr="00822BB0" w:rsidR="00822BB0" w:rsidP="00822BB0" w:rsidRDefault="00822BB0" w14:paraId="6581544F" w14:textId="77777777">
      <w:pPr>
        <w:spacing w:line="240" w:lineRule="atLeast"/>
        <w:rPr>
          <w:rFonts w:ascii="Times New Roman" w:hAnsi="Times New Roman"/>
          <w:sz w:val="24"/>
        </w:rPr>
      </w:pPr>
      <w:r w:rsidRPr="00822BB0">
        <w:rPr>
          <w:rFonts w:ascii="Times New Roman" w:hAnsi="Times New Roman"/>
          <w:sz w:val="24"/>
        </w:rPr>
        <w:t>U</w:t>
      </w:r>
    </w:p>
    <w:p w:rsidRPr="00822BB0" w:rsidR="00822BB0" w:rsidP="00822BB0" w:rsidRDefault="00822BB0" w14:paraId="2D8C4972" w14:textId="77777777">
      <w:pPr>
        <w:spacing w:line="240" w:lineRule="atLeast"/>
        <w:rPr>
          <w:rFonts w:ascii="Times New Roman" w:hAnsi="Times New Roman"/>
          <w:sz w:val="24"/>
        </w:rPr>
      </w:pPr>
    </w:p>
    <w:p w:rsidRPr="00822BB0" w:rsidR="00822BB0" w:rsidP="00822BB0" w:rsidRDefault="00822BB0" w14:paraId="79EA5FB8" w14:textId="77777777">
      <w:pPr>
        <w:keepNext/>
        <w:spacing w:line="240" w:lineRule="atLeast"/>
        <w:ind w:firstLine="284"/>
        <w:rPr>
          <w:rFonts w:ascii="Times New Roman" w:hAnsi="Times New Roman" w:eastAsia="Calibri"/>
          <w:sz w:val="24"/>
        </w:rPr>
      </w:pPr>
      <w:r w:rsidRPr="00822BB0">
        <w:rPr>
          <w:rFonts w:ascii="Times New Roman" w:hAnsi="Times New Roman" w:eastAsia="Calibri"/>
          <w:sz w:val="24"/>
        </w:rPr>
        <w:lastRenderedPageBreak/>
        <w:t>Artikel 1.7.5 komt te luiden:</w:t>
      </w:r>
    </w:p>
    <w:p w:rsidRPr="00822BB0" w:rsidR="00822BB0" w:rsidP="00822BB0" w:rsidRDefault="00822BB0" w14:paraId="2F6716B9" w14:textId="77777777">
      <w:pPr>
        <w:keepNext/>
        <w:spacing w:line="240" w:lineRule="atLeast"/>
        <w:rPr>
          <w:rFonts w:ascii="Times New Roman" w:hAnsi="Times New Roman" w:eastAsia="Calibri"/>
          <w:sz w:val="24"/>
        </w:rPr>
      </w:pPr>
    </w:p>
    <w:p w:rsidRPr="00822BB0" w:rsidR="00822BB0" w:rsidP="00822BB0" w:rsidRDefault="00822BB0" w14:paraId="20DF7ADF" w14:textId="77777777">
      <w:pPr>
        <w:keepNext/>
        <w:spacing w:line="240" w:lineRule="atLeast"/>
        <w:rPr>
          <w:rFonts w:ascii="Times New Roman" w:hAnsi="Times New Roman" w:eastAsia="Calibri"/>
          <w:b/>
          <w:bCs/>
          <w:sz w:val="24"/>
        </w:rPr>
      </w:pPr>
      <w:r w:rsidRPr="00822BB0">
        <w:rPr>
          <w:rFonts w:ascii="Times New Roman" w:hAnsi="Times New Roman" w:eastAsia="Calibri"/>
          <w:b/>
          <w:bCs/>
          <w:sz w:val="24"/>
        </w:rPr>
        <w:t>Artikel 1.7.5</w:t>
      </w:r>
    </w:p>
    <w:p w:rsidRPr="00822BB0" w:rsidR="00822BB0" w:rsidP="00822BB0" w:rsidRDefault="00822BB0" w14:paraId="38797150" w14:textId="77777777">
      <w:pPr>
        <w:spacing w:line="240" w:lineRule="atLeast"/>
        <w:rPr>
          <w:rFonts w:ascii="Times New Roman" w:hAnsi="Times New Roman" w:eastAsia="Calibri"/>
          <w:sz w:val="24"/>
        </w:rPr>
      </w:pPr>
    </w:p>
    <w:p w:rsidRPr="00822BB0" w:rsidR="00822BB0" w:rsidP="00822BB0" w:rsidRDefault="00822BB0" w14:paraId="25FCDBA9"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 xml:space="preserve">1. De artikelen 1.7.1 tot en met 1.7.4 zijn niet van toepassing </w:t>
      </w:r>
      <w:bookmarkStart w:name="_Hlk143174909" w:id="5"/>
      <w:r w:rsidRPr="00822BB0">
        <w:rPr>
          <w:rFonts w:ascii="Times New Roman" w:hAnsi="Times New Roman" w:eastAsia="Calibri"/>
          <w:sz w:val="24"/>
        </w:rPr>
        <w:t>op:</w:t>
      </w:r>
    </w:p>
    <w:p w:rsidRPr="00822BB0" w:rsidR="00822BB0" w:rsidP="00822BB0" w:rsidRDefault="00822BB0" w14:paraId="7083B4D0"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a. onderzoek dat wordt verricht door een opsporingsambtenaar;</w:t>
      </w:r>
    </w:p>
    <w:p w:rsidRPr="00822BB0" w:rsidR="00822BB0" w:rsidP="00822BB0" w:rsidRDefault="00822BB0" w14:paraId="07BC8847"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 xml:space="preserve">b. </w:t>
      </w:r>
      <w:bookmarkStart w:name="_Hlk153809456" w:id="6"/>
      <w:r w:rsidRPr="00822BB0">
        <w:rPr>
          <w:rFonts w:ascii="Times New Roman" w:hAnsi="Times New Roman" w:eastAsia="Calibri"/>
          <w:sz w:val="24"/>
        </w:rPr>
        <w:t>onderzoek dat wordt verricht door iemand die aan een opsporingsinstantie bijstand verleent bij het verzamelen en veiligstellen van sporen en bij het voorbereidend onderzoek dat aan die sporen wordt verricht, en die buiten die dienst werkzaam is</w:t>
      </w:r>
      <w:bookmarkEnd w:id="6"/>
      <w:r w:rsidRPr="00822BB0">
        <w:rPr>
          <w:rFonts w:ascii="Times New Roman" w:hAnsi="Times New Roman" w:eastAsia="Calibri"/>
          <w:sz w:val="24"/>
        </w:rPr>
        <w:t>;</w:t>
      </w:r>
    </w:p>
    <w:p w:rsidRPr="00822BB0" w:rsidR="00822BB0" w:rsidP="00822BB0" w:rsidRDefault="00822BB0" w14:paraId="66C4B0E1"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c. technisch onderzoek, behalve in het geval dat een deskundige is benoemd om het onderzoek uit te voeren.</w:t>
      </w:r>
    </w:p>
    <w:p w:rsidRPr="00822BB0" w:rsidR="00822BB0" w:rsidP="00822BB0" w:rsidRDefault="00822BB0" w14:paraId="22C2A492" w14:textId="77777777">
      <w:pPr>
        <w:spacing w:line="240" w:lineRule="atLeast"/>
        <w:ind w:firstLine="284"/>
        <w:rPr>
          <w:rFonts w:ascii="Times New Roman" w:hAnsi="Times New Roman" w:eastAsia="Calibri"/>
          <w:sz w:val="24"/>
        </w:rPr>
      </w:pPr>
      <w:bookmarkStart w:name="_Hlk144385221" w:id="7"/>
      <w:bookmarkEnd w:id="5"/>
      <w:r w:rsidRPr="00822BB0">
        <w:rPr>
          <w:rFonts w:ascii="Times New Roman" w:hAnsi="Times New Roman" w:eastAsia="Calibri"/>
          <w:sz w:val="24"/>
        </w:rPr>
        <w:t xml:space="preserve">2. </w:t>
      </w:r>
      <w:bookmarkStart w:name="_Hlk151451784" w:id="8"/>
      <w:bookmarkStart w:name="_Hlk144385382" w:id="9"/>
      <w:r w:rsidRPr="00822BB0">
        <w:rPr>
          <w:rFonts w:ascii="Times New Roman" w:hAnsi="Times New Roman" w:eastAsia="Calibri"/>
          <w:sz w:val="24"/>
        </w:rPr>
        <w:t xml:space="preserve">Technisch onderzoek is bij algemene maatregel van bestuur aangewezen onderzoek dat wordt verricht door een medewerker van een laboratorium dat </w:t>
      </w:r>
      <w:bookmarkStart w:name="_Hlk145498605" w:id="10"/>
      <w:r w:rsidRPr="00822BB0">
        <w:rPr>
          <w:rFonts w:ascii="Times New Roman" w:hAnsi="Times New Roman" w:eastAsia="Calibri"/>
          <w:sz w:val="24"/>
        </w:rPr>
        <w:t xml:space="preserve">aan de bij algemene maatregel van bestuur gestelde eisen voldoet </w:t>
      </w:r>
      <w:bookmarkEnd w:id="8"/>
      <w:r w:rsidRPr="00822BB0">
        <w:rPr>
          <w:rFonts w:ascii="Times New Roman" w:hAnsi="Times New Roman" w:eastAsia="Calibri"/>
          <w:sz w:val="24"/>
        </w:rPr>
        <w:t xml:space="preserve">en dat geen opinie en interpretatie vergt van degene die het uitvoert </w:t>
      </w:r>
      <w:r w:rsidRPr="00822BB0">
        <w:rPr>
          <w:rFonts w:ascii="Times New Roman" w:hAnsi="Times New Roman"/>
          <w:sz w:val="24"/>
        </w:rPr>
        <w:t>of waarbij een vastgesteld protocol wordt gevolgd voor opinie en interpretatie</w:t>
      </w:r>
      <w:r w:rsidRPr="00822BB0">
        <w:rPr>
          <w:rFonts w:ascii="Times New Roman" w:hAnsi="Times New Roman" w:eastAsia="Calibri"/>
          <w:sz w:val="24"/>
        </w:rPr>
        <w:t>.</w:t>
      </w:r>
      <w:bookmarkStart w:name="_Hlk150771753" w:id="11"/>
      <w:bookmarkEnd w:id="9"/>
      <w:bookmarkEnd w:id="10"/>
    </w:p>
    <w:p w:rsidRPr="00822BB0" w:rsidR="00822BB0" w:rsidP="00822BB0" w:rsidRDefault="00822BB0" w14:paraId="2030400B" w14:textId="77777777">
      <w:pPr>
        <w:spacing w:line="240" w:lineRule="atLeast"/>
        <w:ind w:firstLine="284"/>
        <w:rPr>
          <w:rFonts w:ascii="Times New Roman" w:hAnsi="Times New Roman"/>
          <w:sz w:val="24"/>
        </w:rPr>
      </w:pPr>
      <w:bookmarkStart w:name="_Hlk153357286" w:id="12"/>
      <w:bookmarkEnd w:id="7"/>
      <w:bookmarkEnd w:id="11"/>
      <w:r w:rsidRPr="00822BB0">
        <w:rPr>
          <w:rFonts w:ascii="Times New Roman" w:hAnsi="Times New Roman"/>
          <w:sz w:val="24"/>
        </w:rPr>
        <w:t>3. In geval van technisch onderzoek als bedoeld in het eerste lid, onderdeel c, kan de functionaris die bevoegd is het bevel tot het onderzoek te geven een laboratorium opdragen het onderzoek door een medewerker van dat laboratorium te laten verrichten.</w:t>
      </w:r>
    </w:p>
    <w:p w:rsidRPr="00822BB0" w:rsidR="00822BB0" w:rsidP="00822BB0" w:rsidRDefault="00822BB0" w14:paraId="7615B903"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 xml:space="preserve">4. </w:t>
      </w:r>
      <w:r w:rsidRPr="00822BB0">
        <w:rPr>
          <w:rFonts w:ascii="Times New Roman" w:hAnsi="Times New Roman"/>
          <w:sz w:val="24"/>
        </w:rPr>
        <w:t>In geval van technisch onderzoek als bedoeld in het eerste lid, onderdeel c, kan de verdachte een verzoek tot tegenonderzoek indienen bij de functionaris die bevoegd is het bevel tot het onderzoek te geven. De functionaris wijst het verzoek toe voor zover dit redelijkerwijs van belang kan zijn voor de in het kader van de berechting door de rechter te nemen beslissingen. Hij geeft de verdachte direct kennis van zijn beslissing. Een afwijzing wordt gemotiveerd.</w:t>
      </w:r>
    </w:p>
    <w:p w:rsidRPr="00822BB0" w:rsidR="00822BB0" w:rsidP="00822BB0" w:rsidRDefault="00822BB0" w14:paraId="3A67B22F"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 xml:space="preserve">5. Bij of krachtens algemene maatregel van bestuur kunnen regels worden gesteld over de verslaglegging van de </w:t>
      </w:r>
      <w:bookmarkStart w:name="_Hlk149751983" w:id="13"/>
      <w:r w:rsidRPr="00822BB0">
        <w:rPr>
          <w:rFonts w:ascii="Times New Roman" w:hAnsi="Times New Roman" w:eastAsia="Calibri"/>
          <w:sz w:val="24"/>
        </w:rPr>
        <w:t>onderzoeken, bedoeld in het eerste lid</w:t>
      </w:r>
      <w:bookmarkEnd w:id="13"/>
      <w:r w:rsidRPr="00822BB0">
        <w:rPr>
          <w:rFonts w:ascii="Times New Roman" w:hAnsi="Times New Roman" w:eastAsia="Calibri"/>
          <w:sz w:val="24"/>
        </w:rPr>
        <w:t xml:space="preserve">, en over de </w:t>
      </w:r>
      <w:r w:rsidRPr="00822BB0">
        <w:rPr>
          <w:rFonts w:ascii="Times New Roman" w:hAnsi="Times New Roman"/>
          <w:sz w:val="24"/>
        </w:rPr>
        <w:t>kennisgeving van de onderzoeksresultaten van deze onderzoeken</w:t>
      </w:r>
      <w:r w:rsidRPr="00822BB0">
        <w:rPr>
          <w:rFonts w:ascii="Times New Roman" w:hAnsi="Times New Roman" w:eastAsia="Calibri"/>
          <w:sz w:val="24"/>
        </w:rPr>
        <w:t>.</w:t>
      </w:r>
    </w:p>
    <w:bookmarkEnd w:id="12"/>
    <w:p w:rsidRPr="00822BB0" w:rsidR="00822BB0" w:rsidP="00822BB0" w:rsidRDefault="00822BB0" w14:paraId="372B85EC" w14:textId="77777777">
      <w:pPr>
        <w:spacing w:line="240" w:lineRule="atLeast"/>
        <w:rPr>
          <w:rFonts w:ascii="Times New Roman" w:hAnsi="Times New Roman"/>
          <w:i/>
          <w:iCs/>
          <w:sz w:val="24"/>
        </w:rPr>
      </w:pPr>
    </w:p>
    <w:p w:rsidRPr="00822BB0" w:rsidR="00822BB0" w:rsidP="00822BB0" w:rsidRDefault="00822BB0" w14:paraId="1BBD8834" w14:textId="77777777">
      <w:pPr>
        <w:spacing w:line="240" w:lineRule="atLeast"/>
        <w:rPr>
          <w:rFonts w:ascii="Times New Roman" w:hAnsi="Times New Roman"/>
          <w:sz w:val="24"/>
        </w:rPr>
      </w:pPr>
      <w:r w:rsidRPr="00822BB0">
        <w:rPr>
          <w:rFonts w:ascii="Times New Roman" w:hAnsi="Times New Roman"/>
          <w:sz w:val="24"/>
        </w:rPr>
        <w:t>V</w:t>
      </w:r>
    </w:p>
    <w:p w:rsidRPr="00822BB0" w:rsidR="00822BB0" w:rsidP="00822BB0" w:rsidRDefault="00822BB0" w14:paraId="511EE1B8" w14:textId="77777777">
      <w:pPr>
        <w:spacing w:line="240" w:lineRule="atLeast"/>
        <w:rPr>
          <w:rFonts w:ascii="Times New Roman" w:hAnsi="Times New Roman"/>
          <w:sz w:val="24"/>
        </w:rPr>
      </w:pPr>
    </w:p>
    <w:p w:rsidRPr="00822BB0" w:rsidR="00822BB0" w:rsidP="001844EB" w:rsidRDefault="00822BB0" w14:paraId="28C63DD7" w14:textId="77777777">
      <w:pPr>
        <w:spacing w:line="240" w:lineRule="atLeast"/>
        <w:ind w:firstLine="284"/>
        <w:rPr>
          <w:rFonts w:ascii="Times New Roman" w:hAnsi="Times New Roman"/>
          <w:sz w:val="24"/>
        </w:rPr>
      </w:pPr>
      <w:r w:rsidRPr="00822BB0">
        <w:rPr>
          <w:rFonts w:ascii="Times New Roman" w:hAnsi="Times New Roman"/>
          <w:sz w:val="24"/>
        </w:rPr>
        <w:t>In artikel 1.9.3, tweede lid, wordt “opsporingsdiensten” vervangen door “opsporingsinstanties”.</w:t>
      </w:r>
    </w:p>
    <w:p w:rsidRPr="00822BB0" w:rsidR="00822BB0" w:rsidP="00822BB0" w:rsidRDefault="00822BB0" w14:paraId="583F2D75" w14:textId="77777777">
      <w:pPr>
        <w:spacing w:line="240" w:lineRule="atLeast"/>
        <w:rPr>
          <w:rFonts w:ascii="Times New Roman" w:hAnsi="Times New Roman"/>
          <w:sz w:val="24"/>
        </w:rPr>
      </w:pPr>
    </w:p>
    <w:p w:rsidRPr="00822BB0" w:rsidR="00822BB0" w:rsidP="00822BB0" w:rsidRDefault="00822BB0" w14:paraId="0ABFBEDE" w14:textId="77777777">
      <w:pPr>
        <w:spacing w:line="240" w:lineRule="atLeast"/>
        <w:rPr>
          <w:rFonts w:ascii="Times New Roman" w:hAnsi="Times New Roman"/>
          <w:sz w:val="24"/>
        </w:rPr>
      </w:pPr>
      <w:r w:rsidRPr="00822BB0">
        <w:rPr>
          <w:rFonts w:ascii="Times New Roman" w:hAnsi="Times New Roman"/>
          <w:sz w:val="24"/>
        </w:rPr>
        <w:t>W</w:t>
      </w:r>
    </w:p>
    <w:p w:rsidRPr="00822BB0" w:rsidR="00822BB0" w:rsidP="00822BB0" w:rsidRDefault="00822BB0" w14:paraId="790A0A8F" w14:textId="77777777">
      <w:pPr>
        <w:spacing w:line="240" w:lineRule="atLeast"/>
        <w:rPr>
          <w:rFonts w:ascii="Times New Roman" w:hAnsi="Times New Roman"/>
          <w:sz w:val="24"/>
        </w:rPr>
      </w:pPr>
    </w:p>
    <w:p w:rsidRPr="00822BB0" w:rsidR="00822BB0" w:rsidP="001844EB" w:rsidRDefault="00822BB0" w14:paraId="11440DD5" w14:textId="77777777">
      <w:pPr>
        <w:spacing w:line="240" w:lineRule="atLeast"/>
        <w:ind w:firstLine="284"/>
        <w:rPr>
          <w:rFonts w:ascii="Times New Roman" w:hAnsi="Times New Roman"/>
          <w:sz w:val="24"/>
        </w:rPr>
      </w:pPr>
      <w:r w:rsidRPr="00822BB0">
        <w:rPr>
          <w:rFonts w:ascii="Times New Roman" w:hAnsi="Times New Roman"/>
          <w:sz w:val="24"/>
        </w:rPr>
        <w:t>In artikel 1.9.11, eerste lid, wordt “aangeboden” vervangen door “betekend”.</w:t>
      </w:r>
    </w:p>
    <w:p w:rsidRPr="00822BB0" w:rsidR="00822BB0" w:rsidP="00822BB0" w:rsidRDefault="00822BB0" w14:paraId="7AD35DD8" w14:textId="77777777">
      <w:pPr>
        <w:spacing w:line="240" w:lineRule="atLeast"/>
        <w:rPr>
          <w:rFonts w:ascii="Times New Roman" w:hAnsi="Times New Roman"/>
          <w:sz w:val="24"/>
        </w:rPr>
      </w:pPr>
    </w:p>
    <w:p w:rsidRPr="00822BB0" w:rsidR="00822BB0" w:rsidP="00822BB0" w:rsidRDefault="00822BB0" w14:paraId="19C433E3" w14:textId="77777777">
      <w:pPr>
        <w:spacing w:line="240" w:lineRule="atLeast"/>
        <w:rPr>
          <w:rFonts w:ascii="Times New Roman" w:hAnsi="Times New Roman" w:eastAsia="Calibri"/>
          <w:sz w:val="24"/>
        </w:rPr>
      </w:pPr>
      <w:r w:rsidRPr="00822BB0">
        <w:rPr>
          <w:rFonts w:ascii="Times New Roman" w:hAnsi="Times New Roman" w:eastAsia="Calibri"/>
          <w:sz w:val="24"/>
        </w:rPr>
        <w:t>X</w:t>
      </w:r>
    </w:p>
    <w:p w:rsidRPr="00822BB0" w:rsidR="00822BB0" w:rsidP="00822BB0" w:rsidRDefault="00822BB0" w14:paraId="17074E3B" w14:textId="77777777">
      <w:pPr>
        <w:spacing w:line="240" w:lineRule="atLeast"/>
        <w:rPr>
          <w:rFonts w:ascii="Times New Roman" w:hAnsi="Times New Roman" w:eastAsia="Calibri"/>
          <w:sz w:val="24"/>
        </w:rPr>
      </w:pPr>
    </w:p>
    <w:p w:rsidRPr="00822BB0" w:rsidR="00822BB0" w:rsidP="001844EB" w:rsidRDefault="00822BB0" w14:paraId="0E50DAD8"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In artikel 1.10.5, tweede lid, wordt “zeevissersvaartuig” vervangen door “Nederlands zeevissersschip” en wordt “schipper” vervangen door “kapitein”.</w:t>
      </w:r>
    </w:p>
    <w:p w:rsidRPr="00822BB0" w:rsidR="00822BB0" w:rsidP="00822BB0" w:rsidRDefault="00822BB0" w14:paraId="4EE846CB" w14:textId="77777777">
      <w:pPr>
        <w:spacing w:line="240" w:lineRule="atLeast"/>
        <w:rPr>
          <w:rFonts w:ascii="Times New Roman" w:hAnsi="Times New Roman"/>
          <w:sz w:val="24"/>
        </w:rPr>
      </w:pPr>
    </w:p>
    <w:p w:rsidRPr="00822BB0" w:rsidR="00822BB0" w:rsidP="00822BB0" w:rsidRDefault="00822BB0" w14:paraId="3FF0A7AC" w14:textId="77777777">
      <w:pPr>
        <w:spacing w:line="240" w:lineRule="atLeast"/>
        <w:rPr>
          <w:rFonts w:ascii="Times New Roman" w:hAnsi="Times New Roman"/>
          <w:sz w:val="24"/>
        </w:rPr>
      </w:pPr>
      <w:bookmarkStart w:name="_Hlk191900705" w:id="14"/>
      <w:r w:rsidRPr="00822BB0">
        <w:rPr>
          <w:rFonts w:ascii="Times New Roman" w:hAnsi="Times New Roman"/>
          <w:sz w:val="24"/>
        </w:rPr>
        <w:t>Y</w:t>
      </w:r>
    </w:p>
    <w:p w:rsidRPr="00822BB0" w:rsidR="00822BB0" w:rsidP="00822BB0" w:rsidRDefault="00822BB0" w14:paraId="0E5D47BB" w14:textId="77777777">
      <w:pPr>
        <w:spacing w:line="240" w:lineRule="atLeast"/>
        <w:rPr>
          <w:rFonts w:ascii="Times New Roman" w:hAnsi="Times New Roman"/>
          <w:sz w:val="24"/>
        </w:rPr>
      </w:pPr>
    </w:p>
    <w:p w:rsidR="001844EB" w:rsidP="001844EB" w:rsidRDefault="00822BB0" w14:paraId="5DA8778A"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Artikel 1.11.4 wordt als volgt gewijzigd:</w:t>
      </w:r>
    </w:p>
    <w:p w:rsidR="001844EB" w:rsidP="001844EB" w:rsidRDefault="001844EB" w14:paraId="1B578F70" w14:textId="09268904">
      <w:pPr>
        <w:pStyle w:val="Geenafstand"/>
        <w:spacing w:line="240" w:lineRule="atLeast"/>
        <w:ind w:firstLine="284"/>
        <w:rPr>
          <w:rFonts w:ascii="Times New Roman" w:hAnsi="Times New Roman" w:cs="Times New Roman"/>
          <w:sz w:val="24"/>
          <w:szCs w:val="24"/>
        </w:rPr>
      </w:pPr>
    </w:p>
    <w:p w:rsidRPr="00822BB0" w:rsidR="00822BB0" w:rsidP="001844EB" w:rsidRDefault="00822BB0" w14:paraId="2B958709" w14:textId="053D4A49">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1. In het eerste lid, onderdeel a, wordt “voor zijn verhoor” vervangen door “voor het horen van de verdachte”.</w:t>
      </w:r>
    </w:p>
    <w:p w:rsidR="00460118" w:rsidP="001844EB" w:rsidRDefault="00460118" w14:paraId="5B6B97B0" w14:textId="77777777">
      <w:pPr>
        <w:pStyle w:val="Geenafstand"/>
        <w:spacing w:line="240" w:lineRule="atLeast"/>
        <w:ind w:firstLine="284"/>
        <w:rPr>
          <w:rFonts w:ascii="Times New Roman" w:hAnsi="Times New Roman" w:cs="Times New Roman"/>
          <w:sz w:val="24"/>
          <w:szCs w:val="24"/>
        </w:rPr>
      </w:pPr>
    </w:p>
    <w:p w:rsidRPr="00822BB0" w:rsidR="00822BB0" w:rsidP="001844EB" w:rsidRDefault="00822BB0" w14:paraId="226A1D4B" w14:textId="187BAB69">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lastRenderedPageBreak/>
        <w:t>2. Het derde lid komt te luiden:</w:t>
      </w:r>
    </w:p>
    <w:p w:rsidRPr="00460118" w:rsidR="00822BB0" w:rsidP="00460118" w:rsidRDefault="00822BB0" w14:paraId="0184D0C0" w14:textId="494264F4">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3. In afwijking van het eerste lid kan de rechter beslissen dat van videoconferentie gebruik wordt gemaakt indien dat dringend noodzakelijk is in het bijzondere belang van de beveiliging van het horen van de verdachte dan wel de terechtzitting of van het vervoer naar of van het horen van de verdachte dan wel de terechtzitting.</w:t>
      </w:r>
    </w:p>
    <w:p w:rsidRPr="00822BB0" w:rsidR="00822BB0" w:rsidP="00822BB0" w:rsidRDefault="00822BB0" w14:paraId="5F491955" w14:textId="77777777">
      <w:pPr>
        <w:spacing w:line="240" w:lineRule="atLeast"/>
        <w:rPr>
          <w:rFonts w:ascii="Times New Roman" w:hAnsi="Times New Roman"/>
          <w:sz w:val="24"/>
        </w:rPr>
      </w:pPr>
    </w:p>
    <w:p w:rsidRPr="00822BB0" w:rsidR="00822BB0" w:rsidP="00822BB0" w:rsidRDefault="00822BB0" w14:paraId="125DCBF1" w14:textId="77777777">
      <w:pPr>
        <w:spacing w:line="240" w:lineRule="atLeast"/>
        <w:rPr>
          <w:rFonts w:ascii="Times New Roman" w:hAnsi="Times New Roman"/>
          <w:sz w:val="24"/>
        </w:rPr>
      </w:pPr>
      <w:r w:rsidRPr="00822BB0">
        <w:rPr>
          <w:rFonts w:ascii="Times New Roman" w:hAnsi="Times New Roman"/>
          <w:sz w:val="24"/>
        </w:rPr>
        <w:t>Z</w:t>
      </w:r>
    </w:p>
    <w:p w:rsidRPr="00822BB0" w:rsidR="00822BB0" w:rsidP="00822BB0" w:rsidRDefault="00822BB0" w14:paraId="3365975F" w14:textId="77777777">
      <w:pPr>
        <w:spacing w:line="240" w:lineRule="atLeast"/>
        <w:rPr>
          <w:rFonts w:ascii="Times New Roman" w:hAnsi="Times New Roman"/>
          <w:sz w:val="24"/>
        </w:rPr>
      </w:pPr>
    </w:p>
    <w:p w:rsidR="001844EB" w:rsidP="001844EB" w:rsidRDefault="00822BB0" w14:paraId="444E8B21" w14:textId="77777777">
      <w:pPr>
        <w:spacing w:line="240" w:lineRule="atLeast"/>
        <w:ind w:firstLine="284"/>
        <w:rPr>
          <w:rFonts w:ascii="Times New Roman" w:hAnsi="Times New Roman"/>
          <w:sz w:val="24"/>
        </w:rPr>
      </w:pPr>
      <w:r w:rsidRPr="00822BB0">
        <w:rPr>
          <w:rFonts w:ascii="Times New Roman" w:hAnsi="Times New Roman"/>
          <w:sz w:val="24"/>
        </w:rPr>
        <w:t>Artikel 1.11.7, tweede lid, wordt als volgt gewijzigd:</w:t>
      </w:r>
      <w:r w:rsidRPr="00822BB0">
        <w:rPr>
          <w:rFonts w:ascii="Times New Roman" w:hAnsi="Times New Roman"/>
          <w:sz w:val="24"/>
        </w:rPr>
        <w:br/>
      </w:r>
    </w:p>
    <w:p w:rsidR="001844EB" w:rsidP="001844EB" w:rsidRDefault="00822BB0" w14:paraId="6871344A" w14:textId="77777777">
      <w:pPr>
        <w:spacing w:line="240" w:lineRule="atLeast"/>
        <w:ind w:firstLine="284"/>
        <w:rPr>
          <w:rFonts w:ascii="Times New Roman" w:hAnsi="Times New Roman"/>
          <w:sz w:val="24"/>
        </w:rPr>
      </w:pPr>
      <w:r w:rsidRPr="00822BB0">
        <w:rPr>
          <w:rFonts w:ascii="Times New Roman" w:hAnsi="Times New Roman"/>
          <w:sz w:val="24"/>
        </w:rPr>
        <w:t>1. In de aanhef wordt na “wordt” ingevoegd “op zijn verzoek”.</w:t>
      </w:r>
      <w:r w:rsidRPr="00822BB0">
        <w:rPr>
          <w:rFonts w:ascii="Times New Roman" w:hAnsi="Times New Roman"/>
          <w:sz w:val="24"/>
        </w:rPr>
        <w:br/>
      </w:r>
    </w:p>
    <w:p w:rsidRPr="00822BB0" w:rsidR="00822BB0" w:rsidP="001844EB" w:rsidRDefault="00822BB0" w14:paraId="5B6CE18A" w14:textId="143C4D61">
      <w:pPr>
        <w:spacing w:line="240" w:lineRule="atLeast"/>
        <w:ind w:firstLine="284"/>
        <w:rPr>
          <w:rFonts w:ascii="Times New Roman" w:hAnsi="Times New Roman"/>
          <w:sz w:val="24"/>
        </w:rPr>
      </w:pPr>
      <w:r w:rsidRPr="00822BB0">
        <w:rPr>
          <w:rFonts w:ascii="Times New Roman" w:hAnsi="Times New Roman"/>
          <w:sz w:val="24"/>
        </w:rPr>
        <w:t>2. Onderdeel a vervalt, onder verlettering van de onderdelen b en c tot onderdelen a en b.</w:t>
      </w:r>
    </w:p>
    <w:bookmarkEnd w:id="14"/>
    <w:p w:rsidRPr="00822BB0" w:rsidR="00822BB0" w:rsidP="00822BB0" w:rsidRDefault="00822BB0" w14:paraId="7B1556A7" w14:textId="77777777">
      <w:pPr>
        <w:spacing w:line="240" w:lineRule="atLeast"/>
        <w:rPr>
          <w:rFonts w:ascii="Times New Roman" w:hAnsi="Times New Roman"/>
          <w:sz w:val="24"/>
        </w:rPr>
      </w:pPr>
    </w:p>
    <w:p w:rsidRPr="00822BB0" w:rsidR="00822BB0" w:rsidP="00822BB0" w:rsidRDefault="00822BB0" w14:paraId="7CAA379B" w14:textId="77777777">
      <w:pPr>
        <w:spacing w:line="240" w:lineRule="atLeast"/>
        <w:rPr>
          <w:rFonts w:ascii="Times New Roman" w:hAnsi="Times New Roman"/>
          <w:b/>
          <w:bCs/>
          <w:sz w:val="24"/>
        </w:rPr>
      </w:pPr>
      <w:bookmarkStart w:name="_Hlk151717194" w:id="15"/>
    </w:p>
    <w:p w:rsidRPr="00822BB0" w:rsidR="00822BB0" w:rsidP="00822BB0" w:rsidRDefault="00822BB0" w14:paraId="292427BA" w14:textId="5C0F873B">
      <w:pPr>
        <w:spacing w:line="240" w:lineRule="atLeast"/>
        <w:rPr>
          <w:rFonts w:ascii="Times New Roman" w:hAnsi="Times New Roman"/>
          <w:b/>
          <w:bCs/>
          <w:sz w:val="24"/>
        </w:rPr>
      </w:pPr>
      <w:r w:rsidRPr="00822BB0">
        <w:rPr>
          <w:rFonts w:ascii="Times New Roman" w:hAnsi="Times New Roman"/>
          <w:b/>
          <w:bCs/>
          <w:sz w:val="24"/>
        </w:rPr>
        <w:t>A</w:t>
      </w:r>
      <w:r w:rsidR="001844EB">
        <w:rPr>
          <w:rFonts w:ascii="Times New Roman" w:hAnsi="Times New Roman"/>
          <w:b/>
          <w:bCs/>
          <w:sz w:val="24"/>
        </w:rPr>
        <w:t>RTIKEL</w:t>
      </w:r>
      <w:r w:rsidRPr="00822BB0">
        <w:rPr>
          <w:rFonts w:ascii="Times New Roman" w:hAnsi="Times New Roman"/>
          <w:b/>
          <w:bCs/>
          <w:sz w:val="24"/>
        </w:rPr>
        <w:t xml:space="preserve"> II</w:t>
      </w:r>
    </w:p>
    <w:p w:rsidRPr="00822BB0" w:rsidR="00822BB0" w:rsidP="00822BB0" w:rsidRDefault="00822BB0" w14:paraId="6B14CC21" w14:textId="77777777">
      <w:pPr>
        <w:spacing w:line="240" w:lineRule="atLeast"/>
        <w:rPr>
          <w:rFonts w:ascii="Times New Roman" w:hAnsi="Times New Roman"/>
          <w:b/>
          <w:bCs/>
          <w:sz w:val="24"/>
        </w:rPr>
      </w:pPr>
    </w:p>
    <w:p w:rsidRPr="00822BB0" w:rsidR="00822BB0" w:rsidP="001844EB" w:rsidRDefault="00822BB0" w14:paraId="17E80BB9" w14:textId="77777777">
      <w:pPr>
        <w:spacing w:line="240" w:lineRule="atLeast"/>
        <w:ind w:firstLine="284"/>
        <w:rPr>
          <w:rFonts w:ascii="Times New Roman" w:hAnsi="Times New Roman"/>
          <w:sz w:val="24"/>
        </w:rPr>
      </w:pPr>
      <w:r w:rsidRPr="00822BB0">
        <w:rPr>
          <w:rFonts w:ascii="Times New Roman" w:hAnsi="Times New Roman"/>
          <w:sz w:val="24"/>
        </w:rPr>
        <w:t>Boek 2 van het Wetboek van Strafvordering wordt als volgt gewijzigd:</w:t>
      </w:r>
    </w:p>
    <w:p w:rsidRPr="00822BB0" w:rsidR="00822BB0" w:rsidP="00822BB0" w:rsidRDefault="00822BB0" w14:paraId="3C1663E4" w14:textId="77777777">
      <w:pPr>
        <w:spacing w:line="240" w:lineRule="atLeast"/>
        <w:rPr>
          <w:rFonts w:ascii="Times New Roman" w:hAnsi="Times New Roman"/>
          <w:sz w:val="24"/>
        </w:rPr>
      </w:pPr>
    </w:p>
    <w:p w:rsidRPr="00822BB0" w:rsidR="00822BB0" w:rsidP="00822BB0" w:rsidRDefault="00822BB0" w14:paraId="4202F7B2"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06E547A7" w14:textId="77777777">
      <w:pPr>
        <w:spacing w:line="240" w:lineRule="atLeast"/>
        <w:rPr>
          <w:rFonts w:ascii="Times New Roman" w:hAnsi="Times New Roman"/>
          <w:sz w:val="24"/>
        </w:rPr>
      </w:pPr>
    </w:p>
    <w:p w:rsidRPr="00822BB0" w:rsidR="00822BB0" w:rsidP="00460118" w:rsidRDefault="00822BB0" w14:paraId="24FA78EF" w14:textId="77777777">
      <w:pPr>
        <w:spacing w:line="240" w:lineRule="atLeast"/>
        <w:ind w:firstLine="284"/>
        <w:rPr>
          <w:rFonts w:ascii="Times New Roman" w:hAnsi="Times New Roman"/>
          <w:sz w:val="24"/>
        </w:rPr>
      </w:pPr>
      <w:r w:rsidRPr="00822BB0">
        <w:rPr>
          <w:rFonts w:ascii="Times New Roman" w:hAnsi="Times New Roman"/>
          <w:sz w:val="24"/>
        </w:rPr>
        <w:t>Artikel 2.1.8 wordt als volgt gewijzigd:</w:t>
      </w:r>
    </w:p>
    <w:p w:rsidR="00460118" w:rsidP="00822BB0" w:rsidRDefault="00460118" w14:paraId="784D14A2" w14:textId="77777777">
      <w:pPr>
        <w:spacing w:line="240" w:lineRule="atLeast"/>
        <w:rPr>
          <w:rFonts w:ascii="Times New Roman" w:hAnsi="Times New Roman"/>
          <w:sz w:val="24"/>
        </w:rPr>
      </w:pPr>
    </w:p>
    <w:p w:rsidRPr="00822BB0" w:rsidR="00822BB0" w:rsidP="00460118" w:rsidRDefault="00822BB0" w14:paraId="37FE2332" w14:textId="1327C8BF">
      <w:pPr>
        <w:spacing w:line="240" w:lineRule="atLeast"/>
        <w:ind w:firstLine="284"/>
        <w:rPr>
          <w:rFonts w:ascii="Times New Roman" w:hAnsi="Times New Roman"/>
          <w:sz w:val="24"/>
        </w:rPr>
      </w:pPr>
      <w:r w:rsidRPr="00822BB0">
        <w:rPr>
          <w:rFonts w:ascii="Times New Roman" w:hAnsi="Times New Roman"/>
          <w:sz w:val="24"/>
        </w:rPr>
        <w:t>1. In de aanhef wordt na “anders bepaalt” een komma ingevoegd en wordt “dit boek” vervangen door “dit wetboek”.</w:t>
      </w:r>
    </w:p>
    <w:p w:rsidR="00460118" w:rsidP="00822BB0" w:rsidRDefault="00460118" w14:paraId="49FBF7EE" w14:textId="77777777">
      <w:pPr>
        <w:spacing w:line="240" w:lineRule="atLeast"/>
        <w:rPr>
          <w:rFonts w:ascii="Times New Roman" w:hAnsi="Times New Roman"/>
          <w:sz w:val="24"/>
        </w:rPr>
      </w:pPr>
    </w:p>
    <w:p w:rsidRPr="00822BB0" w:rsidR="00822BB0" w:rsidP="00460118" w:rsidRDefault="00822BB0" w14:paraId="2B98FBC0" w14:textId="401D9578">
      <w:pPr>
        <w:spacing w:line="240" w:lineRule="atLeast"/>
        <w:ind w:firstLine="284"/>
        <w:rPr>
          <w:rFonts w:ascii="Times New Roman" w:hAnsi="Times New Roman"/>
          <w:sz w:val="24"/>
        </w:rPr>
      </w:pPr>
      <w:r w:rsidRPr="00822BB0">
        <w:rPr>
          <w:rFonts w:ascii="Times New Roman" w:hAnsi="Times New Roman"/>
          <w:sz w:val="24"/>
        </w:rPr>
        <w:t>2. In onderdeel a wordt “137c, tweede lid, 137d, tweede lid, 137e, tweede lid, 137g, tweede lid, 138a, 138aa, 138ab, 138b, 138c, 139c, 139d, eerste en tweede lid, 139g, 139h, eerste en tweede lid, 140, tweede lid, 141a, 151, 184a, 248d, 248e, 254a, 272, 284, eerste lid, 285, eerste lid, 285b, 285c,” vervangen door “137c, derde lid, 137d, eerste lid, 137e, tweede lid, 137g, tweede lid, 138a, 138aa, 138ab, 138b, 138c, 139c, 139d, eerste en tweede lid, 139g, 140, tweede lid, 141a, 151, 184a, 189a, eerste lid, 251, 254b, 254ba, 254c, 272, 284, eerste lid, 285, eerste lid, 285b, 285c, 285d,”.</w:t>
      </w:r>
    </w:p>
    <w:p w:rsidR="00460118" w:rsidP="00822BB0" w:rsidRDefault="00460118" w14:paraId="16EA42D8" w14:textId="77777777">
      <w:pPr>
        <w:spacing w:line="240" w:lineRule="atLeast"/>
        <w:rPr>
          <w:rFonts w:ascii="Times New Roman" w:hAnsi="Times New Roman"/>
          <w:sz w:val="24"/>
        </w:rPr>
      </w:pPr>
      <w:bookmarkStart w:name="_Hlk190962667" w:id="16"/>
    </w:p>
    <w:p w:rsidRPr="00822BB0" w:rsidR="00822BB0" w:rsidP="00460118" w:rsidRDefault="00822BB0" w14:paraId="26FEAC46" w14:textId="62634F68">
      <w:pPr>
        <w:spacing w:line="240" w:lineRule="atLeast"/>
        <w:ind w:firstLine="284"/>
        <w:rPr>
          <w:rFonts w:ascii="Times New Roman" w:hAnsi="Times New Roman"/>
          <w:sz w:val="24"/>
        </w:rPr>
      </w:pPr>
      <w:r w:rsidRPr="00822BB0">
        <w:rPr>
          <w:rFonts w:ascii="Times New Roman" w:hAnsi="Times New Roman"/>
          <w:sz w:val="24"/>
        </w:rPr>
        <w:t xml:space="preserve">3. In onderdeel b </w:t>
      </w:r>
      <w:r w:rsidRPr="00822BB0">
        <w:rPr>
          <w:rFonts w:ascii="Times New Roman" w:hAnsi="Times New Roman" w:eastAsia="Calibri"/>
          <w:sz w:val="24"/>
        </w:rPr>
        <w:t>wordt “artikel 86i, eerste lid, van de Elektriciteitswet 1998; artikel 66h, eerste lid, van de Gaswet;” vervangen door “artikel 2.66 van de Energiewet;”</w:t>
      </w:r>
      <w:r w:rsidRPr="00822BB0">
        <w:rPr>
          <w:rFonts w:ascii="Times New Roman" w:hAnsi="Times New Roman"/>
          <w:sz w:val="24"/>
        </w:rPr>
        <w:t xml:space="preserve"> en wordt </w:t>
      </w:r>
      <w:r w:rsidRPr="00822BB0">
        <w:rPr>
          <w:rFonts w:ascii="Times New Roman" w:hAnsi="Times New Roman" w:eastAsia="Calibri"/>
          <w:sz w:val="24"/>
        </w:rPr>
        <w:t>“de artikelen 11, tweede lid, en 11a van de Opiumwet” vervangen door “de artikelen 10c, 11, tweede lid, en 11a van de Opiumwet”.</w:t>
      </w:r>
    </w:p>
    <w:bookmarkEnd w:id="16"/>
    <w:p w:rsidRPr="00822BB0" w:rsidR="00822BB0" w:rsidP="00822BB0" w:rsidRDefault="00822BB0" w14:paraId="1323C3C3" w14:textId="77777777">
      <w:pPr>
        <w:spacing w:line="240" w:lineRule="atLeast"/>
        <w:rPr>
          <w:rFonts w:ascii="Times New Roman" w:hAnsi="Times New Roman"/>
          <w:sz w:val="24"/>
        </w:rPr>
      </w:pPr>
    </w:p>
    <w:bookmarkEnd w:id="15"/>
    <w:p w:rsidRPr="00822BB0" w:rsidR="00822BB0" w:rsidP="00822BB0" w:rsidRDefault="00822BB0" w14:paraId="5E19CA82"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1E7ABFAF" w14:textId="77777777">
      <w:pPr>
        <w:spacing w:line="240" w:lineRule="atLeast"/>
        <w:rPr>
          <w:rFonts w:ascii="Times New Roman" w:hAnsi="Times New Roman"/>
          <w:sz w:val="24"/>
        </w:rPr>
      </w:pPr>
    </w:p>
    <w:p w:rsidRPr="00822BB0" w:rsidR="00822BB0" w:rsidP="00460118" w:rsidRDefault="00822BB0" w14:paraId="661869F9" w14:textId="77777777">
      <w:pPr>
        <w:spacing w:line="240" w:lineRule="atLeast"/>
        <w:ind w:firstLine="284"/>
        <w:rPr>
          <w:rFonts w:ascii="Times New Roman" w:hAnsi="Times New Roman"/>
          <w:sz w:val="24"/>
        </w:rPr>
      </w:pPr>
      <w:r w:rsidRPr="00822BB0">
        <w:rPr>
          <w:rFonts w:ascii="Times New Roman" w:hAnsi="Times New Roman"/>
          <w:sz w:val="24"/>
        </w:rPr>
        <w:t>In artikel 2.1.13, tweede lid, wordt in de tweede zin voor “worden” ingevoegd “afzonderlijk” en wordt in derde zin voor “vastlegging” ingevoegd “afzonderlijke”.</w:t>
      </w:r>
    </w:p>
    <w:p w:rsidRPr="00822BB0" w:rsidR="00822BB0" w:rsidP="00822BB0" w:rsidRDefault="00822BB0" w14:paraId="51A667A6" w14:textId="77777777">
      <w:pPr>
        <w:spacing w:line="240" w:lineRule="atLeast"/>
        <w:rPr>
          <w:rFonts w:ascii="Times New Roman" w:hAnsi="Times New Roman"/>
          <w:sz w:val="24"/>
        </w:rPr>
      </w:pPr>
    </w:p>
    <w:p w:rsidRPr="00822BB0" w:rsidR="00822BB0" w:rsidP="00822BB0" w:rsidRDefault="00822BB0" w14:paraId="77E31E3F"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5F0C5A02" w14:textId="77777777">
      <w:pPr>
        <w:spacing w:line="240" w:lineRule="atLeast"/>
        <w:rPr>
          <w:rFonts w:ascii="Times New Roman" w:hAnsi="Times New Roman"/>
          <w:sz w:val="24"/>
        </w:rPr>
      </w:pPr>
    </w:p>
    <w:p w:rsidRPr="00822BB0" w:rsidR="00822BB0" w:rsidP="00460118" w:rsidRDefault="00822BB0" w14:paraId="77E5FA21" w14:textId="77777777">
      <w:pPr>
        <w:spacing w:line="240" w:lineRule="atLeast"/>
        <w:ind w:firstLine="284"/>
        <w:rPr>
          <w:rFonts w:ascii="Times New Roman" w:hAnsi="Times New Roman"/>
          <w:sz w:val="24"/>
        </w:rPr>
      </w:pPr>
      <w:r w:rsidRPr="00822BB0">
        <w:rPr>
          <w:rFonts w:ascii="Times New Roman" w:hAnsi="Times New Roman"/>
          <w:sz w:val="24"/>
        </w:rPr>
        <w:t>Na artikel 2.1.17 wordt een titel ingevoegd, luidende:</w:t>
      </w:r>
    </w:p>
    <w:p w:rsidRPr="00822BB0" w:rsidR="00822BB0" w:rsidP="00822BB0" w:rsidRDefault="00822BB0" w14:paraId="4CB9CA69" w14:textId="77777777">
      <w:pPr>
        <w:spacing w:line="240" w:lineRule="atLeast"/>
        <w:rPr>
          <w:rFonts w:ascii="Times New Roman" w:hAnsi="Times New Roman"/>
          <w:sz w:val="24"/>
        </w:rPr>
      </w:pPr>
    </w:p>
    <w:p w:rsidRPr="007C56CB" w:rsidR="00822BB0" w:rsidP="00822BB0" w:rsidRDefault="00822BB0" w14:paraId="0E96F2E4" w14:textId="1FF9B427">
      <w:pPr>
        <w:spacing w:line="240" w:lineRule="atLeast"/>
        <w:rPr>
          <w:rFonts w:ascii="Times New Roman" w:hAnsi="Times New Roman"/>
          <w:b/>
          <w:bCs/>
          <w:sz w:val="24"/>
        </w:rPr>
      </w:pPr>
      <w:bookmarkStart w:name="_Hlk220587123" w:id="17"/>
      <w:bookmarkStart w:name="_Hlk155252597" w:id="18"/>
      <w:r w:rsidRPr="007C56CB">
        <w:rPr>
          <w:rFonts w:ascii="Times New Roman" w:hAnsi="Times New Roman"/>
          <w:b/>
          <w:bCs/>
          <w:sz w:val="24"/>
        </w:rPr>
        <w:t>TITEL 1.7</w:t>
      </w:r>
      <w:r w:rsidRPr="007C56CB" w:rsidR="00460118">
        <w:rPr>
          <w:rFonts w:ascii="Times New Roman" w:hAnsi="Times New Roman"/>
          <w:b/>
          <w:bCs/>
          <w:sz w:val="24"/>
        </w:rPr>
        <w:t xml:space="preserve"> </w:t>
      </w:r>
      <w:r w:rsidRPr="007C56CB" w:rsidR="00897C86">
        <w:rPr>
          <w:rFonts w:ascii="Times New Roman" w:hAnsi="Times New Roman"/>
          <w:b/>
          <w:bCs/>
          <w:sz w:val="24"/>
        </w:rPr>
        <w:t xml:space="preserve">GEGEVENSVERWERKING </w:t>
      </w:r>
    </w:p>
    <w:p w:rsidRPr="00822BB0" w:rsidR="00822BB0" w:rsidP="00822BB0" w:rsidRDefault="00822BB0" w14:paraId="4FF0D903" w14:textId="77777777">
      <w:pPr>
        <w:spacing w:line="240" w:lineRule="atLeast"/>
        <w:rPr>
          <w:rFonts w:ascii="Times New Roman" w:hAnsi="Times New Roman"/>
          <w:b/>
          <w:bCs/>
          <w:sz w:val="24"/>
        </w:rPr>
      </w:pPr>
      <w:bookmarkStart w:name="_Hlk155808120" w:id="19"/>
      <w:bookmarkStart w:name="_Hlk156289469" w:id="20"/>
      <w:bookmarkEnd w:id="17"/>
    </w:p>
    <w:p w:rsidRPr="00822BB0" w:rsidR="00822BB0" w:rsidP="00822BB0" w:rsidRDefault="00822BB0" w14:paraId="65C22D2B" w14:textId="77777777">
      <w:pPr>
        <w:spacing w:line="240" w:lineRule="atLeast"/>
        <w:rPr>
          <w:rFonts w:ascii="Times New Roman" w:hAnsi="Times New Roman"/>
          <w:b/>
          <w:bCs/>
          <w:sz w:val="24"/>
        </w:rPr>
      </w:pPr>
      <w:r w:rsidRPr="00822BB0">
        <w:rPr>
          <w:rFonts w:ascii="Times New Roman" w:hAnsi="Times New Roman"/>
          <w:b/>
          <w:bCs/>
          <w:sz w:val="24"/>
        </w:rPr>
        <w:t>Artikel 2.1.18</w:t>
      </w:r>
    </w:p>
    <w:p w:rsidRPr="00822BB0" w:rsidR="00822BB0" w:rsidP="00822BB0" w:rsidRDefault="00822BB0" w14:paraId="654BA5BB" w14:textId="77777777">
      <w:pPr>
        <w:spacing w:line="240" w:lineRule="atLeast"/>
        <w:rPr>
          <w:rFonts w:ascii="Times New Roman" w:hAnsi="Times New Roman"/>
          <w:b/>
          <w:bCs/>
          <w:sz w:val="24"/>
        </w:rPr>
      </w:pPr>
    </w:p>
    <w:bookmarkEnd w:id="19"/>
    <w:p w:rsidRPr="00822BB0" w:rsidR="00822BB0" w:rsidP="00460118" w:rsidRDefault="00822BB0" w14:paraId="2221F258" w14:textId="77777777">
      <w:pPr>
        <w:spacing w:line="240" w:lineRule="atLeast"/>
        <w:ind w:firstLine="284"/>
        <w:rPr>
          <w:rFonts w:ascii="Times New Roman" w:hAnsi="Times New Roman"/>
          <w:b/>
          <w:sz w:val="24"/>
        </w:rPr>
      </w:pPr>
      <w:r w:rsidRPr="00822BB0">
        <w:rPr>
          <w:rFonts w:ascii="Times New Roman" w:hAnsi="Times New Roman"/>
          <w:bCs/>
          <w:sz w:val="24"/>
        </w:rPr>
        <w:t xml:space="preserve">1. Zolang de zaak niet is geëindigd, kunnen de gegevens die zijn verkregen door de uitoefening van de bevoegdheden, bedoeld in </w:t>
      </w:r>
      <w:bookmarkStart w:name="_Hlk161232672" w:id="21"/>
      <w:r w:rsidRPr="00822BB0">
        <w:rPr>
          <w:rFonts w:ascii="Times New Roman" w:hAnsi="Times New Roman"/>
          <w:bCs/>
          <w:sz w:val="24"/>
        </w:rPr>
        <w:t>de artikelen 2.7.37 tot en met 2.7.40, 2.7.42, 2.7.47, eerste en vierde lid, 2.7.48, 2.7.49, vierde lid, 2.8.7, derde lid, 2.8.13, 2.8.15 en 2.8.17</w:t>
      </w:r>
      <w:bookmarkEnd w:id="21"/>
      <w:r w:rsidRPr="00822BB0">
        <w:rPr>
          <w:rFonts w:ascii="Times New Roman" w:hAnsi="Times New Roman"/>
          <w:bCs/>
          <w:sz w:val="24"/>
        </w:rPr>
        <w:t>, voor zover die niet bij de processtukken zijn gevoegd, door de officier van justitie worden bewaard en ter beschikking gehouden van het onderzoek. Dit geldt ook in het geval deze bevoegdheden, voor zover aan hem toegekend, worden uitgeoefend door de rechter-commissaris op grond van artikel 2.7.68, eerste lid.</w:t>
      </w:r>
    </w:p>
    <w:p w:rsidR="00460118" w:rsidP="00460118" w:rsidRDefault="00822BB0" w14:paraId="7154D4D1" w14:textId="5E754EC9">
      <w:pPr>
        <w:spacing w:line="240" w:lineRule="atLeast"/>
        <w:ind w:firstLine="284"/>
        <w:rPr>
          <w:rFonts w:ascii="Times New Roman" w:hAnsi="Times New Roman"/>
          <w:bCs/>
          <w:sz w:val="24"/>
        </w:rPr>
      </w:pPr>
      <w:r w:rsidRPr="00822BB0">
        <w:rPr>
          <w:rFonts w:ascii="Times New Roman" w:hAnsi="Times New Roman"/>
          <w:bCs/>
          <w:sz w:val="24"/>
        </w:rPr>
        <w:t>2. Zodra vier maanden zijn verstreken nadat de zaak is geëindigd en, indien van toepassing, de kennisgeving, bedoeld in de artikelen 2.7.35, eerste lid, 2.7.51, eerste lid, of 2.8.2, eerste lid, is gedaan, doet de officier van justitie de gegevens, bedoeld in het eerste lid, vernietigen.</w:t>
      </w:r>
    </w:p>
    <w:p w:rsidRPr="00822BB0" w:rsidR="00822BB0" w:rsidP="00460118" w:rsidRDefault="00822BB0" w14:paraId="0B5AD3AB" w14:textId="30F63B7C">
      <w:pPr>
        <w:spacing w:line="240" w:lineRule="atLeast"/>
        <w:ind w:firstLine="284"/>
        <w:rPr>
          <w:rFonts w:ascii="Times New Roman" w:hAnsi="Times New Roman"/>
          <w:bCs/>
          <w:sz w:val="24"/>
        </w:rPr>
      </w:pPr>
      <w:r w:rsidRPr="00822BB0">
        <w:rPr>
          <w:rFonts w:ascii="Times New Roman" w:hAnsi="Times New Roman"/>
          <w:bCs/>
          <w:sz w:val="24"/>
        </w:rPr>
        <w:t>3. Met een zaak die is geëindigd, wordt voor de toepassing van het tweede lid gelijkgesteld een opsporingsonderzoek dat naar redelijke verwachting niet tot een zaak zal leiden.</w:t>
      </w:r>
    </w:p>
    <w:p w:rsidRPr="00822BB0" w:rsidR="00822BB0" w:rsidP="00460118" w:rsidRDefault="00822BB0" w14:paraId="3676F55A" w14:textId="77777777">
      <w:pPr>
        <w:spacing w:line="240" w:lineRule="atLeast"/>
        <w:ind w:firstLine="284"/>
        <w:rPr>
          <w:rFonts w:ascii="Times New Roman" w:hAnsi="Times New Roman"/>
          <w:bCs/>
          <w:sz w:val="24"/>
        </w:rPr>
      </w:pPr>
      <w:r w:rsidRPr="00822BB0">
        <w:rPr>
          <w:rFonts w:ascii="Times New Roman" w:hAnsi="Times New Roman"/>
          <w:bCs/>
          <w:sz w:val="24"/>
        </w:rPr>
        <w:t>4. Dit artikel is van overeenkomstige toepassing op gegevens die zijn overgedragen door een andere staat ter uitvoering van een rechtshulpverzoek of Europees bevel tot uitoefening van de bevoegdheden, bedoeld in het eerste lid.</w:t>
      </w:r>
    </w:p>
    <w:p w:rsidRPr="00822BB0" w:rsidR="00822BB0" w:rsidP="00822BB0" w:rsidRDefault="00822BB0" w14:paraId="0CAF5A4F" w14:textId="77777777">
      <w:pPr>
        <w:spacing w:line="240" w:lineRule="atLeast"/>
        <w:rPr>
          <w:rFonts w:ascii="Times New Roman" w:hAnsi="Times New Roman"/>
          <w:b/>
          <w:bCs/>
          <w:sz w:val="24"/>
        </w:rPr>
      </w:pPr>
    </w:p>
    <w:p w:rsidRPr="00822BB0" w:rsidR="00822BB0" w:rsidP="00822BB0" w:rsidRDefault="00822BB0" w14:paraId="3E284FA8" w14:textId="77777777">
      <w:pPr>
        <w:spacing w:line="240" w:lineRule="atLeast"/>
        <w:rPr>
          <w:rFonts w:ascii="Times New Roman" w:hAnsi="Times New Roman"/>
          <w:b/>
          <w:bCs/>
          <w:sz w:val="24"/>
        </w:rPr>
      </w:pPr>
      <w:r w:rsidRPr="00822BB0">
        <w:rPr>
          <w:rFonts w:ascii="Times New Roman" w:hAnsi="Times New Roman"/>
          <w:b/>
          <w:bCs/>
          <w:sz w:val="24"/>
        </w:rPr>
        <w:t xml:space="preserve">Artikel 2.1.19 </w:t>
      </w:r>
    </w:p>
    <w:p w:rsidRPr="00822BB0" w:rsidR="00822BB0" w:rsidP="00822BB0" w:rsidRDefault="00822BB0" w14:paraId="2B84BA65" w14:textId="77777777">
      <w:pPr>
        <w:spacing w:line="240" w:lineRule="atLeast"/>
        <w:rPr>
          <w:rFonts w:ascii="Times New Roman" w:hAnsi="Times New Roman"/>
          <w:b/>
          <w:bCs/>
          <w:sz w:val="24"/>
        </w:rPr>
      </w:pPr>
    </w:p>
    <w:p w:rsidRPr="00822BB0" w:rsidR="00822BB0" w:rsidP="00460118" w:rsidRDefault="00822BB0" w14:paraId="1DEF90C8" w14:textId="77777777">
      <w:pPr>
        <w:spacing w:line="240" w:lineRule="atLeast"/>
        <w:ind w:firstLine="284"/>
        <w:rPr>
          <w:rFonts w:ascii="Times New Roman" w:hAnsi="Times New Roman"/>
          <w:sz w:val="24"/>
        </w:rPr>
      </w:pPr>
      <w:r w:rsidRPr="00822BB0">
        <w:rPr>
          <w:rFonts w:ascii="Times New Roman" w:hAnsi="Times New Roman"/>
          <w:sz w:val="24"/>
        </w:rPr>
        <w:t>De officier van justitie doet gegevens die zijn overgenomen tijdens de uitoefening van de bevoegdheid, bedoeld in artikel 2.8.16, vernietigen zodra blijkt dat zij van geen betekenis zijn voor het opsporingsonderzoek.</w:t>
      </w:r>
    </w:p>
    <w:p w:rsidRPr="00822BB0" w:rsidR="00822BB0" w:rsidP="00822BB0" w:rsidRDefault="00822BB0" w14:paraId="0A920534" w14:textId="77777777">
      <w:pPr>
        <w:spacing w:line="240" w:lineRule="atLeast"/>
        <w:rPr>
          <w:rFonts w:ascii="Times New Roman" w:hAnsi="Times New Roman"/>
          <w:sz w:val="24"/>
        </w:rPr>
      </w:pPr>
    </w:p>
    <w:p w:rsidRPr="00822BB0" w:rsidR="00822BB0" w:rsidP="00822BB0" w:rsidRDefault="00822BB0" w14:paraId="1EDE4661" w14:textId="77777777">
      <w:pPr>
        <w:spacing w:line="240" w:lineRule="atLeast"/>
        <w:rPr>
          <w:rFonts w:ascii="Times New Roman" w:hAnsi="Times New Roman"/>
          <w:b/>
          <w:bCs/>
          <w:sz w:val="24"/>
        </w:rPr>
      </w:pPr>
      <w:bookmarkStart w:name="_Hlk161662726" w:id="22"/>
      <w:bookmarkStart w:name="_Hlk156484947" w:id="23"/>
      <w:r w:rsidRPr="00822BB0">
        <w:rPr>
          <w:rFonts w:ascii="Times New Roman" w:hAnsi="Times New Roman"/>
          <w:b/>
          <w:bCs/>
          <w:sz w:val="24"/>
        </w:rPr>
        <w:t xml:space="preserve">Artikel 2.1.20 </w:t>
      </w:r>
    </w:p>
    <w:p w:rsidRPr="00822BB0" w:rsidR="00822BB0" w:rsidP="00822BB0" w:rsidRDefault="00822BB0" w14:paraId="503EAA57" w14:textId="77777777">
      <w:pPr>
        <w:spacing w:line="240" w:lineRule="atLeast"/>
        <w:rPr>
          <w:rFonts w:ascii="Times New Roman" w:hAnsi="Times New Roman"/>
          <w:b/>
          <w:bCs/>
          <w:sz w:val="24"/>
        </w:rPr>
      </w:pPr>
    </w:p>
    <w:p w:rsidR="00460118" w:rsidP="00460118" w:rsidRDefault="00822BB0" w14:paraId="5D08209B" w14:textId="1BD7B14E">
      <w:pPr>
        <w:spacing w:line="240" w:lineRule="atLeast"/>
        <w:ind w:firstLine="284"/>
        <w:rPr>
          <w:rFonts w:ascii="Times New Roman" w:hAnsi="Times New Roman"/>
          <w:sz w:val="24"/>
        </w:rPr>
      </w:pPr>
      <w:bookmarkStart w:name="_Hlk161321890" w:id="24"/>
      <w:r w:rsidRPr="00822BB0">
        <w:rPr>
          <w:rFonts w:ascii="Times New Roman" w:hAnsi="Times New Roman"/>
          <w:sz w:val="24"/>
        </w:rPr>
        <w:t xml:space="preserve">1. De officier van justitie kan bevelen dat de gegevens, bedoeld in artikel 2.1.18, eerste lid, voor zover </w:t>
      </w:r>
      <w:r w:rsidRPr="00822BB0">
        <w:rPr>
          <w:rFonts w:ascii="Times New Roman" w:hAnsi="Times New Roman"/>
          <w:bCs/>
          <w:sz w:val="24"/>
        </w:rPr>
        <w:t xml:space="preserve">die zijn verkregen door </w:t>
      </w:r>
      <w:bookmarkStart w:name="_Hlk161231344" w:id="25"/>
      <w:r w:rsidRPr="00822BB0">
        <w:rPr>
          <w:rFonts w:ascii="Times New Roman" w:hAnsi="Times New Roman"/>
          <w:bCs/>
          <w:sz w:val="24"/>
        </w:rPr>
        <w:t>de uitoefening van de bevoegdheden, bedoeld in de artikelen 2.7.37 tot en met 2.7.40, 2.7.42, 2.8.7, derde lid, 2.8.15 en 2.8.17,</w:t>
      </w:r>
      <w:bookmarkEnd w:id="25"/>
      <w:r w:rsidRPr="00822BB0">
        <w:rPr>
          <w:rFonts w:ascii="Times New Roman" w:hAnsi="Times New Roman"/>
          <w:sz w:val="24"/>
        </w:rPr>
        <w:t xml:space="preserve"> worden verstrekt ten behoeve van:</w:t>
      </w:r>
      <w:bookmarkEnd w:id="24"/>
    </w:p>
    <w:p w:rsidR="00460118" w:rsidP="00460118" w:rsidRDefault="00822BB0" w14:paraId="400FB45D" w14:textId="3587386A">
      <w:pPr>
        <w:spacing w:line="240" w:lineRule="atLeast"/>
        <w:ind w:left="284"/>
        <w:rPr>
          <w:rFonts w:ascii="Times New Roman" w:hAnsi="Times New Roman"/>
          <w:sz w:val="24"/>
        </w:rPr>
      </w:pPr>
      <w:r w:rsidRPr="00822BB0">
        <w:rPr>
          <w:rFonts w:ascii="Times New Roman" w:hAnsi="Times New Roman"/>
          <w:sz w:val="24"/>
        </w:rPr>
        <w:t>a. een ander opsporingsonderzoek dan waartoe de bevoegdheid is uitgeoefend;</w:t>
      </w:r>
    </w:p>
    <w:p w:rsidR="00460118" w:rsidP="00460118" w:rsidRDefault="00822BB0" w14:paraId="5BA20FC1" w14:textId="0D4854BC">
      <w:pPr>
        <w:spacing w:line="240" w:lineRule="atLeast"/>
        <w:ind w:left="284"/>
        <w:rPr>
          <w:rFonts w:ascii="Times New Roman" w:hAnsi="Times New Roman"/>
          <w:sz w:val="24"/>
        </w:rPr>
      </w:pPr>
      <w:r w:rsidRPr="00822BB0">
        <w:rPr>
          <w:rFonts w:ascii="Times New Roman" w:hAnsi="Times New Roman"/>
          <w:sz w:val="24"/>
        </w:rPr>
        <w:t xml:space="preserve">b. </w:t>
      </w:r>
      <w:bookmarkStart w:name="_Hlk155204251" w:id="26"/>
      <w:r w:rsidRPr="00822BB0">
        <w:rPr>
          <w:rFonts w:ascii="Times New Roman" w:hAnsi="Times New Roman"/>
          <w:sz w:val="24"/>
        </w:rPr>
        <w:t>een ander doel op grond van de Wet justitiële en strafvorderlijke gegevens of de Wet politiegegevens.</w:t>
      </w:r>
      <w:bookmarkEnd w:id="26"/>
    </w:p>
    <w:p w:rsidR="00460118" w:rsidP="00460118" w:rsidRDefault="00822BB0" w14:paraId="1629867D" w14:textId="12E10F00">
      <w:pPr>
        <w:spacing w:line="240" w:lineRule="atLeast"/>
        <w:ind w:firstLine="284"/>
        <w:rPr>
          <w:rFonts w:ascii="Times New Roman" w:hAnsi="Times New Roman"/>
          <w:sz w:val="24"/>
        </w:rPr>
      </w:pPr>
      <w:r w:rsidRPr="00822BB0">
        <w:rPr>
          <w:rFonts w:ascii="Times New Roman" w:hAnsi="Times New Roman"/>
          <w:sz w:val="24"/>
        </w:rPr>
        <w:t>2. De officier van justitie kan bevelen dat de gegevens, bedoeld in artikel 2.1.18, eerste lid, voor zover</w:t>
      </w:r>
      <w:r w:rsidRPr="00822BB0">
        <w:rPr>
          <w:rFonts w:ascii="Times New Roman" w:hAnsi="Times New Roman"/>
          <w:bCs/>
          <w:sz w:val="24"/>
        </w:rPr>
        <w:t xml:space="preserve"> die zijn verkregen door de uitoefening van de bevoegdheden, bedoeld in de artikelen 2.7.47, eerste en vierde lid, 2.7.48, 2.7.49, vierde lid, en 2.8.13</w:t>
      </w:r>
      <w:r w:rsidRPr="00822BB0">
        <w:rPr>
          <w:rFonts w:ascii="Times New Roman" w:hAnsi="Times New Roman"/>
          <w:sz w:val="24"/>
        </w:rPr>
        <w:t>, worden verstrekt ten behoeve van:</w:t>
      </w:r>
    </w:p>
    <w:p w:rsidR="00D87970" w:rsidP="00460118" w:rsidRDefault="00822BB0" w14:paraId="7DF05E29" w14:textId="0959445B">
      <w:pPr>
        <w:spacing w:line="240" w:lineRule="atLeast"/>
        <w:ind w:firstLine="284"/>
        <w:rPr>
          <w:rFonts w:ascii="Times New Roman" w:hAnsi="Times New Roman"/>
          <w:sz w:val="24"/>
        </w:rPr>
      </w:pPr>
      <w:r w:rsidRPr="00822BB0">
        <w:rPr>
          <w:rFonts w:ascii="Times New Roman" w:hAnsi="Times New Roman"/>
          <w:sz w:val="24"/>
        </w:rPr>
        <w:t>a. een ander opsporingsonderzoek dan waartoe de bevoegdheid is uitgeoefend voor zover dat opsporingsonderzoek is gericht op een verdenking van een misdrijf waarop naar de wettelijke omschrijving gevangenisstraf van vier jaar of meer is gesteld;</w:t>
      </w:r>
    </w:p>
    <w:p w:rsidR="00D87970" w:rsidP="00D87970" w:rsidRDefault="00822BB0" w14:paraId="594A9E36" w14:textId="0ED828F1">
      <w:pPr>
        <w:spacing w:line="240" w:lineRule="atLeast"/>
        <w:ind w:firstLine="284"/>
        <w:rPr>
          <w:rFonts w:ascii="Times New Roman" w:hAnsi="Times New Roman"/>
          <w:sz w:val="24"/>
        </w:rPr>
      </w:pPr>
      <w:r w:rsidRPr="00822BB0">
        <w:rPr>
          <w:rFonts w:ascii="Times New Roman" w:hAnsi="Times New Roman"/>
          <w:sz w:val="24"/>
        </w:rPr>
        <w:t>b. een ander doel op grond van de Wet justitiële en strafvorderlijke gegevens of de Wet politiegegevens voor zover dat andere doel betrekking heeft op de voorkoming van ernstige bedreigingen van de openbare veiligheid.</w:t>
      </w:r>
    </w:p>
    <w:p w:rsidR="00D87970" w:rsidP="00D87970" w:rsidRDefault="00822BB0" w14:paraId="52A675BF" w14:textId="56FFFE6C">
      <w:pPr>
        <w:spacing w:line="240" w:lineRule="atLeast"/>
        <w:ind w:firstLine="284"/>
        <w:rPr>
          <w:rFonts w:ascii="Times New Roman" w:hAnsi="Times New Roman"/>
          <w:sz w:val="24"/>
        </w:rPr>
      </w:pPr>
      <w:r w:rsidRPr="00822BB0">
        <w:rPr>
          <w:rFonts w:ascii="Times New Roman" w:hAnsi="Times New Roman"/>
          <w:sz w:val="24"/>
        </w:rPr>
        <w:t>3. De officier van justitie kan bevelen dat gegevens, bedoeld in artikel 2.1.19, worden verstrekt ten behoeve van:</w:t>
      </w:r>
    </w:p>
    <w:p w:rsidR="00D87970" w:rsidP="00D87970" w:rsidRDefault="00822BB0" w14:paraId="133A004B" w14:textId="3329FA17">
      <w:pPr>
        <w:spacing w:line="240" w:lineRule="atLeast"/>
        <w:ind w:firstLine="284"/>
        <w:rPr>
          <w:rFonts w:ascii="Times New Roman" w:hAnsi="Times New Roman"/>
          <w:sz w:val="24"/>
        </w:rPr>
      </w:pPr>
      <w:r w:rsidRPr="00822BB0">
        <w:rPr>
          <w:rFonts w:ascii="Times New Roman" w:hAnsi="Times New Roman"/>
          <w:sz w:val="24"/>
        </w:rPr>
        <w:lastRenderedPageBreak/>
        <w:t>a. een ander opsporingsonderzoek dan waartoe de bevoegdheid is uitgeoefend voor zover dat opsporingsonderzoek is gericht op een verdenking van een misdrijf waarop naar de wettelijke omschrijving gevangenisstraf van vier jaar of meer is gesteld;</w:t>
      </w:r>
    </w:p>
    <w:p w:rsidRPr="00822BB0" w:rsidR="00822BB0" w:rsidP="00D87970" w:rsidRDefault="00822BB0" w14:paraId="151CF82A" w14:textId="35D04D80">
      <w:pPr>
        <w:spacing w:line="240" w:lineRule="atLeast"/>
        <w:ind w:firstLine="284"/>
        <w:rPr>
          <w:rFonts w:ascii="Times New Roman" w:hAnsi="Times New Roman"/>
          <w:sz w:val="24"/>
        </w:rPr>
      </w:pPr>
      <w:r w:rsidRPr="00822BB0">
        <w:rPr>
          <w:rFonts w:ascii="Times New Roman" w:hAnsi="Times New Roman"/>
          <w:sz w:val="24"/>
        </w:rPr>
        <w:t>b. het verkrijgen van inzicht in de betrokkenheid van personen bij misdrijven en handelingen als bedoeld in artikel 10, eerste lid, onderdelen a en b, van de Wet politiegegevens</w:t>
      </w:r>
      <w:bookmarkEnd w:id="22"/>
      <w:r w:rsidRPr="00822BB0">
        <w:rPr>
          <w:rFonts w:ascii="Times New Roman" w:hAnsi="Times New Roman"/>
          <w:sz w:val="24"/>
        </w:rPr>
        <w:t>.</w:t>
      </w:r>
      <w:bookmarkEnd w:id="23"/>
    </w:p>
    <w:p w:rsidRPr="00822BB0" w:rsidR="00822BB0" w:rsidP="00822BB0" w:rsidRDefault="00822BB0" w14:paraId="13691A42" w14:textId="77777777">
      <w:pPr>
        <w:spacing w:line="240" w:lineRule="atLeast"/>
        <w:rPr>
          <w:rFonts w:ascii="Times New Roman" w:hAnsi="Times New Roman"/>
          <w:sz w:val="24"/>
        </w:rPr>
      </w:pPr>
    </w:p>
    <w:p w:rsidRPr="00822BB0" w:rsidR="00822BB0" w:rsidP="00822BB0" w:rsidRDefault="00822BB0" w14:paraId="422115E4" w14:textId="77777777">
      <w:pPr>
        <w:spacing w:line="240" w:lineRule="atLeast"/>
        <w:rPr>
          <w:rFonts w:ascii="Times New Roman" w:hAnsi="Times New Roman"/>
          <w:b/>
          <w:bCs/>
          <w:sz w:val="24"/>
        </w:rPr>
      </w:pPr>
      <w:r w:rsidRPr="00822BB0">
        <w:rPr>
          <w:rFonts w:ascii="Times New Roman" w:hAnsi="Times New Roman"/>
          <w:b/>
          <w:bCs/>
          <w:sz w:val="24"/>
        </w:rPr>
        <w:t>Artikel 2.1.21</w:t>
      </w:r>
    </w:p>
    <w:p w:rsidRPr="00822BB0" w:rsidR="00822BB0" w:rsidP="00822BB0" w:rsidRDefault="00822BB0" w14:paraId="0A51A359" w14:textId="77777777">
      <w:pPr>
        <w:spacing w:line="240" w:lineRule="atLeast"/>
        <w:rPr>
          <w:rFonts w:ascii="Times New Roman" w:hAnsi="Times New Roman"/>
          <w:b/>
          <w:bCs/>
          <w:sz w:val="24"/>
        </w:rPr>
      </w:pPr>
    </w:p>
    <w:p w:rsidRPr="00822BB0" w:rsidR="00822BB0" w:rsidP="00D87970" w:rsidRDefault="00822BB0" w14:paraId="78F446CD" w14:textId="77777777">
      <w:pPr>
        <w:spacing w:line="240" w:lineRule="atLeast"/>
        <w:ind w:firstLine="284"/>
        <w:rPr>
          <w:rFonts w:ascii="Times New Roman" w:hAnsi="Times New Roman"/>
          <w:sz w:val="24"/>
        </w:rPr>
      </w:pPr>
      <w:r w:rsidRPr="00822BB0">
        <w:rPr>
          <w:rFonts w:ascii="Times New Roman" w:hAnsi="Times New Roman"/>
          <w:sz w:val="24"/>
        </w:rPr>
        <w:t>Bij algemene maatregel van bestuur worden regels gesteld over het bewaren en het vernietigen van gegevens, bedoeld in de artikelen 2.1.18 en 2.1.19.</w:t>
      </w:r>
    </w:p>
    <w:bookmarkEnd w:id="18"/>
    <w:bookmarkEnd w:id="20"/>
    <w:p w:rsidRPr="00822BB0" w:rsidR="00822BB0" w:rsidP="00822BB0" w:rsidRDefault="00822BB0" w14:paraId="4E4D0C86" w14:textId="77777777">
      <w:pPr>
        <w:spacing w:line="240" w:lineRule="atLeast"/>
        <w:rPr>
          <w:rFonts w:ascii="Times New Roman" w:hAnsi="Times New Roman"/>
          <w:b/>
          <w:bCs/>
          <w:sz w:val="24"/>
        </w:rPr>
      </w:pPr>
    </w:p>
    <w:p w:rsidRPr="00822BB0" w:rsidR="00822BB0" w:rsidP="00822BB0" w:rsidRDefault="00822BB0" w14:paraId="7CE659CD"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2C10079B" w14:textId="77777777">
      <w:pPr>
        <w:spacing w:line="240" w:lineRule="atLeast"/>
        <w:rPr>
          <w:rFonts w:ascii="Times New Roman" w:hAnsi="Times New Roman"/>
          <w:sz w:val="24"/>
        </w:rPr>
      </w:pPr>
    </w:p>
    <w:p w:rsidRPr="00822BB0" w:rsidR="00822BB0" w:rsidP="00D87970" w:rsidRDefault="00822BB0" w14:paraId="7E00A224" w14:textId="77777777">
      <w:pPr>
        <w:spacing w:line="240" w:lineRule="atLeast"/>
        <w:ind w:firstLine="284"/>
        <w:rPr>
          <w:rFonts w:ascii="Times New Roman" w:hAnsi="Times New Roman"/>
          <w:sz w:val="24"/>
        </w:rPr>
      </w:pPr>
      <w:r w:rsidRPr="00822BB0">
        <w:rPr>
          <w:rFonts w:ascii="Times New Roman" w:hAnsi="Times New Roman"/>
          <w:sz w:val="24"/>
        </w:rPr>
        <w:t>In artikel 2.2.3 wordt “242” vervangen door “243, 246, 248, 250”.</w:t>
      </w:r>
    </w:p>
    <w:p w:rsidRPr="00822BB0" w:rsidR="00822BB0" w:rsidP="00822BB0" w:rsidRDefault="00822BB0" w14:paraId="7959414D" w14:textId="77777777">
      <w:pPr>
        <w:spacing w:line="240" w:lineRule="atLeast"/>
        <w:rPr>
          <w:rFonts w:ascii="Times New Roman" w:hAnsi="Times New Roman"/>
          <w:sz w:val="24"/>
        </w:rPr>
      </w:pPr>
    </w:p>
    <w:p w:rsidRPr="00822BB0" w:rsidR="00822BB0" w:rsidP="00822BB0" w:rsidRDefault="00822BB0" w14:paraId="702B1B7C"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40CA4F45" w14:textId="77777777">
      <w:pPr>
        <w:spacing w:line="240" w:lineRule="atLeast"/>
        <w:rPr>
          <w:rFonts w:ascii="Times New Roman" w:hAnsi="Times New Roman"/>
          <w:sz w:val="24"/>
        </w:rPr>
      </w:pPr>
    </w:p>
    <w:p w:rsidRPr="00822BB0" w:rsidR="00822BB0" w:rsidP="00D87970" w:rsidRDefault="00822BB0" w14:paraId="2C4FE136"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In artikel 2.2.7, derde lid, wordt na “spreekt” ingevoegd “of ontvangt hij de nodige taalkundige bijstand”. </w:t>
      </w:r>
    </w:p>
    <w:p w:rsidRPr="00822BB0" w:rsidR="00822BB0" w:rsidP="00822BB0" w:rsidRDefault="00822BB0" w14:paraId="0F7F919D" w14:textId="77777777">
      <w:pPr>
        <w:spacing w:line="240" w:lineRule="atLeast"/>
        <w:rPr>
          <w:rFonts w:ascii="Times New Roman" w:hAnsi="Times New Roman"/>
          <w:sz w:val="24"/>
        </w:rPr>
      </w:pPr>
    </w:p>
    <w:p w:rsidRPr="00822BB0" w:rsidR="00822BB0" w:rsidP="00822BB0" w:rsidRDefault="00822BB0" w14:paraId="2C01E1F8"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5F46A7D5" w14:textId="77777777">
      <w:pPr>
        <w:spacing w:line="240" w:lineRule="atLeast"/>
        <w:rPr>
          <w:rFonts w:ascii="Times New Roman" w:hAnsi="Times New Roman"/>
          <w:sz w:val="24"/>
        </w:rPr>
      </w:pPr>
    </w:p>
    <w:p w:rsidRPr="00822BB0" w:rsidR="00822BB0" w:rsidP="00D87970" w:rsidRDefault="00822BB0" w14:paraId="34A16DD2" w14:textId="77777777">
      <w:pPr>
        <w:spacing w:line="240" w:lineRule="atLeast"/>
        <w:ind w:firstLine="284"/>
        <w:rPr>
          <w:rFonts w:ascii="Times New Roman" w:hAnsi="Times New Roman"/>
          <w:sz w:val="24"/>
        </w:rPr>
      </w:pPr>
      <w:r w:rsidRPr="00822BB0">
        <w:rPr>
          <w:rFonts w:ascii="Times New Roman" w:hAnsi="Times New Roman"/>
          <w:sz w:val="24"/>
        </w:rPr>
        <w:t xml:space="preserve">In artikel 2.3.8, tweede lid, wordt “artikel 2.3.7” vervangen door “artikel 2.3.7, eerste lid,”. </w:t>
      </w:r>
    </w:p>
    <w:p w:rsidRPr="00822BB0" w:rsidR="00822BB0" w:rsidP="00822BB0" w:rsidRDefault="00822BB0" w14:paraId="2FFEEA28" w14:textId="77777777">
      <w:pPr>
        <w:spacing w:line="240" w:lineRule="atLeast"/>
        <w:rPr>
          <w:rFonts w:ascii="Times New Roman" w:hAnsi="Times New Roman"/>
          <w:sz w:val="24"/>
        </w:rPr>
      </w:pPr>
    </w:p>
    <w:p w:rsidRPr="00822BB0" w:rsidR="00822BB0" w:rsidP="00822BB0" w:rsidRDefault="00822BB0" w14:paraId="6169C457"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319E2635" w14:textId="77777777">
      <w:pPr>
        <w:spacing w:line="240" w:lineRule="atLeast"/>
        <w:rPr>
          <w:rFonts w:ascii="Times New Roman" w:hAnsi="Times New Roman"/>
          <w:sz w:val="24"/>
        </w:rPr>
      </w:pPr>
    </w:p>
    <w:p w:rsidRPr="00822BB0" w:rsidR="00822BB0" w:rsidP="00D87970" w:rsidRDefault="00822BB0" w14:paraId="1B2C889C" w14:textId="77777777">
      <w:pPr>
        <w:keepNext/>
        <w:spacing w:line="240" w:lineRule="atLeast"/>
        <w:ind w:firstLine="284"/>
        <w:rPr>
          <w:rFonts w:ascii="Times New Roman" w:hAnsi="Times New Roman" w:eastAsia="Calibri"/>
          <w:sz w:val="24"/>
        </w:rPr>
      </w:pPr>
      <w:r w:rsidRPr="00822BB0">
        <w:rPr>
          <w:rFonts w:ascii="Times New Roman" w:hAnsi="Times New Roman" w:eastAsia="Calibri"/>
          <w:sz w:val="24"/>
        </w:rPr>
        <w:t>Artikel 2.4.1, eerste en tweede lid, komt te luiden:</w:t>
      </w:r>
    </w:p>
    <w:p w:rsidRPr="00822BB0" w:rsidR="00822BB0" w:rsidP="00D87970" w:rsidRDefault="00822BB0" w14:paraId="16819BD8" w14:textId="6C6C0AB6">
      <w:pPr>
        <w:spacing w:line="240" w:lineRule="atLeast"/>
        <w:ind w:firstLine="284"/>
        <w:rPr>
          <w:rFonts w:ascii="Times New Roman" w:hAnsi="Times New Roman"/>
          <w:sz w:val="24"/>
        </w:rPr>
      </w:pPr>
      <w:r w:rsidRPr="00822BB0">
        <w:rPr>
          <w:rFonts w:ascii="Times New Roman" w:hAnsi="Times New Roman"/>
          <w:sz w:val="24"/>
        </w:rPr>
        <w:t xml:space="preserve">1. De officier van justitie kan ambtshalve of op verzoek van de verdachte een deskundige benoemen die in het register, bedoeld in artikel 1.7.2, is ingeschreven. In geval van een DNA-onderzoek als bedoeld in artikel 2.6.17 kan de officier van justitie ook een deskundige benoemen die werkzaam is bij een laboratorium dat voldoet aan de bij algemene maatregel van bestuur gestelde eisen en die niet in het register is ingeschreven. In dat geval zijn de artikelen 1.7.2, derde en vierde lid, 2.4.2, eerste tot en met derde lid en vierde lid, tweede zin, niet van toepassing. </w:t>
      </w:r>
    </w:p>
    <w:p w:rsidRPr="00822BB0" w:rsidR="00822BB0" w:rsidP="00D87970" w:rsidRDefault="00822BB0" w14:paraId="054478C7" w14:textId="77777777">
      <w:pPr>
        <w:spacing w:line="240" w:lineRule="atLeast"/>
        <w:ind w:firstLine="284"/>
        <w:rPr>
          <w:rFonts w:ascii="Times New Roman" w:hAnsi="Times New Roman" w:eastAsia="Calibri"/>
          <w:sz w:val="24"/>
        </w:rPr>
      </w:pPr>
      <w:r w:rsidRPr="00822BB0">
        <w:rPr>
          <w:rFonts w:ascii="Times New Roman" w:hAnsi="Times New Roman"/>
          <w:sz w:val="24"/>
        </w:rPr>
        <w:t xml:space="preserve">2. De hulpofficier van justitie kan de bevoegdheid, bedoeld in het eerste lid, uitoefenen in de gevallen waarin de wet bepaalt dat de hulpofficier van justitie het onderzoek kan bevelen. De bepalingen van dit hoofdstuk zijn van overeenkomstige toepassing. </w:t>
      </w:r>
    </w:p>
    <w:p w:rsidRPr="00822BB0" w:rsidR="00822BB0" w:rsidP="00822BB0" w:rsidRDefault="00822BB0" w14:paraId="2EDA0C76" w14:textId="77777777">
      <w:pPr>
        <w:spacing w:line="240" w:lineRule="atLeast"/>
        <w:rPr>
          <w:rFonts w:ascii="Times New Roman" w:hAnsi="Times New Roman"/>
          <w:sz w:val="24"/>
        </w:rPr>
      </w:pPr>
    </w:p>
    <w:p w:rsidRPr="00822BB0" w:rsidR="00822BB0" w:rsidP="00822BB0" w:rsidRDefault="00822BB0" w14:paraId="7E1CDE1C" w14:textId="77777777">
      <w:pPr>
        <w:spacing w:line="240" w:lineRule="atLeast"/>
        <w:rPr>
          <w:rFonts w:ascii="Times New Roman" w:hAnsi="Times New Roman"/>
          <w:sz w:val="24"/>
        </w:rPr>
      </w:pPr>
      <w:bookmarkStart w:name="_Hlk160800634" w:id="27"/>
      <w:r w:rsidRPr="00822BB0">
        <w:rPr>
          <w:rFonts w:ascii="Times New Roman" w:hAnsi="Times New Roman"/>
          <w:sz w:val="24"/>
        </w:rPr>
        <w:t>H</w:t>
      </w:r>
    </w:p>
    <w:p w:rsidRPr="00822BB0" w:rsidR="00822BB0" w:rsidP="00822BB0" w:rsidRDefault="00822BB0" w14:paraId="3481D0CF" w14:textId="77777777">
      <w:pPr>
        <w:spacing w:line="240" w:lineRule="atLeast"/>
        <w:rPr>
          <w:rFonts w:ascii="Times New Roman" w:hAnsi="Times New Roman"/>
          <w:sz w:val="24"/>
        </w:rPr>
      </w:pPr>
    </w:p>
    <w:p w:rsidRPr="00822BB0" w:rsidR="00822BB0" w:rsidP="00D87970" w:rsidRDefault="00822BB0" w14:paraId="733459C1" w14:textId="77777777">
      <w:pPr>
        <w:spacing w:line="240" w:lineRule="atLeast"/>
        <w:ind w:firstLine="284"/>
        <w:rPr>
          <w:rFonts w:ascii="Times New Roman" w:hAnsi="Times New Roman"/>
          <w:sz w:val="24"/>
        </w:rPr>
      </w:pPr>
      <w:r w:rsidRPr="00822BB0">
        <w:rPr>
          <w:rFonts w:ascii="Times New Roman" w:hAnsi="Times New Roman"/>
          <w:sz w:val="24"/>
        </w:rPr>
        <w:t>Artikel 2.4.3 wordt als volgt gewijzigd:</w:t>
      </w:r>
    </w:p>
    <w:p w:rsidR="00D87970" w:rsidP="00822BB0" w:rsidRDefault="00D87970" w14:paraId="5A594E06" w14:textId="77777777">
      <w:pPr>
        <w:spacing w:line="240" w:lineRule="atLeast"/>
        <w:rPr>
          <w:rFonts w:ascii="Times New Roman" w:hAnsi="Times New Roman"/>
          <w:sz w:val="24"/>
        </w:rPr>
      </w:pPr>
    </w:p>
    <w:p w:rsidRPr="00822BB0" w:rsidR="00822BB0" w:rsidP="00D87970" w:rsidRDefault="00822BB0" w14:paraId="3A644909" w14:textId="55312B5C">
      <w:pPr>
        <w:spacing w:line="240" w:lineRule="atLeast"/>
        <w:ind w:firstLine="284"/>
        <w:rPr>
          <w:rFonts w:ascii="Times New Roman" w:hAnsi="Times New Roman"/>
          <w:sz w:val="24"/>
        </w:rPr>
      </w:pPr>
      <w:r w:rsidRPr="00822BB0">
        <w:rPr>
          <w:rFonts w:ascii="Times New Roman" w:hAnsi="Times New Roman"/>
          <w:sz w:val="24"/>
        </w:rPr>
        <w:t>1. In het tweede lid komt de tweede zin te luiden: In het belang van het onderzoek of de bescherming van de persoonlijke levenssfeer kan de officier van justitie bepalen dat de kennisneming geheel of gedeeltelijk niet wordt toegestaan, dan wel dat van bepaalde stukken of gedeelten daarvan alleen inzage wordt verleend.</w:t>
      </w:r>
    </w:p>
    <w:p w:rsidR="00D87970" w:rsidP="00822BB0" w:rsidRDefault="00D87970" w14:paraId="65E87C9F" w14:textId="77777777">
      <w:pPr>
        <w:spacing w:line="240" w:lineRule="atLeast"/>
        <w:rPr>
          <w:rFonts w:ascii="Times New Roman" w:hAnsi="Times New Roman"/>
          <w:sz w:val="24"/>
        </w:rPr>
      </w:pPr>
    </w:p>
    <w:p w:rsidRPr="00822BB0" w:rsidR="00822BB0" w:rsidP="00D87970" w:rsidRDefault="00822BB0" w14:paraId="3452A4EE" w14:textId="54FC1618">
      <w:pPr>
        <w:spacing w:line="240" w:lineRule="atLeast"/>
        <w:ind w:firstLine="284"/>
        <w:rPr>
          <w:rFonts w:ascii="Times New Roman" w:hAnsi="Times New Roman"/>
          <w:sz w:val="24"/>
        </w:rPr>
      </w:pPr>
      <w:r w:rsidRPr="00822BB0">
        <w:rPr>
          <w:rFonts w:ascii="Times New Roman" w:hAnsi="Times New Roman"/>
          <w:sz w:val="24"/>
        </w:rPr>
        <w:lastRenderedPageBreak/>
        <w:t xml:space="preserve">2. In het derde lid wordt "artikel 2.4.1, derde lid,” vervangen door “artikel 2.4.1, derde en vierde lid,” en wordt “Het nieuwe onderzoek” vervangen door “Een tegenonderzoek”. </w:t>
      </w:r>
    </w:p>
    <w:p w:rsidRPr="00822BB0" w:rsidR="00822BB0" w:rsidP="00822BB0" w:rsidRDefault="00822BB0" w14:paraId="618DFCF3" w14:textId="77777777">
      <w:pPr>
        <w:spacing w:line="240" w:lineRule="atLeast"/>
        <w:rPr>
          <w:rFonts w:ascii="Times New Roman" w:hAnsi="Times New Roman"/>
          <w:i/>
          <w:iCs/>
          <w:sz w:val="24"/>
        </w:rPr>
      </w:pPr>
    </w:p>
    <w:p w:rsidRPr="00822BB0" w:rsidR="00822BB0" w:rsidP="00822BB0" w:rsidRDefault="00822BB0" w14:paraId="1F2DE2DA"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3E64803D" w14:textId="77777777">
      <w:pPr>
        <w:spacing w:line="240" w:lineRule="atLeast"/>
        <w:rPr>
          <w:rFonts w:ascii="Times New Roman" w:hAnsi="Times New Roman"/>
          <w:sz w:val="24"/>
        </w:rPr>
      </w:pPr>
    </w:p>
    <w:p w:rsidR="00D87970" w:rsidP="0023035B" w:rsidRDefault="00822BB0" w14:paraId="1468188D" w14:textId="5F608698">
      <w:pPr>
        <w:spacing w:line="240" w:lineRule="atLeast"/>
        <w:ind w:firstLine="284"/>
        <w:rPr>
          <w:rFonts w:ascii="Times New Roman" w:hAnsi="Times New Roman"/>
          <w:sz w:val="24"/>
        </w:rPr>
      </w:pPr>
      <w:r w:rsidRPr="00822BB0">
        <w:rPr>
          <w:rFonts w:ascii="Times New Roman" w:hAnsi="Times New Roman"/>
          <w:sz w:val="24"/>
        </w:rPr>
        <w:t>Artikel 2.4.4, eerste lid, komt te luiden:</w:t>
      </w:r>
      <w:bookmarkStart w:name="_Hlk160456482" w:id="28"/>
    </w:p>
    <w:p w:rsidRPr="00822BB0" w:rsidR="00822BB0" w:rsidP="00D87970" w:rsidRDefault="00822BB0" w14:paraId="65EA0EE0" w14:textId="2301BACD">
      <w:pPr>
        <w:spacing w:line="240" w:lineRule="atLeast"/>
        <w:ind w:firstLine="284"/>
        <w:rPr>
          <w:rFonts w:ascii="Times New Roman" w:hAnsi="Times New Roman"/>
          <w:sz w:val="24"/>
        </w:rPr>
      </w:pPr>
      <w:r w:rsidRPr="00822BB0">
        <w:rPr>
          <w:rFonts w:ascii="Times New Roman" w:hAnsi="Times New Roman"/>
          <w:sz w:val="24"/>
        </w:rPr>
        <w:t xml:space="preserve">1. De nieuwe deskundige die een aanvullend onderzoek verricht, krijgt voor zover dat voor het uitvoeren van het onderzoek nodig is toegang tot het onderzoeksmateriaal en kan kennisnemen van het eerste onderzoek. </w:t>
      </w:r>
      <w:bookmarkEnd w:id="28"/>
      <w:r w:rsidRPr="00822BB0">
        <w:rPr>
          <w:rFonts w:ascii="Times New Roman" w:hAnsi="Times New Roman"/>
          <w:sz w:val="24"/>
        </w:rPr>
        <w:t>De nieuwe deskundige die een tegenonderzoek verricht, krijgt toegang tot het onderzoeksmateriaal dat hij nodig heeft voor het uitvoeren van het onderzoek.</w:t>
      </w:r>
    </w:p>
    <w:bookmarkEnd w:id="27"/>
    <w:p w:rsidRPr="00822BB0" w:rsidR="00822BB0" w:rsidP="00822BB0" w:rsidRDefault="00822BB0" w14:paraId="5F499B70" w14:textId="77777777">
      <w:pPr>
        <w:spacing w:line="240" w:lineRule="atLeast"/>
        <w:rPr>
          <w:rFonts w:ascii="Times New Roman" w:hAnsi="Times New Roman"/>
          <w:sz w:val="24"/>
        </w:rPr>
      </w:pPr>
    </w:p>
    <w:p w:rsidRPr="00822BB0" w:rsidR="00822BB0" w:rsidP="00822BB0" w:rsidRDefault="00822BB0" w14:paraId="25DCFF64" w14:textId="77777777">
      <w:pPr>
        <w:spacing w:line="240" w:lineRule="atLeast"/>
        <w:rPr>
          <w:rFonts w:ascii="Times New Roman" w:hAnsi="Times New Roman" w:eastAsia="Calibri"/>
          <w:sz w:val="24"/>
        </w:rPr>
      </w:pPr>
      <w:r w:rsidRPr="00822BB0">
        <w:rPr>
          <w:rFonts w:ascii="Times New Roman" w:hAnsi="Times New Roman" w:eastAsia="Calibri"/>
          <w:sz w:val="24"/>
        </w:rPr>
        <w:t>J</w:t>
      </w:r>
    </w:p>
    <w:p w:rsidRPr="00822BB0" w:rsidR="00822BB0" w:rsidP="00822BB0" w:rsidRDefault="00822BB0" w14:paraId="2A3E61CB" w14:textId="77777777">
      <w:pPr>
        <w:spacing w:line="240" w:lineRule="atLeast"/>
        <w:rPr>
          <w:rFonts w:ascii="Times New Roman" w:hAnsi="Times New Roman" w:eastAsia="Calibri"/>
          <w:sz w:val="24"/>
        </w:rPr>
      </w:pPr>
    </w:p>
    <w:p w:rsidRPr="00822BB0" w:rsidR="00822BB0" w:rsidP="00D87970" w:rsidRDefault="00822BB0" w14:paraId="363A60A5" w14:textId="77777777">
      <w:pPr>
        <w:spacing w:line="240" w:lineRule="atLeast"/>
        <w:ind w:firstLine="284"/>
        <w:rPr>
          <w:rFonts w:ascii="Times New Roman" w:hAnsi="Times New Roman"/>
          <w:sz w:val="24"/>
        </w:rPr>
      </w:pPr>
      <w:r w:rsidRPr="00822BB0">
        <w:rPr>
          <w:rFonts w:ascii="Times New Roman" w:hAnsi="Times New Roman"/>
          <w:sz w:val="24"/>
        </w:rPr>
        <w:t>In artikel 2.5.1, eerste lid, wordt “de artikelen 2.5.5 en 2.5.9” vervangen door “de artikelen 2.5.5, 2.5.9 en 2.5.35”.</w:t>
      </w:r>
    </w:p>
    <w:p w:rsidRPr="00822BB0" w:rsidR="00822BB0" w:rsidP="00822BB0" w:rsidRDefault="00822BB0" w14:paraId="789A60BF" w14:textId="77777777">
      <w:pPr>
        <w:spacing w:line="240" w:lineRule="atLeast"/>
        <w:rPr>
          <w:rFonts w:ascii="Times New Roman" w:hAnsi="Times New Roman" w:eastAsia="Calibri"/>
          <w:sz w:val="24"/>
        </w:rPr>
      </w:pPr>
    </w:p>
    <w:p w:rsidRPr="00822BB0" w:rsidR="00822BB0" w:rsidP="00822BB0" w:rsidRDefault="00822BB0" w14:paraId="557E722D" w14:textId="77777777">
      <w:pPr>
        <w:spacing w:line="240" w:lineRule="atLeast"/>
        <w:rPr>
          <w:rFonts w:ascii="Times New Roman" w:hAnsi="Times New Roman" w:eastAsia="Calibri"/>
          <w:sz w:val="24"/>
        </w:rPr>
      </w:pPr>
      <w:r w:rsidRPr="00822BB0">
        <w:rPr>
          <w:rFonts w:ascii="Times New Roman" w:hAnsi="Times New Roman" w:eastAsia="Calibri"/>
          <w:sz w:val="24"/>
        </w:rPr>
        <w:t>K</w:t>
      </w:r>
    </w:p>
    <w:p w:rsidRPr="00822BB0" w:rsidR="00822BB0" w:rsidP="00822BB0" w:rsidRDefault="00822BB0" w14:paraId="6EEF0CAD" w14:textId="77777777">
      <w:pPr>
        <w:spacing w:line="240" w:lineRule="atLeast"/>
        <w:rPr>
          <w:rFonts w:ascii="Times New Roman" w:hAnsi="Times New Roman" w:eastAsia="Calibri"/>
          <w:sz w:val="24"/>
        </w:rPr>
      </w:pPr>
    </w:p>
    <w:p w:rsidRPr="00822BB0" w:rsidR="00822BB0" w:rsidP="00D87970" w:rsidRDefault="00822BB0" w14:paraId="63C62B00"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In artikel 2.5.9, derde lid, komt de tweede zin te luiden: Onder het onderzoek in het belang waarvan het ophouden voor onderzoek kan worden bevolen, is begrepen de voorgeleiding aan de officier van justitie of hulpofficier van justitie, bedoeld in artikel 2.5.13, en het uitreiken van berichten over de zaak aan de verdachte in persoon.</w:t>
      </w:r>
    </w:p>
    <w:p w:rsidRPr="00822BB0" w:rsidR="00822BB0" w:rsidP="00822BB0" w:rsidRDefault="00822BB0" w14:paraId="446C9D67" w14:textId="77777777">
      <w:pPr>
        <w:spacing w:line="240" w:lineRule="atLeast"/>
        <w:rPr>
          <w:rFonts w:ascii="Times New Roman" w:hAnsi="Times New Roman" w:eastAsia="Calibri"/>
          <w:sz w:val="24"/>
        </w:rPr>
      </w:pPr>
    </w:p>
    <w:p w:rsidRPr="00822BB0" w:rsidR="00822BB0" w:rsidP="00822BB0" w:rsidRDefault="00822BB0" w14:paraId="15DF62AB" w14:textId="77777777">
      <w:pPr>
        <w:spacing w:line="240" w:lineRule="atLeast"/>
        <w:rPr>
          <w:rFonts w:ascii="Times New Roman" w:hAnsi="Times New Roman" w:eastAsia="Calibri"/>
          <w:sz w:val="24"/>
        </w:rPr>
      </w:pPr>
      <w:r w:rsidRPr="00822BB0">
        <w:rPr>
          <w:rFonts w:ascii="Times New Roman" w:hAnsi="Times New Roman" w:eastAsia="Calibri"/>
          <w:sz w:val="24"/>
        </w:rPr>
        <w:t>L</w:t>
      </w:r>
    </w:p>
    <w:p w:rsidRPr="00822BB0" w:rsidR="00822BB0" w:rsidP="00822BB0" w:rsidRDefault="00822BB0" w14:paraId="35D90354" w14:textId="77777777">
      <w:pPr>
        <w:spacing w:line="240" w:lineRule="atLeast"/>
        <w:rPr>
          <w:rFonts w:ascii="Times New Roman" w:hAnsi="Times New Roman" w:eastAsia="Calibri"/>
          <w:sz w:val="24"/>
        </w:rPr>
      </w:pPr>
    </w:p>
    <w:p w:rsidR="00D87970" w:rsidP="00D87970" w:rsidRDefault="00822BB0" w14:paraId="01042C7B" w14:textId="77777777">
      <w:pPr>
        <w:spacing w:line="240" w:lineRule="atLeast"/>
        <w:ind w:left="284"/>
        <w:rPr>
          <w:rFonts w:ascii="Times New Roman" w:hAnsi="Times New Roman" w:eastAsia="Calibri"/>
          <w:sz w:val="24"/>
        </w:rPr>
      </w:pPr>
      <w:r w:rsidRPr="00822BB0">
        <w:rPr>
          <w:rFonts w:ascii="Times New Roman" w:hAnsi="Times New Roman" w:eastAsia="Calibri"/>
          <w:sz w:val="24"/>
        </w:rPr>
        <w:t>Artikel 2.5.14, tweede lid, komt te luiden:</w:t>
      </w:r>
    </w:p>
    <w:p w:rsidRPr="00822BB0" w:rsidR="00822BB0" w:rsidP="00D87970" w:rsidRDefault="00822BB0" w14:paraId="616172BF" w14:textId="1912CB0B">
      <w:pPr>
        <w:ind w:firstLine="284"/>
        <w:rPr>
          <w:rFonts w:ascii="Times New Roman" w:hAnsi="Times New Roman" w:eastAsia="Calibri"/>
          <w:sz w:val="24"/>
        </w:rPr>
      </w:pPr>
      <w:r w:rsidRPr="00822BB0">
        <w:rPr>
          <w:rFonts w:ascii="Times New Roman" w:hAnsi="Times New Roman" w:eastAsia="Calibri"/>
          <w:sz w:val="24"/>
        </w:rPr>
        <w:t>2. Onder het onderzoek in het belang waarvan de inverzekeringstelling kan worden bevolen, is begrepen de voorgeleiding aan de rechter-commissaris, bedoeld in artikel 2.5.42, en het uitreiken van berichten over de zaak aan de verdachte in persoon.</w:t>
      </w:r>
    </w:p>
    <w:p w:rsidRPr="00822BB0" w:rsidR="00822BB0" w:rsidP="00822BB0" w:rsidRDefault="00822BB0" w14:paraId="727C034B" w14:textId="77777777">
      <w:pPr>
        <w:spacing w:line="240" w:lineRule="atLeast"/>
        <w:rPr>
          <w:rFonts w:ascii="Times New Roman" w:hAnsi="Times New Roman"/>
          <w:i/>
          <w:iCs/>
          <w:sz w:val="24"/>
        </w:rPr>
      </w:pPr>
    </w:p>
    <w:p w:rsidRPr="00822BB0" w:rsidR="00822BB0" w:rsidP="00822BB0" w:rsidRDefault="00822BB0" w14:paraId="1A974265"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37DAD0C4" w14:textId="77777777">
      <w:pPr>
        <w:spacing w:line="240" w:lineRule="atLeast"/>
        <w:rPr>
          <w:rFonts w:ascii="Times New Roman" w:hAnsi="Times New Roman"/>
          <w:sz w:val="24"/>
        </w:rPr>
      </w:pPr>
    </w:p>
    <w:p w:rsidR="00F2351A" w:rsidP="00F2351A" w:rsidRDefault="00822BB0" w14:paraId="26BFF2CF" w14:textId="77777777">
      <w:pPr>
        <w:spacing w:line="240" w:lineRule="atLeast"/>
        <w:ind w:firstLine="284"/>
        <w:rPr>
          <w:rFonts w:ascii="Times New Roman" w:hAnsi="Times New Roman"/>
          <w:sz w:val="24"/>
        </w:rPr>
      </w:pPr>
      <w:r w:rsidRPr="00822BB0">
        <w:rPr>
          <w:rFonts w:ascii="Times New Roman" w:hAnsi="Times New Roman"/>
          <w:sz w:val="24"/>
        </w:rPr>
        <w:t>Artikel 2.5.23 wordt als volgt gewijzigd:</w:t>
      </w:r>
      <w:r w:rsidRPr="00822BB0">
        <w:rPr>
          <w:rFonts w:ascii="Times New Roman" w:hAnsi="Times New Roman"/>
          <w:sz w:val="24"/>
        </w:rPr>
        <w:br/>
      </w:r>
    </w:p>
    <w:p w:rsidR="00F2351A" w:rsidP="00F2351A" w:rsidRDefault="00822BB0" w14:paraId="2D1E3A51" w14:textId="77777777">
      <w:pPr>
        <w:spacing w:line="240" w:lineRule="atLeast"/>
        <w:ind w:firstLine="284"/>
        <w:rPr>
          <w:rFonts w:ascii="Times New Roman" w:hAnsi="Times New Roman"/>
          <w:sz w:val="24"/>
        </w:rPr>
      </w:pPr>
      <w:r w:rsidRPr="00822BB0">
        <w:rPr>
          <w:rFonts w:ascii="Times New Roman" w:hAnsi="Times New Roman"/>
          <w:sz w:val="24"/>
        </w:rPr>
        <w:t>1. In het eerste lid wordt “bij zijn verhoor is” vervangen door “is gehoord en hem bij die gelegenheid is” en wordt “verhoord” vervangen door “gehoord”.</w:t>
      </w:r>
      <w:r w:rsidRPr="00822BB0">
        <w:rPr>
          <w:rFonts w:ascii="Times New Roman" w:hAnsi="Times New Roman"/>
          <w:sz w:val="24"/>
        </w:rPr>
        <w:br/>
      </w:r>
    </w:p>
    <w:p w:rsidR="00F2351A" w:rsidP="00F2351A" w:rsidRDefault="00822BB0" w14:paraId="285B4283" w14:textId="77777777">
      <w:pPr>
        <w:spacing w:line="240" w:lineRule="atLeast"/>
        <w:ind w:firstLine="284"/>
        <w:rPr>
          <w:rFonts w:ascii="Times New Roman" w:hAnsi="Times New Roman"/>
          <w:sz w:val="24"/>
        </w:rPr>
      </w:pPr>
      <w:r w:rsidRPr="00822BB0">
        <w:rPr>
          <w:rFonts w:ascii="Times New Roman" w:hAnsi="Times New Roman"/>
          <w:sz w:val="24"/>
        </w:rPr>
        <w:t xml:space="preserve">2. In het tweede lid wordt “Dit verhoor” vervangen door “Dit horen”. </w:t>
      </w:r>
      <w:r w:rsidRPr="00822BB0">
        <w:rPr>
          <w:rFonts w:ascii="Times New Roman" w:hAnsi="Times New Roman"/>
          <w:sz w:val="24"/>
        </w:rPr>
        <w:br/>
      </w:r>
    </w:p>
    <w:p w:rsidRPr="00822BB0" w:rsidR="00822BB0" w:rsidP="00F2351A" w:rsidRDefault="00822BB0" w14:paraId="6087D242" w14:textId="7BAFF51D">
      <w:pPr>
        <w:spacing w:line="240" w:lineRule="atLeast"/>
        <w:ind w:firstLine="284"/>
        <w:rPr>
          <w:rFonts w:ascii="Times New Roman" w:hAnsi="Times New Roman"/>
          <w:sz w:val="24"/>
        </w:rPr>
      </w:pPr>
      <w:r w:rsidRPr="00822BB0">
        <w:rPr>
          <w:rFonts w:ascii="Times New Roman" w:hAnsi="Times New Roman"/>
          <w:sz w:val="24"/>
        </w:rPr>
        <w:t>3. In het derde lid en vierde lid wordt “het verhoor” vervangen door “het horen”.</w:t>
      </w:r>
    </w:p>
    <w:p w:rsidRPr="00822BB0" w:rsidR="00822BB0" w:rsidP="00822BB0" w:rsidRDefault="00822BB0" w14:paraId="559A0CC3" w14:textId="77777777">
      <w:pPr>
        <w:spacing w:line="240" w:lineRule="atLeast"/>
        <w:rPr>
          <w:rFonts w:ascii="Times New Roman" w:hAnsi="Times New Roman"/>
          <w:sz w:val="24"/>
        </w:rPr>
      </w:pPr>
    </w:p>
    <w:p w:rsidRPr="00822BB0" w:rsidR="00822BB0" w:rsidP="00822BB0" w:rsidRDefault="00822BB0" w14:paraId="11E86611"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1BA049C2" w14:textId="77777777">
      <w:pPr>
        <w:spacing w:line="240" w:lineRule="atLeast"/>
        <w:rPr>
          <w:rFonts w:ascii="Times New Roman" w:hAnsi="Times New Roman"/>
          <w:sz w:val="24"/>
        </w:rPr>
      </w:pPr>
    </w:p>
    <w:p w:rsidRPr="00822BB0" w:rsidR="00822BB0" w:rsidP="0001108B" w:rsidRDefault="00822BB0" w14:paraId="6F3A5810" w14:textId="77777777">
      <w:pPr>
        <w:spacing w:line="240" w:lineRule="atLeast"/>
        <w:ind w:firstLine="284"/>
        <w:rPr>
          <w:rFonts w:ascii="Times New Roman" w:hAnsi="Times New Roman"/>
          <w:sz w:val="24"/>
        </w:rPr>
      </w:pPr>
      <w:r w:rsidRPr="00822BB0">
        <w:rPr>
          <w:rFonts w:ascii="Times New Roman" w:hAnsi="Times New Roman"/>
          <w:sz w:val="24"/>
        </w:rPr>
        <w:t>Artikel 2.5.33 wordt als volgt gewijzigd:</w:t>
      </w:r>
    </w:p>
    <w:p w:rsidR="0001108B" w:rsidP="00822BB0" w:rsidRDefault="0001108B" w14:paraId="20D2F38A" w14:textId="77777777">
      <w:pPr>
        <w:spacing w:line="240" w:lineRule="atLeast"/>
        <w:rPr>
          <w:rFonts w:ascii="Times New Roman" w:hAnsi="Times New Roman"/>
          <w:sz w:val="24"/>
        </w:rPr>
      </w:pPr>
    </w:p>
    <w:p w:rsidR="008A3BEE" w:rsidP="008A3BEE" w:rsidRDefault="00822BB0" w14:paraId="04AB4B35" w14:textId="3A70E1C8">
      <w:pPr>
        <w:ind w:firstLine="284"/>
        <w:contextualSpacing/>
        <w:rPr>
          <w:rFonts w:ascii="Times New Roman" w:hAnsi="Times New Roman"/>
          <w:sz w:val="24"/>
        </w:rPr>
      </w:pPr>
      <w:r w:rsidRPr="00822BB0">
        <w:rPr>
          <w:rFonts w:ascii="Times New Roman" w:hAnsi="Times New Roman"/>
          <w:sz w:val="24"/>
        </w:rPr>
        <w:t>1. Het eerste lid komt te luiden:</w:t>
      </w:r>
    </w:p>
    <w:p w:rsidR="008A3BEE" w:rsidP="008A3BEE" w:rsidRDefault="00822BB0" w14:paraId="145C6833" w14:textId="3816294C">
      <w:pPr>
        <w:ind w:firstLine="284"/>
        <w:contextualSpacing/>
        <w:rPr>
          <w:rFonts w:ascii="Times New Roman" w:hAnsi="Times New Roman"/>
          <w:sz w:val="24"/>
        </w:rPr>
      </w:pPr>
      <w:r w:rsidRPr="00822BB0">
        <w:rPr>
          <w:rFonts w:ascii="Times New Roman" w:hAnsi="Times New Roman"/>
          <w:sz w:val="24"/>
        </w:rPr>
        <w:lastRenderedPageBreak/>
        <w:t>1. Schorsing van de voorlopige hechtenis vindt plaats onder de algemene voorwaarde dat de verdachte zich niet schuldig maakt aan een strafbaar feit. Aan de schorsing van de voorlopige hechtenis zijn van rechtswege de voorwaarden verbonden dat:</w:t>
      </w:r>
    </w:p>
    <w:p w:rsidR="008A3BEE" w:rsidP="008A3BEE" w:rsidRDefault="00822BB0" w14:paraId="77F3EEB5" w14:textId="6419913C">
      <w:pPr>
        <w:ind w:firstLine="284"/>
        <w:contextualSpacing/>
        <w:rPr>
          <w:rFonts w:ascii="Times New Roman" w:hAnsi="Times New Roman"/>
          <w:sz w:val="24"/>
        </w:rPr>
      </w:pPr>
      <w:r w:rsidRPr="00822BB0">
        <w:rPr>
          <w:rFonts w:ascii="Times New Roman" w:hAnsi="Times New Roman"/>
          <w:sz w:val="24"/>
        </w:rPr>
        <w:t>a. de verdachte, indien de opheffing van de schorsing wordt bevolen, zich niet aan de tenuitvoerlegging van het bevel tot voorlopige hechtenis zal onttrekken; en</w:t>
      </w:r>
    </w:p>
    <w:p w:rsidRPr="00822BB0" w:rsidR="00822BB0" w:rsidP="008A3BEE" w:rsidRDefault="00822BB0" w14:paraId="2C514DAF" w14:textId="5CB3C75C">
      <w:pPr>
        <w:ind w:firstLine="284"/>
        <w:contextualSpacing/>
        <w:rPr>
          <w:rFonts w:ascii="Times New Roman" w:hAnsi="Times New Roman"/>
          <w:sz w:val="24"/>
        </w:rPr>
      </w:pPr>
      <w:r w:rsidRPr="00822BB0">
        <w:rPr>
          <w:rFonts w:ascii="Times New Roman" w:hAnsi="Times New Roman"/>
          <w:sz w:val="24"/>
        </w:rPr>
        <w:t>b. de verdachte, indien hij wegens het feit waarvoor de voorlopige hechtenis is bevolen, wordt veroordeeld tot een vrijheidsstraf, vervangende vrijheidsstraf daaronder niet begrepen, of tot een maatregel die vrijheidsbeneming meebrengt, zich niet aan de tenuitvoerlegging daarvan zal onttrekken.</w:t>
      </w:r>
    </w:p>
    <w:p w:rsidR="008A3BEE" w:rsidP="00822BB0" w:rsidRDefault="008A3BEE" w14:paraId="04AEB51B" w14:textId="77777777">
      <w:pPr>
        <w:spacing w:line="240" w:lineRule="atLeast"/>
        <w:rPr>
          <w:rFonts w:ascii="Times New Roman" w:hAnsi="Times New Roman"/>
          <w:sz w:val="24"/>
        </w:rPr>
      </w:pPr>
    </w:p>
    <w:p w:rsidRPr="00822BB0" w:rsidR="00822BB0" w:rsidP="007C08EF" w:rsidRDefault="00822BB0" w14:paraId="461DED65" w14:textId="453B0800">
      <w:pPr>
        <w:spacing w:line="240" w:lineRule="atLeast"/>
        <w:ind w:left="284"/>
        <w:rPr>
          <w:rFonts w:ascii="Times New Roman" w:hAnsi="Times New Roman"/>
          <w:sz w:val="24"/>
        </w:rPr>
      </w:pPr>
      <w:r w:rsidRPr="00822BB0">
        <w:rPr>
          <w:rFonts w:ascii="Times New Roman" w:hAnsi="Times New Roman"/>
          <w:sz w:val="24"/>
        </w:rPr>
        <w:t>2. Het tweede lid komt te luiden:</w:t>
      </w:r>
      <w:r w:rsidRPr="00822BB0">
        <w:rPr>
          <w:rFonts w:ascii="Times New Roman" w:hAnsi="Times New Roman"/>
          <w:sz w:val="24"/>
        </w:rPr>
        <w:br/>
        <w:t>2. De aan de schorsing te verbinden bijzondere voorwaarden kunnen inhouden:</w:t>
      </w:r>
    </w:p>
    <w:p w:rsidRPr="00822BB0" w:rsidR="00822BB0" w:rsidP="007C08EF" w:rsidRDefault="00822BB0" w14:paraId="052905B9"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7C08EF" w:rsidRDefault="00822BB0" w14:paraId="11CD4F5E"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Pr="00822BB0" w:rsidR="00822BB0" w:rsidP="007C08EF" w:rsidRDefault="00822BB0" w14:paraId="0C6A95BB" w14:textId="77777777">
      <w:pPr>
        <w:spacing w:line="240" w:lineRule="atLeast"/>
        <w:ind w:firstLine="284"/>
        <w:rPr>
          <w:rFonts w:ascii="Times New Roman" w:hAnsi="Times New Roman"/>
          <w:sz w:val="24"/>
        </w:rPr>
      </w:pPr>
      <w:r w:rsidRPr="00822BB0">
        <w:rPr>
          <w:rFonts w:ascii="Times New Roman" w:hAnsi="Times New Roman"/>
          <w:sz w:val="24"/>
        </w:rPr>
        <w:t>c. een verplichting op bepaalde tijdstippen of gedurende een bepaalde periode op een bepaalde locatie aanwezig te zijn;</w:t>
      </w:r>
    </w:p>
    <w:p w:rsidRPr="00822BB0" w:rsidR="00822BB0" w:rsidP="007C08EF" w:rsidRDefault="00822BB0" w14:paraId="6FFECC78" w14:textId="77777777">
      <w:pPr>
        <w:spacing w:line="240" w:lineRule="atLeast"/>
        <w:ind w:firstLine="284"/>
        <w:rPr>
          <w:rFonts w:ascii="Times New Roman" w:hAnsi="Times New Roman"/>
          <w:sz w:val="24"/>
        </w:rPr>
      </w:pPr>
      <w:r w:rsidRPr="00822BB0">
        <w:rPr>
          <w:rFonts w:ascii="Times New Roman" w:hAnsi="Times New Roman"/>
          <w:sz w:val="24"/>
        </w:rPr>
        <w:t>d. een verplichting zich op bepaalde tijdstippen te melden bij een bepaalde instantie;</w:t>
      </w:r>
    </w:p>
    <w:p w:rsidRPr="00822BB0" w:rsidR="00822BB0" w:rsidP="007C08EF" w:rsidRDefault="00822BB0" w14:paraId="1CF717E0" w14:textId="77777777">
      <w:pPr>
        <w:spacing w:line="240" w:lineRule="atLeast"/>
        <w:ind w:firstLine="284"/>
        <w:rPr>
          <w:rFonts w:ascii="Times New Roman" w:hAnsi="Times New Roman"/>
          <w:sz w:val="24"/>
        </w:rPr>
      </w:pPr>
      <w:r w:rsidRPr="00822BB0">
        <w:rPr>
          <w:rFonts w:ascii="Times New Roman" w:hAnsi="Times New Roman"/>
          <w:sz w:val="24"/>
        </w:rPr>
        <w:t>e. een beperking van het recht om Nederland te verlaten of de verplichting het paspoort of ander reisdocument in te leveren;</w:t>
      </w:r>
    </w:p>
    <w:p w:rsidR="007C08EF" w:rsidP="007C08EF" w:rsidRDefault="00822BB0" w14:paraId="72936E81" w14:textId="1D033F3B">
      <w:pPr>
        <w:spacing w:line="240" w:lineRule="atLeast"/>
        <w:ind w:firstLine="284"/>
        <w:rPr>
          <w:rFonts w:ascii="Times New Roman" w:hAnsi="Times New Roman"/>
          <w:sz w:val="24"/>
        </w:rPr>
      </w:pPr>
      <w:r w:rsidRPr="00822BB0">
        <w:rPr>
          <w:rFonts w:ascii="Times New Roman" w:hAnsi="Times New Roman"/>
          <w:sz w:val="24"/>
        </w:rPr>
        <w:t>f. een verbod op het gebruik van alcohol of middelen als bedoeld in lijst I, lijst IA of lijst II van de Opiumwet en de verplichting ten behoeve van de naleving van dit verbod mee te werken aan een speekseltest, ademonderzoek, bloedonderzoek of urineonderzoek;</w:t>
      </w:r>
    </w:p>
    <w:p w:rsidR="004510E2" w:rsidP="007C08EF" w:rsidRDefault="00822BB0" w14:paraId="2DD50EAE" w14:textId="61A0F6D6">
      <w:pPr>
        <w:spacing w:line="240" w:lineRule="atLeast"/>
        <w:ind w:firstLine="284"/>
        <w:rPr>
          <w:rFonts w:ascii="Times New Roman" w:hAnsi="Times New Roman"/>
          <w:sz w:val="24"/>
        </w:rPr>
      </w:pPr>
      <w:r w:rsidRPr="00822BB0">
        <w:rPr>
          <w:rFonts w:ascii="Times New Roman" w:hAnsi="Times New Roman"/>
          <w:sz w:val="24"/>
        </w:rPr>
        <w:t xml:space="preserve">g. een verplichting zich te laten opnemen in een instelling; </w:t>
      </w:r>
    </w:p>
    <w:p w:rsidR="004510E2" w:rsidP="007C08EF" w:rsidRDefault="00822BB0" w14:paraId="2D5E1EE7" w14:textId="20EF8E13">
      <w:pPr>
        <w:spacing w:line="240" w:lineRule="atLeast"/>
        <w:ind w:firstLine="284"/>
        <w:rPr>
          <w:rFonts w:ascii="Times New Roman" w:hAnsi="Times New Roman"/>
          <w:sz w:val="24"/>
        </w:rPr>
      </w:pPr>
      <w:r w:rsidRPr="00822BB0">
        <w:rPr>
          <w:rFonts w:ascii="Times New Roman" w:hAnsi="Times New Roman"/>
          <w:sz w:val="24"/>
        </w:rPr>
        <w:t xml:space="preserve">h. een verplichting zich onder behandeling te stellen van een zorgaanbieder; </w:t>
      </w:r>
    </w:p>
    <w:p w:rsidRPr="00822BB0" w:rsidR="00822BB0" w:rsidP="007C08EF" w:rsidRDefault="00822BB0" w14:paraId="4E5B9EA7" w14:textId="772A5079">
      <w:pPr>
        <w:spacing w:line="240" w:lineRule="atLeast"/>
        <w:ind w:firstLine="284"/>
        <w:rPr>
          <w:rFonts w:ascii="Times New Roman" w:hAnsi="Times New Roman"/>
          <w:sz w:val="24"/>
        </w:rPr>
      </w:pPr>
      <w:r w:rsidRPr="00822BB0">
        <w:rPr>
          <w:rFonts w:ascii="Times New Roman" w:hAnsi="Times New Roman"/>
          <w:sz w:val="24"/>
        </w:rPr>
        <w:t>i. een verplichting te verblijven in een instelling voor beschermd wonen, tot begeleid wonen of tot maatschappelijke opvang;</w:t>
      </w:r>
    </w:p>
    <w:p w:rsidRPr="00822BB0" w:rsidR="00822BB0" w:rsidP="00D404BE" w:rsidRDefault="00822BB0" w14:paraId="2BE241F0" w14:textId="77777777">
      <w:pPr>
        <w:spacing w:line="240" w:lineRule="atLeast"/>
        <w:ind w:left="284"/>
        <w:rPr>
          <w:rFonts w:ascii="Times New Roman" w:hAnsi="Times New Roman"/>
          <w:sz w:val="24"/>
        </w:rPr>
      </w:pPr>
      <w:r w:rsidRPr="00822BB0">
        <w:rPr>
          <w:rFonts w:ascii="Times New Roman" w:hAnsi="Times New Roman"/>
          <w:sz w:val="24"/>
        </w:rPr>
        <w:t xml:space="preserve">j. een verplichting tot het deelnemen aan een gedragsinterventie; </w:t>
      </w:r>
      <w:r w:rsidRPr="00822BB0">
        <w:rPr>
          <w:rFonts w:ascii="Times New Roman" w:hAnsi="Times New Roman"/>
          <w:sz w:val="24"/>
        </w:rPr>
        <w:br/>
        <w:t>k. een verplichting zich in te spannen voor het vinden en behouden van een dagbesteding;</w:t>
      </w:r>
    </w:p>
    <w:p w:rsidRPr="00822BB0" w:rsidR="00822BB0" w:rsidP="00D404BE" w:rsidRDefault="00822BB0" w14:paraId="220862CA" w14:textId="77777777">
      <w:pPr>
        <w:spacing w:line="240" w:lineRule="atLeast"/>
        <w:ind w:firstLine="284"/>
        <w:rPr>
          <w:rFonts w:ascii="Times New Roman" w:hAnsi="Times New Roman"/>
          <w:sz w:val="24"/>
        </w:rPr>
      </w:pPr>
      <w:r w:rsidRPr="00822BB0">
        <w:rPr>
          <w:rFonts w:ascii="Times New Roman" w:hAnsi="Times New Roman"/>
          <w:sz w:val="24"/>
        </w:rPr>
        <w:t>l. een verbod vrijwilligerswerk van een bepaalde aard te verrichten;</w:t>
      </w:r>
    </w:p>
    <w:p w:rsidRPr="00822BB0" w:rsidR="00822BB0" w:rsidP="00D404BE" w:rsidRDefault="00822BB0" w14:paraId="36C2A79D" w14:textId="77777777">
      <w:pPr>
        <w:spacing w:line="240" w:lineRule="atLeast"/>
        <w:ind w:left="284"/>
        <w:rPr>
          <w:rFonts w:ascii="Times New Roman" w:hAnsi="Times New Roman"/>
          <w:sz w:val="24"/>
        </w:rPr>
      </w:pPr>
      <w:r w:rsidRPr="00822BB0">
        <w:rPr>
          <w:rFonts w:ascii="Times New Roman" w:hAnsi="Times New Roman"/>
          <w:sz w:val="24"/>
        </w:rPr>
        <w:t>m. het gehoor geven aan oproepingen of het verschijnen op de terechtzitting;</w:t>
      </w:r>
    </w:p>
    <w:p w:rsidRPr="00822BB0" w:rsidR="00822BB0" w:rsidP="00D404BE" w:rsidRDefault="00822BB0" w14:paraId="64A50FC5" w14:textId="77777777">
      <w:pPr>
        <w:spacing w:line="240" w:lineRule="atLeast"/>
        <w:ind w:firstLine="284"/>
        <w:rPr>
          <w:rFonts w:ascii="Times New Roman" w:hAnsi="Times New Roman"/>
          <w:sz w:val="24"/>
        </w:rPr>
      </w:pPr>
      <w:r w:rsidRPr="00822BB0">
        <w:rPr>
          <w:rFonts w:ascii="Times New Roman" w:hAnsi="Times New Roman"/>
          <w:sz w:val="24"/>
        </w:rPr>
        <w:t>n. andere voorwaarden die verband houden met de gronden waarvoor de voorlopige hechtenis is bevolen.</w:t>
      </w:r>
    </w:p>
    <w:p w:rsidR="00D404BE" w:rsidP="00822BB0" w:rsidRDefault="00D404BE" w14:paraId="43C67A02" w14:textId="77777777">
      <w:pPr>
        <w:spacing w:line="240" w:lineRule="atLeast"/>
        <w:rPr>
          <w:rFonts w:ascii="Times New Roman" w:hAnsi="Times New Roman"/>
          <w:sz w:val="24"/>
        </w:rPr>
      </w:pPr>
    </w:p>
    <w:p w:rsidRPr="00822BB0" w:rsidR="00822BB0" w:rsidP="00D404BE" w:rsidRDefault="00822BB0" w14:paraId="2B5ADB53" w14:textId="77777777">
      <w:pPr>
        <w:spacing w:line="240" w:lineRule="atLeast"/>
        <w:ind w:firstLine="284"/>
        <w:rPr>
          <w:rFonts w:ascii="Times New Roman" w:hAnsi="Times New Roman"/>
          <w:sz w:val="24"/>
        </w:rPr>
      </w:pPr>
      <w:r w:rsidRPr="00822BB0">
        <w:rPr>
          <w:rFonts w:ascii="Times New Roman" w:hAnsi="Times New Roman"/>
          <w:sz w:val="24"/>
        </w:rPr>
        <w:t>3. Onder vernummering van het derde en vierde lid tot het vijfde en zesde lid worden twee leden ingevoegd, luidende:</w:t>
      </w:r>
    </w:p>
    <w:p w:rsidR="003F7296" w:rsidP="003F7296" w:rsidRDefault="00822BB0" w14:paraId="1A6BFB88" w14:textId="454A04C9">
      <w:pPr>
        <w:spacing w:line="240" w:lineRule="atLeast"/>
        <w:ind w:firstLine="284"/>
        <w:rPr>
          <w:rFonts w:ascii="Times New Roman" w:hAnsi="Times New Roman"/>
          <w:sz w:val="24"/>
        </w:rPr>
      </w:pPr>
      <w:r w:rsidRPr="00822BB0">
        <w:rPr>
          <w:rFonts w:ascii="Times New Roman" w:hAnsi="Times New Roman"/>
          <w:sz w:val="24"/>
        </w:rPr>
        <w:t>3. Indien een bijzondere voorwaarde is gesteld, kan de rechter een reclasseringsinstelling opdracht geven toezicht te houden op de naleving van de bijzondere voorwaarden en de verdachte ten behoeve daarvan te begeleiden. In dat geval wordt de verdachte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003F7296" w:rsidP="003F7296" w:rsidRDefault="00822BB0" w14:paraId="63DE97C1" w14:textId="77777777">
      <w:pPr>
        <w:spacing w:line="240" w:lineRule="atLeast"/>
        <w:ind w:firstLine="284"/>
        <w:rPr>
          <w:rFonts w:ascii="Times New Roman" w:hAnsi="Times New Roman"/>
          <w:sz w:val="24"/>
        </w:rPr>
      </w:pPr>
      <w:r w:rsidRPr="00822BB0">
        <w:rPr>
          <w:rFonts w:ascii="Times New Roman" w:hAnsi="Times New Roman"/>
          <w:sz w:val="24"/>
        </w:rPr>
        <w:t>4. Aan een bijzondere voorwaarde kan elektronisch toezicht worden verbonden.</w:t>
      </w:r>
      <w:r w:rsidRPr="00822BB0">
        <w:rPr>
          <w:rFonts w:ascii="Times New Roman" w:hAnsi="Times New Roman"/>
          <w:sz w:val="24"/>
        </w:rPr>
        <w:br/>
      </w:r>
    </w:p>
    <w:p w:rsidRPr="00822BB0" w:rsidR="00822BB0" w:rsidP="003F7296" w:rsidRDefault="00822BB0" w14:paraId="33CDC185" w14:textId="43A674E0">
      <w:pPr>
        <w:spacing w:line="240" w:lineRule="atLeast"/>
        <w:ind w:firstLine="284"/>
        <w:rPr>
          <w:rFonts w:ascii="Times New Roman" w:hAnsi="Times New Roman"/>
          <w:sz w:val="24"/>
        </w:rPr>
      </w:pPr>
      <w:r w:rsidRPr="00822BB0">
        <w:rPr>
          <w:rFonts w:ascii="Times New Roman" w:hAnsi="Times New Roman"/>
          <w:sz w:val="24"/>
        </w:rPr>
        <w:t>4. In het vijfde lid (nieuw) vervalt “de toepassing van elektronisch toezicht of”.</w:t>
      </w:r>
    </w:p>
    <w:p w:rsidR="003F7296" w:rsidP="00822BB0" w:rsidRDefault="003F7296" w14:paraId="17B2C199" w14:textId="77777777">
      <w:pPr>
        <w:spacing w:line="240" w:lineRule="atLeast"/>
        <w:rPr>
          <w:rFonts w:ascii="Times New Roman" w:hAnsi="Times New Roman"/>
          <w:sz w:val="24"/>
        </w:rPr>
      </w:pPr>
    </w:p>
    <w:p w:rsidRPr="00822BB0" w:rsidR="00822BB0" w:rsidP="003F7296" w:rsidRDefault="00822BB0" w14:paraId="7785DFC2" w14:textId="6D70B3E8">
      <w:pPr>
        <w:spacing w:line="240" w:lineRule="atLeast"/>
        <w:ind w:firstLine="284"/>
        <w:rPr>
          <w:rFonts w:ascii="Times New Roman" w:hAnsi="Times New Roman"/>
          <w:sz w:val="24"/>
        </w:rPr>
      </w:pPr>
      <w:r w:rsidRPr="00822BB0">
        <w:rPr>
          <w:rFonts w:ascii="Times New Roman" w:hAnsi="Times New Roman"/>
          <w:sz w:val="24"/>
        </w:rPr>
        <w:t>5. In het zesde lid (nieuw) wordt “derde lid” vervangen door “vijfde lid”.</w:t>
      </w:r>
    </w:p>
    <w:p w:rsidRPr="00822BB0" w:rsidR="00822BB0" w:rsidP="00822BB0" w:rsidRDefault="00822BB0" w14:paraId="65E60A83" w14:textId="77777777">
      <w:pPr>
        <w:spacing w:line="240" w:lineRule="atLeast"/>
        <w:rPr>
          <w:rFonts w:ascii="Times New Roman" w:hAnsi="Times New Roman"/>
          <w:sz w:val="24"/>
        </w:rPr>
      </w:pPr>
    </w:p>
    <w:p w:rsidRPr="00822BB0" w:rsidR="00822BB0" w:rsidP="00822BB0" w:rsidRDefault="00822BB0" w14:paraId="452E394D" w14:textId="77777777">
      <w:pPr>
        <w:spacing w:line="240" w:lineRule="atLeast"/>
        <w:rPr>
          <w:rFonts w:ascii="Times New Roman" w:hAnsi="Times New Roman"/>
          <w:sz w:val="24"/>
        </w:rPr>
      </w:pPr>
      <w:r w:rsidRPr="00822BB0">
        <w:rPr>
          <w:rFonts w:ascii="Times New Roman" w:hAnsi="Times New Roman"/>
          <w:sz w:val="24"/>
        </w:rPr>
        <w:t>O</w:t>
      </w:r>
    </w:p>
    <w:p w:rsidRPr="00822BB0" w:rsidR="00822BB0" w:rsidP="00822BB0" w:rsidRDefault="00822BB0" w14:paraId="19592687" w14:textId="77777777">
      <w:pPr>
        <w:spacing w:line="240" w:lineRule="atLeast"/>
        <w:rPr>
          <w:rFonts w:ascii="Times New Roman" w:hAnsi="Times New Roman"/>
          <w:sz w:val="24"/>
        </w:rPr>
      </w:pPr>
    </w:p>
    <w:p w:rsidR="00822BB0" w:rsidP="00652E72" w:rsidRDefault="00822BB0" w14:paraId="0C27BD92" w14:textId="7B98C743">
      <w:pPr>
        <w:spacing w:line="240" w:lineRule="atLeast"/>
        <w:ind w:firstLine="284"/>
        <w:rPr>
          <w:rFonts w:ascii="Times New Roman" w:hAnsi="Times New Roman"/>
          <w:sz w:val="24"/>
        </w:rPr>
      </w:pPr>
      <w:r w:rsidRPr="00822BB0">
        <w:rPr>
          <w:rFonts w:ascii="Times New Roman" w:hAnsi="Times New Roman"/>
          <w:sz w:val="24"/>
        </w:rPr>
        <w:t>Artikel 2.5.34 wordt als volgt gewijzigd:</w:t>
      </w:r>
    </w:p>
    <w:p w:rsidRPr="00822BB0" w:rsidR="00652E72" w:rsidP="00652E72" w:rsidRDefault="00652E72" w14:paraId="649B4129" w14:textId="77777777">
      <w:pPr>
        <w:spacing w:line="240" w:lineRule="atLeast"/>
        <w:ind w:firstLine="284"/>
        <w:rPr>
          <w:rFonts w:ascii="Times New Roman" w:hAnsi="Times New Roman"/>
          <w:sz w:val="24"/>
        </w:rPr>
      </w:pPr>
    </w:p>
    <w:p w:rsidRPr="00822BB0" w:rsidR="00822BB0" w:rsidP="00652E72" w:rsidRDefault="00822BB0" w14:paraId="6BA04A2D" w14:textId="77777777">
      <w:pPr>
        <w:spacing w:line="240" w:lineRule="atLeast"/>
        <w:ind w:firstLine="284"/>
        <w:rPr>
          <w:rFonts w:ascii="Times New Roman" w:hAnsi="Times New Roman"/>
          <w:sz w:val="24"/>
        </w:rPr>
      </w:pPr>
      <w:r w:rsidRPr="00822BB0">
        <w:rPr>
          <w:rFonts w:ascii="Times New Roman" w:hAnsi="Times New Roman"/>
          <w:sz w:val="24"/>
        </w:rPr>
        <w:t>1. In het derde lid wordt “de voorwaarden” vervangen door “een bijzondere voorwaarde”.</w:t>
      </w:r>
    </w:p>
    <w:p w:rsidR="00652E72" w:rsidP="00822BB0" w:rsidRDefault="00652E72" w14:paraId="61F926B0" w14:textId="77777777">
      <w:pPr>
        <w:spacing w:line="240" w:lineRule="atLeast"/>
        <w:rPr>
          <w:rFonts w:ascii="Times New Roman" w:hAnsi="Times New Roman"/>
          <w:sz w:val="24"/>
        </w:rPr>
      </w:pPr>
    </w:p>
    <w:p w:rsidRPr="00822BB0" w:rsidR="00822BB0" w:rsidP="00652E72" w:rsidRDefault="00822BB0" w14:paraId="7F4A8CC4" w14:textId="331FB1EA">
      <w:pPr>
        <w:spacing w:line="240" w:lineRule="atLeast"/>
        <w:ind w:firstLine="284"/>
        <w:rPr>
          <w:rFonts w:ascii="Times New Roman" w:hAnsi="Times New Roman"/>
          <w:sz w:val="24"/>
        </w:rPr>
      </w:pPr>
      <w:r w:rsidRPr="00822BB0">
        <w:rPr>
          <w:rFonts w:ascii="Times New Roman" w:hAnsi="Times New Roman"/>
          <w:sz w:val="24"/>
        </w:rPr>
        <w:t xml:space="preserve">2. In het vierde lid, wordt “2.5.33, eerste lid, onderdeel c” vervangen door “2.5.33, eerste lid, onderdeel b”. </w:t>
      </w:r>
    </w:p>
    <w:p w:rsidRPr="00822BB0" w:rsidR="00822BB0" w:rsidP="00822BB0" w:rsidRDefault="00822BB0" w14:paraId="6A07351C" w14:textId="77777777">
      <w:pPr>
        <w:spacing w:line="240" w:lineRule="atLeast"/>
        <w:rPr>
          <w:rFonts w:ascii="Times New Roman" w:hAnsi="Times New Roman"/>
          <w:sz w:val="24"/>
        </w:rPr>
      </w:pPr>
    </w:p>
    <w:p w:rsidRPr="00822BB0" w:rsidR="00822BB0" w:rsidP="00822BB0" w:rsidRDefault="00822BB0" w14:paraId="318D6165"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17DE1A96" w14:textId="77777777">
      <w:pPr>
        <w:spacing w:line="240" w:lineRule="atLeast"/>
        <w:rPr>
          <w:rFonts w:ascii="Times New Roman" w:hAnsi="Times New Roman"/>
          <w:sz w:val="24"/>
        </w:rPr>
      </w:pPr>
    </w:p>
    <w:p w:rsidRPr="00822BB0" w:rsidR="00822BB0" w:rsidP="00B02D06" w:rsidRDefault="00822BB0" w14:paraId="3EAEBD7D" w14:textId="77777777">
      <w:pPr>
        <w:spacing w:line="240" w:lineRule="atLeast"/>
        <w:ind w:firstLine="284"/>
        <w:rPr>
          <w:rFonts w:ascii="Times New Roman" w:hAnsi="Times New Roman"/>
          <w:sz w:val="24"/>
        </w:rPr>
      </w:pPr>
      <w:r w:rsidRPr="00822BB0">
        <w:rPr>
          <w:rFonts w:ascii="Times New Roman" w:hAnsi="Times New Roman"/>
          <w:sz w:val="24"/>
        </w:rPr>
        <w:t>In artikel 2.5.35, eerste lid, wordt “indien deze de voorwaarden niet naleeft” vervangen door “indien naar het oordeel van het openbaar ministerie een ernstig vermoeden bestaat dat de verdachte een voorwaarde niet naleeft of niet heeft nageleefd”.</w:t>
      </w:r>
    </w:p>
    <w:p w:rsidRPr="00822BB0" w:rsidR="00822BB0" w:rsidP="00822BB0" w:rsidRDefault="00822BB0" w14:paraId="096B8B56" w14:textId="77777777">
      <w:pPr>
        <w:spacing w:line="240" w:lineRule="atLeast"/>
        <w:rPr>
          <w:rFonts w:ascii="Times New Roman" w:hAnsi="Times New Roman"/>
          <w:sz w:val="24"/>
        </w:rPr>
      </w:pPr>
    </w:p>
    <w:p w:rsidRPr="00822BB0" w:rsidR="00822BB0" w:rsidP="00822BB0" w:rsidRDefault="00822BB0" w14:paraId="7DCD278C" w14:textId="77777777">
      <w:pPr>
        <w:spacing w:line="240" w:lineRule="atLeast"/>
        <w:rPr>
          <w:rFonts w:ascii="Times New Roman" w:hAnsi="Times New Roman"/>
          <w:sz w:val="24"/>
        </w:rPr>
      </w:pPr>
      <w:r w:rsidRPr="00822BB0">
        <w:rPr>
          <w:rFonts w:ascii="Times New Roman" w:hAnsi="Times New Roman"/>
          <w:sz w:val="24"/>
        </w:rPr>
        <w:t>Q</w:t>
      </w:r>
    </w:p>
    <w:p w:rsidRPr="00822BB0" w:rsidR="00822BB0" w:rsidP="00822BB0" w:rsidRDefault="00822BB0" w14:paraId="427326BC" w14:textId="77777777">
      <w:pPr>
        <w:spacing w:line="240" w:lineRule="atLeast"/>
        <w:rPr>
          <w:rFonts w:ascii="Times New Roman" w:hAnsi="Times New Roman"/>
          <w:sz w:val="24"/>
        </w:rPr>
      </w:pPr>
    </w:p>
    <w:p w:rsidRPr="00822BB0" w:rsidR="00822BB0" w:rsidP="00B02D06" w:rsidRDefault="00822BB0" w14:paraId="56A1E452" w14:textId="77777777">
      <w:pPr>
        <w:spacing w:line="240" w:lineRule="atLeast"/>
        <w:ind w:firstLine="284"/>
        <w:rPr>
          <w:rFonts w:ascii="Times New Roman" w:hAnsi="Times New Roman"/>
          <w:sz w:val="24"/>
        </w:rPr>
      </w:pPr>
      <w:r w:rsidRPr="00822BB0">
        <w:rPr>
          <w:rFonts w:ascii="Times New Roman" w:hAnsi="Times New Roman"/>
          <w:sz w:val="24"/>
        </w:rPr>
        <w:t>In artikel 2.5.37, tweede lid, wordt “zijn verhoor” vervangen door “het horen” en wordt “het verhoor” vervangen door “het horen”.</w:t>
      </w:r>
    </w:p>
    <w:p w:rsidRPr="00822BB0" w:rsidR="00822BB0" w:rsidP="00822BB0" w:rsidRDefault="00822BB0" w14:paraId="1BC0F874" w14:textId="77777777">
      <w:pPr>
        <w:spacing w:line="240" w:lineRule="atLeast"/>
        <w:rPr>
          <w:rFonts w:ascii="Times New Roman" w:hAnsi="Times New Roman"/>
          <w:sz w:val="24"/>
        </w:rPr>
      </w:pPr>
    </w:p>
    <w:p w:rsidRPr="00822BB0" w:rsidR="00822BB0" w:rsidP="00822BB0" w:rsidRDefault="00822BB0" w14:paraId="55084BBD" w14:textId="77777777">
      <w:pPr>
        <w:spacing w:line="240" w:lineRule="atLeast"/>
        <w:rPr>
          <w:rFonts w:ascii="Times New Roman" w:hAnsi="Times New Roman"/>
          <w:sz w:val="24"/>
        </w:rPr>
      </w:pPr>
      <w:r w:rsidRPr="00822BB0">
        <w:rPr>
          <w:rFonts w:ascii="Times New Roman" w:hAnsi="Times New Roman"/>
          <w:sz w:val="24"/>
        </w:rPr>
        <w:t>R</w:t>
      </w:r>
    </w:p>
    <w:p w:rsidRPr="00822BB0" w:rsidR="00822BB0" w:rsidP="00822BB0" w:rsidRDefault="00822BB0" w14:paraId="3A4E6415" w14:textId="77777777">
      <w:pPr>
        <w:spacing w:line="240" w:lineRule="atLeast"/>
        <w:rPr>
          <w:rFonts w:ascii="Times New Roman" w:hAnsi="Times New Roman"/>
          <w:sz w:val="24"/>
        </w:rPr>
      </w:pPr>
    </w:p>
    <w:p w:rsidRPr="00822BB0" w:rsidR="00822BB0" w:rsidP="00B02D06" w:rsidRDefault="00822BB0" w14:paraId="6C624BF9" w14:textId="77777777">
      <w:pPr>
        <w:spacing w:line="240" w:lineRule="atLeast"/>
        <w:ind w:firstLine="284"/>
        <w:rPr>
          <w:rFonts w:ascii="Times New Roman" w:hAnsi="Times New Roman"/>
          <w:sz w:val="24"/>
        </w:rPr>
      </w:pPr>
      <w:r w:rsidRPr="00822BB0">
        <w:rPr>
          <w:rFonts w:ascii="Times New Roman" w:hAnsi="Times New Roman"/>
          <w:sz w:val="24"/>
        </w:rPr>
        <w:t>In artikel 2.5.49, derde lid, wordt “artikel 38, eerste lid” vervangen door “artikel 38, tweede lid”.</w:t>
      </w:r>
    </w:p>
    <w:p w:rsidRPr="00822BB0" w:rsidR="00822BB0" w:rsidP="00822BB0" w:rsidRDefault="00822BB0" w14:paraId="12098134" w14:textId="77777777">
      <w:pPr>
        <w:spacing w:line="240" w:lineRule="atLeast"/>
        <w:rPr>
          <w:rFonts w:ascii="Times New Roman" w:hAnsi="Times New Roman"/>
          <w:sz w:val="24"/>
        </w:rPr>
      </w:pPr>
    </w:p>
    <w:p w:rsidRPr="00822BB0" w:rsidR="00822BB0" w:rsidP="00822BB0" w:rsidRDefault="00822BB0" w14:paraId="11AE512E" w14:textId="77777777">
      <w:pPr>
        <w:spacing w:line="240" w:lineRule="atLeast"/>
        <w:rPr>
          <w:rFonts w:ascii="Times New Roman" w:hAnsi="Times New Roman"/>
          <w:sz w:val="24"/>
        </w:rPr>
      </w:pPr>
      <w:r w:rsidRPr="00822BB0">
        <w:rPr>
          <w:rFonts w:ascii="Times New Roman" w:hAnsi="Times New Roman"/>
          <w:sz w:val="24"/>
        </w:rPr>
        <w:t>S</w:t>
      </w:r>
    </w:p>
    <w:p w:rsidRPr="00822BB0" w:rsidR="00822BB0" w:rsidP="00822BB0" w:rsidRDefault="00822BB0" w14:paraId="676D0868" w14:textId="77777777">
      <w:pPr>
        <w:spacing w:line="240" w:lineRule="atLeast"/>
        <w:rPr>
          <w:rFonts w:ascii="Times New Roman" w:hAnsi="Times New Roman"/>
          <w:sz w:val="24"/>
        </w:rPr>
      </w:pPr>
    </w:p>
    <w:p w:rsidRPr="00822BB0" w:rsidR="00822BB0" w:rsidP="00B02D06" w:rsidRDefault="00822BB0" w14:paraId="5CE86E8C" w14:textId="77777777">
      <w:pPr>
        <w:spacing w:line="240" w:lineRule="atLeast"/>
        <w:ind w:firstLine="284"/>
        <w:rPr>
          <w:rFonts w:ascii="Times New Roman" w:hAnsi="Times New Roman"/>
          <w:sz w:val="24"/>
        </w:rPr>
      </w:pPr>
      <w:r w:rsidRPr="00822BB0">
        <w:rPr>
          <w:rFonts w:ascii="Times New Roman" w:hAnsi="Times New Roman"/>
          <w:sz w:val="24"/>
        </w:rPr>
        <w:t>In artikel 2.5.53, derde lid, wordt “artikel 38, eerste lid” vervangen door “artikel 38, tweede lid”.</w:t>
      </w:r>
    </w:p>
    <w:p w:rsidRPr="00822BB0" w:rsidR="00822BB0" w:rsidP="00822BB0" w:rsidRDefault="00822BB0" w14:paraId="5BE5D8DC" w14:textId="77777777">
      <w:pPr>
        <w:spacing w:line="240" w:lineRule="atLeast"/>
        <w:rPr>
          <w:rFonts w:ascii="Times New Roman" w:hAnsi="Times New Roman"/>
          <w:sz w:val="24"/>
        </w:rPr>
      </w:pPr>
    </w:p>
    <w:p w:rsidRPr="00822BB0" w:rsidR="00822BB0" w:rsidP="00822BB0" w:rsidRDefault="00822BB0" w14:paraId="1BBD4E42"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487007C0" w14:textId="77777777">
      <w:pPr>
        <w:spacing w:line="240" w:lineRule="atLeast"/>
        <w:rPr>
          <w:rFonts w:ascii="Times New Roman" w:hAnsi="Times New Roman"/>
          <w:sz w:val="24"/>
        </w:rPr>
      </w:pPr>
    </w:p>
    <w:p w:rsidRPr="00822BB0" w:rsidR="00822BB0" w:rsidP="00B02D06" w:rsidRDefault="00822BB0" w14:paraId="0CE63F6C"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In artikel 2.5.62, tweede lid, wordt “de betekening” vervangen door “de tenuitvoerlegging”.</w:t>
      </w:r>
    </w:p>
    <w:p w:rsidRPr="00822BB0" w:rsidR="00822BB0" w:rsidP="00822BB0" w:rsidRDefault="00822BB0" w14:paraId="781BD092" w14:textId="77777777">
      <w:pPr>
        <w:spacing w:line="240" w:lineRule="atLeast"/>
        <w:rPr>
          <w:rFonts w:ascii="Times New Roman" w:hAnsi="Times New Roman"/>
          <w:sz w:val="24"/>
        </w:rPr>
      </w:pPr>
    </w:p>
    <w:p w:rsidRPr="00822BB0" w:rsidR="00822BB0" w:rsidP="00822BB0" w:rsidRDefault="00822BB0" w14:paraId="5E1D7609" w14:textId="77777777">
      <w:pPr>
        <w:spacing w:line="240" w:lineRule="atLeast"/>
        <w:rPr>
          <w:rFonts w:ascii="Times New Roman" w:hAnsi="Times New Roman"/>
          <w:sz w:val="24"/>
        </w:rPr>
      </w:pPr>
      <w:r w:rsidRPr="00822BB0">
        <w:rPr>
          <w:rFonts w:ascii="Times New Roman" w:hAnsi="Times New Roman"/>
          <w:sz w:val="24"/>
        </w:rPr>
        <w:t>U</w:t>
      </w:r>
    </w:p>
    <w:p w:rsidRPr="00822BB0" w:rsidR="00822BB0" w:rsidP="00822BB0" w:rsidRDefault="00822BB0" w14:paraId="2B4620FF" w14:textId="77777777">
      <w:pPr>
        <w:spacing w:line="240" w:lineRule="atLeast"/>
        <w:rPr>
          <w:rFonts w:ascii="Times New Roman" w:hAnsi="Times New Roman"/>
          <w:sz w:val="24"/>
        </w:rPr>
      </w:pPr>
    </w:p>
    <w:p w:rsidRPr="00822BB0" w:rsidR="00822BB0" w:rsidP="00B02D06" w:rsidRDefault="00822BB0" w14:paraId="3C6C956D" w14:textId="77777777">
      <w:pPr>
        <w:spacing w:line="240" w:lineRule="atLeast"/>
        <w:ind w:firstLine="284"/>
        <w:rPr>
          <w:rFonts w:ascii="Times New Roman" w:hAnsi="Times New Roman"/>
          <w:sz w:val="24"/>
        </w:rPr>
      </w:pPr>
      <w:r w:rsidRPr="00822BB0">
        <w:rPr>
          <w:rFonts w:ascii="Times New Roman" w:hAnsi="Times New Roman"/>
          <w:sz w:val="24"/>
        </w:rPr>
        <w:t xml:space="preserve">Aan artikel 2.6.2 wordt een zin toegevoegd, luidende: Het voorgaande geldt niet als toepassing wordt gegeven aan de artikelen 2.6.13, derde lid, 2.6.15, tweede lid, 2.6.17, vijfde lid en 2.6.20, vierde lid. </w:t>
      </w:r>
    </w:p>
    <w:p w:rsidRPr="00822BB0" w:rsidR="00822BB0" w:rsidP="00822BB0" w:rsidRDefault="00822BB0" w14:paraId="2CAD58AE" w14:textId="77777777">
      <w:pPr>
        <w:spacing w:line="240" w:lineRule="atLeast"/>
        <w:rPr>
          <w:rFonts w:ascii="Times New Roman" w:hAnsi="Times New Roman"/>
          <w:sz w:val="24"/>
        </w:rPr>
      </w:pPr>
    </w:p>
    <w:p w:rsidRPr="00822BB0" w:rsidR="00822BB0" w:rsidP="00822BB0" w:rsidRDefault="00822BB0" w14:paraId="112FDC23" w14:textId="77777777">
      <w:pPr>
        <w:spacing w:line="240" w:lineRule="atLeast"/>
        <w:rPr>
          <w:rFonts w:ascii="Times New Roman" w:hAnsi="Times New Roman"/>
          <w:sz w:val="24"/>
        </w:rPr>
      </w:pPr>
      <w:r w:rsidRPr="00822BB0">
        <w:rPr>
          <w:rFonts w:ascii="Times New Roman" w:hAnsi="Times New Roman"/>
          <w:sz w:val="24"/>
        </w:rPr>
        <w:t>V</w:t>
      </w:r>
    </w:p>
    <w:p w:rsidRPr="00822BB0" w:rsidR="00822BB0" w:rsidP="00822BB0" w:rsidRDefault="00822BB0" w14:paraId="741CE4C8" w14:textId="77777777">
      <w:pPr>
        <w:spacing w:line="240" w:lineRule="atLeast"/>
        <w:rPr>
          <w:rFonts w:ascii="Times New Roman" w:hAnsi="Times New Roman"/>
          <w:sz w:val="24"/>
        </w:rPr>
      </w:pPr>
    </w:p>
    <w:p w:rsidRPr="00822BB0" w:rsidR="00822BB0" w:rsidP="00B02D06" w:rsidRDefault="00822BB0" w14:paraId="1381C418" w14:textId="77777777">
      <w:pPr>
        <w:spacing w:line="240" w:lineRule="atLeast"/>
        <w:ind w:firstLine="284"/>
        <w:rPr>
          <w:rFonts w:ascii="Times New Roman" w:hAnsi="Times New Roman"/>
          <w:sz w:val="24"/>
        </w:rPr>
      </w:pPr>
      <w:r w:rsidRPr="00822BB0">
        <w:rPr>
          <w:rFonts w:ascii="Times New Roman" w:hAnsi="Times New Roman"/>
          <w:sz w:val="24"/>
        </w:rPr>
        <w:t>Artikel 2.6.3 wordt als volgt gewijzigd:</w:t>
      </w:r>
    </w:p>
    <w:p w:rsidR="00B02D06" w:rsidP="00822BB0" w:rsidRDefault="00B02D06" w14:paraId="5287D61A" w14:textId="77777777">
      <w:pPr>
        <w:spacing w:line="240" w:lineRule="atLeast"/>
        <w:rPr>
          <w:rFonts w:ascii="Times New Roman" w:hAnsi="Times New Roman"/>
          <w:sz w:val="24"/>
        </w:rPr>
      </w:pPr>
    </w:p>
    <w:p w:rsidRPr="00822BB0" w:rsidR="00822BB0" w:rsidP="00B02D06" w:rsidRDefault="00822BB0" w14:paraId="744C94DF" w14:textId="77777777">
      <w:pPr>
        <w:spacing w:line="240" w:lineRule="atLeast"/>
        <w:ind w:firstLine="284"/>
        <w:rPr>
          <w:rFonts w:ascii="Times New Roman" w:hAnsi="Times New Roman"/>
          <w:sz w:val="24"/>
        </w:rPr>
      </w:pPr>
      <w:r w:rsidRPr="00822BB0">
        <w:rPr>
          <w:rFonts w:ascii="Times New Roman" w:hAnsi="Times New Roman"/>
          <w:sz w:val="24"/>
        </w:rPr>
        <w:t>1. Het eerste lid komt te luiden:</w:t>
      </w:r>
    </w:p>
    <w:p w:rsidR="00B02D06" w:rsidP="00B02D06" w:rsidRDefault="00822BB0" w14:paraId="5055E0E7" w14:textId="77777777">
      <w:pPr>
        <w:spacing w:line="240" w:lineRule="atLeast"/>
        <w:ind w:firstLine="284"/>
        <w:rPr>
          <w:rFonts w:ascii="Times New Roman" w:hAnsi="Times New Roman"/>
          <w:sz w:val="24"/>
        </w:rPr>
      </w:pPr>
      <w:r w:rsidRPr="00822BB0">
        <w:rPr>
          <w:rFonts w:ascii="Times New Roman" w:hAnsi="Times New Roman"/>
          <w:sz w:val="24"/>
        </w:rPr>
        <w:t xml:space="preserve">1. Een onderzoek als bedoeld in dit hoofdstuk kan alleen met toestemming van de betrokkene worden verricht indien hij voorafgaand aan het geven van zijn toestemming op het </w:t>
      </w:r>
      <w:r w:rsidRPr="00822BB0">
        <w:rPr>
          <w:rFonts w:ascii="Times New Roman" w:hAnsi="Times New Roman"/>
          <w:sz w:val="24"/>
        </w:rPr>
        <w:lastRenderedPageBreak/>
        <w:t xml:space="preserve">doel van het onderzoek en op de gevolgen van het geven van toestemming is gewezen. De vorige zin is niet van toepassing indien met toestemming van de betrokkene een onderzoek als bedoeld in de artikelen 2.6.6, eerste en vijfde lid, 2.6.7, 2.6.12 en 2.6.15, eerste lid, onderdeel </w:t>
      </w:r>
    </w:p>
    <w:p w:rsidRPr="00822BB0" w:rsidR="00822BB0" w:rsidP="00A1214B" w:rsidRDefault="00822BB0" w14:paraId="38F82C25" w14:textId="2021EB8A">
      <w:pPr>
        <w:spacing w:line="240" w:lineRule="atLeast"/>
        <w:rPr>
          <w:rFonts w:ascii="Times New Roman" w:hAnsi="Times New Roman"/>
          <w:sz w:val="24"/>
        </w:rPr>
      </w:pPr>
      <w:r w:rsidRPr="00822BB0">
        <w:rPr>
          <w:rFonts w:ascii="Times New Roman" w:hAnsi="Times New Roman"/>
          <w:sz w:val="24"/>
        </w:rPr>
        <w:t>d, wordt verricht.</w:t>
      </w:r>
    </w:p>
    <w:p w:rsidR="003B62B3" w:rsidP="00895A17" w:rsidRDefault="003B62B3" w14:paraId="0F779BD2" w14:textId="77777777">
      <w:pPr>
        <w:spacing w:line="240" w:lineRule="atLeast"/>
        <w:ind w:firstLine="284"/>
        <w:rPr>
          <w:rFonts w:ascii="Times New Roman" w:hAnsi="Times New Roman"/>
          <w:sz w:val="24"/>
        </w:rPr>
      </w:pPr>
    </w:p>
    <w:p w:rsidRPr="00822BB0" w:rsidR="00822BB0" w:rsidP="00895A17" w:rsidRDefault="00822BB0" w14:paraId="23C2481B" w14:textId="3FB4A054">
      <w:pPr>
        <w:spacing w:line="240" w:lineRule="atLeast"/>
        <w:ind w:firstLine="284"/>
        <w:rPr>
          <w:rFonts w:ascii="Times New Roman" w:hAnsi="Times New Roman"/>
          <w:sz w:val="24"/>
        </w:rPr>
      </w:pPr>
      <w:r w:rsidRPr="00822BB0">
        <w:rPr>
          <w:rFonts w:ascii="Times New Roman" w:hAnsi="Times New Roman"/>
          <w:sz w:val="24"/>
        </w:rPr>
        <w:t>2. Onder vernummering van het tweede tot en met vierde lid tot het vijfde tot en met zevende lid, worden drie leden ingevoegd, luidende:</w:t>
      </w:r>
    </w:p>
    <w:p w:rsidRPr="00822BB0" w:rsidR="00822BB0" w:rsidP="00895A17" w:rsidRDefault="00822BB0" w14:paraId="6F550447" w14:textId="77777777">
      <w:pPr>
        <w:spacing w:line="240" w:lineRule="atLeast"/>
        <w:ind w:firstLine="284"/>
        <w:rPr>
          <w:rFonts w:ascii="Times New Roman" w:hAnsi="Times New Roman"/>
          <w:sz w:val="24"/>
        </w:rPr>
      </w:pPr>
      <w:r w:rsidRPr="00822BB0">
        <w:rPr>
          <w:rFonts w:ascii="Times New Roman" w:hAnsi="Times New Roman"/>
          <w:sz w:val="24"/>
        </w:rPr>
        <w:t>2. De toestemming voor een onderzoek als bedoeld in de artikelen 2.6.6, derde lid, 2.6.8, 2.6.13, 2.6.14, 2.6.16, 2.6.17, 2.6.18, 2.6.20 en 2.6.21 wordt vooraf, afzonderlijk vastgelegd.</w:t>
      </w:r>
    </w:p>
    <w:p w:rsidRPr="00822BB0" w:rsidR="00822BB0" w:rsidP="00895A17" w:rsidRDefault="00822BB0" w14:paraId="2B921B25" w14:textId="77777777">
      <w:pPr>
        <w:spacing w:line="240" w:lineRule="atLeast"/>
        <w:ind w:firstLine="284"/>
        <w:rPr>
          <w:rFonts w:ascii="Times New Roman" w:hAnsi="Times New Roman"/>
          <w:sz w:val="24"/>
        </w:rPr>
      </w:pPr>
      <w:r w:rsidRPr="00822BB0">
        <w:rPr>
          <w:rFonts w:ascii="Times New Roman" w:hAnsi="Times New Roman"/>
          <w:sz w:val="24"/>
        </w:rPr>
        <w:t>3. Het geven van toestemming vindt plaats door de ouder indien de betrokkene ten tijde van het onderzoek nog niet de leeftijd van twaalf jaar heeft bereikt. Ingeval de betrokkene slachtoffer is van een strafbaar feit en de ouder niet tijdig kan worden bereikt of wordt vermoed niet in het belang van het kind te handelen, kan het onderzoek op bevel van de officier van justitie worden verricht indien het belang van het onderzoek dit dringend vereist. De officier van justitie behoeft voor het geven van dit bevel een door de rechter-commissaris verleende machtiging. In dat geval treedt de kinderrechter op als rechter-commissaris.</w:t>
      </w:r>
    </w:p>
    <w:p w:rsidRPr="00822BB0" w:rsidR="00822BB0" w:rsidP="00895A17" w:rsidRDefault="00822BB0" w14:paraId="1F281DF4" w14:textId="77777777">
      <w:pPr>
        <w:spacing w:line="240" w:lineRule="atLeast"/>
        <w:ind w:firstLine="284"/>
        <w:rPr>
          <w:rFonts w:ascii="Times New Roman" w:hAnsi="Times New Roman"/>
          <w:sz w:val="24"/>
        </w:rPr>
      </w:pPr>
      <w:r w:rsidRPr="00822BB0">
        <w:rPr>
          <w:rFonts w:ascii="Times New Roman" w:hAnsi="Times New Roman"/>
          <w:sz w:val="24"/>
        </w:rPr>
        <w:t>4. Indien de betrokkene de leeftijd van twaalf jaar maar nog niet die van achttien jaar heeft bereikt, stelt de functionaris die toestemming vraagt de ouder zoveel mogelijk in de gelegenheid zijn mening over de wenselijkheid van het onderzoek kenbaar te maken.</w:t>
      </w:r>
    </w:p>
    <w:p w:rsidR="005B5207" w:rsidP="00895A17" w:rsidRDefault="005B5207" w14:paraId="646A164F" w14:textId="77777777">
      <w:pPr>
        <w:spacing w:line="240" w:lineRule="atLeast"/>
        <w:ind w:firstLine="284"/>
        <w:rPr>
          <w:rFonts w:ascii="Times New Roman" w:hAnsi="Times New Roman"/>
          <w:sz w:val="24"/>
        </w:rPr>
      </w:pPr>
    </w:p>
    <w:p w:rsidRPr="00822BB0" w:rsidR="00822BB0" w:rsidP="00895A17" w:rsidRDefault="00822BB0" w14:paraId="6111E65E" w14:textId="14B0F9C1">
      <w:pPr>
        <w:spacing w:line="240" w:lineRule="atLeast"/>
        <w:ind w:firstLine="284"/>
        <w:rPr>
          <w:rFonts w:ascii="Times New Roman" w:hAnsi="Times New Roman"/>
          <w:sz w:val="24"/>
        </w:rPr>
      </w:pPr>
      <w:r w:rsidRPr="00822BB0">
        <w:rPr>
          <w:rFonts w:ascii="Times New Roman" w:hAnsi="Times New Roman"/>
          <w:sz w:val="24"/>
        </w:rPr>
        <w:t>3. Het vijfde lid (nieuw) komt te luiden:</w:t>
      </w:r>
    </w:p>
    <w:p w:rsidRPr="00822BB0" w:rsidR="00822BB0" w:rsidP="005B5207" w:rsidRDefault="00822BB0" w14:paraId="06BF7DFE" w14:textId="77777777">
      <w:pPr>
        <w:spacing w:line="240" w:lineRule="atLeast"/>
        <w:ind w:firstLine="284"/>
        <w:rPr>
          <w:rFonts w:ascii="Times New Roman" w:hAnsi="Times New Roman"/>
          <w:sz w:val="24"/>
        </w:rPr>
      </w:pPr>
      <w:r w:rsidRPr="00822BB0">
        <w:rPr>
          <w:rFonts w:ascii="Times New Roman" w:hAnsi="Times New Roman"/>
          <w:sz w:val="24"/>
        </w:rPr>
        <w:t>5. Voor een onderzoek als bedoeld in de artikelen 2.6.6, derde lid, 2.6.8, 2.6.13, 2.6.14, 2.6.16, 2.6.17, 2.6.18, 2.6.20 en 2.6.21 kan alleen toestemming worden gevraagd door of op verzoek van de functionaris die bevoegd is om het bevel tot dat onderzoek te geven.</w:t>
      </w:r>
    </w:p>
    <w:p w:rsidR="005B5207" w:rsidP="00822BB0" w:rsidRDefault="005B5207" w14:paraId="364EB5EB" w14:textId="77777777">
      <w:pPr>
        <w:spacing w:line="240" w:lineRule="atLeast"/>
        <w:rPr>
          <w:rFonts w:ascii="Times New Roman" w:hAnsi="Times New Roman"/>
          <w:sz w:val="24"/>
        </w:rPr>
      </w:pPr>
    </w:p>
    <w:p w:rsidRPr="00822BB0" w:rsidR="00822BB0" w:rsidP="005B5207" w:rsidRDefault="00822BB0" w14:paraId="7B512494" w14:textId="54E6D38D">
      <w:pPr>
        <w:spacing w:line="240" w:lineRule="atLeast"/>
        <w:ind w:firstLine="284"/>
        <w:rPr>
          <w:rFonts w:ascii="Times New Roman" w:hAnsi="Times New Roman"/>
          <w:sz w:val="24"/>
        </w:rPr>
      </w:pPr>
      <w:r w:rsidRPr="00822BB0">
        <w:rPr>
          <w:rFonts w:ascii="Times New Roman" w:hAnsi="Times New Roman"/>
          <w:sz w:val="24"/>
        </w:rPr>
        <w:t xml:space="preserve">4. Het zevende lid (nieuw) komt te luiden: </w:t>
      </w:r>
    </w:p>
    <w:p w:rsidRPr="00822BB0" w:rsidR="00822BB0" w:rsidP="005B5207" w:rsidRDefault="00822BB0" w14:paraId="72F54184" w14:textId="77777777">
      <w:pPr>
        <w:spacing w:line="240" w:lineRule="atLeast"/>
        <w:ind w:firstLine="284"/>
        <w:rPr>
          <w:rFonts w:ascii="Times New Roman" w:hAnsi="Times New Roman"/>
          <w:sz w:val="24"/>
        </w:rPr>
      </w:pPr>
      <w:r w:rsidRPr="00822BB0">
        <w:rPr>
          <w:rFonts w:ascii="Times New Roman" w:hAnsi="Times New Roman"/>
          <w:sz w:val="24"/>
        </w:rPr>
        <w:t>7. Op een onderzoek dat met toestemming van de betrokkene wordt verricht, zijn de regels die bij of krachtens algemene maatregel van bestuur op grond van artikel 2.6.5, eerste en tweede lid, zijn gesteld, van overeenkomstige toepassing. Bij of krachtens algemene maatregel van bestuur kunnen over de toestemming nadere regels worden gesteld.</w:t>
      </w:r>
    </w:p>
    <w:p w:rsidRPr="00822BB0" w:rsidR="00822BB0" w:rsidP="00822BB0" w:rsidRDefault="00822BB0" w14:paraId="247DD532" w14:textId="77777777">
      <w:pPr>
        <w:spacing w:line="240" w:lineRule="atLeast"/>
        <w:rPr>
          <w:rFonts w:ascii="Times New Roman" w:hAnsi="Times New Roman"/>
          <w:sz w:val="24"/>
        </w:rPr>
      </w:pPr>
    </w:p>
    <w:p w:rsidRPr="00822BB0" w:rsidR="00822BB0" w:rsidP="00822BB0" w:rsidRDefault="00822BB0" w14:paraId="0A68ADFE" w14:textId="77777777">
      <w:pPr>
        <w:spacing w:line="240" w:lineRule="atLeast"/>
        <w:rPr>
          <w:rFonts w:ascii="Times New Roman" w:hAnsi="Times New Roman"/>
          <w:sz w:val="24"/>
        </w:rPr>
      </w:pPr>
      <w:r w:rsidRPr="00822BB0">
        <w:rPr>
          <w:rFonts w:ascii="Times New Roman" w:hAnsi="Times New Roman"/>
          <w:sz w:val="24"/>
        </w:rPr>
        <w:t>W</w:t>
      </w:r>
    </w:p>
    <w:p w:rsidRPr="00822BB0" w:rsidR="00822BB0" w:rsidP="00822BB0" w:rsidRDefault="00822BB0" w14:paraId="6CE7A00B" w14:textId="77777777">
      <w:pPr>
        <w:spacing w:line="240" w:lineRule="atLeast"/>
        <w:rPr>
          <w:rFonts w:ascii="Times New Roman" w:hAnsi="Times New Roman"/>
          <w:sz w:val="24"/>
        </w:rPr>
      </w:pPr>
    </w:p>
    <w:p w:rsidRPr="00822BB0" w:rsidR="00822BB0" w:rsidP="005B5207" w:rsidRDefault="00822BB0" w14:paraId="0CF3BDBC" w14:textId="77777777">
      <w:pPr>
        <w:spacing w:line="240" w:lineRule="atLeast"/>
        <w:ind w:firstLine="284"/>
        <w:rPr>
          <w:rFonts w:ascii="Times New Roman" w:hAnsi="Times New Roman"/>
          <w:sz w:val="24"/>
        </w:rPr>
      </w:pPr>
      <w:r w:rsidRPr="00822BB0">
        <w:rPr>
          <w:rFonts w:ascii="Times New Roman" w:hAnsi="Times New Roman"/>
          <w:sz w:val="24"/>
        </w:rPr>
        <w:t>In artikel 2.6.4, onderdeel a, wordt “247, 248a, 248b, 249,” vervangen door “241, eerste lid, 245, eerste lid,”.</w:t>
      </w:r>
    </w:p>
    <w:p w:rsidRPr="00822BB0" w:rsidR="00822BB0" w:rsidP="00822BB0" w:rsidRDefault="00822BB0" w14:paraId="7DC292F6" w14:textId="77777777">
      <w:pPr>
        <w:spacing w:line="240" w:lineRule="atLeast"/>
        <w:rPr>
          <w:rFonts w:ascii="Times New Roman" w:hAnsi="Times New Roman"/>
          <w:sz w:val="24"/>
        </w:rPr>
      </w:pPr>
    </w:p>
    <w:p w:rsidRPr="00822BB0" w:rsidR="00822BB0" w:rsidP="00822BB0" w:rsidRDefault="00822BB0" w14:paraId="2C8CD404" w14:textId="77777777">
      <w:pPr>
        <w:spacing w:line="240" w:lineRule="atLeast"/>
        <w:rPr>
          <w:rFonts w:ascii="Times New Roman" w:hAnsi="Times New Roman"/>
          <w:sz w:val="24"/>
        </w:rPr>
      </w:pPr>
      <w:r w:rsidRPr="00822BB0">
        <w:rPr>
          <w:rFonts w:ascii="Times New Roman" w:hAnsi="Times New Roman"/>
          <w:sz w:val="24"/>
        </w:rPr>
        <w:t>X</w:t>
      </w:r>
    </w:p>
    <w:p w:rsidRPr="00822BB0" w:rsidR="00822BB0" w:rsidP="00822BB0" w:rsidRDefault="00822BB0" w14:paraId="31AE5F9E" w14:textId="77777777">
      <w:pPr>
        <w:spacing w:line="240" w:lineRule="atLeast"/>
        <w:rPr>
          <w:rFonts w:ascii="Times New Roman" w:hAnsi="Times New Roman"/>
          <w:sz w:val="24"/>
        </w:rPr>
      </w:pPr>
    </w:p>
    <w:p w:rsidRPr="00822BB0" w:rsidR="00822BB0" w:rsidP="005B5207" w:rsidRDefault="00822BB0" w14:paraId="0996F2CA" w14:textId="77777777">
      <w:pPr>
        <w:spacing w:line="240" w:lineRule="atLeast"/>
        <w:ind w:firstLine="284"/>
        <w:rPr>
          <w:rFonts w:ascii="Times New Roman" w:hAnsi="Times New Roman"/>
          <w:sz w:val="24"/>
        </w:rPr>
      </w:pPr>
      <w:r w:rsidRPr="00822BB0">
        <w:rPr>
          <w:rFonts w:ascii="Times New Roman" w:hAnsi="Times New Roman"/>
          <w:sz w:val="24"/>
        </w:rPr>
        <w:t xml:space="preserve">Na artikel 2.6.4 wordt een afdeling ingevoegd, luidende: </w:t>
      </w:r>
    </w:p>
    <w:p w:rsidRPr="00822BB0" w:rsidR="00822BB0" w:rsidP="00822BB0" w:rsidRDefault="00822BB0" w14:paraId="7EECE04F" w14:textId="77777777">
      <w:pPr>
        <w:spacing w:line="240" w:lineRule="atLeast"/>
        <w:rPr>
          <w:rFonts w:ascii="Times New Roman" w:hAnsi="Times New Roman"/>
          <w:sz w:val="24"/>
        </w:rPr>
      </w:pPr>
    </w:p>
    <w:p w:rsidRPr="00822BB0" w:rsidR="00822BB0" w:rsidP="00822BB0" w:rsidRDefault="00822BB0" w14:paraId="606627FD" w14:textId="77777777">
      <w:pPr>
        <w:spacing w:line="240" w:lineRule="atLeast"/>
        <w:rPr>
          <w:rFonts w:ascii="Times New Roman" w:hAnsi="Times New Roman"/>
          <w:sz w:val="24"/>
        </w:rPr>
      </w:pPr>
      <w:r w:rsidRPr="00822BB0">
        <w:rPr>
          <w:rFonts w:ascii="Times New Roman" w:hAnsi="Times New Roman"/>
          <w:sz w:val="24"/>
        </w:rPr>
        <w:t>AFDELING 6.1.3a ONDERZOEK BIJ BEWUSTELOOSHEID</w:t>
      </w:r>
    </w:p>
    <w:p w:rsidRPr="00822BB0" w:rsidR="00822BB0" w:rsidP="00822BB0" w:rsidRDefault="00822BB0" w14:paraId="4A190753" w14:textId="77777777">
      <w:pPr>
        <w:spacing w:line="240" w:lineRule="atLeast"/>
        <w:rPr>
          <w:rFonts w:ascii="Times New Roman" w:hAnsi="Times New Roman"/>
          <w:sz w:val="24"/>
        </w:rPr>
      </w:pPr>
    </w:p>
    <w:p w:rsidRPr="00822BB0" w:rsidR="00822BB0" w:rsidP="00822BB0" w:rsidRDefault="00822BB0" w14:paraId="3D3AE301" w14:textId="77777777">
      <w:pPr>
        <w:spacing w:line="240" w:lineRule="atLeast"/>
        <w:rPr>
          <w:rFonts w:ascii="Times New Roman" w:hAnsi="Times New Roman"/>
          <w:b/>
          <w:bCs/>
          <w:sz w:val="24"/>
        </w:rPr>
      </w:pPr>
      <w:r w:rsidRPr="00822BB0">
        <w:rPr>
          <w:rFonts w:ascii="Times New Roman" w:hAnsi="Times New Roman"/>
          <w:b/>
          <w:bCs/>
          <w:sz w:val="24"/>
        </w:rPr>
        <w:t>Artikel 2.6.4a</w:t>
      </w:r>
    </w:p>
    <w:p w:rsidRPr="00822BB0" w:rsidR="00822BB0" w:rsidP="00822BB0" w:rsidRDefault="00822BB0" w14:paraId="17236DC4" w14:textId="77777777">
      <w:pPr>
        <w:spacing w:line="240" w:lineRule="atLeast"/>
        <w:rPr>
          <w:rFonts w:ascii="Times New Roman" w:hAnsi="Times New Roman"/>
          <w:b/>
          <w:bCs/>
          <w:sz w:val="24"/>
        </w:rPr>
      </w:pPr>
    </w:p>
    <w:p w:rsidRPr="00822BB0" w:rsidR="00822BB0" w:rsidP="00C93C7A" w:rsidRDefault="00822BB0" w14:paraId="4536A7DC" w14:textId="77777777">
      <w:pPr>
        <w:spacing w:line="240" w:lineRule="atLeast"/>
        <w:ind w:firstLine="284"/>
        <w:rPr>
          <w:rFonts w:ascii="Times New Roman" w:hAnsi="Times New Roman"/>
          <w:sz w:val="24"/>
        </w:rPr>
      </w:pPr>
      <w:r w:rsidRPr="00822BB0">
        <w:rPr>
          <w:rFonts w:ascii="Times New Roman" w:hAnsi="Times New Roman"/>
          <w:sz w:val="24"/>
        </w:rPr>
        <w:t xml:space="preserve">1. Indien is voldaan aan de wettelijke voorwaarden voor het uitoefenen van een bevoegdheid tot het doen van een onderzoek als bedoeld in dit hoofdstuk en het belang van het onderzoek dit dringend vereist, kan dat onderzoek worden verricht bij de betrokkene die bewusteloos is. </w:t>
      </w:r>
    </w:p>
    <w:p w:rsidRPr="00822BB0" w:rsidR="00822BB0" w:rsidP="00C93C7A" w:rsidRDefault="00822BB0" w14:paraId="5CD26A7A" w14:textId="77777777">
      <w:pPr>
        <w:spacing w:line="240" w:lineRule="atLeast"/>
        <w:ind w:firstLine="284"/>
        <w:rPr>
          <w:rFonts w:ascii="Times New Roman" w:hAnsi="Times New Roman"/>
          <w:sz w:val="24"/>
        </w:rPr>
      </w:pPr>
      <w:r w:rsidRPr="00822BB0">
        <w:rPr>
          <w:rFonts w:ascii="Times New Roman" w:hAnsi="Times New Roman"/>
          <w:sz w:val="24"/>
        </w:rPr>
        <w:lastRenderedPageBreak/>
        <w:t>2. Indien een onderzoek als bedoeld in dit hoofdstuk alleen met toestemming van de betrokkene kan worden verricht, kan dit niet bij de betrokkene worden verricht die bewusteloos is, tenzij het belang van het onderzoek dit dringend vereist, de betrokkene slachtoffer is van een strafbaar feit en er geen concrete aanwijzingen zijn dat het slachtoffer geen vervolging wenst. De officier van justitie kan in dat geval bevelen dat een onderzoek als bedoeld in dit hoofdstuk wordt verricht. Een bevel tot het verrichten van een onderzoek als bedoeld in de artikelen 2.6.8, 2.6.14, 2.6.17, 2.6.18 en 2.6.20 kan in dat geval alleen worden gegeven na een daartoe door de rechter-commissaris verleende machtiging.</w:t>
      </w:r>
    </w:p>
    <w:p w:rsidRPr="00822BB0" w:rsidR="00822BB0" w:rsidP="00C93C7A" w:rsidRDefault="00822BB0" w14:paraId="0F4BB612" w14:textId="77777777">
      <w:pPr>
        <w:spacing w:line="240" w:lineRule="atLeast"/>
        <w:ind w:firstLine="284"/>
        <w:rPr>
          <w:rFonts w:ascii="Times New Roman" w:hAnsi="Times New Roman"/>
          <w:sz w:val="24"/>
        </w:rPr>
      </w:pPr>
      <w:r w:rsidRPr="00822BB0">
        <w:rPr>
          <w:rFonts w:ascii="Times New Roman" w:hAnsi="Times New Roman"/>
          <w:sz w:val="24"/>
        </w:rPr>
        <w:t>3. Indien het slachtoffer de leeftijd van twaalf jaar nog niet heeft bereikt, is het tweede lid niet van toepassing, maar geldt artikel 2.6.3, derde lid. Indien het slachtoffer de leeftijd van twaalf jaar maar nog niet die van achttien jaar heeft bereikt, is artikel 2.6.3, vierde lid, van overeenkomstige toepassing.</w:t>
      </w:r>
    </w:p>
    <w:p w:rsidRPr="00822BB0" w:rsidR="00822BB0" w:rsidP="00C93C7A" w:rsidRDefault="00822BB0" w14:paraId="66948BA8" w14:textId="77777777">
      <w:pPr>
        <w:spacing w:line="240" w:lineRule="atLeast"/>
        <w:ind w:firstLine="284"/>
        <w:rPr>
          <w:rFonts w:ascii="Times New Roman" w:hAnsi="Times New Roman"/>
          <w:sz w:val="24"/>
        </w:rPr>
      </w:pPr>
      <w:r w:rsidRPr="00822BB0">
        <w:rPr>
          <w:rFonts w:ascii="Times New Roman" w:hAnsi="Times New Roman"/>
          <w:sz w:val="24"/>
        </w:rPr>
        <w:t>4. De betrokkene wordt van het onderzoek in kennis gesteld, zodra dat mogelijk is en het belang van het onderzoek dat toelaat.</w:t>
      </w:r>
    </w:p>
    <w:p w:rsidRPr="00822BB0" w:rsidR="00822BB0" w:rsidP="00822BB0" w:rsidRDefault="00822BB0" w14:paraId="6BBE91EE" w14:textId="77777777">
      <w:pPr>
        <w:spacing w:line="240" w:lineRule="atLeast"/>
        <w:rPr>
          <w:rFonts w:ascii="Times New Roman" w:hAnsi="Times New Roman"/>
          <w:sz w:val="24"/>
        </w:rPr>
      </w:pPr>
    </w:p>
    <w:p w:rsidRPr="00822BB0" w:rsidR="00822BB0" w:rsidP="00822BB0" w:rsidRDefault="00822BB0" w14:paraId="08F158DE" w14:textId="77777777">
      <w:pPr>
        <w:spacing w:line="240" w:lineRule="atLeast"/>
        <w:rPr>
          <w:rFonts w:ascii="Times New Roman" w:hAnsi="Times New Roman"/>
          <w:sz w:val="24"/>
        </w:rPr>
      </w:pPr>
      <w:bookmarkStart w:name="_Hlk158982215" w:id="29"/>
      <w:r w:rsidRPr="00822BB0">
        <w:rPr>
          <w:rFonts w:ascii="Times New Roman" w:hAnsi="Times New Roman"/>
          <w:sz w:val="24"/>
        </w:rPr>
        <w:t>Y</w:t>
      </w:r>
    </w:p>
    <w:p w:rsidRPr="00822BB0" w:rsidR="00822BB0" w:rsidP="00822BB0" w:rsidRDefault="00822BB0" w14:paraId="2DEAE470" w14:textId="77777777">
      <w:pPr>
        <w:spacing w:line="240" w:lineRule="atLeast"/>
        <w:rPr>
          <w:rFonts w:ascii="Times New Roman" w:hAnsi="Times New Roman"/>
          <w:sz w:val="24"/>
        </w:rPr>
      </w:pPr>
    </w:p>
    <w:p w:rsidRPr="00822BB0" w:rsidR="00822BB0" w:rsidP="00C93C7A" w:rsidRDefault="00822BB0" w14:paraId="274A6179" w14:textId="77777777">
      <w:pPr>
        <w:spacing w:line="240" w:lineRule="atLeast"/>
        <w:ind w:firstLine="284"/>
        <w:rPr>
          <w:rFonts w:ascii="Times New Roman" w:hAnsi="Times New Roman"/>
          <w:sz w:val="24"/>
        </w:rPr>
      </w:pPr>
      <w:r w:rsidRPr="00822BB0">
        <w:rPr>
          <w:rFonts w:ascii="Times New Roman" w:hAnsi="Times New Roman"/>
          <w:sz w:val="24"/>
        </w:rPr>
        <w:t>Artikel 2.6.5 wordt als volgt gewijzigd:</w:t>
      </w:r>
    </w:p>
    <w:p w:rsidR="00C93C7A" w:rsidP="00822BB0" w:rsidRDefault="00C93C7A" w14:paraId="063EAEF8" w14:textId="77777777">
      <w:pPr>
        <w:spacing w:line="240" w:lineRule="atLeast"/>
        <w:rPr>
          <w:rFonts w:ascii="Times New Roman" w:hAnsi="Times New Roman"/>
          <w:sz w:val="24"/>
        </w:rPr>
      </w:pPr>
    </w:p>
    <w:p w:rsidRPr="00822BB0" w:rsidR="00822BB0" w:rsidP="00C93C7A" w:rsidRDefault="00822BB0" w14:paraId="6B8A2F0E" w14:textId="5D9DB53C">
      <w:pPr>
        <w:spacing w:line="240" w:lineRule="atLeast"/>
        <w:ind w:firstLine="284"/>
        <w:rPr>
          <w:rFonts w:ascii="Times New Roman" w:hAnsi="Times New Roman"/>
          <w:sz w:val="24"/>
        </w:rPr>
      </w:pPr>
      <w:r w:rsidRPr="00822BB0">
        <w:rPr>
          <w:rFonts w:ascii="Times New Roman" w:hAnsi="Times New Roman"/>
          <w:sz w:val="24"/>
        </w:rPr>
        <w:t>1. Het eerste lid komt te luiden:</w:t>
      </w:r>
    </w:p>
    <w:p w:rsidRPr="00822BB0" w:rsidR="00822BB0" w:rsidP="00C93C7A" w:rsidRDefault="00822BB0" w14:paraId="2F3C0C98" w14:textId="77777777">
      <w:pPr>
        <w:spacing w:line="240" w:lineRule="atLeast"/>
        <w:ind w:firstLine="284"/>
        <w:rPr>
          <w:rFonts w:ascii="Times New Roman" w:hAnsi="Times New Roman"/>
          <w:sz w:val="24"/>
        </w:rPr>
      </w:pPr>
      <w:r w:rsidRPr="00822BB0">
        <w:rPr>
          <w:rFonts w:ascii="Times New Roman" w:hAnsi="Times New Roman"/>
          <w:sz w:val="24"/>
        </w:rPr>
        <w:t>1. Bij of krachtens algemene maatregel van bestuur worden regels gesteld over het verrichten van een onderzoek als bedoeld in de Titels 6.2 tot en met 6.6, alsmede over het verwerken van de resultaten daarvan, met uitzondering van het onderzoek, bedoeld in artikel 2.6.12, en kunnen regels worden gesteld over het doorberekenen van de kosten van tegenonderzoek aan de verdachte.</w:t>
      </w:r>
    </w:p>
    <w:p w:rsidR="00C93C7A" w:rsidP="00822BB0" w:rsidRDefault="00C93C7A" w14:paraId="623EFF45" w14:textId="77777777">
      <w:pPr>
        <w:spacing w:line="240" w:lineRule="atLeast"/>
        <w:rPr>
          <w:rFonts w:ascii="Times New Roman" w:hAnsi="Times New Roman"/>
          <w:sz w:val="24"/>
        </w:rPr>
      </w:pPr>
    </w:p>
    <w:p w:rsidRPr="00822BB0" w:rsidR="00822BB0" w:rsidP="00C93C7A" w:rsidRDefault="00822BB0" w14:paraId="2DBBFB43" w14:textId="2DCB1059">
      <w:pPr>
        <w:spacing w:line="240" w:lineRule="atLeast"/>
        <w:ind w:firstLine="284"/>
        <w:rPr>
          <w:rFonts w:ascii="Times New Roman" w:hAnsi="Times New Roman"/>
          <w:sz w:val="24"/>
        </w:rPr>
      </w:pPr>
      <w:r w:rsidRPr="00822BB0">
        <w:rPr>
          <w:rFonts w:ascii="Times New Roman" w:hAnsi="Times New Roman"/>
          <w:sz w:val="24"/>
        </w:rPr>
        <w:t>2. In het derde lid wordt “het lichaams- of celmateriaal” vervangen door “het lichaamsmateriaal”.</w:t>
      </w:r>
    </w:p>
    <w:p w:rsidRPr="00822BB0" w:rsidR="00822BB0" w:rsidP="00822BB0" w:rsidRDefault="00822BB0" w14:paraId="1FA2FD3A" w14:textId="77777777">
      <w:pPr>
        <w:spacing w:line="240" w:lineRule="atLeast"/>
        <w:rPr>
          <w:rFonts w:ascii="Times New Roman" w:hAnsi="Times New Roman"/>
          <w:i/>
          <w:iCs/>
          <w:sz w:val="24"/>
        </w:rPr>
      </w:pPr>
    </w:p>
    <w:p w:rsidRPr="00822BB0" w:rsidR="00822BB0" w:rsidP="00822BB0" w:rsidRDefault="00822BB0" w14:paraId="4AD96346" w14:textId="77777777">
      <w:pPr>
        <w:spacing w:line="240" w:lineRule="atLeast"/>
        <w:rPr>
          <w:rFonts w:ascii="Times New Roman" w:hAnsi="Times New Roman"/>
          <w:sz w:val="24"/>
        </w:rPr>
      </w:pPr>
      <w:r w:rsidRPr="00822BB0">
        <w:rPr>
          <w:rFonts w:ascii="Times New Roman" w:hAnsi="Times New Roman"/>
          <w:sz w:val="24"/>
        </w:rPr>
        <w:t>Z</w:t>
      </w:r>
    </w:p>
    <w:p w:rsidRPr="00822BB0" w:rsidR="00822BB0" w:rsidP="00822BB0" w:rsidRDefault="00822BB0" w14:paraId="10C26008" w14:textId="77777777">
      <w:pPr>
        <w:spacing w:line="240" w:lineRule="atLeast"/>
        <w:rPr>
          <w:rFonts w:ascii="Times New Roman" w:hAnsi="Times New Roman"/>
          <w:sz w:val="24"/>
        </w:rPr>
      </w:pPr>
    </w:p>
    <w:p w:rsidRPr="00822BB0" w:rsidR="00822BB0" w:rsidP="00414351" w:rsidRDefault="00822BB0" w14:paraId="0BEAC017" w14:textId="77777777">
      <w:pPr>
        <w:spacing w:line="240" w:lineRule="atLeast"/>
        <w:ind w:firstLine="284"/>
        <w:rPr>
          <w:rFonts w:ascii="Times New Roman" w:hAnsi="Times New Roman"/>
          <w:sz w:val="24"/>
        </w:rPr>
      </w:pPr>
      <w:r w:rsidRPr="00822BB0">
        <w:rPr>
          <w:rFonts w:ascii="Times New Roman" w:hAnsi="Times New Roman"/>
          <w:sz w:val="24"/>
        </w:rPr>
        <w:t>Artikel 2.6.6 wordt als volgt gewijzigd:</w:t>
      </w:r>
    </w:p>
    <w:p w:rsidR="00414351" w:rsidP="00822BB0" w:rsidRDefault="00414351" w14:paraId="17613C89" w14:textId="77777777">
      <w:pPr>
        <w:spacing w:line="240" w:lineRule="atLeast"/>
        <w:rPr>
          <w:rFonts w:ascii="Times New Roman" w:hAnsi="Times New Roman"/>
          <w:sz w:val="24"/>
        </w:rPr>
      </w:pPr>
    </w:p>
    <w:p w:rsidRPr="00822BB0" w:rsidR="00822BB0" w:rsidP="00414351" w:rsidRDefault="00822BB0" w14:paraId="47D7FA23" w14:textId="4AAE2F81">
      <w:pPr>
        <w:spacing w:line="240" w:lineRule="atLeast"/>
        <w:ind w:left="284"/>
        <w:rPr>
          <w:rFonts w:ascii="Times New Roman" w:hAnsi="Times New Roman"/>
          <w:sz w:val="24"/>
        </w:rPr>
      </w:pPr>
      <w:r w:rsidRPr="00822BB0">
        <w:rPr>
          <w:rFonts w:ascii="Times New Roman" w:hAnsi="Times New Roman"/>
          <w:sz w:val="24"/>
        </w:rPr>
        <w:t>1. Het eerste lid komt te luiden:</w:t>
      </w:r>
    </w:p>
    <w:p w:rsidRPr="00822BB0" w:rsidR="00822BB0" w:rsidP="00414351" w:rsidRDefault="00822BB0" w14:paraId="43A3EB01" w14:textId="77777777">
      <w:pPr>
        <w:spacing w:line="240" w:lineRule="atLeast"/>
        <w:ind w:firstLine="284"/>
        <w:rPr>
          <w:rFonts w:ascii="Times New Roman" w:hAnsi="Times New Roman"/>
          <w:sz w:val="24"/>
        </w:rPr>
      </w:pPr>
      <w:r w:rsidRPr="00822BB0">
        <w:rPr>
          <w:rFonts w:ascii="Times New Roman" w:hAnsi="Times New Roman"/>
          <w:sz w:val="24"/>
        </w:rPr>
        <w:t>1. De opsporingsambtenaar kan de verdachte die is aangehouden, aan zijn kleding onderzoeken en de voorwerpen onderzoeken die hij met zich voert. De opsporingsambtenaar kan dit onderzoek ook verrichten ter vaststelling van de identiteit van de verdachte die is staande gehouden.</w:t>
      </w:r>
    </w:p>
    <w:p w:rsidR="00414351" w:rsidP="00822BB0" w:rsidRDefault="00414351" w14:paraId="642EA85F" w14:textId="77777777">
      <w:pPr>
        <w:spacing w:line="240" w:lineRule="atLeast"/>
        <w:rPr>
          <w:rFonts w:ascii="Times New Roman" w:hAnsi="Times New Roman"/>
          <w:sz w:val="24"/>
        </w:rPr>
      </w:pPr>
    </w:p>
    <w:p w:rsidRPr="00822BB0" w:rsidR="00822BB0" w:rsidP="00414351" w:rsidRDefault="00822BB0" w14:paraId="027B5A7C" w14:textId="4AFCED76">
      <w:pPr>
        <w:spacing w:line="240" w:lineRule="atLeast"/>
        <w:ind w:firstLine="284"/>
        <w:rPr>
          <w:rFonts w:ascii="Times New Roman" w:hAnsi="Times New Roman"/>
          <w:sz w:val="24"/>
        </w:rPr>
      </w:pPr>
      <w:r w:rsidRPr="00822BB0">
        <w:rPr>
          <w:rFonts w:ascii="Times New Roman" w:hAnsi="Times New Roman"/>
          <w:sz w:val="24"/>
        </w:rPr>
        <w:t xml:space="preserve">2. Aan het tweede lid wordt een zin toegevoegd, luidende: Het onderzoek kan worden verricht met behulp van een technisch hulpmiddel, voor zover het gebruik van dat hulpmiddel geen </w:t>
      </w:r>
      <w:r w:rsidRPr="00822BB0">
        <w:rPr>
          <w:rFonts w:ascii="Times New Roman" w:hAnsi="Times New Roman"/>
          <w:color w:val="000000" w:themeColor="text1"/>
          <w:sz w:val="24"/>
        </w:rPr>
        <w:t>risico’s</w:t>
      </w:r>
      <w:r w:rsidRPr="00822BB0">
        <w:rPr>
          <w:rFonts w:ascii="Times New Roman" w:hAnsi="Times New Roman"/>
          <w:sz w:val="24"/>
        </w:rPr>
        <w:t xml:space="preserve"> voor de gezondheid kan opleveren.</w:t>
      </w:r>
    </w:p>
    <w:p w:rsidR="00414351" w:rsidP="00822BB0" w:rsidRDefault="00414351" w14:paraId="7159F541" w14:textId="77777777">
      <w:pPr>
        <w:spacing w:line="240" w:lineRule="atLeast"/>
        <w:rPr>
          <w:rFonts w:ascii="Times New Roman" w:hAnsi="Times New Roman"/>
          <w:sz w:val="24"/>
        </w:rPr>
      </w:pPr>
    </w:p>
    <w:p w:rsidRPr="00822BB0" w:rsidR="00822BB0" w:rsidP="00414351" w:rsidRDefault="00822BB0" w14:paraId="514B07B6" w14:textId="2322AE55">
      <w:pPr>
        <w:spacing w:line="240" w:lineRule="atLeast"/>
        <w:ind w:firstLine="284"/>
        <w:rPr>
          <w:rFonts w:ascii="Times New Roman" w:hAnsi="Times New Roman"/>
          <w:sz w:val="24"/>
        </w:rPr>
      </w:pPr>
      <w:r w:rsidRPr="00822BB0">
        <w:rPr>
          <w:rFonts w:ascii="Times New Roman" w:hAnsi="Times New Roman"/>
          <w:sz w:val="24"/>
        </w:rPr>
        <w:t>3. In het vijfde lid vervalt “ter inbeslagneming van voorwerpen of ter veiligstelling van sporen van het strafbare feit”.</w:t>
      </w:r>
    </w:p>
    <w:p w:rsidR="00582035" w:rsidP="00414351" w:rsidRDefault="00582035" w14:paraId="6D9183A3" w14:textId="77777777">
      <w:pPr>
        <w:spacing w:line="240" w:lineRule="atLeast"/>
        <w:ind w:firstLine="284"/>
        <w:rPr>
          <w:rFonts w:ascii="Times New Roman" w:hAnsi="Times New Roman"/>
          <w:sz w:val="24"/>
        </w:rPr>
      </w:pPr>
    </w:p>
    <w:p w:rsidRPr="00822BB0" w:rsidR="00822BB0" w:rsidP="00414351" w:rsidRDefault="00822BB0" w14:paraId="4673A198" w14:textId="41EAF3A3">
      <w:pPr>
        <w:spacing w:line="240" w:lineRule="atLeast"/>
        <w:ind w:firstLine="284"/>
        <w:rPr>
          <w:rFonts w:ascii="Times New Roman" w:hAnsi="Times New Roman"/>
          <w:sz w:val="24"/>
        </w:rPr>
      </w:pPr>
      <w:r w:rsidRPr="00822BB0">
        <w:rPr>
          <w:rFonts w:ascii="Times New Roman" w:hAnsi="Times New Roman"/>
          <w:sz w:val="24"/>
        </w:rPr>
        <w:t xml:space="preserve">4. Er wordt een lid toegevoegd, luidende: </w:t>
      </w:r>
    </w:p>
    <w:p w:rsidRPr="00822BB0" w:rsidR="00822BB0" w:rsidP="00582035" w:rsidRDefault="00822BB0" w14:paraId="5D0B11D8" w14:textId="77777777">
      <w:pPr>
        <w:spacing w:line="240" w:lineRule="atLeast"/>
        <w:ind w:firstLine="284"/>
        <w:rPr>
          <w:rFonts w:ascii="Times New Roman" w:hAnsi="Times New Roman"/>
          <w:sz w:val="24"/>
        </w:rPr>
      </w:pPr>
      <w:r w:rsidRPr="00822BB0">
        <w:rPr>
          <w:rFonts w:ascii="Times New Roman" w:hAnsi="Times New Roman"/>
          <w:sz w:val="24"/>
        </w:rPr>
        <w:lastRenderedPageBreak/>
        <w:t>6. De opsporingsambtenaar kan maatregelen nemen die redelijkerwijs nodig zijn om het wegmaken, onbruikbaar maken, onklaar maken of beschadigen van voor inbeslagneming vatbare voorwerpen of van sporen van het strafbare feit te voorkomen.</w:t>
      </w:r>
    </w:p>
    <w:p w:rsidRPr="00822BB0" w:rsidR="00822BB0" w:rsidP="00822BB0" w:rsidRDefault="00822BB0" w14:paraId="0CB86C34" w14:textId="77777777">
      <w:pPr>
        <w:spacing w:line="240" w:lineRule="atLeast"/>
        <w:rPr>
          <w:rFonts w:ascii="Times New Roman" w:hAnsi="Times New Roman"/>
          <w:sz w:val="24"/>
        </w:rPr>
      </w:pPr>
    </w:p>
    <w:p w:rsidRPr="00822BB0" w:rsidR="00822BB0" w:rsidP="00822BB0" w:rsidRDefault="00822BB0" w14:paraId="1A1BCD7A" w14:textId="77777777">
      <w:pPr>
        <w:spacing w:line="240" w:lineRule="atLeast"/>
        <w:rPr>
          <w:rFonts w:ascii="Times New Roman" w:hAnsi="Times New Roman"/>
          <w:sz w:val="24"/>
        </w:rPr>
      </w:pPr>
      <w:r w:rsidRPr="00822BB0">
        <w:rPr>
          <w:rFonts w:ascii="Times New Roman" w:hAnsi="Times New Roman"/>
          <w:sz w:val="24"/>
        </w:rPr>
        <w:t>AA</w:t>
      </w:r>
    </w:p>
    <w:p w:rsidRPr="00822BB0" w:rsidR="00822BB0" w:rsidP="00822BB0" w:rsidRDefault="00822BB0" w14:paraId="37A678D8" w14:textId="77777777">
      <w:pPr>
        <w:spacing w:line="240" w:lineRule="atLeast"/>
        <w:rPr>
          <w:rFonts w:ascii="Times New Roman" w:hAnsi="Times New Roman"/>
          <w:sz w:val="24"/>
        </w:rPr>
      </w:pPr>
    </w:p>
    <w:p w:rsidRPr="00822BB0" w:rsidR="00822BB0" w:rsidP="00582035" w:rsidRDefault="00822BB0" w14:paraId="0876C0CD" w14:textId="77777777">
      <w:pPr>
        <w:spacing w:line="240" w:lineRule="atLeast"/>
        <w:ind w:firstLine="284"/>
        <w:rPr>
          <w:rFonts w:ascii="Times New Roman" w:hAnsi="Times New Roman"/>
          <w:sz w:val="24"/>
        </w:rPr>
      </w:pPr>
      <w:r w:rsidRPr="00822BB0">
        <w:rPr>
          <w:rFonts w:ascii="Times New Roman" w:hAnsi="Times New Roman"/>
          <w:sz w:val="24"/>
        </w:rPr>
        <w:t>Artikel 2.6.7 wordt als volgt gewijzigd:</w:t>
      </w:r>
    </w:p>
    <w:p w:rsidR="00582035" w:rsidP="00822BB0" w:rsidRDefault="00582035" w14:paraId="3533ED24" w14:textId="77777777">
      <w:pPr>
        <w:spacing w:line="240" w:lineRule="atLeast"/>
        <w:rPr>
          <w:rFonts w:ascii="Times New Roman" w:hAnsi="Times New Roman"/>
          <w:sz w:val="24"/>
        </w:rPr>
      </w:pPr>
    </w:p>
    <w:p w:rsidRPr="00822BB0" w:rsidR="00822BB0" w:rsidP="00582035" w:rsidRDefault="00822BB0" w14:paraId="4ECF3324" w14:textId="0273F2BD">
      <w:pPr>
        <w:spacing w:line="240" w:lineRule="atLeast"/>
        <w:ind w:firstLine="284"/>
        <w:rPr>
          <w:rFonts w:ascii="Times New Roman" w:hAnsi="Times New Roman"/>
          <w:sz w:val="24"/>
        </w:rPr>
      </w:pPr>
      <w:r w:rsidRPr="00822BB0">
        <w:rPr>
          <w:rFonts w:ascii="Times New Roman" w:hAnsi="Times New Roman"/>
          <w:sz w:val="24"/>
        </w:rPr>
        <w:t>1. Het eerste lid komt te luiden:</w:t>
      </w:r>
    </w:p>
    <w:p w:rsidRPr="00822BB0" w:rsidR="00822BB0" w:rsidP="00582035" w:rsidRDefault="00822BB0" w14:paraId="7DE9CE88" w14:textId="241D4590">
      <w:pPr>
        <w:spacing w:line="240" w:lineRule="atLeast"/>
        <w:ind w:firstLine="284"/>
        <w:rPr>
          <w:rFonts w:ascii="Times New Roman" w:hAnsi="Times New Roman"/>
          <w:sz w:val="24"/>
        </w:rPr>
      </w:pPr>
      <w:r w:rsidRPr="00822BB0">
        <w:rPr>
          <w:rFonts w:ascii="Times New Roman" w:hAnsi="Times New Roman"/>
          <w:sz w:val="24"/>
        </w:rPr>
        <w:t xml:space="preserve">1. </w:t>
      </w:r>
      <w:bookmarkStart w:name="_Hlk214956351" w:id="30"/>
      <w:r w:rsidRPr="00822BB0">
        <w:rPr>
          <w:rFonts w:ascii="Times New Roman" w:hAnsi="Times New Roman"/>
          <w:sz w:val="24"/>
        </w:rPr>
        <w:t>De officier van justitie of de hulpofficier van justitie kan bevelen dat de opsporingsambtenaar de verdachte die is aangehouden, aan zijn lichaam onderzoekt</w:t>
      </w:r>
      <w:bookmarkEnd w:id="30"/>
      <w:r w:rsidRPr="00822BB0">
        <w:rPr>
          <w:rFonts w:ascii="Times New Roman" w:hAnsi="Times New Roman"/>
          <w:sz w:val="24"/>
        </w:rPr>
        <w:t xml:space="preserve">. </w:t>
      </w:r>
    </w:p>
    <w:p w:rsidR="00582035" w:rsidP="00822BB0" w:rsidRDefault="00582035" w14:paraId="6ED52BC4" w14:textId="77777777">
      <w:pPr>
        <w:spacing w:line="240" w:lineRule="atLeast"/>
        <w:rPr>
          <w:rFonts w:ascii="Times New Roman" w:hAnsi="Times New Roman"/>
          <w:sz w:val="24"/>
        </w:rPr>
      </w:pPr>
    </w:p>
    <w:p w:rsidRPr="00822BB0" w:rsidR="00822BB0" w:rsidP="00582035" w:rsidRDefault="00822BB0" w14:paraId="0DA52B2D" w14:textId="021EB367">
      <w:pPr>
        <w:spacing w:line="240" w:lineRule="atLeast"/>
        <w:ind w:firstLine="284"/>
        <w:rPr>
          <w:rFonts w:ascii="Times New Roman" w:hAnsi="Times New Roman"/>
          <w:sz w:val="24"/>
        </w:rPr>
      </w:pPr>
      <w:r w:rsidRPr="00822BB0">
        <w:rPr>
          <w:rFonts w:ascii="Times New Roman" w:hAnsi="Times New Roman"/>
          <w:sz w:val="24"/>
        </w:rPr>
        <w:t xml:space="preserve">2. In het tweede lid wordt na “het uitwendig schouwen” ingevoegd “en onderzoeken” en wordt aan het slot een zin toegevoegd, luidende: Het onderzoek kan worden verricht met behulp van een technisch hulpmiddel, voor zover het gebruik van dat hulpmiddel geen </w:t>
      </w:r>
      <w:r w:rsidRPr="00822BB0">
        <w:rPr>
          <w:rFonts w:ascii="Times New Roman" w:hAnsi="Times New Roman"/>
          <w:color w:val="000000" w:themeColor="text1"/>
          <w:sz w:val="24"/>
        </w:rPr>
        <w:t>risico’s</w:t>
      </w:r>
      <w:r w:rsidRPr="00822BB0">
        <w:rPr>
          <w:rFonts w:ascii="Times New Roman" w:hAnsi="Times New Roman"/>
          <w:sz w:val="24"/>
        </w:rPr>
        <w:t xml:space="preserve"> voor de gezondheid kan opleveren.</w:t>
      </w:r>
    </w:p>
    <w:p w:rsidR="00582035" w:rsidP="00822BB0" w:rsidRDefault="00582035" w14:paraId="3ADBF0F2" w14:textId="77777777">
      <w:pPr>
        <w:spacing w:line="240" w:lineRule="atLeast"/>
        <w:rPr>
          <w:rFonts w:ascii="Times New Roman" w:hAnsi="Times New Roman"/>
          <w:sz w:val="24"/>
        </w:rPr>
      </w:pPr>
    </w:p>
    <w:p w:rsidRPr="00822BB0" w:rsidR="00822BB0" w:rsidP="00582035" w:rsidRDefault="00822BB0" w14:paraId="147602E4" w14:textId="22B74272">
      <w:pPr>
        <w:spacing w:line="240" w:lineRule="atLeast"/>
        <w:ind w:firstLine="284"/>
        <w:rPr>
          <w:rFonts w:ascii="Times New Roman" w:hAnsi="Times New Roman"/>
          <w:sz w:val="24"/>
        </w:rPr>
      </w:pPr>
      <w:r w:rsidRPr="00822BB0">
        <w:rPr>
          <w:rFonts w:ascii="Times New Roman" w:hAnsi="Times New Roman"/>
          <w:sz w:val="24"/>
        </w:rPr>
        <w:t>3. In het vierde lid vervalt “ter vaststelling van de aanwezigheid van lichamelijke kenmerken, ter inbeslagneming van voorwerpen of ter veiligstelling van sporen van het strafbare feit”.</w:t>
      </w:r>
    </w:p>
    <w:p w:rsidR="00582035" w:rsidP="00822BB0" w:rsidRDefault="00582035" w14:paraId="252DE5FB" w14:textId="77777777">
      <w:pPr>
        <w:spacing w:line="240" w:lineRule="atLeast"/>
        <w:rPr>
          <w:rFonts w:ascii="Times New Roman" w:hAnsi="Times New Roman"/>
          <w:sz w:val="24"/>
        </w:rPr>
      </w:pPr>
    </w:p>
    <w:p w:rsidRPr="00822BB0" w:rsidR="00822BB0" w:rsidP="00582035" w:rsidRDefault="00822BB0" w14:paraId="0E599862" w14:textId="748B75AA">
      <w:pPr>
        <w:spacing w:line="240" w:lineRule="atLeast"/>
        <w:ind w:firstLine="284"/>
        <w:rPr>
          <w:rFonts w:ascii="Times New Roman" w:hAnsi="Times New Roman"/>
          <w:sz w:val="24"/>
        </w:rPr>
      </w:pPr>
      <w:r w:rsidRPr="00822BB0">
        <w:rPr>
          <w:rFonts w:ascii="Times New Roman" w:hAnsi="Times New Roman"/>
          <w:sz w:val="24"/>
        </w:rPr>
        <w:t>4. Er wordt een lid toegevoegd, luidende:</w:t>
      </w:r>
    </w:p>
    <w:p w:rsidRPr="00822BB0" w:rsidR="00822BB0" w:rsidP="007C2604" w:rsidRDefault="00822BB0" w14:paraId="1E3799E1" w14:textId="77777777">
      <w:pPr>
        <w:spacing w:line="240" w:lineRule="atLeast"/>
        <w:ind w:firstLine="284"/>
        <w:rPr>
          <w:rFonts w:ascii="Times New Roman" w:hAnsi="Times New Roman"/>
          <w:sz w:val="24"/>
        </w:rPr>
      </w:pPr>
      <w:r w:rsidRPr="00822BB0">
        <w:rPr>
          <w:rFonts w:ascii="Times New Roman" w:hAnsi="Times New Roman"/>
          <w:sz w:val="24"/>
        </w:rPr>
        <w:t>5. Artikel 2.6.6, zesde lid, is van overeenkomstige toepassing.</w:t>
      </w:r>
    </w:p>
    <w:p w:rsidRPr="00822BB0" w:rsidR="00822BB0" w:rsidP="00822BB0" w:rsidRDefault="00822BB0" w14:paraId="56172201" w14:textId="77777777">
      <w:pPr>
        <w:spacing w:line="240" w:lineRule="atLeast"/>
        <w:rPr>
          <w:rFonts w:ascii="Times New Roman" w:hAnsi="Times New Roman"/>
          <w:i/>
          <w:iCs/>
          <w:sz w:val="24"/>
        </w:rPr>
      </w:pPr>
    </w:p>
    <w:p w:rsidRPr="00822BB0" w:rsidR="00822BB0" w:rsidP="00822BB0" w:rsidRDefault="00822BB0" w14:paraId="50807553" w14:textId="77777777">
      <w:pPr>
        <w:spacing w:line="240" w:lineRule="atLeast"/>
        <w:rPr>
          <w:rFonts w:ascii="Times New Roman" w:hAnsi="Times New Roman"/>
          <w:sz w:val="24"/>
        </w:rPr>
      </w:pPr>
      <w:r w:rsidRPr="00822BB0">
        <w:rPr>
          <w:rFonts w:ascii="Times New Roman" w:hAnsi="Times New Roman"/>
          <w:sz w:val="24"/>
        </w:rPr>
        <w:t>BB</w:t>
      </w:r>
    </w:p>
    <w:p w:rsidRPr="00822BB0" w:rsidR="00822BB0" w:rsidP="00822BB0" w:rsidRDefault="00822BB0" w14:paraId="6B21DFBF" w14:textId="77777777">
      <w:pPr>
        <w:spacing w:line="240" w:lineRule="atLeast"/>
        <w:rPr>
          <w:rFonts w:ascii="Times New Roman" w:hAnsi="Times New Roman"/>
          <w:sz w:val="24"/>
        </w:rPr>
      </w:pPr>
    </w:p>
    <w:p w:rsidRPr="00822BB0" w:rsidR="00822BB0" w:rsidP="00CA4031" w:rsidRDefault="00822BB0" w14:paraId="0D918020" w14:textId="77777777">
      <w:pPr>
        <w:spacing w:line="240" w:lineRule="atLeast"/>
        <w:ind w:firstLine="284"/>
        <w:rPr>
          <w:rFonts w:ascii="Times New Roman" w:hAnsi="Times New Roman"/>
          <w:sz w:val="24"/>
        </w:rPr>
      </w:pPr>
      <w:r w:rsidRPr="00822BB0">
        <w:rPr>
          <w:rFonts w:ascii="Times New Roman" w:hAnsi="Times New Roman"/>
          <w:sz w:val="24"/>
        </w:rPr>
        <w:t>Artikel 2.6.8 wordt als volgt gewijzigd:</w:t>
      </w:r>
    </w:p>
    <w:p w:rsidR="00CA4031" w:rsidP="00822BB0" w:rsidRDefault="00CA4031" w14:paraId="49959769" w14:textId="77777777">
      <w:pPr>
        <w:spacing w:line="240" w:lineRule="atLeast"/>
        <w:rPr>
          <w:rFonts w:ascii="Times New Roman" w:hAnsi="Times New Roman"/>
          <w:sz w:val="24"/>
        </w:rPr>
      </w:pPr>
    </w:p>
    <w:p w:rsidRPr="00822BB0" w:rsidR="00822BB0" w:rsidP="00CA4031" w:rsidRDefault="00822BB0" w14:paraId="21ED0818" w14:textId="671C73DB">
      <w:pPr>
        <w:spacing w:line="240" w:lineRule="atLeast"/>
        <w:ind w:firstLine="284"/>
        <w:rPr>
          <w:rFonts w:ascii="Times New Roman" w:hAnsi="Times New Roman"/>
          <w:sz w:val="24"/>
        </w:rPr>
      </w:pPr>
      <w:r w:rsidRPr="00822BB0">
        <w:rPr>
          <w:rFonts w:ascii="Times New Roman" w:hAnsi="Times New Roman"/>
          <w:sz w:val="24"/>
        </w:rPr>
        <w:t xml:space="preserve">1. In het eerste lid vervalt “ter inbeslagneming van voorwerpen of ter veiligstelling van sporen van het strafbare feit”. </w:t>
      </w:r>
    </w:p>
    <w:p w:rsidR="00CA4031" w:rsidP="00822BB0" w:rsidRDefault="00CA4031" w14:paraId="159B02F3" w14:textId="77777777">
      <w:pPr>
        <w:spacing w:line="240" w:lineRule="atLeast"/>
        <w:rPr>
          <w:rFonts w:ascii="Times New Roman" w:hAnsi="Times New Roman"/>
          <w:sz w:val="24"/>
        </w:rPr>
      </w:pPr>
    </w:p>
    <w:p w:rsidRPr="00822BB0" w:rsidR="00822BB0" w:rsidP="00CA4031" w:rsidRDefault="00822BB0" w14:paraId="1D5C4A9A" w14:textId="0ADE84D8">
      <w:pPr>
        <w:spacing w:line="240" w:lineRule="atLeast"/>
        <w:ind w:firstLine="284"/>
        <w:rPr>
          <w:rFonts w:ascii="Times New Roman" w:hAnsi="Times New Roman"/>
          <w:sz w:val="24"/>
        </w:rPr>
      </w:pPr>
      <w:r w:rsidRPr="00822BB0">
        <w:rPr>
          <w:rFonts w:ascii="Times New Roman" w:hAnsi="Times New Roman"/>
          <w:sz w:val="24"/>
        </w:rPr>
        <w:t xml:space="preserve">2. In het tweede lid wordt “en dat onderzoek niet met een technisch hulpmiddel wordt verricht waarbij röntgenstralen worden gebruikt als gevolg waarvan dat onderzoek </w:t>
      </w:r>
      <w:r w:rsidRPr="00822BB0">
        <w:rPr>
          <w:rFonts w:ascii="Times New Roman" w:hAnsi="Times New Roman"/>
          <w:color w:val="000000" w:themeColor="text1"/>
          <w:sz w:val="24"/>
        </w:rPr>
        <w:t>risico’s</w:t>
      </w:r>
      <w:r w:rsidRPr="00822BB0">
        <w:rPr>
          <w:rFonts w:ascii="Times New Roman" w:hAnsi="Times New Roman"/>
          <w:sz w:val="24"/>
        </w:rPr>
        <w:t xml:space="preserve"> voor de gezondheid kan opleveren” vervangen door “, voor zover daarbij geen hulpmiddel wordt gebruikt dat </w:t>
      </w:r>
      <w:r w:rsidRPr="00822BB0">
        <w:rPr>
          <w:rFonts w:ascii="Times New Roman" w:hAnsi="Times New Roman"/>
          <w:color w:val="000000" w:themeColor="text1"/>
          <w:sz w:val="24"/>
        </w:rPr>
        <w:t>risico’s</w:t>
      </w:r>
      <w:r w:rsidRPr="00822BB0">
        <w:rPr>
          <w:rFonts w:ascii="Times New Roman" w:hAnsi="Times New Roman"/>
          <w:sz w:val="24"/>
        </w:rPr>
        <w:t xml:space="preserve"> voor de gezondheid kan opleveren”.</w:t>
      </w:r>
    </w:p>
    <w:p w:rsidR="00CA4031" w:rsidP="00822BB0" w:rsidRDefault="00CA4031" w14:paraId="2E7D5642" w14:textId="77777777">
      <w:pPr>
        <w:spacing w:line="240" w:lineRule="atLeast"/>
        <w:rPr>
          <w:rFonts w:ascii="Times New Roman" w:hAnsi="Times New Roman"/>
          <w:sz w:val="24"/>
        </w:rPr>
      </w:pPr>
    </w:p>
    <w:p w:rsidRPr="00822BB0" w:rsidR="00822BB0" w:rsidP="00CA4031" w:rsidRDefault="00822BB0" w14:paraId="78A6AD2A" w14:textId="76CCEBC2">
      <w:pPr>
        <w:spacing w:line="240" w:lineRule="atLeast"/>
        <w:ind w:firstLine="284"/>
        <w:rPr>
          <w:rFonts w:ascii="Times New Roman" w:hAnsi="Times New Roman"/>
          <w:sz w:val="24"/>
        </w:rPr>
      </w:pPr>
      <w:r w:rsidRPr="00822BB0">
        <w:rPr>
          <w:rFonts w:ascii="Times New Roman" w:hAnsi="Times New Roman"/>
          <w:sz w:val="24"/>
        </w:rPr>
        <w:t>3. In het vierde lid wordt “dat onderzoek uitwijst” vervangen door “aanwijzingen bestaan”.</w:t>
      </w:r>
    </w:p>
    <w:p w:rsidR="00CA4031" w:rsidP="00822BB0" w:rsidRDefault="00CA4031" w14:paraId="0169C062" w14:textId="77777777">
      <w:pPr>
        <w:spacing w:line="240" w:lineRule="atLeast"/>
        <w:rPr>
          <w:rFonts w:ascii="Times New Roman" w:hAnsi="Times New Roman"/>
          <w:sz w:val="24"/>
        </w:rPr>
      </w:pPr>
    </w:p>
    <w:p w:rsidRPr="00822BB0" w:rsidR="00822BB0" w:rsidP="00DD7B7A" w:rsidRDefault="00822BB0" w14:paraId="2D4E1F71" w14:textId="1962E14B">
      <w:pPr>
        <w:spacing w:line="240" w:lineRule="atLeast"/>
        <w:ind w:firstLine="284"/>
        <w:rPr>
          <w:rFonts w:ascii="Times New Roman" w:hAnsi="Times New Roman"/>
          <w:sz w:val="24"/>
        </w:rPr>
      </w:pPr>
      <w:r w:rsidRPr="00822BB0">
        <w:rPr>
          <w:rFonts w:ascii="Times New Roman" w:hAnsi="Times New Roman"/>
          <w:sz w:val="24"/>
        </w:rPr>
        <w:t xml:space="preserve">4. Er wordt een lid toegevoegde, luidende: </w:t>
      </w:r>
    </w:p>
    <w:p w:rsidRPr="00822BB0" w:rsidR="00822BB0" w:rsidP="00DD7B7A" w:rsidRDefault="00822BB0" w14:paraId="2918FD35" w14:textId="77777777">
      <w:pPr>
        <w:spacing w:line="240" w:lineRule="atLeast"/>
        <w:ind w:firstLine="284"/>
        <w:rPr>
          <w:rFonts w:ascii="Times New Roman" w:hAnsi="Times New Roman"/>
          <w:sz w:val="24"/>
        </w:rPr>
      </w:pPr>
      <w:r w:rsidRPr="00822BB0">
        <w:rPr>
          <w:rFonts w:ascii="Times New Roman" w:hAnsi="Times New Roman"/>
          <w:sz w:val="24"/>
        </w:rPr>
        <w:t>5. Artikel 2.6.6, zesde lid, is van overeenkomstige toepassing.</w:t>
      </w:r>
    </w:p>
    <w:p w:rsidRPr="00822BB0" w:rsidR="00822BB0" w:rsidP="00822BB0" w:rsidRDefault="00822BB0" w14:paraId="3EB694D9" w14:textId="77777777">
      <w:pPr>
        <w:spacing w:line="240" w:lineRule="atLeast"/>
        <w:rPr>
          <w:rFonts w:ascii="Times New Roman" w:hAnsi="Times New Roman"/>
          <w:i/>
          <w:iCs/>
          <w:sz w:val="24"/>
        </w:rPr>
      </w:pPr>
    </w:p>
    <w:p w:rsidRPr="00822BB0" w:rsidR="00822BB0" w:rsidP="00822BB0" w:rsidRDefault="00822BB0" w14:paraId="7D792451" w14:textId="77777777">
      <w:pPr>
        <w:spacing w:line="240" w:lineRule="atLeast"/>
        <w:rPr>
          <w:rFonts w:ascii="Times New Roman" w:hAnsi="Times New Roman"/>
          <w:sz w:val="24"/>
        </w:rPr>
      </w:pPr>
      <w:r w:rsidRPr="00822BB0">
        <w:rPr>
          <w:rFonts w:ascii="Times New Roman" w:hAnsi="Times New Roman"/>
          <w:sz w:val="24"/>
        </w:rPr>
        <w:t>CC</w:t>
      </w:r>
    </w:p>
    <w:p w:rsidRPr="00822BB0" w:rsidR="00822BB0" w:rsidP="00822BB0" w:rsidRDefault="00822BB0" w14:paraId="2B732F50" w14:textId="77777777">
      <w:pPr>
        <w:spacing w:line="240" w:lineRule="atLeast"/>
        <w:rPr>
          <w:rFonts w:ascii="Times New Roman" w:hAnsi="Times New Roman"/>
          <w:sz w:val="24"/>
        </w:rPr>
      </w:pPr>
    </w:p>
    <w:p w:rsidRPr="00822BB0" w:rsidR="00822BB0" w:rsidP="00AA7CBE" w:rsidRDefault="00822BB0" w14:paraId="7CEADB83" w14:textId="77777777">
      <w:pPr>
        <w:spacing w:line="240" w:lineRule="atLeast"/>
        <w:ind w:firstLine="284"/>
        <w:rPr>
          <w:rFonts w:ascii="Times New Roman" w:hAnsi="Times New Roman"/>
          <w:sz w:val="24"/>
        </w:rPr>
      </w:pPr>
      <w:r w:rsidRPr="00822BB0">
        <w:rPr>
          <w:rFonts w:ascii="Times New Roman" w:hAnsi="Times New Roman"/>
          <w:sz w:val="24"/>
        </w:rPr>
        <w:t>Artikel 2.6.9 wordt als volgt gewijzigd:</w:t>
      </w:r>
    </w:p>
    <w:p w:rsidR="00433B39" w:rsidP="00822BB0" w:rsidRDefault="00433B39" w14:paraId="023AD45D" w14:textId="77777777">
      <w:pPr>
        <w:spacing w:line="240" w:lineRule="atLeast"/>
        <w:rPr>
          <w:rFonts w:ascii="Times New Roman" w:hAnsi="Times New Roman"/>
          <w:sz w:val="24"/>
        </w:rPr>
      </w:pPr>
    </w:p>
    <w:p w:rsidRPr="00AA7CBE" w:rsidR="00AA7CBE" w:rsidP="00AA7CBE" w:rsidRDefault="00822BB0" w14:paraId="3E17537D" w14:textId="1FEAAC5E">
      <w:pPr>
        <w:pStyle w:val="Lijstalinea"/>
        <w:numPr>
          <w:ilvl w:val="0"/>
          <w:numId w:val="11"/>
        </w:numPr>
        <w:spacing w:line="240" w:lineRule="atLeast"/>
        <w:rPr>
          <w:rFonts w:ascii="Times New Roman" w:hAnsi="Times New Roman"/>
          <w:sz w:val="24"/>
        </w:rPr>
      </w:pPr>
      <w:r w:rsidRPr="00AA7CBE">
        <w:rPr>
          <w:rFonts w:ascii="Times New Roman" w:hAnsi="Times New Roman"/>
          <w:sz w:val="24"/>
        </w:rPr>
        <w:t xml:space="preserve">Aan het vijfde lid wordt een zin toegevoegd, luidende: </w:t>
      </w:r>
      <w:bookmarkStart w:name="_Hlk156416097" w:id="31"/>
    </w:p>
    <w:p w:rsidRPr="00AA7CBE" w:rsidR="00AA7CBE" w:rsidP="00AA7CBE" w:rsidRDefault="00822BB0" w14:paraId="6DA9868B" w14:textId="34306EAB">
      <w:pPr>
        <w:pStyle w:val="Lijstalinea"/>
        <w:spacing w:line="240" w:lineRule="atLeast"/>
        <w:ind w:left="644"/>
        <w:rPr>
          <w:rFonts w:ascii="Times New Roman" w:hAnsi="Times New Roman"/>
          <w:sz w:val="24"/>
        </w:rPr>
      </w:pPr>
      <w:r w:rsidRPr="00AA7CBE">
        <w:rPr>
          <w:rFonts w:ascii="Times New Roman" w:hAnsi="Times New Roman"/>
          <w:sz w:val="24"/>
        </w:rPr>
        <w:t>Van de verkrijging op andere wijze wordt de verdachte in kennis gesteld.</w:t>
      </w:r>
      <w:r w:rsidRPr="00AA7CBE">
        <w:rPr>
          <w:rFonts w:ascii="Times New Roman" w:hAnsi="Times New Roman"/>
          <w:sz w:val="24"/>
        </w:rPr>
        <w:br/>
      </w:r>
    </w:p>
    <w:p w:rsidRPr="00822BB0" w:rsidR="00822BB0" w:rsidP="00AA7CBE" w:rsidRDefault="00822BB0" w14:paraId="58F42D6B" w14:textId="4897411B">
      <w:pPr>
        <w:spacing w:line="240" w:lineRule="atLeast"/>
        <w:ind w:firstLine="284"/>
        <w:rPr>
          <w:rFonts w:ascii="Times New Roman" w:hAnsi="Times New Roman"/>
          <w:sz w:val="24"/>
        </w:rPr>
      </w:pPr>
      <w:r w:rsidRPr="00822BB0">
        <w:rPr>
          <w:rFonts w:ascii="Times New Roman" w:hAnsi="Times New Roman"/>
          <w:sz w:val="24"/>
        </w:rPr>
        <w:t>2. Er wordt een lid toegevoegd, luidende:</w:t>
      </w:r>
    </w:p>
    <w:bookmarkEnd w:id="31"/>
    <w:p w:rsidRPr="00822BB0" w:rsidR="00822BB0" w:rsidP="00AA7CBE" w:rsidRDefault="00822BB0" w14:paraId="2A7F5364" w14:textId="77777777">
      <w:pPr>
        <w:spacing w:line="240" w:lineRule="atLeast"/>
        <w:ind w:firstLine="284"/>
        <w:rPr>
          <w:rFonts w:ascii="Times New Roman" w:hAnsi="Times New Roman"/>
          <w:sz w:val="24"/>
        </w:rPr>
      </w:pPr>
      <w:r w:rsidRPr="00822BB0">
        <w:rPr>
          <w:rFonts w:ascii="Times New Roman" w:hAnsi="Times New Roman"/>
          <w:bCs/>
          <w:sz w:val="24"/>
        </w:rPr>
        <w:lastRenderedPageBreak/>
        <w:t xml:space="preserve">6. </w:t>
      </w:r>
      <w:r w:rsidRPr="00822BB0">
        <w:rPr>
          <w:rFonts w:ascii="Times New Roman" w:hAnsi="Times New Roman"/>
          <w:sz w:val="24"/>
        </w:rPr>
        <w:t>De gezichtsopnamen en vingerafdrukken, bedoeld in het eerste tot en met derde lid, kunnen ook worden verwerkt voor het voorkomen, opsporen, vervolgen en berechten van strafbare feiten en het vaststellen van de identiteit van een overleden persoon.</w:t>
      </w:r>
    </w:p>
    <w:p w:rsidRPr="00822BB0" w:rsidR="00822BB0" w:rsidP="00822BB0" w:rsidRDefault="00822BB0" w14:paraId="71AEDDEB" w14:textId="77777777">
      <w:pPr>
        <w:spacing w:line="240" w:lineRule="atLeast"/>
        <w:rPr>
          <w:rFonts w:ascii="Times New Roman" w:hAnsi="Times New Roman"/>
          <w:i/>
          <w:iCs/>
          <w:sz w:val="24"/>
        </w:rPr>
      </w:pPr>
    </w:p>
    <w:p w:rsidRPr="00822BB0" w:rsidR="00822BB0" w:rsidP="00822BB0" w:rsidRDefault="00822BB0" w14:paraId="5C848238" w14:textId="77777777">
      <w:pPr>
        <w:spacing w:line="240" w:lineRule="atLeast"/>
        <w:rPr>
          <w:rFonts w:ascii="Times New Roman" w:hAnsi="Times New Roman"/>
          <w:sz w:val="24"/>
        </w:rPr>
      </w:pPr>
      <w:r w:rsidRPr="00822BB0">
        <w:rPr>
          <w:rFonts w:ascii="Times New Roman" w:hAnsi="Times New Roman"/>
          <w:sz w:val="24"/>
        </w:rPr>
        <w:t>DD</w:t>
      </w:r>
    </w:p>
    <w:p w:rsidRPr="00822BB0" w:rsidR="00822BB0" w:rsidP="00822BB0" w:rsidRDefault="00822BB0" w14:paraId="6284964D" w14:textId="77777777">
      <w:pPr>
        <w:spacing w:line="240" w:lineRule="atLeast"/>
        <w:rPr>
          <w:rFonts w:ascii="Times New Roman" w:hAnsi="Times New Roman"/>
          <w:sz w:val="24"/>
        </w:rPr>
      </w:pPr>
    </w:p>
    <w:p w:rsidRPr="00822BB0" w:rsidR="00822BB0" w:rsidP="0001365E" w:rsidRDefault="00822BB0" w14:paraId="138700C3" w14:textId="77777777">
      <w:pPr>
        <w:spacing w:line="240" w:lineRule="atLeast"/>
        <w:ind w:firstLine="284"/>
        <w:rPr>
          <w:rFonts w:ascii="Times New Roman" w:hAnsi="Times New Roman"/>
          <w:sz w:val="24"/>
        </w:rPr>
      </w:pPr>
      <w:r w:rsidRPr="00822BB0">
        <w:rPr>
          <w:rFonts w:ascii="Times New Roman" w:hAnsi="Times New Roman"/>
          <w:sz w:val="24"/>
        </w:rPr>
        <w:t>Artikel 2.6.11, derde lid, wordt als volgt gewijzigd:</w:t>
      </w:r>
    </w:p>
    <w:p w:rsidRPr="00822BB0" w:rsidR="00822BB0" w:rsidP="0001365E" w:rsidRDefault="00822BB0" w14:paraId="3D34E4D3" w14:textId="77777777">
      <w:pPr>
        <w:spacing w:line="240" w:lineRule="atLeast"/>
        <w:ind w:left="284"/>
        <w:rPr>
          <w:rFonts w:ascii="Times New Roman" w:hAnsi="Times New Roman"/>
          <w:sz w:val="24"/>
        </w:rPr>
      </w:pPr>
      <w:r w:rsidRPr="00822BB0">
        <w:rPr>
          <w:rFonts w:ascii="Times New Roman" w:hAnsi="Times New Roman"/>
          <w:sz w:val="24"/>
        </w:rPr>
        <w:t>1. In de eerste zin wordt “verpleegkundige” vervangen door “door een bij algemene maatregel van bestuur aangewezen medisch deskundige”.</w:t>
      </w:r>
    </w:p>
    <w:p w:rsidR="0001365E" w:rsidP="00822BB0" w:rsidRDefault="0001365E" w14:paraId="41AE1C19" w14:textId="77777777">
      <w:pPr>
        <w:spacing w:line="240" w:lineRule="atLeast"/>
        <w:rPr>
          <w:rFonts w:ascii="Times New Roman" w:hAnsi="Times New Roman"/>
          <w:sz w:val="24"/>
        </w:rPr>
      </w:pPr>
    </w:p>
    <w:p w:rsidRPr="00822BB0" w:rsidR="00822BB0" w:rsidP="0001365E" w:rsidRDefault="00822BB0" w14:paraId="313B3E08" w14:textId="7D47AC68">
      <w:pPr>
        <w:spacing w:line="240" w:lineRule="atLeast"/>
        <w:ind w:firstLine="284"/>
        <w:rPr>
          <w:rFonts w:ascii="Times New Roman" w:hAnsi="Times New Roman"/>
          <w:sz w:val="24"/>
        </w:rPr>
      </w:pPr>
      <w:r w:rsidRPr="00822BB0">
        <w:rPr>
          <w:rFonts w:ascii="Times New Roman" w:hAnsi="Times New Roman"/>
          <w:sz w:val="24"/>
        </w:rPr>
        <w:t>2. In de tweede zin wordt “de verpleegkundige” vervangen door “de medisch deskundige”.</w:t>
      </w:r>
    </w:p>
    <w:p w:rsidRPr="00822BB0" w:rsidR="00822BB0" w:rsidP="00822BB0" w:rsidRDefault="00822BB0" w14:paraId="48C78868" w14:textId="77777777">
      <w:pPr>
        <w:spacing w:line="240" w:lineRule="atLeast"/>
        <w:rPr>
          <w:rFonts w:ascii="Times New Roman" w:hAnsi="Times New Roman"/>
          <w:sz w:val="24"/>
        </w:rPr>
      </w:pPr>
    </w:p>
    <w:p w:rsidRPr="00822BB0" w:rsidR="00822BB0" w:rsidP="00822BB0" w:rsidRDefault="00822BB0" w14:paraId="29C8CCE8" w14:textId="77777777">
      <w:pPr>
        <w:spacing w:line="240" w:lineRule="atLeast"/>
        <w:rPr>
          <w:rFonts w:ascii="Times New Roman" w:hAnsi="Times New Roman"/>
          <w:sz w:val="24"/>
        </w:rPr>
      </w:pPr>
      <w:r w:rsidRPr="00822BB0">
        <w:rPr>
          <w:rFonts w:ascii="Times New Roman" w:hAnsi="Times New Roman"/>
          <w:sz w:val="24"/>
        </w:rPr>
        <w:t>EE</w:t>
      </w:r>
    </w:p>
    <w:p w:rsidRPr="00822BB0" w:rsidR="00822BB0" w:rsidP="00822BB0" w:rsidRDefault="00822BB0" w14:paraId="1769B2EE" w14:textId="77777777">
      <w:pPr>
        <w:spacing w:line="240" w:lineRule="atLeast"/>
        <w:rPr>
          <w:rFonts w:ascii="Times New Roman" w:hAnsi="Times New Roman"/>
          <w:sz w:val="24"/>
        </w:rPr>
      </w:pPr>
    </w:p>
    <w:p w:rsidRPr="00822BB0" w:rsidR="00822BB0" w:rsidP="0070637B" w:rsidRDefault="00822BB0" w14:paraId="4D021559" w14:textId="77777777">
      <w:pPr>
        <w:spacing w:line="240" w:lineRule="atLeast"/>
        <w:ind w:firstLine="284"/>
        <w:rPr>
          <w:rFonts w:ascii="Times New Roman" w:hAnsi="Times New Roman"/>
          <w:sz w:val="24"/>
        </w:rPr>
      </w:pPr>
      <w:r w:rsidRPr="00822BB0">
        <w:rPr>
          <w:rFonts w:ascii="Times New Roman" w:hAnsi="Times New Roman"/>
          <w:sz w:val="24"/>
        </w:rPr>
        <w:t>Afdeling 6.5.3 komt te luiden:</w:t>
      </w:r>
    </w:p>
    <w:p w:rsidRPr="00822BB0" w:rsidR="00822BB0" w:rsidP="00822BB0" w:rsidRDefault="00822BB0" w14:paraId="63F9DCB5" w14:textId="77777777">
      <w:pPr>
        <w:spacing w:line="240" w:lineRule="atLeast"/>
        <w:rPr>
          <w:rFonts w:ascii="Times New Roman" w:hAnsi="Times New Roman"/>
          <w:sz w:val="24"/>
        </w:rPr>
      </w:pPr>
    </w:p>
    <w:p w:rsidRPr="00822BB0" w:rsidR="00822BB0" w:rsidP="00822BB0" w:rsidRDefault="00822BB0" w14:paraId="039502BE" w14:textId="77777777">
      <w:pPr>
        <w:spacing w:line="240" w:lineRule="atLeast"/>
        <w:rPr>
          <w:rFonts w:ascii="Times New Roman" w:hAnsi="Times New Roman"/>
          <w:sz w:val="24"/>
        </w:rPr>
      </w:pPr>
      <w:r w:rsidRPr="00822BB0">
        <w:rPr>
          <w:rFonts w:ascii="Times New Roman" w:hAnsi="Times New Roman"/>
          <w:sz w:val="24"/>
        </w:rPr>
        <w:t>AFDELING 6.5.3 HET NEMEN VAN MATEN, HET MAKEN VAN OPNAMEN, HET NEMEN VAN LICHAAMSAFDRUKKEN EN HET AFNEMEN VAN LICHAAMSMATERIAAL</w:t>
      </w:r>
    </w:p>
    <w:p w:rsidRPr="00822BB0" w:rsidR="00822BB0" w:rsidP="00822BB0" w:rsidRDefault="00822BB0" w14:paraId="0696F796" w14:textId="77777777">
      <w:pPr>
        <w:spacing w:line="240" w:lineRule="atLeast"/>
        <w:rPr>
          <w:rFonts w:ascii="Times New Roman" w:hAnsi="Times New Roman"/>
          <w:sz w:val="24"/>
        </w:rPr>
      </w:pPr>
    </w:p>
    <w:p w:rsidRPr="00822BB0" w:rsidR="00822BB0" w:rsidP="00822BB0" w:rsidRDefault="00822BB0" w14:paraId="68A4F0AF" w14:textId="77777777">
      <w:pPr>
        <w:spacing w:line="240" w:lineRule="atLeast"/>
        <w:rPr>
          <w:rFonts w:ascii="Times New Roman" w:hAnsi="Times New Roman"/>
          <w:b/>
          <w:bCs/>
          <w:sz w:val="24"/>
        </w:rPr>
      </w:pPr>
      <w:r w:rsidRPr="00822BB0">
        <w:rPr>
          <w:rFonts w:ascii="Times New Roman" w:hAnsi="Times New Roman"/>
          <w:b/>
          <w:bCs/>
          <w:sz w:val="24"/>
        </w:rPr>
        <w:t>Artikel 2.6.12</w:t>
      </w:r>
    </w:p>
    <w:p w:rsidRPr="00822BB0" w:rsidR="00822BB0" w:rsidP="00822BB0" w:rsidRDefault="00822BB0" w14:paraId="1AB25673" w14:textId="77777777">
      <w:pPr>
        <w:spacing w:line="240" w:lineRule="atLeast"/>
        <w:rPr>
          <w:rFonts w:ascii="Times New Roman" w:hAnsi="Times New Roman"/>
          <w:sz w:val="24"/>
        </w:rPr>
      </w:pPr>
    </w:p>
    <w:p w:rsidRPr="00822BB0" w:rsidR="00822BB0" w:rsidP="0070637B" w:rsidRDefault="00822BB0" w14:paraId="46AB2A55" w14:textId="77777777">
      <w:pPr>
        <w:spacing w:line="240" w:lineRule="atLeast"/>
        <w:ind w:firstLine="284"/>
        <w:rPr>
          <w:rFonts w:ascii="Times New Roman" w:hAnsi="Times New Roman"/>
          <w:sz w:val="24"/>
        </w:rPr>
      </w:pPr>
      <w:r w:rsidRPr="00822BB0">
        <w:rPr>
          <w:rFonts w:ascii="Times New Roman" w:hAnsi="Times New Roman"/>
          <w:sz w:val="24"/>
        </w:rPr>
        <w:t>1. In geval van verdenking van een misdrijf waarop naar de wettelijke omschrijving gevangenisstraf van vier jaar of meer is gesteld, kan de officier van justitie of de hulpofficier van justitie bevelen dat de opsporingsambtenaar:</w:t>
      </w:r>
    </w:p>
    <w:p w:rsidRPr="00822BB0" w:rsidR="00822BB0" w:rsidP="005A0E95" w:rsidRDefault="00822BB0" w14:paraId="2F83CD55" w14:textId="77777777">
      <w:pPr>
        <w:spacing w:line="240" w:lineRule="atLeast"/>
        <w:ind w:left="284"/>
        <w:rPr>
          <w:rFonts w:ascii="Times New Roman" w:hAnsi="Times New Roman"/>
          <w:sz w:val="24"/>
        </w:rPr>
      </w:pPr>
      <w:r w:rsidRPr="00822BB0">
        <w:rPr>
          <w:rFonts w:ascii="Times New Roman" w:hAnsi="Times New Roman"/>
          <w:sz w:val="24"/>
        </w:rPr>
        <w:t>a. de maten van de verdachte opneemt;</w:t>
      </w:r>
    </w:p>
    <w:p w:rsidRPr="00822BB0" w:rsidR="00822BB0" w:rsidP="005A0E95" w:rsidRDefault="00822BB0" w14:paraId="6E68F02C" w14:textId="77777777">
      <w:pPr>
        <w:spacing w:line="240" w:lineRule="atLeast"/>
        <w:ind w:left="284"/>
        <w:rPr>
          <w:rFonts w:ascii="Times New Roman" w:hAnsi="Times New Roman"/>
          <w:sz w:val="24"/>
        </w:rPr>
      </w:pPr>
      <w:r w:rsidRPr="00822BB0">
        <w:rPr>
          <w:rFonts w:ascii="Times New Roman" w:hAnsi="Times New Roman"/>
          <w:sz w:val="24"/>
        </w:rPr>
        <w:t xml:space="preserve">b. </w:t>
      </w:r>
      <w:bookmarkStart w:name="_Hlk158812287" w:id="32"/>
      <w:r w:rsidRPr="00822BB0">
        <w:rPr>
          <w:rFonts w:ascii="Times New Roman" w:hAnsi="Times New Roman"/>
          <w:sz w:val="24"/>
        </w:rPr>
        <w:t xml:space="preserve">beeld- of geluidsopnamen </w:t>
      </w:r>
      <w:bookmarkEnd w:id="32"/>
      <w:r w:rsidRPr="00822BB0">
        <w:rPr>
          <w:rFonts w:ascii="Times New Roman" w:hAnsi="Times New Roman"/>
          <w:sz w:val="24"/>
        </w:rPr>
        <w:t>van de verdachte maakt.</w:t>
      </w:r>
    </w:p>
    <w:p w:rsidRPr="00822BB0" w:rsidR="00822BB0" w:rsidP="005A0E95" w:rsidRDefault="00822BB0" w14:paraId="4AD2ADF6" w14:textId="77777777">
      <w:pPr>
        <w:spacing w:line="240" w:lineRule="atLeast"/>
        <w:ind w:firstLine="284"/>
        <w:rPr>
          <w:rFonts w:ascii="Times New Roman" w:hAnsi="Times New Roman"/>
          <w:sz w:val="24"/>
        </w:rPr>
      </w:pPr>
      <w:r w:rsidRPr="00822BB0">
        <w:rPr>
          <w:rFonts w:ascii="Times New Roman" w:hAnsi="Times New Roman"/>
          <w:sz w:val="24"/>
        </w:rPr>
        <w:t xml:space="preserve">2. </w:t>
      </w:r>
      <w:bookmarkStart w:name="_Hlk156217823" w:id="33"/>
      <w:r w:rsidRPr="00822BB0">
        <w:rPr>
          <w:rFonts w:ascii="Times New Roman" w:hAnsi="Times New Roman"/>
          <w:sz w:val="24"/>
        </w:rPr>
        <w:t xml:space="preserve">Indien daarvoor naar het oordeel van de officier van justitie zwaarwegende redenen zijn, kan hij bevelen dat </w:t>
      </w:r>
      <w:bookmarkStart w:name="_Hlk156416147" w:id="34"/>
      <w:bookmarkEnd w:id="33"/>
      <w:r w:rsidRPr="00822BB0">
        <w:rPr>
          <w:rFonts w:ascii="Times New Roman" w:hAnsi="Times New Roman"/>
          <w:sz w:val="24"/>
        </w:rPr>
        <w:t>de opnamen, bedoeld in het eerste lid, onderdeel b, buiten medeweten van de verdachte worden gemaakt.</w:t>
      </w:r>
    </w:p>
    <w:bookmarkEnd w:id="34"/>
    <w:p w:rsidRPr="00822BB0" w:rsidR="00822BB0" w:rsidP="005A0E95" w:rsidRDefault="00822BB0" w14:paraId="0F689874" w14:textId="77777777">
      <w:pPr>
        <w:spacing w:line="240" w:lineRule="atLeast"/>
        <w:ind w:firstLine="284"/>
        <w:rPr>
          <w:rFonts w:ascii="Times New Roman" w:hAnsi="Times New Roman"/>
          <w:sz w:val="24"/>
        </w:rPr>
      </w:pPr>
      <w:r w:rsidRPr="00822BB0">
        <w:rPr>
          <w:rFonts w:ascii="Times New Roman" w:hAnsi="Times New Roman"/>
          <w:sz w:val="24"/>
        </w:rPr>
        <w:t xml:space="preserve">3. Indien toepassing is gegeven aan het tweede lid, wordt de verdachte daarvan in kennis gesteld zodra het belang van het onderzoek dat toelaat. </w:t>
      </w:r>
    </w:p>
    <w:p w:rsidRPr="00822BB0" w:rsidR="00822BB0" w:rsidP="00822BB0" w:rsidRDefault="00822BB0" w14:paraId="3AAD44B3" w14:textId="77777777">
      <w:pPr>
        <w:spacing w:line="240" w:lineRule="atLeast"/>
        <w:rPr>
          <w:rFonts w:ascii="Times New Roman" w:hAnsi="Times New Roman"/>
          <w:i/>
          <w:iCs/>
          <w:sz w:val="24"/>
        </w:rPr>
      </w:pPr>
    </w:p>
    <w:p w:rsidRPr="00822BB0" w:rsidR="00822BB0" w:rsidP="00822BB0" w:rsidRDefault="00822BB0" w14:paraId="24316776" w14:textId="77777777">
      <w:pPr>
        <w:spacing w:line="240" w:lineRule="atLeast"/>
        <w:rPr>
          <w:rFonts w:ascii="Times New Roman" w:hAnsi="Times New Roman"/>
          <w:b/>
          <w:bCs/>
          <w:sz w:val="24"/>
        </w:rPr>
      </w:pPr>
      <w:r w:rsidRPr="00822BB0">
        <w:rPr>
          <w:rFonts w:ascii="Times New Roman" w:hAnsi="Times New Roman"/>
          <w:b/>
          <w:bCs/>
          <w:sz w:val="24"/>
        </w:rPr>
        <w:t>Artikel 2.6.13</w:t>
      </w:r>
    </w:p>
    <w:p w:rsidRPr="00822BB0" w:rsidR="00822BB0" w:rsidP="00822BB0" w:rsidRDefault="00822BB0" w14:paraId="165AEAF1" w14:textId="77777777">
      <w:pPr>
        <w:spacing w:line="240" w:lineRule="atLeast"/>
        <w:rPr>
          <w:rFonts w:ascii="Times New Roman" w:hAnsi="Times New Roman"/>
          <w:sz w:val="24"/>
        </w:rPr>
      </w:pPr>
    </w:p>
    <w:p w:rsidRPr="00822BB0" w:rsidR="00822BB0" w:rsidP="00E564AA" w:rsidRDefault="00822BB0" w14:paraId="38F3E78F" w14:textId="77777777">
      <w:pPr>
        <w:spacing w:line="240" w:lineRule="atLeast"/>
        <w:ind w:firstLine="284"/>
        <w:rPr>
          <w:rFonts w:ascii="Times New Roman" w:hAnsi="Times New Roman"/>
          <w:sz w:val="24"/>
        </w:rPr>
      </w:pPr>
      <w:r w:rsidRPr="00822BB0">
        <w:rPr>
          <w:rFonts w:ascii="Times New Roman" w:hAnsi="Times New Roman"/>
          <w:sz w:val="24"/>
        </w:rPr>
        <w:t>1. In geval van verdenking van een misdrijf waarop naar de wettelijke omschrijving gevangenisstraf van vier jaar of meer is gesteld, kan de officier van justitie of de hulpofficier van justitie bevelen dat afdrukken worden genomen van delen van het lichaam van de verdachte.</w:t>
      </w:r>
    </w:p>
    <w:p w:rsidRPr="00822BB0" w:rsidR="00822BB0" w:rsidP="00E564AA" w:rsidRDefault="00822BB0" w14:paraId="000721C9" w14:textId="77777777">
      <w:pPr>
        <w:spacing w:line="240" w:lineRule="atLeast"/>
        <w:ind w:firstLine="284"/>
        <w:rPr>
          <w:rFonts w:ascii="Times New Roman" w:hAnsi="Times New Roman"/>
          <w:sz w:val="24"/>
        </w:rPr>
      </w:pPr>
      <w:r w:rsidRPr="00822BB0">
        <w:rPr>
          <w:rFonts w:ascii="Times New Roman" w:hAnsi="Times New Roman"/>
          <w:sz w:val="24"/>
        </w:rPr>
        <w:t xml:space="preserve">2. Het bevel wordt uitgevoerd door een opsporingsambtenaar met uitzondering van het nemen van een afdruk van het gebit van de verdachte. In dat geval wordt het bevel uitgevoerd door een tandarts. Zo nodig kan de tandarts daarbij de hulp van een opsporingsambtenaar inroepen. </w:t>
      </w:r>
    </w:p>
    <w:p w:rsidRPr="00822BB0" w:rsidR="00822BB0" w:rsidP="00E564AA" w:rsidRDefault="00822BB0" w14:paraId="2CA7BE6A" w14:textId="77777777">
      <w:pPr>
        <w:spacing w:line="240" w:lineRule="atLeast"/>
        <w:ind w:firstLine="284"/>
        <w:rPr>
          <w:rFonts w:ascii="Times New Roman" w:hAnsi="Times New Roman"/>
          <w:sz w:val="24"/>
        </w:rPr>
      </w:pPr>
      <w:r w:rsidRPr="00822BB0">
        <w:rPr>
          <w:rFonts w:ascii="Times New Roman" w:hAnsi="Times New Roman"/>
          <w:sz w:val="24"/>
        </w:rPr>
        <w:t>3. Onderzoek van afdrukken van handpalmen of vingers vindt plaats met afdrukken die overeenkomstig het eerste lid zijn genomen. Indien daarvoor naar het oordeel van de officier van justitie zwaarwegende redenen zijn, kan hij bevelen dat het onderzoek wordt verricht met afdrukken die op andere wijze zijn verkregen, mits voldoende zekerheid bestaat dat die afdrukken van de verdachte afkomstig zijn.</w:t>
      </w:r>
    </w:p>
    <w:p w:rsidRPr="00822BB0" w:rsidR="00822BB0" w:rsidP="00E564AA" w:rsidRDefault="00822BB0" w14:paraId="3A40AA4C" w14:textId="77777777">
      <w:pPr>
        <w:spacing w:line="240" w:lineRule="atLeast"/>
        <w:ind w:firstLine="284"/>
        <w:rPr>
          <w:rFonts w:ascii="Times New Roman" w:hAnsi="Times New Roman"/>
          <w:sz w:val="24"/>
        </w:rPr>
      </w:pPr>
      <w:r w:rsidRPr="00822BB0">
        <w:rPr>
          <w:rFonts w:ascii="Times New Roman" w:hAnsi="Times New Roman"/>
          <w:sz w:val="24"/>
        </w:rPr>
        <w:lastRenderedPageBreak/>
        <w:t xml:space="preserve">4. Indien toepassing is gegeven aan het derde lid, wordt de verdachte daarvan in kennis gesteld zodra het belang van het onderzoek dat toelaat. </w:t>
      </w:r>
    </w:p>
    <w:p w:rsidRPr="00822BB0" w:rsidR="00822BB0" w:rsidP="00822BB0" w:rsidRDefault="00822BB0" w14:paraId="5DD1F927" w14:textId="77777777">
      <w:pPr>
        <w:spacing w:line="240" w:lineRule="atLeast"/>
        <w:rPr>
          <w:rFonts w:ascii="Times New Roman" w:hAnsi="Times New Roman"/>
          <w:i/>
          <w:iCs/>
          <w:sz w:val="24"/>
        </w:rPr>
      </w:pPr>
    </w:p>
    <w:p w:rsidRPr="00822BB0" w:rsidR="00822BB0" w:rsidP="00822BB0" w:rsidRDefault="00822BB0" w14:paraId="5B503B50" w14:textId="77777777">
      <w:pPr>
        <w:spacing w:line="240" w:lineRule="atLeast"/>
        <w:rPr>
          <w:rFonts w:ascii="Times New Roman" w:hAnsi="Times New Roman"/>
          <w:b/>
          <w:bCs/>
          <w:sz w:val="24"/>
        </w:rPr>
      </w:pPr>
      <w:r w:rsidRPr="00822BB0">
        <w:rPr>
          <w:rFonts w:ascii="Times New Roman" w:hAnsi="Times New Roman"/>
          <w:b/>
          <w:bCs/>
          <w:sz w:val="24"/>
        </w:rPr>
        <w:t>Artikel 2.6.14</w:t>
      </w:r>
    </w:p>
    <w:p w:rsidRPr="00822BB0" w:rsidR="00822BB0" w:rsidP="00822BB0" w:rsidRDefault="00822BB0" w14:paraId="3000465A" w14:textId="77777777">
      <w:pPr>
        <w:spacing w:line="240" w:lineRule="atLeast"/>
        <w:rPr>
          <w:rFonts w:ascii="Times New Roman" w:hAnsi="Times New Roman"/>
          <w:sz w:val="24"/>
        </w:rPr>
      </w:pPr>
      <w:r w:rsidRPr="00822BB0">
        <w:rPr>
          <w:rFonts w:ascii="Times New Roman" w:hAnsi="Times New Roman"/>
          <w:sz w:val="24"/>
        </w:rPr>
        <w:t xml:space="preserve"> </w:t>
      </w:r>
    </w:p>
    <w:p w:rsidRPr="00822BB0" w:rsidR="00822BB0" w:rsidP="00CA3555" w:rsidRDefault="00822BB0" w14:paraId="1597BFD1" w14:textId="77777777">
      <w:pPr>
        <w:spacing w:line="240" w:lineRule="atLeast"/>
        <w:ind w:firstLine="284"/>
        <w:rPr>
          <w:rFonts w:ascii="Times New Roman" w:hAnsi="Times New Roman"/>
          <w:sz w:val="24"/>
        </w:rPr>
      </w:pPr>
      <w:r w:rsidRPr="00822BB0">
        <w:rPr>
          <w:rFonts w:ascii="Times New Roman" w:hAnsi="Times New Roman"/>
          <w:sz w:val="24"/>
        </w:rPr>
        <w:t>1. In geval van verdenking van een misdrijf waarop naar de wettelijke omschrijving gevangenisstraf van vier jaar of meer is gesteld, kan de officier van justitie bevelen dat van de verdachte ten behoeve van daaraan te verrichten onderzoek lichaamsmateriaal wordt afgenomen.</w:t>
      </w:r>
    </w:p>
    <w:p w:rsidRPr="00822BB0" w:rsidR="00822BB0" w:rsidP="00CA3555" w:rsidRDefault="00822BB0" w14:paraId="79A67596" w14:textId="77777777">
      <w:pPr>
        <w:spacing w:line="240" w:lineRule="atLeast"/>
        <w:ind w:firstLine="284"/>
        <w:rPr>
          <w:rFonts w:ascii="Times New Roman" w:hAnsi="Times New Roman"/>
          <w:sz w:val="24"/>
        </w:rPr>
      </w:pPr>
      <w:r w:rsidRPr="00822BB0">
        <w:rPr>
          <w:rFonts w:ascii="Times New Roman" w:hAnsi="Times New Roman"/>
          <w:sz w:val="24"/>
        </w:rPr>
        <w:t xml:space="preserve">2. Indien het af te nemen lichaamsmateriaal bloed is, behoeft de officier van justitie voor het geven van het bevel een door de rechter-commissaris verleende machtiging. </w:t>
      </w:r>
    </w:p>
    <w:p w:rsidRPr="00822BB0" w:rsidR="00822BB0" w:rsidP="00CA3555" w:rsidRDefault="00822BB0" w14:paraId="01F9F255" w14:textId="77777777">
      <w:pPr>
        <w:spacing w:line="240" w:lineRule="atLeast"/>
        <w:ind w:firstLine="284"/>
        <w:rPr>
          <w:rFonts w:ascii="Times New Roman" w:hAnsi="Times New Roman"/>
          <w:sz w:val="24"/>
        </w:rPr>
      </w:pPr>
      <w:r w:rsidRPr="00822BB0">
        <w:rPr>
          <w:rFonts w:ascii="Times New Roman" w:hAnsi="Times New Roman"/>
          <w:sz w:val="24"/>
        </w:rPr>
        <w:t>3. Het bevel wordt uitgevoerd door een arts of door een bij algemene maatregel van bestuur aangewezen medisch deskundige. Zo nodig kan de arts of de medisch deskundige daarbij de hulp van een opsporingsambtenaar inroepen. Het bevel kan in de bij algemene maatregel van bestuur bepaalde gevallen door een opsporingsambtenaar worden uitgevoerd.</w:t>
      </w:r>
    </w:p>
    <w:p w:rsidRPr="00822BB0" w:rsidR="00822BB0" w:rsidP="00822BB0" w:rsidRDefault="00822BB0" w14:paraId="6CD25DA6" w14:textId="77777777">
      <w:pPr>
        <w:spacing w:line="240" w:lineRule="atLeast"/>
        <w:rPr>
          <w:rFonts w:ascii="Times New Roman" w:hAnsi="Times New Roman"/>
          <w:sz w:val="24"/>
        </w:rPr>
      </w:pPr>
    </w:p>
    <w:p w:rsidRPr="00822BB0" w:rsidR="00822BB0" w:rsidP="00822BB0" w:rsidRDefault="00822BB0" w14:paraId="5D5FA10A" w14:textId="77777777">
      <w:pPr>
        <w:spacing w:line="240" w:lineRule="atLeast"/>
        <w:rPr>
          <w:rFonts w:ascii="Times New Roman" w:hAnsi="Times New Roman"/>
          <w:sz w:val="24"/>
        </w:rPr>
      </w:pPr>
      <w:r w:rsidRPr="00822BB0">
        <w:rPr>
          <w:rFonts w:ascii="Times New Roman" w:hAnsi="Times New Roman"/>
          <w:sz w:val="24"/>
        </w:rPr>
        <w:t>FF</w:t>
      </w:r>
    </w:p>
    <w:p w:rsidRPr="00822BB0" w:rsidR="00822BB0" w:rsidP="00822BB0" w:rsidRDefault="00822BB0" w14:paraId="38B1F797" w14:textId="77777777">
      <w:pPr>
        <w:spacing w:line="240" w:lineRule="atLeast"/>
        <w:rPr>
          <w:rFonts w:ascii="Times New Roman" w:hAnsi="Times New Roman"/>
          <w:sz w:val="24"/>
        </w:rPr>
      </w:pPr>
    </w:p>
    <w:p w:rsidRPr="00822BB0" w:rsidR="00822BB0" w:rsidP="00134C7D" w:rsidRDefault="00822BB0" w14:paraId="1E743878" w14:textId="77777777">
      <w:pPr>
        <w:spacing w:line="240" w:lineRule="atLeast"/>
        <w:ind w:firstLine="284"/>
        <w:rPr>
          <w:rFonts w:ascii="Times New Roman" w:hAnsi="Times New Roman"/>
          <w:sz w:val="24"/>
        </w:rPr>
      </w:pPr>
      <w:r w:rsidRPr="00822BB0">
        <w:rPr>
          <w:rFonts w:ascii="Times New Roman" w:hAnsi="Times New Roman"/>
          <w:sz w:val="24"/>
        </w:rPr>
        <w:t xml:space="preserve">Afdeling 6.5.4 komt te luiden: </w:t>
      </w:r>
    </w:p>
    <w:p w:rsidRPr="00822BB0" w:rsidR="00822BB0" w:rsidP="00822BB0" w:rsidRDefault="00822BB0" w14:paraId="6BA71A8C" w14:textId="77777777">
      <w:pPr>
        <w:spacing w:line="240" w:lineRule="atLeast"/>
        <w:rPr>
          <w:rFonts w:ascii="Times New Roman" w:hAnsi="Times New Roman"/>
          <w:sz w:val="24"/>
        </w:rPr>
      </w:pPr>
    </w:p>
    <w:p w:rsidRPr="00822BB0" w:rsidR="00822BB0" w:rsidP="00822BB0" w:rsidRDefault="00822BB0" w14:paraId="04B26D97" w14:textId="77777777">
      <w:pPr>
        <w:spacing w:line="240" w:lineRule="atLeast"/>
        <w:rPr>
          <w:rFonts w:ascii="Times New Roman" w:hAnsi="Times New Roman"/>
          <w:sz w:val="24"/>
        </w:rPr>
      </w:pPr>
      <w:r w:rsidRPr="00822BB0">
        <w:rPr>
          <w:rFonts w:ascii="Times New Roman" w:hAnsi="Times New Roman"/>
          <w:sz w:val="24"/>
        </w:rPr>
        <w:t>AFDELING 6.5.4 ONDERZOEK TEN AANZIEN VAN FYSIEKE EIGENSCHAPPEN</w:t>
      </w:r>
    </w:p>
    <w:p w:rsidRPr="00822BB0" w:rsidR="00822BB0" w:rsidP="00822BB0" w:rsidRDefault="00822BB0" w14:paraId="4C22EFBA" w14:textId="77777777">
      <w:pPr>
        <w:spacing w:line="240" w:lineRule="atLeast"/>
        <w:rPr>
          <w:rFonts w:ascii="Times New Roman" w:hAnsi="Times New Roman"/>
          <w:sz w:val="24"/>
        </w:rPr>
      </w:pPr>
    </w:p>
    <w:p w:rsidRPr="00822BB0" w:rsidR="00822BB0" w:rsidP="00822BB0" w:rsidRDefault="00822BB0" w14:paraId="7353A369" w14:textId="77777777">
      <w:pPr>
        <w:spacing w:line="240" w:lineRule="atLeast"/>
        <w:rPr>
          <w:rFonts w:ascii="Times New Roman" w:hAnsi="Times New Roman"/>
          <w:b/>
          <w:bCs/>
          <w:sz w:val="24"/>
        </w:rPr>
      </w:pPr>
      <w:r w:rsidRPr="00822BB0">
        <w:rPr>
          <w:rFonts w:ascii="Times New Roman" w:hAnsi="Times New Roman"/>
          <w:b/>
          <w:bCs/>
          <w:sz w:val="24"/>
        </w:rPr>
        <w:t>Artikel 2.6.15</w:t>
      </w:r>
    </w:p>
    <w:p w:rsidRPr="00822BB0" w:rsidR="00822BB0" w:rsidP="00822BB0" w:rsidRDefault="00822BB0" w14:paraId="6AB0E21C" w14:textId="77777777">
      <w:pPr>
        <w:spacing w:line="240" w:lineRule="atLeast"/>
        <w:rPr>
          <w:rFonts w:ascii="Times New Roman" w:hAnsi="Times New Roman"/>
          <w:sz w:val="24"/>
        </w:rPr>
      </w:pPr>
    </w:p>
    <w:p w:rsidRPr="00822BB0" w:rsidR="00822BB0" w:rsidP="00134C7D" w:rsidRDefault="00822BB0" w14:paraId="1EDF4CD3" w14:textId="77777777">
      <w:pPr>
        <w:spacing w:line="240" w:lineRule="atLeast"/>
        <w:ind w:firstLine="284"/>
        <w:rPr>
          <w:rFonts w:ascii="Times New Roman" w:hAnsi="Times New Roman"/>
          <w:sz w:val="24"/>
        </w:rPr>
      </w:pPr>
      <w:r w:rsidRPr="00822BB0">
        <w:rPr>
          <w:rFonts w:ascii="Times New Roman" w:hAnsi="Times New Roman"/>
          <w:sz w:val="24"/>
        </w:rPr>
        <w:t>1. In geval van verdenking van een misdrijf waarop naar de wettelijke omschrijving gevangenisstraf van vier jaar of meer is gesteld, kan de officier van justitie of de hulpofficier van justitie de verdachte bevelen:</w:t>
      </w:r>
    </w:p>
    <w:p w:rsidRPr="00822BB0" w:rsidR="00822BB0" w:rsidP="00134C7D" w:rsidRDefault="00822BB0" w14:paraId="77930FC5" w14:textId="77777777">
      <w:pPr>
        <w:spacing w:line="240" w:lineRule="atLeast"/>
        <w:ind w:firstLine="284"/>
        <w:rPr>
          <w:rFonts w:ascii="Times New Roman" w:hAnsi="Times New Roman"/>
          <w:sz w:val="24"/>
        </w:rPr>
      </w:pPr>
      <w:r w:rsidRPr="00822BB0">
        <w:rPr>
          <w:rFonts w:ascii="Times New Roman" w:hAnsi="Times New Roman"/>
          <w:sz w:val="24"/>
        </w:rPr>
        <w:t>a. een tekst op te schrijven of uit te spreken;</w:t>
      </w:r>
    </w:p>
    <w:p w:rsidRPr="00822BB0" w:rsidR="00822BB0" w:rsidP="00134C7D" w:rsidRDefault="00822BB0" w14:paraId="5FD0DF97" w14:textId="77777777">
      <w:pPr>
        <w:spacing w:line="240" w:lineRule="atLeast"/>
        <w:ind w:firstLine="284"/>
        <w:rPr>
          <w:rFonts w:ascii="Times New Roman" w:hAnsi="Times New Roman"/>
          <w:sz w:val="24"/>
        </w:rPr>
      </w:pPr>
      <w:r w:rsidRPr="00822BB0">
        <w:rPr>
          <w:rFonts w:ascii="Times New Roman" w:hAnsi="Times New Roman"/>
          <w:sz w:val="24"/>
        </w:rPr>
        <w:t>b. een bepaalde lichaamshouding aan te nemen of zich op een bepaalde wijze te bewegen;</w:t>
      </w:r>
    </w:p>
    <w:p w:rsidRPr="00822BB0" w:rsidR="00822BB0" w:rsidP="00134C7D" w:rsidRDefault="00822BB0" w14:paraId="6B1E9AC4" w14:textId="77777777">
      <w:pPr>
        <w:spacing w:line="240" w:lineRule="atLeast"/>
        <w:ind w:firstLine="284"/>
        <w:rPr>
          <w:rFonts w:ascii="Times New Roman" w:hAnsi="Times New Roman"/>
          <w:sz w:val="24"/>
        </w:rPr>
      </w:pPr>
      <w:r w:rsidRPr="00822BB0">
        <w:rPr>
          <w:rFonts w:ascii="Times New Roman" w:hAnsi="Times New Roman"/>
          <w:sz w:val="24"/>
        </w:rPr>
        <w:t>c. bepaalde kleding, schoenen of attributen te dragen;</w:t>
      </w:r>
    </w:p>
    <w:p w:rsidRPr="00822BB0" w:rsidR="00822BB0" w:rsidP="00134C7D" w:rsidRDefault="00822BB0" w14:paraId="10243529" w14:textId="77777777">
      <w:pPr>
        <w:spacing w:line="240" w:lineRule="atLeast"/>
        <w:ind w:firstLine="284"/>
        <w:rPr>
          <w:rFonts w:ascii="Times New Roman" w:hAnsi="Times New Roman"/>
          <w:sz w:val="24"/>
        </w:rPr>
      </w:pPr>
      <w:r w:rsidRPr="00822BB0">
        <w:rPr>
          <w:rFonts w:ascii="Times New Roman" w:hAnsi="Times New Roman"/>
          <w:sz w:val="24"/>
        </w:rPr>
        <w:t>d. zijn medewerking te verlenen aan een confrontatie met een getuige;</w:t>
      </w:r>
    </w:p>
    <w:p w:rsidRPr="00822BB0" w:rsidR="00822BB0" w:rsidP="00134C7D" w:rsidRDefault="00822BB0" w14:paraId="5818255C" w14:textId="77777777">
      <w:pPr>
        <w:spacing w:line="240" w:lineRule="atLeast"/>
        <w:ind w:firstLine="284"/>
        <w:rPr>
          <w:rFonts w:ascii="Times New Roman" w:hAnsi="Times New Roman"/>
          <w:sz w:val="24"/>
        </w:rPr>
      </w:pPr>
      <w:r w:rsidRPr="00822BB0">
        <w:rPr>
          <w:rFonts w:ascii="Times New Roman" w:hAnsi="Times New Roman"/>
          <w:sz w:val="24"/>
        </w:rPr>
        <w:t>e. andere, vergelijkbare, gedragingen te verrichten.</w:t>
      </w:r>
    </w:p>
    <w:p w:rsidRPr="00822BB0" w:rsidR="00822BB0" w:rsidP="00134C7D" w:rsidRDefault="00822BB0" w14:paraId="315E0E7E" w14:textId="77777777">
      <w:pPr>
        <w:spacing w:line="240" w:lineRule="atLeast"/>
        <w:ind w:firstLine="284"/>
        <w:rPr>
          <w:rFonts w:ascii="Times New Roman" w:hAnsi="Times New Roman"/>
          <w:sz w:val="24"/>
        </w:rPr>
      </w:pPr>
      <w:r w:rsidRPr="00822BB0">
        <w:rPr>
          <w:rFonts w:ascii="Times New Roman" w:hAnsi="Times New Roman"/>
          <w:sz w:val="24"/>
        </w:rPr>
        <w:t>2. Indien daarvoor naar het oordeel van de officier van justitie zwaarwegende redenen zijn, kan hij bevelen dat de verdachte ertoe wordt gebracht de in het eerste lid bedoelde gedragingen te verrichten zonder dat de verdachte weet dat het doel daarvan het aan het licht brengen van de waarheid is.</w:t>
      </w:r>
    </w:p>
    <w:p w:rsidRPr="00822BB0" w:rsidR="00822BB0" w:rsidP="00134C7D" w:rsidRDefault="00822BB0" w14:paraId="005EC9F9" w14:textId="77777777">
      <w:pPr>
        <w:spacing w:line="240" w:lineRule="atLeast"/>
        <w:ind w:firstLine="284"/>
        <w:rPr>
          <w:rFonts w:ascii="Times New Roman" w:hAnsi="Times New Roman"/>
          <w:sz w:val="24"/>
        </w:rPr>
      </w:pPr>
      <w:r w:rsidRPr="00822BB0">
        <w:rPr>
          <w:rFonts w:ascii="Times New Roman" w:hAnsi="Times New Roman"/>
          <w:sz w:val="24"/>
        </w:rPr>
        <w:t>3. Indien toepassing is gegeven aan het tweede lid, wordt de verdachte daarvan in kennis gesteld zodra het belang van het onderzoek dat toelaat.</w:t>
      </w:r>
    </w:p>
    <w:p w:rsidRPr="00822BB0" w:rsidR="00822BB0" w:rsidP="00822BB0" w:rsidRDefault="00822BB0" w14:paraId="4F7712E6" w14:textId="77777777">
      <w:pPr>
        <w:spacing w:line="240" w:lineRule="atLeast"/>
        <w:rPr>
          <w:rFonts w:ascii="Times New Roman" w:hAnsi="Times New Roman"/>
          <w:sz w:val="24"/>
        </w:rPr>
      </w:pPr>
    </w:p>
    <w:p w:rsidRPr="00822BB0" w:rsidR="00822BB0" w:rsidP="00822BB0" w:rsidRDefault="00822BB0" w14:paraId="261CD94D" w14:textId="77777777">
      <w:pPr>
        <w:spacing w:line="240" w:lineRule="atLeast"/>
        <w:rPr>
          <w:rFonts w:ascii="Times New Roman" w:hAnsi="Times New Roman"/>
          <w:b/>
          <w:bCs/>
          <w:sz w:val="24"/>
        </w:rPr>
      </w:pPr>
      <w:r w:rsidRPr="00822BB0">
        <w:rPr>
          <w:rFonts w:ascii="Times New Roman" w:hAnsi="Times New Roman"/>
          <w:b/>
          <w:bCs/>
          <w:sz w:val="24"/>
        </w:rPr>
        <w:t>Artikel 2.6.16</w:t>
      </w:r>
    </w:p>
    <w:p w:rsidRPr="00822BB0" w:rsidR="00822BB0" w:rsidP="00822BB0" w:rsidRDefault="00822BB0" w14:paraId="3BC9155F" w14:textId="77777777">
      <w:pPr>
        <w:spacing w:line="240" w:lineRule="atLeast"/>
        <w:rPr>
          <w:rFonts w:ascii="Times New Roman" w:hAnsi="Times New Roman"/>
          <w:sz w:val="24"/>
        </w:rPr>
      </w:pPr>
    </w:p>
    <w:p w:rsidRPr="00822BB0" w:rsidR="00822BB0" w:rsidP="00134C7D" w:rsidRDefault="00822BB0" w14:paraId="2C45B268" w14:textId="77777777">
      <w:pPr>
        <w:spacing w:line="240" w:lineRule="atLeast"/>
        <w:ind w:firstLine="284"/>
        <w:rPr>
          <w:rFonts w:ascii="Times New Roman" w:hAnsi="Times New Roman"/>
          <w:sz w:val="24"/>
        </w:rPr>
      </w:pPr>
      <w:r w:rsidRPr="00822BB0">
        <w:rPr>
          <w:rFonts w:ascii="Times New Roman" w:hAnsi="Times New Roman"/>
          <w:sz w:val="24"/>
        </w:rPr>
        <w:t xml:space="preserve">In geval van verdenking van een misdrijf waarop naar de wettelijke omschrijving gevangenisstraf van vier jaar of meer is gesteld, kan de officier van justitie bevelen dat van de verdachte zijn hoofdhaar, snor of baard wordt afgeschoren of afgeknipt of dat hij zijn hoofdhaar, snor of baard laat groeien. </w:t>
      </w:r>
    </w:p>
    <w:p w:rsidRPr="00822BB0" w:rsidR="00822BB0" w:rsidP="00822BB0" w:rsidRDefault="00822BB0" w14:paraId="08DA11E8" w14:textId="77777777">
      <w:pPr>
        <w:spacing w:line="240" w:lineRule="atLeast"/>
        <w:rPr>
          <w:rFonts w:ascii="Times New Roman" w:hAnsi="Times New Roman"/>
          <w:sz w:val="24"/>
        </w:rPr>
      </w:pPr>
    </w:p>
    <w:p w:rsidRPr="00822BB0" w:rsidR="00822BB0" w:rsidP="00822BB0" w:rsidRDefault="00822BB0" w14:paraId="30EDA7C1" w14:textId="77777777">
      <w:pPr>
        <w:spacing w:line="240" w:lineRule="atLeast"/>
        <w:rPr>
          <w:rFonts w:ascii="Times New Roman" w:hAnsi="Times New Roman"/>
          <w:sz w:val="24"/>
        </w:rPr>
      </w:pPr>
      <w:r w:rsidRPr="00822BB0">
        <w:rPr>
          <w:rFonts w:ascii="Times New Roman" w:hAnsi="Times New Roman"/>
          <w:sz w:val="24"/>
        </w:rPr>
        <w:t>GG</w:t>
      </w:r>
    </w:p>
    <w:p w:rsidRPr="00822BB0" w:rsidR="00822BB0" w:rsidP="00822BB0" w:rsidRDefault="00822BB0" w14:paraId="284972FA" w14:textId="77777777">
      <w:pPr>
        <w:spacing w:line="240" w:lineRule="atLeast"/>
        <w:rPr>
          <w:rFonts w:ascii="Times New Roman" w:hAnsi="Times New Roman"/>
          <w:sz w:val="24"/>
        </w:rPr>
      </w:pPr>
    </w:p>
    <w:p w:rsidRPr="00822BB0" w:rsidR="00822BB0" w:rsidP="00134C7D" w:rsidRDefault="00822BB0" w14:paraId="24CCAED3" w14:textId="77777777">
      <w:pPr>
        <w:spacing w:line="240" w:lineRule="atLeast"/>
        <w:ind w:firstLine="284"/>
        <w:rPr>
          <w:rFonts w:ascii="Times New Roman" w:hAnsi="Times New Roman"/>
          <w:sz w:val="24"/>
        </w:rPr>
      </w:pPr>
      <w:r w:rsidRPr="00822BB0">
        <w:rPr>
          <w:rFonts w:ascii="Times New Roman" w:hAnsi="Times New Roman"/>
          <w:sz w:val="24"/>
        </w:rPr>
        <w:lastRenderedPageBreak/>
        <w:t>Afdeling 6.5.5 vervalt, onder vernummering van de Afdelingen 6.5.6 en 6.5.7 tot de Afdelingen 6.5.5 en 6.5.6.</w:t>
      </w:r>
    </w:p>
    <w:p w:rsidRPr="00822BB0" w:rsidR="00822BB0" w:rsidP="00822BB0" w:rsidRDefault="00822BB0" w14:paraId="5B5B8B80" w14:textId="77777777">
      <w:pPr>
        <w:spacing w:line="240" w:lineRule="atLeast"/>
        <w:rPr>
          <w:rFonts w:ascii="Times New Roman" w:hAnsi="Times New Roman"/>
          <w:sz w:val="24"/>
        </w:rPr>
      </w:pPr>
    </w:p>
    <w:p w:rsidRPr="00822BB0" w:rsidR="00822BB0" w:rsidP="00822BB0" w:rsidRDefault="00822BB0" w14:paraId="620385D7" w14:textId="77777777">
      <w:pPr>
        <w:spacing w:line="240" w:lineRule="atLeast"/>
        <w:rPr>
          <w:rFonts w:ascii="Times New Roman" w:hAnsi="Times New Roman"/>
          <w:sz w:val="24"/>
        </w:rPr>
      </w:pPr>
      <w:r w:rsidRPr="00822BB0">
        <w:rPr>
          <w:rFonts w:ascii="Times New Roman" w:hAnsi="Times New Roman"/>
          <w:sz w:val="24"/>
        </w:rPr>
        <w:t>HH</w:t>
      </w:r>
    </w:p>
    <w:p w:rsidRPr="00822BB0" w:rsidR="00822BB0" w:rsidP="00822BB0" w:rsidRDefault="00822BB0" w14:paraId="3C3268DD" w14:textId="77777777">
      <w:pPr>
        <w:spacing w:line="240" w:lineRule="atLeast"/>
        <w:rPr>
          <w:rFonts w:ascii="Times New Roman" w:hAnsi="Times New Roman"/>
          <w:sz w:val="24"/>
        </w:rPr>
      </w:pPr>
    </w:p>
    <w:p w:rsidRPr="00822BB0" w:rsidR="00822BB0" w:rsidP="00B772BE" w:rsidRDefault="00822BB0" w14:paraId="74EDC55E" w14:textId="77777777">
      <w:pPr>
        <w:spacing w:line="240" w:lineRule="atLeast"/>
        <w:ind w:firstLine="284"/>
        <w:rPr>
          <w:rFonts w:ascii="Times New Roman" w:hAnsi="Times New Roman"/>
          <w:sz w:val="24"/>
        </w:rPr>
      </w:pPr>
      <w:r w:rsidRPr="00822BB0">
        <w:rPr>
          <w:rFonts w:ascii="Times New Roman" w:hAnsi="Times New Roman"/>
          <w:sz w:val="24"/>
        </w:rPr>
        <w:t>Artikel 2.6.17 wordt als volgt gewijzigd:</w:t>
      </w:r>
    </w:p>
    <w:p w:rsidR="00B772BE" w:rsidP="00822BB0" w:rsidRDefault="00B772BE" w14:paraId="55D6ADA1" w14:textId="77777777">
      <w:pPr>
        <w:spacing w:line="240" w:lineRule="atLeast"/>
        <w:rPr>
          <w:rFonts w:ascii="Times New Roman" w:hAnsi="Times New Roman"/>
          <w:sz w:val="24"/>
        </w:rPr>
      </w:pPr>
    </w:p>
    <w:p w:rsidRPr="00822BB0" w:rsidR="00822BB0" w:rsidP="00B772BE" w:rsidRDefault="00822BB0" w14:paraId="60B9943E" w14:textId="37F1E478">
      <w:pPr>
        <w:spacing w:line="240" w:lineRule="atLeast"/>
        <w:ind w:firstLine="284"/>
        <w:rPr>
          <w:rFonts w:ascii="Times New Roman" w:hAnsi="Times New Roman"/>
          <w:sz w:val="24"/>
        </w:rPr>
      </w:pPr>
      <w:r w:rsidRPr="00822BB0">
        <w:rPr>
          <w:rFonts w:ascii="Times New Roman" w:hAnsi="Times New Roman"/>
          <w:sz w:val="24"/>
        </w:rPr>
        <w:t>1. In het eerste, vierde en zevende lid wordt “celmateriaal” telkens vervangen door “lichaamsmateriaal”.</w:t>
      </w:r>
    </w:p>
    <w:p w:rsidR="00015730" w:rsidP="00B772BE" w:rsidRDefault="00015730" w14:paraId="31C5BB3B" w14:textId="77777777">
      <w:pPr>
        <w:spacing w:line="240" w:lineRule="atLeast"/>
        <w:ind w:firstLine="284"/>
        <w:rPr>
          <w:rFonts w:ascii="Times New Roman" w:hAnsi="Times New Roman"/>
          <w:sz w:val="24"/>
        </w:rPr>
      </w:pPr>
    </w:p>
    <w:p w:rsidRPr="00822BB0" w:rsidR="00822BB0" w:rsidP="00B772BE" w:rsidRDefault="00822BB0" w14:paraId="4A78FA58" w14:textId="1C3B80B7">
      <w:pPr>
        <w:spacing w:line="240" w:lineRule="atLeast"/>
        <w:ind w:firstLine="284"/>
        <w:rPr>
          <w:rFonts w:ascii="Times New Roman" w:hAnsi="Times New Roman"/>
          <w:sz w:val="24"/>
        </w:rPr>
      </w:pPr>
      <w:r w:rsidRPr="00822BB0">
        <w:rPr>
          <w:rFonts w:ascii="Times New Roman" w:hAnsi="Times New Roman"/>
          <w:sz w:val="24"/>
        </w:rPr>
        <w:t>2. In het derde lid wordt “Celmateriaal” vervangen door “Lichaamsmateriaal”.</w:t>
      </w:r>
    </w:p>
    <w:p w:rsidR="00015730" w:rsidP="00015730" w:rsidRDefault="00015730" w14:paraId="23D9B309" w14:textId="77777777">
      <w:pPr>
        <w:spacing w:line="240" w:lineRule="atLeast"/>
        <w:ind w:firstLine="284"/>
        <w:rPr>
          <w:rFonts w:ascii="Times New Roman" w:hAnsi="Times New Roman"/>
          <w:sz w:val="24"/>
        </w:rPr>
      </w:pPr>
    </w:p>
    <w:p w:rsidRPr="00822BB0" w:rsidR="00822BB0" w:rsidP="00015730" w:rsidRDefault="00822BB0" w14:paraId="1E28EA6C" w14:textId="3771CD31">
      <w:pPr>
        <w:spacing w:line="240" w:lineRule="atLeast"/>
        <w:ind w:firstLine="284"/>
        <w:rPr>
          <w:rFonts w:ascii="Times New Roman" w:hAnsi="Times New Roman"/>
          <w:sz w:val="24"/>
        </w:rPr>
      </w:pPr>
      <w:r w:rsidRPr="00822BB0">
        <w:rPr>
          <w:rFonts w:ascii="Times New Roman" w:hAnsi="Times New Roman"/>
          <w:sz w:val="24"/>
        </w:rPr>
        <w:t xml:space="preserve">3. Het vierde lid wordt als volgt gewijzigd: </w:t>
      </w:r>
    </w:p>
    <w:p w:rsidR="00E922EF" w:rsidP="00015730" w:rsidRDefault="00E922EF" w14:paraId="3D766596" w14:textId="77777777">
      <w:pPr>
        <w:spacing w:line="240" w:lineRule="atLeast"/>
        <w:ind w:firstLine="284"/>
        <w:rPr>
          <w:rFonts w:ascii="Times New Roman" w:hAnsi="Times New Roman"/>
          <w:sz w:val="24"/>
        </w:rPr>
      </w:pPr>
    </w:p>
    <w:p w:rsidRPr="00822BB0" w:rsidR="00822BB0" w:rsidP="00015730" w:rsidRDefault="00822BB0" w14:paraId="22B5ECA8" w14:textId="0BE3CE84">
      <w:pPr>
        <w:spacing w:line="240" w:lineRule="atLeast"/>
        <w:ind w:firstLine="284"/>
        <w:rPr>
          <w:rFonts w:ascii="Times New Roman" w:hAnsi="Times New Roman"/>
          <w:sz w:val="24"/>
        </w:rPr>
      </w:pPr>
      <w:r w:rsidRPr="00822BB0">
        <w:rPr>
          <w:rFonts w:ascii="Times New Roman" w:hAnsi="Times New Roman"/>
          <w:sz w:val="24"/>
        </w:rPr>
        <w:t>a. In de eerste zin wordt “een verpleegkundige” vervangen door “een bij algemene maatregel van bestuur aangewezen medisch deskundige”.</w:t>
      </w:r>
    </w:p>
    <w:p w:rsidR="00E922EF" w:rsidP="00015730" w:rsidRDefault="00E922EF" w14:paraId="4A0A657A" w14:textId="77777777">
      <w:pPr>
        <w:spacing w:line="240" w:lineRule="atLeast"/>
        <w:ind w:firstLine="284"/>
        <w:rPr>
          <w:rFonts w:ascii="Times New Roman" w:hAnsi="Times New Roman"/>
          <w:sz w:val="24"/>
        </w:rPr>
      </w:pPr>
    </w:p>
    <w:p w:rsidRPr="00822BB0" w:rsidR="00822BB0" w:rsidP="00015730" w:rsidRDefault="00822BB0" w14:paraId="38449E15" w14:textId="622895DF">
      <w:pPr>
        <w:spacing w:line="240" w:lineRule="atLeast"/>
        <w:ind w:firstLine="284"/>
        <w:rPr>
          <w:rFonts w:ascii="Times New Roman" w:hAnsi="Times New Roman"/>
          <w:sz w:val="24"/>
        </w:rPr>
      </w:pPr>
      <w:r w:rsidRPr="00822BB0">
        <w:rPr>
          <w:rFonts w:ascii="Times New Roman" w:hAnsi="Times New Roman"/>
          <w:sz w:val="24"/>
        </w:rPr>
        <w:t>b. In de tweede zin wordt “de verpleegkundige” vervangen door “de medisch deskundige”.</w:t>
      </w:r>
    </w:p>
    <w:p w:rsidR="00015730" w:rsidP="00822BB0" w:rsidRDefault="00015730" w14:paraId="3E009570" w14:textId="77777777">
      <w:pPr>
        <w:spacing w:line="240" w:lineRule="atLeast"/>
        <w:rPr>
          <w:rFonts w:ascii="Times New Roman" w:hAnsi="Times New Roman"/>
          <w:sz w:val="24"/>
        </w:rPr>
      </w:pPr>
    </w:p>
    <w:p w:rsidR="00015730" w:rsidP="00015730" w:rsidRDefault="00822BB0" w14:paraId="5B0748BB" w14:textId="417E1962">
      <w:pPr>
        <w:spacing w:line="240" w:lineRule="atLeast"/>
        <w:ind w:firstLine="284"/>
        <w:rPr>
          <w:rFonts w:ascii="Times New Roman" w:hAnsi="Times New Roman"/>
          <w:sz w:val="24"/>
        </w:rPr>
      </w:pPr>
      <w:r w:rsidRPr="00822BB0">
        <w:rPr>
          <w:rFonts w:ascii="Times New Roman" w:hAnsi="Times New Roman"/>
          <w:sz w:val="24"/>
        </w:rPr>
        <w:t>4. Het vijfde en zesde lid komen te luiden:</w:t>
      </w:r>
    </w:p>
    <w:p w:rsidRPr="00822BB0" w:rsidR="00822BB0" w:rsidP="00015730" w:rsidRDefault="00822BB0" w14:paraId="3B71562F" w14:textId="0F26B555">
      <w:pPr>
        <w:spacing w:line="240" w:lineRule="atLeast"/>
        <w:ind w:firstLine="284"/>
        <w:rPr>
          <w:rFonts w:ascii="Times New Roman" w:hAnsi="Times New Roman"/>
          <w:sz w:val="24"/>
        </w:rPr>
      </w:pPr>
      <w:r w:rsidRPr="00822BB0">
        <w:rPr>
          <w:rFonts w:ascii="Times New Roman" w:hAnsi="Times New Roman"/>
          <w:sz w:val="24"/>
        </w:rPr>
        <w:t xml:space="preserve">5. Indien zich daarvoor naar het oordeel van de officier van justitie zwaarwegende redenen voordoen, kan het in het eerste lid bedoelde DNA-onderzoek worden verricht aan lichaamsmateriaal dat op andere wijze is verkregen, mits voldoende zekerheid bestaat dat dat lichaamsmateriaal van de verdachte afkomstig is. </w:t>
      </w:r>
    </w:p>
    <w:p w:rsidRPr="00822BB0" w:rsidR="00822BB0" w:rsidP="00F145C6" w:rsidRDefault="00822BB0" w14:paraId="060418A7" w14:textId="24954F81">
      <w:pPr>
        <w:spacing w:line="240" w:lineRule="atLeast"/>
        <w:ind w:firstLine="284"/>
        <w:rPr>
          <w:rFonts w:ascii="Times New Roman" w:hAnsi="Times New Roman"/>
          <w:sz w:val="24"/>
        </w:rPr>
      </w:pPr>
      <w:r w:rsidRPr="00822BB0">
        <w:rPr>
          <w:rFonts w:ascii="Times New Roman" w:hAnsi="Times New Roman"/>
          <w:sz w:val="24"/>
        </w:rPr>
        <w:t>6. Indien toepassing is gegeven aan het vijfde lid, wordt de verdachte daarvan in kennis gesteld zodra het belang van het onderzoek dat toelaat.</w:t>
      </w:r>
    </w:p>
    <w:p w:rsidR="00F145C6" w:rsidP="00822BB0" w:rsidRDefault="00F145C6" w14:paraId="28634E6F" w14:textId="77777777">
      <w:pPr>
        <w:spacing w:line="240" w:lineRule="atLeast"/>
        <w:rPr>
          <w:rFonts w:ascii="Times New Roman" w:hAnsi="Times New Roman"/>
          <w:sz w:val="24"/>
        </w:rPr>
      </w:pPr>
    </w:p>
    <w:p w:rsidRPr="00822BB0" w:rsidR="00822BB0" w:rsidP="00F145C6" w:rsidRDefault="00822BB0" w14:paraId="66326E65" w14:textId="5C0E3710">
      <w:pPr>
        <w:spacing w:line="240" w:lineRule="atLeast"/>
        <w:ind w:firstLine="284"/>
        <w:rPr>
          <w:rFonts w:ascii="Times New Roman" w:hAnsi="Times New Roman"/>
          <w:sz w:val="24"/>
        </w:rPr>
      </w:pPr>
      <w:r w:rsidRPr="00822BB0">
        <w:rPr>
          <w:rFonts w:ascii="Times New Roman" w:hAnsi="Times New Roman"/>
          <w:sz w:val="24"/>
        </w:rPr>
        <w:t xml:space="preserve">5. In het zevende lid wordt “de wijze, bedoeld in het vijfde lid, laatste zin,” vervangen door “de wijze, bedoeld in het vijfde lid,”. </w:t>
      </w:r>
    </w:p>
    <w:p w:rsidR="00F145C6" w:rsidP="00822BB0" w:rsidRDefault="00F145C6" w14:paraId="0C411822" w14:textId="77777777">
      <w:pPr>
        <w:spacing w:line="240" w:lineRule="atLeast"/>
        <w:rPr>
          <w:rFonts w:ascii="Times New Roman" w:hAnsi="Times New Roman"/>
          <w:sz w:val="24"/>
        </w:rPr>
      </w:pPr>
    </w:p>
    <w:p w:rsidR="00F145C6" w:rsidP="00F145C6" w:rsidRDefault="00822BB0" w14:paraId="4BC1B7B4" w14:textId="61B14EC1">
      <w:pPr>
        <w:spacing w:line="240" w:lineRule="atLeast"/>
        <w:ind w:firstLine="284"/>
        <w:rPr>
          <w:rFonts w:ascii="Times New Roman" w:hAnsi="Times New Roman"/>
          <w:sz w:val="24"/>
        </w:rPr>
      </w:pPr>
      <w:r w:rsidRPr="00822BB0">
        <w:rPr>
          <w:rFonts w:ascii="Times New Roman" w:hAnsi="Times New Roman"/>
          <w:sz w:val="24"/>
        </w:rPr>
        <w:t>6. Er wordt een lid toegevoegd, luidende:</w:t>
      </w:r>
    </w:p>
    <w:p w:rsidRPr="00822BB0" w:rsidR="00822BB0" w:rsidP="00F145C6" w:rsidRDefault="00822BB0" w14:paraId="37C20D95" w14:textId="55DE49CA">
      <w:pPr>
        <w:spacing w:line="240" w:lineRule="atLeast"/>
        <w:ind w:firstLine="284"/>
        <w:rPr>
          <w:rFonts w:ascii="Times New Roman" w:hAnsi="Times New Roman"/>
          <w:i/>
          <w:iCs/>
          <w:sz w:val="24"/>
        </w:rPr>
      </w:pPr>
      <w:r w:rsidRPr="00822BB0">
        <w:rPr>
          <w:rFonts w:ascii="Times New Roman" w:hAnsi="Times New Roman"/>
          <w:sz w:val="24"/>
        </w:rPr>
        <w:t>8. DNA-profielen worden slechts verwerkt voor het voorkomen, opsporen, vervolgen en berechten van strafbare feiten en het vaststellen van de identiteit van een overleden persoon.</w:t>
      </w:r>
    </w:p>
    <w:p w:rsidRPr="00822BB0" w:rsidR="00822BB0" w:rsidP="00822BB0" w:rsidRDefault="00822BB0" w14:paraId="2A8FCE65" w14:textId="77777777">
      <w:pPr>
        <w:spacing w:line="240" w:lineRule="atLeast"/>
        <w:rPr>
          <w:rFonts w:ascii="Times New Roman" w:hAnsi="Times New Roman"/>
          <w:i/>
          <w:iCs/>
          <w:sz w:val="24"/>
        </w:rPr>
      </w:pPr>
    </w:p>
    <w:p w:rsidRPr="00822BB0" w:rsidR="00822BB0" w:rsidP="00822BB0" w:rsidRDefault="00822BB0" w14:paraId="69EDB42F" w14:textId="77777777">
      <w:pPr>
        <w:spacing w:line="240" w:lineRule="atLeast"/>
        <w:rPr>
          <w:rFonts w:ascii="Times New Roman" w:hAnsi="Times New Roman"/>
          <w:sz w:val="24"/>
        </w:rPr>
      </w:pPr>
      <w:r w:rsidRPr="00822BB0">
        <w:rPr>
          <w:rFonts w:ascii="Times New Roman" w:hAnsi="Times New Roman"/>
          <w:sz w:val="24"/>
        </w:rPr>
        <w:t>II</w:t>
      </w:r>
    </w:p>
    <w:p w:rsidRPr="00822BB0" w:rsidR="00822BB0" w:rsidP="00822BB0" w:rsidRDefault="00822BB0" w14:paraId="5F265174" w14:textId="77777777">
      <w:pPr>
        <w:spacing w:line="240" w:lineRule="atLeast"/>
        <w:rPr>
          <w:rFonts w:ascii="Times New Roman" w:hAnsi="Times New Roman"/>
          <w:sz w:val="24"/>
        </w:rPr>
      </w:pPr>
    </w:p>
    <w:p w:rsidR="00C40337" w:rsidP="00C40337" w:rsidRDefault="00822BB0" w14:paraId="3E6B1B1B" w14:textId="77777777">
      <w:pPr>
        <w:spacing w:line="240" w:lineRule="atLeast"/>
        <w:ind w:firstLine="284"/>
        <w:rPr>
          <w:rFonts w:ascii="Times New Roman" w:hAnsi="Times New Roman"/>
          <w:sz w:val="24"/>
        </w:rPr>
      </w:pPr>
      <w:r w:rsidRPr="00822BB0">
        <w:rPr>
          <w:rFonts w:ascii="Times New Roman" w:hAnsi="Times New Roman"/>
          <w:sz w:val="24"/>
        </w:rPr>
        <w:t>Artikel 2.6.18 wordt als volgt gewijzigd:</w:t>
      </w:r>
      <w:r w:rsidRPr="00822BB0">
        <w:rPr>
          <w:rFonts w:ascii="Times New Roman" w:hAnsi="Times New Roman"/>
          <w:sz w:val="24"/>
        </w:rPr>
        <w:br/>
      </w:r>
    </w:p>
    <w:p w:rsidRPr="00822BB0" w:rsidR="00822BB0" w:rsidP="00C40337" w:rsidRDefault="00822BB0" w14:paraId="5C0FBBEF" w14:textId="7E9893CD">
      <w:pPr>
        <w:spacing w:line="240" w:lineRule="atLeast"/>
        <w:ind w:left="284"/>
        <w:rPr>
          <w:rFonts w:ascii="Times New Roman" w:hAnsi="Times New Roman"/>
          <w:sz w:val="24"/>
        </w:rPr>
      </w:pPr>
      <w:r w:rsidRPr="00822BB0">
        <w:rPr>
          <w:rFonts w:ascii="Times New Roman" w:hAnsi="Times New Roman"/>
          <w:sz w:val="24"/>
        </w:rPr>
        <w:t>1. In het vierde lid wordt “Celmateriaal” vervangen door “Lichaamsmateriaal” en wordt “celmateriaal” vervangen door “lichaamsmateriaal”.</w:t>
      </w:r>
    </w:p>
    <w:p w:rsidR="00C40337" w:rsidP="00822BB0" w:rsidRDefault="00C40337" w14:paraId="3EFE78F2" w14:textId="77777777">
      <w:pPr>
        <w:spacing w:line="240" w:lineRule="atLeast"/>
        <w:rPr>
          <w:rFonts w:ascii="Times New Roman" w:hAnsi="Times New Roman"/>
          <w:sz w:val="24"/>
        </w:rPr>
      </w:pPr>
    </w:p>
    <w:p w:rsidRPr="00822BB0" w:rsidR="00822BB0" w:rsidP="00C40337" w:rsidRDefault="00822BB0" w14:paraId="62A9B622" w14:textId="374DCEAC">
      <w:pPr>
        <w:spacing w:line="240" w:lineRule="atLeast"/>
        <w:ind w:firstLine="284"/>
        <w:rPr>
          <w:rFonts w:ascii="Times New Roman" w:hAnsi="Times New Roman"/>
          <w:sz w:val="24"/>
        </w:rPr>
      </w:pPr>
      <w:r w:rsidRPr="00822BB0">
        <w:rPr>
          <w:rFonts w:ascii="Times New Roman" w:hAnsi="Times New Roman"/>
          <w:sz w:val="24"/>
        </w:rPr>
        <w:t xml:space="preserve">2. Het vijfde lid komt te luiden: </w:t>
      </w:r>
    </w:p>
    <w:p w:rsidR="009E2420" w:rsidP="009E2420" w:rsidRDefault="00822BB0" w14:paraId="3069432A" w14:textId="77777777">
      <w:pPr>
        <w:spacing w:line="240" w:lineRule="atLeast"/>
        <w:ind w:firstLine="284"/>
        <w:rPr>
          <w:rFonts w:ascii="Times New Roman" w:hAnsi="Times New Roman"/>
          <w:sz w:val="24"/>
        </w:rPr>
      </w:pPr>
      <w:r w:rsidRPr="00822BB0">
        <w:rPr>
          <w:rFonts w:ascii="Times New Roman" w:hAnsi="Times New Roman"/>
          <w:sz w:val="24"/>
        </w:rPr>
        <w:t>5. De officier van justitie kan, na een daartoe verleende machtiging van de rechter-commissaris, bevelen dat van een minderjarig slachtoffer van een misdrijf als omschreven in de artikelen 197a, 241, 243, 245 tot en met 250, 256, 273f, 278, 287, 289, 290 en 291 van het Wetboek van Strafrecht of van het als gevolg van het misdrijf geboren kind lichaamsmateriaal wordt afgenomen ten behoeve van een DNA-onderzoek dat gericht is op het vaststellen van verwantschap.</w:t>
      </w:r>
      <w:r w:rsidRPr="00822BB0">
        <w:rPr>
          <w:rFonts w:ascii="Times New Roman" w:hAnsi="Times New Roman"/>
          <w:sz w:val="24"/>
        </w:rPr>
        <w:br/>
      </w:r>
    </w:p>
    <w:p w:rsidRPr="00822BB0" w:rsidR="00822BB0" w:rsidP="005F1158" w:rsidRDefault="00822BB0" w14:paraId="23BD2F4A" w14:textId="1E11EACC">
      <w:pPr>
        <w:spacing w:line="240" w:lineRule="atLeast"/>
        <w:ind w:left="284"/>
        <w:rPr>
          <w:rFonts w:ascii="Times New Roman" w:hAnsi="Times New Roman"/>
          <w:sz w:val="24"/>
        </w:rPr>
      </w:pPr>
      <w:r w:rsidRPr="00822BB0">
        <w:rPr>
          <w:rFonts w:ascii="Times New Roman" w:hAnsi="Times New Roman"/>
          <w:sz w:val="24"/>
        </w:rPr>
        <w:lastRenderedPageBreak/>
        <w:t>3. Er wordt een lid toegevoegd, luidende:</w:t>
      </w:r>
      <w:r w:rsidRPr="00822BB0">
        <w:rPr>
          <w:rFonts w:ascii="Times New Roman" w:hAnsi="Times New Roman"/>
          <w:sz w:val="24"/>
        </w:rPr>
        <w:br/>
        <w:t>6. Artikel 2.6.17, vierde en achtste lid, is van overeenkomstige toepassing.</w:t>
      </w:r>
    </w:p>
    <w:p w:rsidRPr="00822BB0" w:rsidR="00822BB0" w:rsidP="00822BB0" w:rsidRDefault="00822BB0" w14:paraId="2BCBE3CE" w14:textId="77777777">
      <w:pPr>
        <w:spacing w:line="240" w:lineRule="atLeast"/>
        <w:rPr>
          <w:rFonts w:ascii="Times New Roman" w:hAnsi="Times New Roman"/>
          <w:i/>
          <w:iCs/>
          <w:sz w:val="24"/>
        </w:rPr>
      </w:pPr>
    </w:p>
    <w:p w:rsidRPr="00822BB0" w:rsidR="00822BB0" w:rsidP="00822BB0" w:rsidRDefault="00822BB0" w14:paraId="47EF18F9" w14:textId="77777777">
      <w:pPr>
        <w:spacing w:line="240" w:lineRule="atLeast"/>
        <w:rPr>
          <w:rFonts w:ascii="Times New Roman" w:hAnsi="Times New Roman"/>
          <w:sz w:val="24"/>
        </w:rPr>
      </w:pPr>
      <w:r w:rsidRPr="00822BB0">
        <w:rPr>
          <w:rFonts w:ascii="Times New Roman" w:hAnsi="Times New Roman"/>
          <w:sz w:val="24"/>
        </w:rPr>
        <w:t>JJ</w:t>
      </w:r>
    </w:p>
    <w:p w:rsidRPr="00822BB0" w:rsidR="00822BB0" w:rsidP="00822BB0" w:rsidRDefault="00822BB0" w14:paraId="3A9DD8B5" w14:textId="77777777">
      <w:pPr>
        <w:spacing w:line="240" w:lineRule="atLeast"/>
        <w:rPr>
          <w:rFonts w:ascii="Times New Roman" w:hAnsi="Times New Roman"/>
          <w:sz w:val="24"/>
        </w:rPr>
      </w:pPr>
    </w:p>
    <w:p w:rsidRPr="00822BB0" w:rsidR="00822BB0" w:rsidP="005F1158" w:rsidRDefault="00822BB0" w14:paraId="548F5FD6" w14:textId="77777777">
      <w:pPr>
        <w:spacing w:line="240" w:lineRule="atLeast"/>
        <w:ind w:firstLine="284"/>
        <w:rPr>
          <w:rFonts w:ascii="Times New Roman" w:hAnsi="Times New Roman"/>
          <w:sz w:val="24"/>
        </w:rPr>
      </w:pPr>
      <w:r w:rsidRPr="00822BB0">
        <w:rPr>
          <w:rFonts w:ascii="Times New Roman" w:hAnsi="Times New Roman"/>
          <w:sz w:val="24"/>
        </w:rPr>
        <w:t>In artikel 2.6.19, eerste lid, wordt “celmateriaal” vervangen door “lichaamsmateriaal” en wordt na “waarvan wordt vermoed dat die afkomstig zijn van de dader van het misdrijf” ingevoegd “of het slachtoffer van wie de identiteit onbekend is”.</w:t>
      </w:r>
    </w:p>
    <w:p w:rsidRPr="00822BB0" w:rsidR="00822BB0" w:rsidP="00822BB0" w:rsidRDefault="00822BB0" w14:paraId="1B5C648B" w14:textId="77777777">
      <w:pPr>
        <w:spacing w:line="240" w:lineRule="atLeast"/>
        <w:rPr>
          <w:rFonts w:ascii="Times New Roman" w:hAnsi="Times New Roman"/>
          <w:sz w:val="24"/>
        </w:rPr>
      </w:pPr>
    </w:p>
    <w:p w:rsidRPr="00822BB0" w:rsidR="00822BB0" w:rsidP="00822BB0" w:rsidRDefault="00822BB0" w14:paraId="4289ED21" w14:textId="77777777">
      <w:pPr>
        <w:spacing w:line="240" w:lineRule="atLeast"/>
        <w:rPr>
          <w:rFonts w:ascii="Times New Roman" w:hAnsi="Times New Roman"/>
          <w:sz w:val="24"/>
        </w:rPr>
      </w:pPr>
    </w:p>
    <w:p w:rsidRPr="00822BB0" w:rsidR="00822BB0" w:rsidP="00822BB0" w:rsidRDefault="00822BB0" w14:paraId="405AF383" w14:textId="77777777">
      <w:pPr>
        <w:spacing w:line="240" w:lineRule="atLeast"/>
        <w:rPr>
          <w:rFonts w:ascii="Times New Roman" w:hAnsi="Times New Roman"/>
          <w:sz w:val="24"/>
        </w:rPr>
      </w:pPr>
    </w:p>
    <w:p w:rsidRPr="00822BB0" w:rsidR="00822BB0" w:rsidP="00822BB0" w:rsidRDefault="00822BB0" w14:paraId="7C3CD156" w14:textId="77777777">
      <w:pPr>
        <w:spacing w:line="240" w:lineRule="atLeast"/>
        <w:rPr>
          <w:rFonts w:ascii="Times New Roman" w:hAnsi="Times New Roman"/>
          <w:sz w:val="24"/>
        </w:rPr>
      </w:pPr>
      <w:bookmarkStart w:name="_Hlk224636912" w:id="35"/>
      <w:r w:rsidRPr="00822BB0">
        <w:rPr>
          <w:rFonts w:ascii="Times New Roman" w:hAnsi="Times New Roman"/>
          <w:sz w:val="24"/>
        </w:rPr>
        <w:t>KK</w:t>
      </w:r>
    </w:p>
    <w:p w:rsidRPr="00822BB0" w:rsidR="00822BB0" w:rsidP="00822BB0" w:rsidRDefault="00822BB0" w14:paraId="4437CDE6" w14:textId="77777777">
      <w:pPr>
        <w:spacing w:line="240" w:lineRule="atLeast"/>
        <w:rPr>
          <w:rFonts w:ascii="Times New Roman" w:hAnsi="Times New Roman"/>
          <w:sz w:val="24"/>
        </w:rPr>
      </w:pPr>
    </w:p>
    <w:p w:rsidRPr="00822BB0" w:rsidR="00822BB0" w:rsidP="005F1158" w:rsidRDefault="00822BB0" w14:paraId="2BE2BB8F" w14:textId="77777777">
      <w:pPr>
        <w:spacing w:line="240" w:lineRule="atLeast"/>
        <w:ind w:firstLine="284"/>
        <w:rPr>
          <w:rFonts w:ascii="Times New Roman" w:hAnsi="Times New Roman"/>
          <w:sz w:val="24"/>
        </w:rPr>
      </w:pPr>
      <w:r w:rsidRPr="00822BB0">
        <w:rPr>
          <w:rFonts w:ascii="Times New Roman" w:hAnsi="Times New Roman"/>
          <w:sz w:val="24"/>
        </w:rPr>
        <w:t xml:space="preserve">Artikel 2.6.20 wordt als volgt gewijzigd: </w:t>
      </w:r>
    </w:p>
    <w:p w:rsidR="005F1158" w:rsidP="00822BB0" w:rsidRDefault="005F1158" w14:paraId="11E5BFF7" w14:textId="77777777">
      <w:pPr>
        <w:spacing w:line="240" w:lineRule="atLeast"/>
        <w:rPr>
          <w:rFonts w:ascii="Times New Roman" w:hAnsi="Times New Roman"/>
          <w:sz w:val="24"/>
        </w:rPr>
      </w:pPr>
    </w:p>
    <w:p w:rsidRPr="00822BB0" w:rsidR="00822BB0" w:rsidP="005F1158" w:rsidRDefault="00822BB0" w14:paraId="34422FF9" w14:textId="03F966B4">
      <w:pPr>
        <w:spacing w:line="240" w:lineRule="atLeast"/>
        <w:ind w:firstLine="284"/>
        <w:rPr>
          <w:rFonts w:ascii="Times New Roman" w:hAnsi="Times New Roman"/>
          <w:sz w:val="24"/>
        </w:rPr>
      </w:pPr>
      <w:r w:rsidRPr="00822BB0">
        <w:rPr>
          <w:rFonts w:ascii="Times New Roman" w:hAnsi="Times New Roman"/>
          <w:sz w:val="24"/>
        </w:rPr>
        <w:t>1. In het eerste lid wordt “celmateriaal” telkens vervangen door “lichaamsmateriaal”.</w:t>
      </w:r>
    </w:p>
    <w:p w:rsidR="005F1158" w:rsidP="00822BB0" w:rsidRDefault="005F1158" w14:paraId="0A804BBF" w14:textId="77777777">
      <w:pPr>
        <w:spacing w:line="240" w:lineRule="atLeast"/>
        <w:rPr>
          <w:rFonts w:ascii="Times New Roman" w:hAnsi="Times New Roman"/>
          <w:sz w:val="24"/>
        </w:rPr>
      </w:pPr>
    </w:p>
    <w:p w:rsidRPr="00822BB0" w:rsidR="00822BB0" w:rsidP="005F1158" w:rsidRDefault="00822BB0" w14:paraId="6A3720D2" w14:textId="36021F87">
      <w:pPr>
        <w:spacing w:line="240" w:lineRule="atLeast"/>
        <w:ind w:firstLine="284"/>
        <w:rPr>
          <w:rFonts w:ascii="Times New Roman" w:hAnsi="Times New Roman"/>
          <w:sz w:val="24"/>
        </w:rPr>
      </w:pPr>
      <w:r w:rsidRPr="00822BB0">
        <w:rPr>
          <w:rFonts w:ascii="Times New Roman" w:hAnsi="Times New Roman"/>
          <w:sz w:val="24"/>
        </w:rPr>
        <w:t>2. Het derde, vierde en vijfde lid komen te luiden:</w:t>
      </w:r>
    </w:p>
    <w:p w:rsidRPr="00822BB0" w:rsidR="00822BB0" w:rsidP="005F1158" w:rsidRDefault="00822BB0" w14:paraId="5FF30F6C" w14:textId="77777777">
      <w:pPr>
        <w:spacing w:line="240" w:lineRule="atLeast"/>
        <w:ind w:firstLine="284"/>
        <w:rPr>
          <w:rFonts w:ascii="Times New Roman" w:hAnsi="Times New Roman"/>
          <w:sz w:val="24"/>
        </w:rPr>
      </w:pPr>
      <w:r w:rsidRPr="00822BB0">
        <w:rPr>
          <w:rFonts w:ascii="Times New Roman" w:hAnsi="Times New Roman"/>
          <w:sz w:val="24"/>
        </w:rPr>
        <w:t>3. Een arts of een bij algemene maatregel van bestuur aangewezen medisch deskundige neemt het lichaamsmateriaal af. Zo nodig kan de arts of de medisch deskundige daarbij de hulp van een opsporingsambtenaar inroepen.</w:t>
      </w:r>
    </w:p>
    <w:p w:rsidRPr="00822BB0" w:rsidR="00822BB0" w:rsidP="005F1158" w:rsidRDefault="00822BB0" w14:paraId="0AA39B19" w14:textId="77777777">
      <w:pPr>
        <w:spacing w:line="240" w:lineRule="atLeast"/>
        <w:ind w:firstLine="284"/>
        <w:rPr>
          <w:rFonts w:ascii="Times New Roman" w:hAnsi="Times New Roman"/>
          <w:sz w:val="24"/>
        </w:rPr>
      </w:pPr>
      <w:bookmarkStart w:name="_Hlk195091642" w:id="36"/>
      <w:r w:rsidRPr="00822BB0">
        <w:rPr>
          <w:rFonts w:ascii="Times New Roman" w:hAnsi="Times New Roman"/>
          <w:sz w:val="24"/>
        </w:rPr>
        <w:t xml:space="preserve">4. Indien zich daarvoor naar het oordeel van de officier van justitie zwaarwegende redenen voordoen, kan het in het eerste lid bedoelde onderzoek worden verricht aan lichaamsmateriaal dat op andere wijze is verkregen, mits voldoende zekerheid bestaat dat dat lichaamsmateriaal van de verdachte afkomstig is. De officier van justitie stelt de verdachte in kennis van de verkrijging van het lichaamsmateriaal zodra het belang van het onderzoek dat toelaat. </w:t>
      </w:r>
    </w:p>
    <w:bookmarkEnd w:id="35"/>
    <w:p w:rsidRPr="00822BB0" w:rsidR="00822BB0" w:rsidP="005F1158" w:rsidRDefault="00822BB0" w14:paraId="4181C109" w14:textId="77777777">
      <w:pPr>
        <w:spacing w:line="240" w:lineRule="atLeast"/>
        <w:ind w:firstLine="284"/>
        <w:rPr>
          <w:rFonts w:ascii="Times New Roman" w:hAnsi="Times New Roman"/>
          <w:sz w:val="24"/>
        </w:rPr>
      </w:pPr>
      <w:r w:rsidRPr="00822BB0">
        <w:rPr>
          <w:rFonts w:ascii="Times New Roman" w:hAnsi="Times New Roman"/>
          <w:sz w:val="24"/>
        </w:rPr>
        <w:t>5. De officier van justitie stelt degene wiens lichaamsmateriaal is onderzocht en het slachtoffer zo spoedig mogelijk in kennis van de uitslag van het onderzoek, bedoeld in het eerste en vierde lid. Hij stelt de betrokkene alleen in kennis van de uitslag, indien die daar om heeft verzocht.</w:t>
      </w:r>
    </w:p>
    <w:bookmarkEnd w:id="36"/>
    <w:p w:rsidRPr="00822BB0" w:rsidR="00822BB0" w:rsidP="00822BB0" w:rsidRDefault="00822BB0" w14:paraId="29D73D87" w14:textId="77777777">
      <w:pPr>
        <w:spacing w:line="240" w:lineRule="atLeast"/>
        <w:rPr>
          <w:rFonts w:ascii="Times New Roman" w:hAnsi="Times New Roman"/>
          <w:i/>
          <w:iCs/>
          <w:sz w:val="24"/>
        </w:rPr>
      </w:pPr>
    </w:p>
    <w:p w:rsidRPr="00822BB0" w:rsidR="00822BB0" w:rsidP="00822BB0" w:rsidRDefault="00822BB0" w14:paraId="416033EB" w14:textId="77777777">
      <w:pPr>
        <w:spacing w:line="240" w:lineRule="atLeast"/>
        <w:rPr>
          <w:rFonts w:ascii="Times New Roman" w:hAnsi="Times New Roman"/>
          <w:sz w:val="24"/>
        </w:rPr>
      </w:pPr>
      <w:r w:rsidRPr="00822BB0">
        <w:rPr>
          <w:rFonts w:ascii="Times New Roman" w:hAnsi="Times New Roman"/>
          <w:sz w:val="24"/>
        </w:rPr>
        <w:t>LL</w:t>
      </w:r>
    </w:p>
    <w:p w:rsidRPr="00822BB0" w:rsidR="00822BB0" w:rsidP="00822BB0" w:rsidRDefault="00822BB0" w14:paraId="22B489FA" w14:textId="77777777">
      <w:pPr>
        <w:spacing w:line="240" w:lineRule="atLeast"/>
        <w:rPr>
          <w:rFonts w:ascii="Times New Roman" w:hAnsi="Times New Roman"/>
          <w:sz w:val="24"/>
        </w:rPr>
      </w:pPr>
    </w:p>
    <w:p w:rsidRPr="00822BB0" w:rsidR="00822BB0" w:rsidP="00B45B1A" w:rsidRDefault="00822BB0" w14:paraId="031DF9DD" w14:textId="77777777">
      <w:pPr>
        <w:spacing w:line="240" w:lineRule="atLeast"/>
        <w:ind w:firstLine="284"/>
        <w:rPr>
          <w:rFonts w:ascii="Times New Roman" w:hAnsi="Times New Roman"/>
          <w:sz w:val="24"/>
        </w:rPr>
      </w:pPr>
      <w:r w:rsidRPr="00822BB0">
        <w:rPr>
          <w:rFonts w:ascii="Times New Roman" w:hAnsi="Times New Roman"/>
          <w:sz w:val="24"/>
        </w:rPr>
        <w:t>In de artikelen 2.6.21 en 2.6.22 wordt “celmateriaal” telkens vervangen door “lichaamsmateriaal”.</w:t>
      </w:r>
    </w:p>
    <w:p w:rsidRPr="00822BB0" w:rsidR="00822BB0" w:rsidP="00822BB0" w:rsidRDefault="00822BB0" w14:paraId="3007560C" w14:textId="77777777">
      <w:pPr>
        <w:spacing w:line="240" w:lineRule="atLeast"/>
        <w:rPr>
          <w:rFonts w:ascii="Times New Roman" w:hAnsi="Times New Roman"/>
          <w:i/>
          <w:iCs/>
          <w:sz w:val="24"/>
        </w:rPr>
      </w:pPr>
    </w:p>
    <w:p w:rsidRPr="00822BB0" w:rsidR="00822BB0" w:rsidP="00822BB0" w:rsidRDefault="00822BB0" w14:paraId="247CDE22" w14:textId="77777777">
      <w:pPr>
        <w:spacing w:line="240" w:lineRule="atLeast"/>
        <w:rPr>
          <w:rFonts w:ascii="Times New Roman" w:hAnsi="Times New Roman"/>
          <w:sz w:val="24"/>
        </w:rPr>
      </w:pPr>
      <w:r w:rsidRPr="00822BB0">
        <w:rPr>
          <w:rFonts w:ascii="Times New Roman" w:hAnsi="Times New Roman"/>
          <w:sz w:val="24"/>
        </w:rPr>
        <w:t>MM</w:t>
      </w:r>
    </w:p>
    <w:p w:rsidRPr="00822BB0" w:rsidR="00822BB0" w:rsidP="00822BB0" w:rsidRDefault="00822BB0" w14:paraId="65628BAD" w14:textId="77777777">
      <w:pPr>
        <w:spacing w:line="240" w:lineRule="atLeast"/>
        <w:rPr>
          <w:rFonts w:ascii="Times New Roman" w:hAnsi="Times New Roman"/>
          <w:i/>
          <w:iCs/>
          <w:sz w:val="24"/>
        </w:rPr>
      </w:pPr>
    </w:p>
    <w:bookmarkEnd w:id="29"/>
    <w:p w:rsidRPr="00822BB0" w:rsidR="00822BB0" w:rsidP="00B45B1A" w:rsidRDefault="00822BB0" w14:paraId="10955713" w14:textId="77777777">
      <w:pPr>
        <w:spacing w:line="240" w:lineRule="atLeast"/>
        <w:ind w:firstLine="284"/>
        <w:rPr>
          <w:rFonts w:ascii="Times New Roman" w:hAnsi="Times New Roman"/>
          <w:sz w:val="24"/>
        </w:rPr>
      </w:pPr>
      <w:r w:rsidRPr="00822BB0">
        <w:rPr>
          <w:rFonts w:ascii="Times New Roman" w:hAnsi="Times New Roman"/>
          <w:sz w:val="24"/>
        </w:rPr>
        <w:t>Artikel 2.6.24 wordt als volgt gewijzigd:</w:t>
      </w:r>
    </w:p>
    <w:p w:rsidR="00B45B1A" w:rsidP="00822BB0" w:rsidRDefault="00B45B1A" w14:paraId="01051AB7" w14:textId="77777777">
      <w:pPr>
        <w:spacing w:line="240" w:lineRule="atLeast"/>
        <w:rPr>
          <w:rFonts w:ascii="Times New Roman" w:hAnsi="Times New Roman"/>
          <w:sz w:val="24"/>
        </w:rPr>
      </w:pPr>
    </w:p>
    <w:p w:rsidRPr="00822BB0" w:rsidR="00822BB0" w:rsidP="00B45B1A" w:rsidRDefault="00822BB0" w14:paraId="4C3A249B" w14:textId="446C1241">
      <w:pPr>
        <w:spacing w:line="240" w:lineRule="atLeast"/>
        <w:ind w:firstLine="284"/>
        <w:rPr>
          <w:rFonts w:ascii="Times New Roman" w:hAnsi="Times New Roman"/>
          <w:sz w:val="24"/>
        </w:rPr>
      </w:pPr>
      <w:r w:rsidRPr="00822BB0">
        <w:rPr>
          <w:rFonts w:ascii="Times New Roman" w:hAnsi="Times New Roman"/>
          <w:sz w:val="24"/>
        </w:rPr>
        <w:t xml:space="preserve">1. Het eerste lid komt te luiden: </w:t>
      </w:r>
    </w:p>
    <w:p w:rsidRPr="00822BB0" w:rsidR="00822BB0" w:rsidP="00B45B1A" w:rsidRDefault="00822BB0" w14:paraId="6D9B2AB1" w14:textId="77777777">
      <w:pPr>
        <w:spacing w:line="240" w:lineRule="atLeast"/>
        <w:ind w:firstLine="284"/>
        <w:rPr>
          <w:rFonts w:ascii="Times New Roman" w:hAnsi="Times New Roman"/>
          <w:sz w:val="24"/>
        </w:rPr>
      </w:pPr>
      <w:r w:rsidRPr="00822BB0">
        <w:rPr>
          <w:rFonts w:ascii="Times New Roman" w:hAnsi="Times New Roman"/>
          <w:sz w:val="24"/>
        </w:rPr>
        <w:t>1. De officier van justitie kan bevelen dat aan een inbeslaggenomen lichaam van een overleden verdachte of slachtoffer of aan een inbeslaggenomen lichaamsdeel van een overleden verdachte of slachtoffer een sectie of een ander onderzoek wordt verricht, waaronder begrepen een onderzoek als bedoeld in de Titels 6.2 tot en met 6.5.</w:t>
      </w:r>
    </w:p>
    <w:p w:rsidR="00B45B1A" w:rsidP="00B45B1A" w:rsidRDefault="00B45B1A" w14:paraId="61593ACB" w14:textId="77777777">
      <w:pPr>
        <w:spacing w:line="240" w:lineRule="atLeast"/>
        <w:ind w:firstLine="284"/>
        <w:rPr>
          <w:rFonts w:ascii="Times New Roman" w:hAnsi="Times New Roman"/>
          <w:sz w:val="24"/>
        </w:rPr>
      </w:pPr>
    </w:p>
    <w:p w:rsidRPr="00822BB0" w:rsidR="00822BB0" w:rsidP="00B45B1A" w:rsidRDefault="00822BB0" w14:paraId="74C1C714" w14:textId="3BDE7C74">
      <w:pPr>
        <w:spacing w:line="240" w:lineRule="atLeast"/>
        <w:ind w:firstLine="284"/>
        <w:rPr>
          <w:rFonts w:ascii="Times New Roman" w:hAnsi="Times New Roman"/>
          <w:sz w:val="24"/>
        </w:rPr>
      </w:pPr>
      <w:r w:rsidRPr="00822BB0">
        <w:rPr>
          <w:rFonts w:ascii="Times New Roman" w:hAnsi="Times New Roman"/>
          <w:sz w:val="24"/>
        </w:rPr>
        <w:t>2. In het tweede lid wordt na “een sectie of een” ingevoegd “ander” en wordt “het onderlichaam” vervangen door “het lichaam”.</w:t>
      </w:r>
    </w:p>
    <w:p w:rsidRPr="00822BB0" w:rsidR="00822BB0" w:rsidP="00822BB0" w:rsidRDefault="00822BB0" w14:paraId="48FF30FE" w14:textId="77777777">
      <w:pPr>
        <w:spacing w:line="240" w:lineRule="atLeast"/>
        <w:rPr>
          <w:rFonts w:ascii="Times New Roman" w:hAnsi="Times New Roman"/>
          <w:i/>
          <w:iCs/>
          <w:sz w:val="24"/>
        </w:rPr>
      </w:pPr>
    </w:p>
    <w:p w:rsidRPr="00822BB0" w:rsidR="00822BB0" w:rsidP="00822BB0" w:rsidRDefault="00822BB0" w14:paraId="01075B51" w14:textId="77777777">
      <w:pPr>
        <w:spacing w:line="240" w:lineRule="atLeast"/>
        <w:rPr>
          <w:rFonts w:ascii="Times New Roman" w:hAnsi="Times New Roman"/>
          <w:sz w:val="24"/>
        </w:rPr>
      </w:pPr>
      <w:r w:rsidRPr="00822BB0">
        <w:rPr>
          <w:rFonts w:ascii="Times New Roman" w:hAnsi="Times New Roman"/>
          <w:sz w:val="24"/>
        </w:rPr>
        <w:lastRenderedPageBreak/>
        <w:t>NN</w:t>
      </w:r>
    </w:p>
    <w:p w:rsidRPr="00822BB0" w:rsidR="00822BB0" w:rsidP="00822BB0" w:rsidRDefault="00822BB0" w14:paraId="1246DA24" w14:textId="77777777">
      <w:pPr>
        <w:spacing w:line="240" w:lineRule="atLeast"/>
        <w:rPr>
          <w:rFonts w:ascii="Times New Roman" w:hAnsi="Times New Roman"/>
          <w:sz w:val="24"/>
        </w:rPr>
      </w:pPr>
    </w:p>
    <w:p w:rsidRPr="00822BB0" w:rsidR="00822BB0" w:rsidP="00B45B1A" w:rsidRDefault="00822BB0" w14:paraId="432B54E5" w14:textId="77777777">
      <w:pPr>
        <w:spacing w:line="240" w:lineRule="atLeast"/>
        <w:ind w:firstLine="284"/>
        <w:rPr>
          <w:rFonts w:ascii="Times New Roman" w:hAnsi="Times New Roman"/>
          <w:sz w:val="24"/>
        </w:rPr>
      </w:pPr>
      <w:r w:rsidRPr="00822BB0">
        <w:rPr>
          <w:rFonts w:ascii="Times New Roman" w:hAnsi="Times New Roman"/>
          <w:sz w:val="24"/>
        </w:rPr>
        <w:t>In artikel 2.7.9, tweede lid, wordt “97a tot en met 98c, 240, 240a, 240b, 248a, 250” vervangen door “97a tot en met 98d, 151d, 151e, 245 tot en met 250, 252”.</w:t>
      </w:r>
    </w:p>
    <w:p w:rsidRPr="00822BB0" w:rsidR="00822BB0" w:rsidP="00822BB0" w:rsidRDefault="00822BB0" w14:paraId="7064B4E9" w14:textId="77777777">
      <w:pPr>
        <w:spacing w:line="240" w:lineRule="atLeast"/>
        <w:rPr>
          <w:rFonts w:ascii="Times New Roman" w:hAnsi="Times New Roman"/>
          <w:sz w:val="24"/>
        </w:rPr>
      </w:pPr>
    </w:p>
    <w:p w:rsidRPr="00822BB0" w:rsidR="00822BB0" w:rsidP="00822BB0" w:rsidRDefault="00822BB0" w14:paraId="627D3D63" w14:textId="77777777">
      <w:pPr>
        <w:spacing w:line="240" w:lineRule="atLeast"/>
        <w:rPr>
          <w:rFonts w:ascii="Times New Roman" w:hAnsi="Times New Roman"/>
          <w:sz w:val="24"/>
        </w:rPr>
      </w:pPr>
      <w:r w:rsidRPr="00822BB0">
        <w:rPr>
          <w:rFonts w:ascii="Times New Roman" w:hAnsi="Times New Roman"/>
          <w:sz w:val="24"/>
        </w:rPr>
        <w:t>OO</w:t>
      </w:r>
    </w:p>
    <w:p w:rsidRPr="00822BB0" w:rsidR="00822BB0" w:rsidP="00822BB0" w:rsidRDefault="00822BB0" w14:paraId="79A8EAC9" w14:textId="77777777">
      <w:pPr>
        <w:spacing w:line="240" w:lineRule="atLeast"/>
        <w:rPr>
          <w:rFonts w:ascii="Times New Roman" w:hAnsi="Times New Roman"/>
          <w:sz w:val="24"/>
        </w:rPr>
      </w:pPr>
    </w:p>
    <w:p w:rsidR="003E318D" w:rsidP="003E318D" w:rsidRDefault="00822BB0" w14:paraId="4018F933" w14:textId="191CFCE3">
      <w:pPr>
        <w:ind w:firstLine="284"/>
        <w:rPr>
          <w:rFonts w:ascii="Times New Roman" w:hAnsi="Times New Roman"/>
          <w:sz w:val="24"/>
        </w:rPr>
      </w:pPr>
      <w:r w:rsidRPr="00822BB0">
        <w:rPr>
          <w:rFonts w:ascii="Times New Roman" w:hAnsi="Times New Roman"/>
          <w:sz w:val="24"/>
        </w:rPr>
        <w:t>Artikel 2.7.16, zevende lid, komt te luiden:</w:t>
      </w:r>
    </w:p>
    <w:p w:rsidRPr="00822BB0" w:rsidR="00822BB0" w:rsidP="003E318D" w:rsidRDefault="00822BB0" w14:paraId="60440978" w14:textId="3A328B5B">
      <w:pPr>
        <w:ind w:firstLine="284"/>
        <w:rPr>
          <w:rFonts w:ascii="Times New Roman" w:hAnsi="Times New Roman"/>
          <w:sz w:val="24"/>
        </w:rPr>
      </w:pPr>
      <w:r w:rsidRPr="00822BB0">
        <w:rPr>
          <w:rFonts w:ascii="Times New Roman" w:hAnsi="Times New Roman"/>
          <w:sz w:val="24"/>
        </w:rPr>
        <w:t>7. Indien van de inhoud van een inbeslaggenomen brief is kennisgenomen met toepassing van het vierde lid en het beslag wordt beëindigd, zendt de officier van justitie de brief direct door naar de geadresseerde. De geadresseerde wordt van de kennisneming van de inhoud van de brief in kennis gesteld, tenzij het belang van het onderzoek zich daartegen verzet.</w:t>
      </w:r>
    </w:p>
    <w:p w:rsidRPr="00822BB0" w:rsidR="00822BB0" w:rsidP="00822BB0" w:rsidRDefault="00822BB0" w14:paraId="2D2C2287" w14:textId="77777777">
      <w:pPr>
        <w:spacing w:line="240" w:lineRule="atLeast"/>
        <w:rPr>
          <w:rFonts w:ascii="Times New Roman" w:hAnsi="Times New Roman"/>
          <w:sz w:val="24"/>
        </w:rPr>
      </w:pPr>
    </w:p>
    <w:p w:rsidRPr="00822BB0" w:rsidR="00822BB0" w:rsidP="00822BB0" w:rsidRDefault="00822BB0" w14:paraId="11355808" w14:textId="77777777">
      <w:pPr>
        <w:spacing w:line="240" w:lineRule="atLeast"/>
        <w:rPr>
          <w:rFonts w:ascii="Times New Roman" w:hAnsi="Times New Roman"/>
          <w:sz w:val="24"/>
        </w:rPr>
      </w:pPr>
      <w:r w:rsidRPr="00822BB0">
        <w:rPr>
          <w:rFonts w:ascii="Times New Roman" w:hAnsi="Times New Roman"/>
          <w:sz w:val="24"/>
        </w:rPr>
        <w:t>PP</w:t>
      </w:r>
    </w:p>
    <w:p w:rsidRPr="00822BB0" w:rsidR="00822BB0" w:rsidP="00822BB0" w:rsidRDefault="00822BB0" w14:paraId="467EED38" w14:textId="77777777">
      <w:pPr>
        <w:spacing w:line="240" w:lineRule="atLeast"/>
        <w:rPr>
          <w:rFonts w:ascii="Times New Roman" w:hAnsi="Times New Roman"/>
          <w:sz w:val="24"/>
        </w:rPr>
      </w:pPr>
    </w:p>
    <w:p w:rsidRPr="00822BB0" w:rsidR="00822BB0" w:rsidP="00E20D1E" w:rsidRDefault="00822BB0" w14:paraId="0E5F4DAC" w14:textId="77777777">
      <w:pPr>
        <w:spacing w:line="240" w:lineRule="atLeast"/>
        <w:ind w:firstLine="284"/>
        <w:rPr>
          <w:rFonts w:ascii="Times New Roman" w:hAnsi="Times New Roman"/>
          <w:sz w:val="24"/>
        </w:rPr>
      </w:pPr>
      <w:r w:rsidRPr="00822BB0">
        <w:rPr>
          <w:rFonts w:ascii="Times New Roman" w:hAnsi="Times New Roman"/>
          <w:sz w:val="24"/>
        </w:rPr>
        <w:t>In artikel 2.7.20, aanhef, wordt “direct” vervangen door “zo spoedig mogelijk”.</w:t>
      </w:r>
    </w:p>
    <w:p w:rsidRPr="00822BB0" w:rsidR="00822BB0" w:rsidP="00822BB0" w:rsidRDefault="00822BB0" w14:paraId="7933682B" w14:textId="77777777">
      <w:pPr>
        <w:pStyle w:val="Plattetekst"/>
        <w:spacing w:line="240" w:lineRule="atLeast"/>
        <w:rPr>
          <w:rFonts w:ascii="Times New Roman" w:hAnsi="Times New Roman" w:cs="Times New Roman"/>
          <w:sz w:val="24"/>
          <w:szCs w:val="24"/>
        </w:rPr>
      </w:pPr>
    </w:p>
    <w:p w:rsidRPr="00822BB0" w:rsidR="00822BB0" w:rsidP="00822BB0" w:rsidRDefault="00822BB0" w14:paraId="44302BA9" w14:textId="77777777">
      <w:pPr>
        <w:pStyle w:val="Plattetekst"/>
        <w:spacing w:line="240" w:lineRule="atLeast"/>
        <w:rPr>
          <w:rFonts w:ascii="Times New Roman" w:hAnsi="Times New Roman" w:cs="Times New Roman"/>
          <w:sz w:val="24"/>
          <w:szCs w:val="24"/>
        </w:rPr>
      </w:pPr>
      <w:r w:rsidRPr="00822BB0">
        <w:rPr>
          <w:rFonts w:ascii="Times New Roman" w:hAnsi="Times New Roman" w:cs="Times New Roman"/>
          <w:sz w:val="24"/>
          <w:szCs w:val="24"/>
        </w:rPr>
        <w:t>QQ</w:t>
      </w:r>
    </w:p>
    <w:p w:rsidRPr="00822BB0" w:rsidR="00822BB0" w:rsidP="00822BB0" w:rsidRDefault="00822BB0" w14:paraId="0707DDEC" w14:textId="77777777">
      <w:pPr>
        <w:pStyle w:val="Plattetekst"/>
        <w:spacing w:line="240" w:lineRule="atLeast"/>
        <w:rPr>
          <w:rFonts w:ascii="Times New Roman" w:hAnsi="Times New Roman" w:cs="Times New Roman"/>
          <w:sz w:val="24"/>
          <w:szCs w:val="24"/>
        </w:rPr>
      </w:pPr>
    </w:p>
    <w:p w:rsidRPr="00822BB0" w:rsidR="00822BB0" w:rsidP="00E20D1E" w:rsidRDefault="00822BB0" w14:paraId="53D94CF2" w14:textId="77777777">
      <w:pPr>
        <w:pStyle w:val="Plattetekst"/>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Artikel</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2.7.24,</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tweede</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lid,</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komt</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te</w:t>
      </w:r>
      <w:r w:rsidRPr="00822BB0">
        <w:rPr>
          <w:rFonts w:ascii="Times New Roman" w:hAnsi="Times New Roman" w:cs="Times New Roman"/>
          <w:spacing w:val="-1"/>
          <w:sz w:val="24"/>
          <w:szCs w:val="24"/>
        </w:rPr>
        <w:t xml:space="preserve"> </w:t>
      </w:r>
      <w:r w:rsidRPr="00822BB0">
        <w:rPr>
          <w:rFonts w:ascii="Times New Roman" w:hAnsi="Times New Roman" w:cs="Times New Roman"/>
          <w:spacing w:val="-2"/>
          <w:sz w:val="24"/>
          <w:szCs w:val="24"/>
        </w:rPr>
        <w:t>luiden:</w:t>
      </w:r>
    </w:p>
    <w:p w:rsidRPr="00822BB0" w:rsidR="00822BB0" w:rsidP="00E20D1E" w:rsidRDefault="00822BB0" w14:paraId="5269D22E" w14:textId="77777777">
      <w:pPr>
        <w:pStyle w:val="Plattetekst"/>
        <w:spacing w:line="240" w:lineRule="atLeast"/>
        <w:ind w:right="324" w:firstLine="284"/>
        <w:rPr>
          <w:rFonts w:ascii="Times New Roman" w:hAnsi="Times New Roman" w:cs="Times New Roman"/>
          <w:sz w:val="24"/>
          <w:szCs w:val="24"/>
        </w:rPr>
      </w:pPr>
      <w:r w:rsidRPr="00822BB0">
        <w:rPr>
          <w:rFonts w:ascii="Times New Roman" w:hAnsi="Times New Roman" w:cs="Times New Roman"/>
          <w:sz w:val="24"/>
          <w:szCs w:val="24"/>
        </w:rPr>
        <w:t>2. Het beslag op voorwerpen die sporen van het strafbare feit dragen, blijft gehandhaafd in de gevallen</w:t>
      </w:r>
      <w:r w:rsidRPr="00822BB0">
        <w:rPr>
          <w:rFonts w:ascii="Times New Roman" w:hAnsi="Times New Roman" w:cs="Times New Roman"/>
          <w:spacing w:val="-4"/>
          <w:sz w:val="24"/>
          <w:szCs w:val="24"/>
        </w:rPr>
        <w:t xml:space="preserve"> </w:t>
      </w:r>
      <w:r w:rsidRPr="00822BB0">
        <w:rPr>
          <w:rFonts w:ascii="Times New Roman" w:hAnsi="Times New Roman" w:cs="Times New Roman"/>
          <w:sz w:val="24"/>
          <w:szCs w:val="24"/>
        </w:rPr>
        <w:t>aangewezen</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bij</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algemene</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maatregel</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van</w:t>
      </w:r>
      <w:r w:rsidRPr="00822BB0">
        <w:rPr>
          <w:rFonts w:ascii="Times New Roman" w:hAnsi="Times New Roman" w:cs="Times New Roman"/>
          <w:spacing w:val="-4"/>
          <w:sz w:val="24"/>
          <w:szCs w:val="24"/>
        </w:rPr>
        <w:t xml:space="preserve"> </w:t>
      </w:r>
      <w:r w:rsidRPr="00822BB0">
        <w:rPr>
          <w:rFonts w:ascii="Times New Roman" w:hAnsi="Times New Roman" w:cs="Times New Roman"/>
          <w:sz w:val="24"/>
          <w:szCs w:val="24"/>
        </w:rPr>
        <w:t>bestuur</w:t>
      </w:r>
      <w:r w:rsidRPr="00822BB0">
        <w:rPr>
          <w:rFonts w:ascii="Times New Roman" w:hAnsi="Times New Roman" w:cs="Times New Roman"/>
          <w:spacing w:val="-1"/>
          <w:sz w:val="24"/>
          <w:szCs w:val="24"/>
        </w:rPr>
        <w:t xml:space="preserve"> </w:t>
      </w:r>
      <w:r w:rsidRPr="00822BB0">
        <w:rPr>
          <w:rFonts w:ascii="Times New Roman" w:hAnsi="Times New Roman" w:cs="Times New Roman"/>
          <w:sz w:val="24"/>
          <w:szCs w:val="24"/>
        </w:rPr>
        <w:t>en</w:t>
      </w:r>
      <w:r w:rsidRPr="00822BB0">
        <w:rPr>
          <w:rFonts w:ascii="Times New Roman" w:hAnsi="Times New Roman" w:cs="Times New Roman"/>
          <w:spacing w:val="-2"/>
          <w:sz w:val="24"/>
          <w:szCs w:val="24"/>
        </w:rPr>
        <w:t xml:space="preserve"> </w:t>
      </w:r>
      <w:r w:rsidRPr="00822BB0">
        <w:rPr>
          <w:rFonts w:ascii="Times New Roman" w:hAnsi="Times New Roman" w:cs="Times New Roman"/>
          <w:sz w:val="24"/>
          <w:szCs w:val="24"/>
        </w:rPr>
        <w:t>voor</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de</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in</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die</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algemene</w:t>
      </w:r>
      <w:r w:rsidRPr="00822BB0">
        <w:rPr>
          <w:rFonts w:ascii="Times New Roman" w:hAnsi="Times New Roman" w:cs="Times New Roman"/>
          <w:spacing w:val="-3"/>
          <w:sz w:val="24"/>
          <w:szCs w:val="24"/>
        </w:rPr>
        <w:t xml:space="preserve"> </w:t>
      </w:r>
      <w:r w:rsidRPr="00822BB0">
        <w:rPr>
          <w:rFonts w:ascii="Times New Roman" w:hAnsi="Times New Roman" w:cs="Times New Roman"/>
          <w:sz w:val="24"/>
          <w:szCs w:val="24"/>
        </w:rPr>
        <w:t>maatregel van bestuur bepaalde termijn. De voorwerpen worden na afloop van deze termijn vernietigd. De bij of</w:t>
      </w:r>
      <w:r w:rsidRPr="00822BB0">
        <w:rPr>
          <w:rFonts w:ascii="Times New Roman" w:hAnsi="Times New Roman" w:cs="Times New Roman"/>
          <w:spacing w:val="-1"/>
          <w:sz w:val="24"/>
          <w:szCs w:val="24"/>
        </w:rPr>
        <w:t xml:space="preserve"> </w:t>
      </w:r>
      <w:r w:rsidRPr="00822BB0">
        <w:rPr>
          <w:rFonts w:ascii="Times New Roman" w:hAnsi="Times New Roman" w:cs="Times New Roman"/>
          <w:sz w:val="24"/>
          <w:szCs w:val="24"/>
        </w:rPr>
        <w:t>krachtens dit wetboek gestelde voorschriften die voorzien</w:t>
      </w:r>
      <w:r w:rsidRPr="00822BB0">
        <w:rPr>
          <w:rFonts w:ascii="Times New Roman" w:hAnsi="Times New Roman" w:cs="Times New Roman"/>
          <w:spacing w:val="-1"/>
          <w:sz w:val="24"/>
          <w:szCs w:val="24"/>
        </w:rPr>
        <w:t xml:space="preserve"> </w:t>
      </w:r>
      <w:r w:rsidRPr="00822BB0">
        <w:rPr>
          <w:rFonts w:ascii="Times New Roman" w:hAnsi="Times New Roman" w:cs="Times New Roman"/>
          <w:sz w:val="24"/>
          <w:szCs w:val="24"/>
        </w:rPr>
        <w:t>in</w:t>
      </w:r>
      <w:r w:rsidRPr="00822BB0">
        <w:rPr>
          <w:rFonts w:ascii="Times New Roman" w:hAnsi="Times New Roman" w:cs="Times New Roman"/>
          <w:spacing w:val="-1"/>
          <w:sz w:val="24"/>
          <w:szCs w:val="24"/>
        </w:rPr>
        <w:t xml:space="preserve"> </w:t>
      </w:r>
      <w:r w:rsidRPr="00822BB0">
        <w:rPr>
          <w:rFonts w:ascii="Times New Roman" w:hAnsi="Times New Roman" w:cs="Times New Roman"/>
          <w:sz w:val="24"/>
          <w:szCs w:val="24"/>
        </w:rPr>
        <w:t xml:space="preserve">de beëindiging van het beslag op inbeslaggenomen voorwerpen of in de beëindiging van de bewaring ervan, zijn niet van </w:t>
      </w:r>
      <w:r w:rsidRPr="00822BB0">
        <w:rPr>
          <w:rFonts w:ascii="Times New Roman" w:hAnsi="Times New Roman" w:cs="Times New Roman"/>
          <w:spacing w:val="-2"/>
          <w:sz w:val="24"/>
          <w:szCs w:val="24"/>
        </w:rPr>
        <w:t>toepassing.</w:t>
      </w:r>
    </w:p>
    <w:p w:rsidRPr="00822BB0" w:rsidR="00822BB0" w:rsidP="00822BB0" w:rsidRDefault="00822BB0" w14:paraId="40B108A0" w14:textId="77777777">
      <w:pPr>
        <w:spacing w:line="240" w:lineRule="atLeast"/>
        <w:rPr>
          <w:rFonts w:ascii="Times New Roman" w:hAnsi="Times New Roman"/>
          <w:i/>
          <w:iCs/>
          <w:sz w:val="24"/>
        </w:rPr>
      </w:pPr>
    </w:p>
    <w:p w:rsidRPr="00822BB0" w:rsidR="00822BB0" w:rsidP="00822BB0" w:rsidRDefault="00822BB0" w14:paraId="62A4BAC3" w14:textId="77777777">
      <w:pPr>
        <w:spacing w:line="240" w:lineRule="atLeast"/>
        <w:rPr>
          <w:rFonts w:ascii="Times New Roman" w:hAnsi="Times New Roman"/>
          <w:sz w:val="24"/>
        </w:rPr>
      </w:pPr>
      <w:r w:rsidRPr="00822BB0">
        <w:rPr>
          <w:rFonts w:ascii="Times New Roman" w:hAnsi="Times New Roman"/>
          <w:sz w:val="24"/>
        </w:rPr>
        <w:t>RR</w:t>
      </w:r>
    </w:p>
    <w:p w:rsidRPr="00822BB0" w:rsidR="00822BB0" w:rsidP="00822BB0" w:rsidRDefault="00822BB0" w14:paraId="649DC678" w14:textId="77777777">
      <w:pPr>
        <w:spacing w:line="240" w:lineRule="atLeast"/>
        <w:rPr>
          <w:rFonts w:ascii="Times New Roman" w:hAnsi="Times New Roman"/>
          <w:sz w:val="24"/>
        </w:rPr>
      </w:pPr>
    </w:p>
    <w:p w:rsidRPr="00822BB0" w:rsidR="00822BB0" w:rsidP="00E20D1E" w:rsidRDefault="00822BB0" w14:paraId="13D3DE8F" w14:textId="77777777">
      <w:pPr>
        <w:spacing w:line="240" w:lineRule="atLeast"/>
        <w:ind w:firstLine="284"/>
        <w:rPr>
          <w:rFonts w:ascii="Times New Roman" w:hAnsi="Times New Roman"/>
          <w:sz w:val="24"/>
        </w:rPr>
      </w:pPr>
      <w:r w:rsidRPr="00822BB0">
        <w:rPr>
          <w:rFonts w:ascii="Times New Roman" w:hAnsi="Times New Roman"/>
          <w:sz w:val="24"/>
        </w:rPr>
        <w:t xml:space="preserve">In artikel 2.7.27, tweede lid, wordt “de artikelen 2 of 3 van de Opiumwet” vervangen door “de artikelen 2, 2a of 3 van de Opiumwet”. </w:t>
      </w:r>
    </w:p>
    <w:p w:rsidRPr="00822BB0" w:rsidR="00822BB0" w:rsidP="00822BB0" w:rsidRDefault="00822BB0" w14:paraId="420DDC2E" w14:textId="77777777">
      <w:pPr>
        <w:spacing w:line="240" w:lineRule="atLeast"/>
        <w:rPr>
          <w:rFonts w:ascii="Times New Roman" w:hAnsi="Times New Roman"/>
          <w:sz w:val="24"/>
        </w:rPr>
      </w:pPr>
    </w:p>
    <w:p w:rsidRPr="00822BB0" w:rsidR="00822BB0" w:rsidP="00822BB0" w:rsidRDefault="00822BB0" w14:paraId="28C4AE73" w14:textId="77777777">
      <w:pPr>
        <w:spacing w:line="240" w:lineRule="atLeast"/>
        <w:rPr>
          <w:rFonts w:ascii="Times New Roman" w:hAnsi="Times New Roman"/>
          <w:sz w:val="24"/>
        </w:rPr>
      </w:pPr>
      <w:r w:rsidRPr="00822BB0">
        <w:rPr>
          <w:rFonts w:ascii="Times New Roman" w:hAnsi="Times New Roman"/>
          <w:sz w:val="24"/>
        </w:rPr>
        <w:t>SS</w:t>
      </w:r>
    </w:p>
    <w:p w:rsidRPr="00822BB0" w:rsidR="00822BB0" w:rsidP="00822BB0" w:rsidRDefault="00822BB0" w14:paraId="1C652E2C" w14:textId="77777777">
      <w:pPr>
        <w:spacing w:line="240" w:lineRule="atLeast"/>
        <w:rPr>
          <w:rFonts w:ascii="Times New Roman" w:hAnsi="Times New Roman"/>
          <w:sz w:val="24"/>
        </w:rPr>
      </w:pPr>
    </w:p>
    <w:p w:rsidRPr="00822BB0" w:rsidR="00822BB0" w:rsidP="00E20D1E" w:rsidRDefault="00822BB0" w14:paraId="70A910E5" w14:textId="77777777">
      <w:pPr>
        <w:spacing w:line="240" w:lineRule="atLeast"/>
        <w:ind w:firstLine="284"/>
        <w:rPr>
          <w:rFonts w:ascii="Times New Roman" w:hAnsi="Times New Roman"/>
          <w:sz w:val="24"/>
        </w:rPr>
      </w:pPr>
      <w:r w:rsidRPr="00822BB0">
        <w:rPr>
          <w:rFonts w:ascii="Times New Roman" w:hAnsi="Times New Roman"/>
          <w:sz w:val="24"/>
        </w:rPr>
        <w:t>De artikelen 2.7.31, zevende lid, en 2.7.32, derde lid, vervallen.</w:t>
      </w:r>
    </w:p>
    <w:p w:rsidRPr="00822BB0" w:rsidR="00822BB0" w:rsidP="00822BB0" w:rsidRDefault="00822BB0" w14:paraId="20FA02E6" w14:textId="77777777">
      <w:pPr>
        <w:spacing w:line="240" w:lineRule="atLeast"/>
        <w:rPr>
          <w:rFonts w:ascii="Times New Roman" w:hAnsi="Times New Roman"/>
          <w:sz w:val="24"/>
        </w:rPr>
      </w:pPr>
    </w:p>
    <w:p w:rsidRPr="00822BB0" w:rsidR="00822BB0" w:rsidP="00822BB0" w:rsidRDefault="00822BB0" w14:paraId="324E0600" w14:textId="77777777">
      <w:pPr>
        <w:spacing w:line="240" w:lineRule="atLeast"/>
        <w:rPr>
          <w:rFonts w:ascii="Times New Roman" w:hAnsi="Times New Roman"/>
          <w:sz w:val="24"/>
        </w:rPr>
      </w:pPr>
      <w:r w:rsidRPr="00822BB0">
        <w:rPr>
          <w:rFonts w:ascii="Times New Roman" w:hAnsi="Times New Roman"/>
          <w:sz w:val="24"/>
        </w:rPr>
        <w:t>TT</w:t>
      </w:r>
    </w:p>
    <w:p w:rsidRPr="00822BB0" w:rsidR="00822BB0" w:rsidP="00822BB0" w:rsidRDefault="00822BB0" w14:paraId="7648FCAC" w14:textId="77777777">
      <w:pPr>
        <w:spacing w:line="240" w:lineRule="atLeast"/>
        <w:rPr>
          <w:rFonts w:ascii="Times New Roman" w:hAnsi="Times New Roman"/>
          <w:sz w:val="24"/>
        </w:rPr>
      </w:pPr>
    </w:p>
    <w:p w:rsidRPr="00822BB0" w:rsidR="00822BB0" w:rsidP="00E20D1E" w:rsidRDefault="00822BB0" w14:paraId="6912480B" w14:textId="77777777">
      <w:pPr>
        <w:spacing w:line="240" w:lineRule="atLeast"/>
        <w:ind w:firstLine="284"/>
        <w:rPr>
          <w:rFonts w:ascii="Times New Roman" w:hAnsi="Times New Roman"/>
          <w:sz w:val="24"/>
        </w:rPr>
      </w:pPr>
      <w:r w:rsidRPr="00822BB0">
        <w:rPr>
          <w:rFonts w:ascii="Times New Roman" w:hAnsi="Times New Roman"/>
          <w:sz w:val="24"/>
        </w:rPr>
        <w:t xml:space="preserve">In artikel 2.7.36, eerste lid, wordt “een bevel als bedoeld in artikel 2.7.43, eerste lid, of een bevel als bedoeld in Afdeling 7.3.3” vervangen door “een bevel als bedoeld in artikel 2.7.43, eerste lid, een bevel als bedoeld in Afdeling 7.3.3, of een bevel als bedoeld in artikel 2.7.57, eerste lid,”. </w:t>
      </w:r>
    </w:p>
    <w:p w:rsidRPr="00822BB0" w:rsidR="00822BB0" w:rsidP="00822BB0" w:rsidRDefault="00822BB0" w14:paraId="7D62CE0C" w14:textId="77777777">
      <w:pPr>
        <w:spacing w:line="240" w:lineRule="atLeast"/>
        <w:rPr>
          <w:rFonts w:ascii="Times New Roman" w:hAnsi="Times New Roman"/>
          <w:sz w:val="24"/>
        </w:rPr>
      </w:pPr>
    </w:p>
    <w:p w:rsidRPr="00822BB0" w:rsidR="00822BB0" w:rsidP="00822BB0" w:rsidRDefault="00822BB0" w14:paraId="52878C75" w14:textId="77777777">
      <w:pPr>
        <w:spacing w:line="240" w:lineRule="atLeast"/>
        <w:rPr>
          <w:rFonts w:ascii="Times New Roman" w:hAnsi="Times New Roman"/>
          <w:sz w:val="24"/>
        </w:rPr>
      </w:pPr>
      <w:r w:rsidRPr="00822BB0">
        <w:rPr>
          <w:rFonts w:ascii="Times New Roman" w:hAnsi="Times New Roman"/>
          <w:sz w:val="24"/>
        </w:rPr>
        <w:t>UU</w:t>
      </w:r>
    </w:p>
    <w:p w:rsidRPr="00822BB0" w:rsidR="00822BB0" w:rsidP="00822BB0" w:rsidRDefault="00822BB0" w14:paraId="35244623" w14:textId="77777777">
      <w:pPr>
        <w:spacing w:line="240" w:lineRule="atLeast"/>
        <w:rPr>
          <w:rFonts w:ascii="Times New Roman" w:hAnsi="Times New Roman"/>
          <w:sz w:val="24"/>
        </w:rPr>
      </w:pPr>
    </w:p>
    <w:p w:rsidR="00E20D1E" w:rsidP="00E20D1E" w:rsidRDefault="00822BB0" w14:paraId="36B560D6" w14:textId="6750BBD8">
      <w:pPr>
        <w:spacing w:line="240" w:lineRule="atLeast"/>
        <w:ind w:firstLine="284"/>
        <w:rPr>
          <w:rFonts w:ascii="Times New Roman" w:hAnsi="Times New Roman"/>
          <w:sz w:val="24"/>
        </w:rPr>
      </w:pPr>
      <w:r w:rsidRPr="00822BB0">
        <w:rPr>
          <w:rFonts w:ascii="Times New Roman" w:hAnsi="Times New Roman"/>
          <w:sz w:val="24"/>
        </w:rPr>
        <w:t xml:space="preserve">Artikel 2.7.56, eerste lid, komt te luiden: </w:t>
      </w:r>
    </w:p>
    <w:p w:rsidRPr="00822BB0" w:rsidR="00822BB0" w:rsidP="00E20D1E" w:rsidRDefault="00822BB0" w14:paraId="4BA37A31" w14:textId="686646C2">
      <w:pPr>
        <w:spacing w:line="240" w:lineRule="atLeast"/>
        <w:ind w:firstLine="284"/>
        <w:rPr>
          <w:rFonts w:ascii="Times New Roman" w:hAnsi="Times New Roman"/>
          <w:sz w:val="24"/>
        </w:rPr>
      </w:pPr>
      <w:r w:rsidRPr="00822BB0">
        <w:rPr>
          <w:rFonts w:ascii="Times New Roman" w:hAnsi="Times New Roman"/>
          <w:sz w:val="24"/>
        </w:rPr>
        <w:t xml:space="preserve">1. Indien bij een onderzoek van gegevens als bedoeld in Titel 7.3 in een digitale-gegevensdrager of in een geautomatiseerd werk gegevens worden aangetroffen met betrekking tot welke of met behulp waarvan het strafbare feit is begaan, kan de officier van </w:t>
      </w:r>
      <w:r w:rsidRPr="00822BB0">
        <w:rPr>
          <w:rFonts w:ascii="Times New Roman" w:hAnsi="Times New Roman"/>
          <w:sz w:val="24"/>
        </w:rPr>
        <w:lastRenderedPageBreak/>
        <w:t xml:space="preserve">justitie bevelen dat een opsporingsambtenaar die gegevens ontoegankelijk maakt, voor zover dit noodzakelijk is ter beëindiging van het strafbare feit of ter voorkoming van nieuwe strafbare feiten. </w:t>
      </w:r>
      <w:bookmarkStart w:name="_Hlk191566763" w:id="37"/>
      <w:r w:rsidRPr="00822BB0">
        <w:rPr>
          <w:rFonts w:ascii="Times New Roman" w:hAnsi="Times New Roman"/>
          <w:sz w:val="24"/>
        </w:rPr>
        <w:t>Aangetroffen gegevens die van zodanige aard zijn dat het ongecontroleerde bezit ervan in strijd is met de wet of het algemeen belang, kunnen eveneens ontoegankelijk worden gemaakt als dit noodzakelijk is ter voorkoming van nieuwe strafbare feiten.</w:t>
      </w:r>
      <w:bookmarkEnd w:id="37"/>
      <w:r w:rsidRPr="00822BB0">
        <w:rPr>
          <w:rFonts w:ascii="Times New Roman" w:hAnsi="Times New Roman"/>
          <w:sz w:val="24"/>
        </w:rPr>
        <w:t xml:space="preserve"> In geval van ingrijpend stelselmatig onderzoek van gegevens als bedoeld in artikel 2.7.38, tweede lid, behoeft de officier van justitie ook voor het geven van dit bevel een door de rechter-commissaris verleende machtiging.</w:t>
      </w:r>
    </w:p>
    <w:p w:rsidRPr="00822BB0" w:rsidR="00822BB0" w:rsidP="00822BB0" w:rsidRDefault="00822BB0" w14:paraId="59937C98" w14:textId="77777777">
      <w:pPr>
        <w:spacing w:line="240" w:lineRule="atLeast"/>
        <w:rPr>
          <w:rFonts w:ascii="Times New Roman" w:hAnsi="Times New Roman"/>
          <w:sz w:val="24"/>
        </w:rPr>
      </w:pPr>
    </w:p>
    <w:p w:rsidRPr="00822BB0" w:rsidR="00822BB0" w:rsidP="00822BB0" w:rsidRDefault="00822BB0" w14:paraId="0A1FC869" w14:textId="77777777">
      <w:pPr>
        <w:spacing w:line="240" w:lineRule="atLeast"/>
        <w:rPr>
          <w:rFonts w:ascii="Times New Roman" w:hAnsi="Times New Roman"/>
          <w:sz w:val="24"/>
        </w:rPr>
      </w:pPr>
      <w:r w:rsidRPr="00822BB0">
        <w:rPr>
          <w:rFonts w:ascii="Times New Roman" w:hAnsi="Times New Roman"/>
          <w:sz w:val="24"/>
        </w:rPr>
        <w:t>VV</w:t>
      </w:r>
    </w:p>
    <w:p w:rsidRPr="00822BB0" w:rsidR="00822BB0" w:rsidP="00822BB0" w:rsidRDefault="00822BB0" w14:paraId="00581AEC" w14:textId="77777777">
      <w:pPr>
        <w:spacing w:line="240" w:lineRule="atLeast"/>
        <w:rPr>
          <w:rFonts w:ascii="Times New Roman" w:hAnsi="Times New Roman"/>
          <w:sz w:val="24"/>
        </w:rPr>
      </w:pPr>
    </w:p>
    <w:p w:rsidRPr="00822BB0" w:rsidR="00822BB0" w:rsidP="00DF0016" w:rsidRDefault="00822BB0" w14:paraId="4F0D7ABE" w14:textId="77777777">
      <w:pPr>
        <w:spacing w:line="240" w:lineRule="atLeast"/>
        <w:ind w:firstLine="284"/>
        <w:rPr>
          <w:rFonts w:ascii="Times New Roman" w:hAnsi="Times New Roman"/>
          <w:sz w:val="24"/>
        </w:rPr>
      </w:pPr>
      <w:r w:rsidRPr="00822BB0">
        <w:rPr>
          <w:rFonts w:ascii="Times New Roman" w:hAnsi="Times New Roman"/>
          <w:sz w:val="24"/>
        </w:rPr>
        <w:t>In artikel 2.7.69, eerste lid, wordt “artikelen 2.10.2 tot en met 2.10.4” vervangen door “artikelen 2.10.1 tot en met 2.10.4”.</w:t>
      </w:r>
    </w:p>
    <w:p w:rsidRPr="00822BB0" w:rsidR="00822BB0" w:rsidP="00822BB0" w:rsidRDefault="00822BB0" w14:paraId="532AAEE7" w14:textId="77777777">
      <w:pPr>
        <w:spacing w:line="240" w:lineRule="atLeast"/>
        <w:rPr>
          <w:rFonts w:ascii="Times New Roman" w:hAnsi="Times New Roman"/>
          <w:sz w:val="24"/>
        </w:rPr>
      </w:pPr>
    </w:p>
    <w:p w:rsidRPr="00822BB0" w:rsidR="00822BB0" w:rsidP="00822BB0" w:rsidRDefault="00822BB0" w14:paraId="2784C104" w14:textId="77777777">
      <w:pPr>
        <w:spacing w:line="240" w:lineRule="atLeast"/>
        <w:rPr>
          <w:rFonts w:ascii="Times New Roman" w:hAnsi="Times New Roman"/>
          <w:sz w:val="24"/>
        </w:rPr>
      </w:pPr>
      <w:bookmarkStart w:name="_Hlk161390871" w:id="38"/>
      <w:r w:rsidRPr="00822BB0">
        <w:rPr>
          <w:rFonts w:ascii="Times New Roman" w:hAnsi="Times New Roman"/>
          <w:sz w:val="24"/>
        </w:rPr>
        <w:t>WW</w:t>
      </w:r>
    </w:p>
    <w:p w:rsidRPr="00822BB0" w:rsidR="00822BB0" w:rsidP="00822BB0" w:rsidRDefault="00822BB0" w14:paraId="2AED7BEA" w14:textId="77777777">
      <w:pPr>
        <w:spacing w:line="240" w:lineRule="atLeast"/>
        <w:rPr>
          <w:rFonts w:ascii="Times New Roman" w:hAnsi="Times New Roman"/>
          <w:sz w:val="24"/>
        </w:rPr>
      </w:pPr>
    </w:p>
    <w:bookmarkEnd w:id="38"/>
    <w:p w:rsidRPr="00822BB0" w:rsidR="00822BB0" w:rsidP="00DF0016" w:rsidRDefault="00822BB0" w14:paraId="73B78217" w14:textId="77777777">
      <w:pPr>
        <w:spacing w:line="240" w:lineRule="atLeast"/>
        <w:ind w:firstLine="284"/>
        <w:rPr>
          <w:rFonts w:ascii="Times New Roman" w:hAnsi="Times New Roman"/>
          <w:sz w:val="24"/>
        </w:rPr>
      </w:pPr>
      <w:r w:rsidRPr="00822BB0">
        <w:rPr>
          <w:rFonts w:ascii="Times New Roman" w:hAnsi="Times New Roman"/>
          <w:sz w:val="24"/>
        </w:rPr>
        <w:t>Aan artikel 2.8.2 wordt een lid toegevoegd, luidende:</w:t>
      </w:r>
    </w:p>
    <w:p w:rsidRPr="00822BB0" w:rsidR="00822BB0" w:rsidP="00DF0016" w:rsidRDefault="00822BB0" w14:paraId="6206B480" w14:textId="77777777">
      <w:pPr>
        <w:spacing w:line="240" w:lineRule="atLeast"/>
        <w:ind w:firstLine="284"/>
        <w:rPr>
          <w:rFonts w:ascii="Times New Roman" w:hAnsi="Times New Roman"/>
          <w:sz w:val="24"/>
        </w:rPr>
      </w:pPr>
      <w:r w:rsidRPr="00822BB0">
        <w:rPr>
          <w:rFonts w:ascii="Times New Roman" w:hAnsi="Times New Roman"/>
          <w:sz w:val="24"/>
        </w:rPr>
        <w:t>4. Indien geen processen-verbaal van de uitoefening van een van de in dit hoofdstuk opgenomen bevoegdheden bij de processtukken zijn gevoegd, wordt er in de processtukken melding van gemaakt dat deze bevoegdheid is uitgeoefend. De eerste zin is niet van toepassing indien voeging van de melding op grond van artikel 1.8.3 achterwege wordt gelaten.</w:t>
      </w:r>
    </w:p>
    <w:p w:rsidRPr="00822BB0" w:rsidR="00822BB0" w:rsidP="00822BB0" w:rsidRDefault="00822BB0" w14:paraId="36476DFD" w14:textId="77777777">
      <w:pPr>
        <w:spacing w:line="240" w:lineRule="atLeast"/>
        <w:rPr>
          <w:rFonts w:ascii="Times New Roman" w:hAnsi="Times New Roman"/>
          <w:i/>
          <w:iCs/>
          <w:sz w:val="24"/>
        </w:rPr>
      </w:pPr>
    </w:p>
    <w:p w:rsidRPr="00822BB0" w:rsidR="00822BB0" w:rsidP="00822BB0" w:rsidRDefault="00822BB0" w14:paraId="6D53546E" w14:textId="77777777">
      <w:pPr>
        <w:spacing w:line="240" w:lineRule="atLeast"/>
        <w:rPr>
          <w:rFonts w:ascii="Times New Roman" w:hAnsi="Times New Roman"/>
          <w:sz w:val="24"/>
        </w:rPr>
      </w:pPr>
      <w:r w:rsidRPr="00822BB0">
        <w:rPr>
          <w:rFonts w:ascii="Times New Roman" w:hAnsi="Times New Roman"/>
          <w:sz w:val="24"/>
        </w:rPr>
        <w:t>XX</w:t>
      </w:r>
    </w:p>
    <w:p w:rsidRPr="00822BB0" w:rsidR="00822BB0" w:rsidP="00822BB0" w:rsidRDefault="00822BB0" w14:paraId="30DAF1C7" w14:textId="77777777">
      <w:pPr>
        <w:spacing w:line="240" w:lineRule="atLeast"/>
        <w:rPr>
          <w:rFonts w:ascii="Times New Roman" w:hAnsi="Times New Roman"/>
          <w:sz w:val="24"/>
        </w:rPr>
      </w:pPr>
    </w:p>
    <w:p w:rsidRPr="00822BB0" w:rsidR="00822BB0" w:rsidP="00DF0016" w:rsidRDefault="00822BB0" w14:paraId="5A7A35D5" w14:textId="77777777">
      <w:pPr>
        <w:spacing w:line="240" w:lineRule="atLeast"/>
        <w:ind w:firstLine="284"/>
        <w:rPr>
          <w:rFonts w:ascii="Times New Roman" w:hAnsi="Times New Roman"/>
          <w:sz w:val="24"/>
        </w:rPr>
      </w:pPr>
      <w:r w:rsidRPr="00822BB0">
        <w:rPr>
          <w:rFonts w:ascii="Times New Roman" w:hAnsi="Times New Roman"/>
          <w:sz w:val="24"/>
        </w:rPr>
        <w:t>Aan artikel 2.8.14 wordt een lid toegevoegd, luidende:</w:t>
      </w:r>
    </w:p>
    <w:p w:rsidRPr="00822BB0" w:rsidR="00822BB0" w:rsidP="00DF0016" w:rsidRDefault="00822BB0" w14:paraId="1D7024B7" w14:textId="77777777">
      <w:pPr>
        <w:spacing w:line="240" w:lineRule="atLeast"/>
        <w:ind w:firstLine="284"/>
        <w:rPr>
          <w:rFonts w:ascii="Times New Roman" w:hAnsi="Times New Roman"/>
          <w:sz w:val="24"/>
        </w:rPr>
      </w:pPr>
      <w:r w:rsidRPr="00822BB0">
        <w:rPr>
          <w:rFonts w:ascii="Times New Roman" w:hAnsi="Times New Roman"/>
          <w:sz w:val="24"/>
        </w:rPr>
        <w:t>3. De officier van justitie doet de gegevens die zijn verkregen door uitoefening van de bevoegdheden, bedoeld in het eerste lid, vernietigen indien de gegevens niet worden gebruikt voor de uitoefening van de bevoegdheden omschreven in de artikelen 2.7.47, 2.8.13 en 2.8.18. Artikel 2.1.21 is van overeenkomstige toepassing.</w:t>
      </w:r>
    </w:p>
    <w:p w:rsidRPr="00822BB0" w:rsidR="00822BB0" w:rsidP="00822BB0" w:rsidRDefault="00822BB0" w14:paraId="723D4F61" w14:textId="77777777">
      <w:pPr>
        <w:spacing w:line="240" w:lineRule="atLeast"/>
        <w:rPr>
          <w:rFonts w:ascii="Times New Roman" w:hAnsi="Times New Roman"/>
          <w:i/>
          <w:iCs/>
          <w:sz w:val="24"/>
        </w:rPr>
      </w:pPr>
    </w:p>
    <w:p w:rsidRPr="00822BB0" w:rsidR="00822BB0" w:rsidP="00822BB0" w:rsidRDefault="00822BB0" w14:paraId="351B2058" w14:textId="77777777">
      <w:pPr>
        <w:spacing w:line="240" w:lineRule="atLeast"/>
        <w:rPr>
          <w:rFonts w:ascii="Times New Roman" w:hAnsi="Times New Roman"/>
          <w:sz w:val="24"/>
        </w:rPr>
      </w:pPr>
      <w:r w:rsidRPr="00822BB0">
        <w:rPr>
          <w:rFonts w:ascii="Times New Roman" w:hAnsi="Times New Roman"/>
          <w:sz w:val="24"/>
        </w:rPr>
        <w:t>YY</w:t>
      </w:r>
    </w:p>
    <w:p w:rsidRPr="00822BB0" w:rsidR="00822BB0" w:rsidP="00822BB0" w:rsidRDefault="00822BB0" w14:paraId="6CB49D38" w14:textId="77777777">
      <w:pPr>
        <w:spacing w:line="240" w:lineRule="atLeast"/>
        <w:rPr>
          <w:rFonts w:ascii="Times New Roman" w:hAnsi="Times New Roman"/>
          <w:sz w:val="24"/>
        </w:rPr>
      </w:pPr>
    </w:p>
    <w:p w:rsidR="00DF0016" w:rsidP="00DF0016" w:rsidRDefault="00822BB0" w14:paraId="55D38F2F" w14:textId="3028E5A0">
      <w:pPr>
        <w:spacing w:line="240" w:lineRule="atLeast"/>
        <w:ind w:firstLine="284"/>
        <w:rPr>
          <w:rFonts w:ascii="Times New Roman" w:hAnsi="Times New Roman"/>
          <w:sz w:val="24"/>
        </w:rPr>
      </w:pPr>
      <w:r w:rsidRPr="00822BB0">
        <w:rPr>
          <w:rFonts w:ascii="Times New Roman" w:hAnsi="Times New Roman"/>
          <w:sz w:val="24"/>
        </w:rPr>
        <w:t>Artikel 2.8.16 wordt als volgt gewijzigd:</w:t>
      </w:r>
    </w:p>
    <w:p w:rsidR="00DF0016" w:rsidP="00DF0016" w:rsidRDefault="00DF0016" w14:paraId="49C9E7AB" w14:textId="77777777">
      <w:pPr>
        <w:spacing w:line="240" w:lineRule="atLeast"/>
        <w:ind w:left="284"/>
        <w:rPr>
          <w:rFonts w:ascii="Times New Roman" w:hAnsi="Times New Roman"/>
          <w:sz w:val="24"/>
        </w:rPr>
      </w:pPr>
    </w:p>
    <w:p w:rsidR="00B97368" w:rsidP="00B97368" w:rsidRDefault="00822BB0" w14:paraId="2E0FE1B1" w14:textId="487E114E">
      <w:pPr>
        <w:spacing w:line="240" w:lineRule="atLeast"/>
        <w:ind w:left="284"/>
        <w:rPr>
          <w:rFonts w:ascii="Times New Roman" w:hAnsi="Times New Roman"/>
          <w:sz w:val="24"/>
        </w:rPr>
      </w:pPr>
      <w:r w:rsidRPr="00822BB0">
        <w:rPr>
          <w:rFonts w:ascii="Times New Roman" w:hAnsi="Times New Roman"/>
          <w:sz w:val="24"/>
        </w:rPr>
        <w:t xml:space="preserve">1. </w:t>
      </w:r>
      <w:bookmarkStart w:name="_Hlk191567789" w:id="39"/>
      <w:r w:rsidRPr="00822BB0">
        <w:rPr>
          <w:rFonts w:ascii="Times New Roman" w:hAnsi="Times New Roman"/>
          <w:sz w:val="24"/>
        </w:rPr>
        <w:t>Onderdeel e van het eerste lid komt te luiden:</w:t>
      </w:r>
    </w:p>
    <w:p w:rsidR="00B97368" w:rsidP="00B97368" w:rsidRDefault="00822BB0" w14:paraId="572C9BB8" w14:textId="4C6A88D3">
      <w:pPr>
        <w:ind w:firstLine="284"/>
        <w:rPr>
          <w:rFonts w:ascii="Times New Roman" w:hAnsi="Times New Roman"/>
          <w:sz w:val="24"/>
        </w:rPr>
      </w:pPr>
      <w:r w:rsidRPr="00822BB0">
        <w:rPr>
          <w:rFonts w:ascii="Times New Roman" w:hAnsi="Times New Roman"/>
          <w:sz w:val="24"/>
        </w:rPr>
        <w:t xml:space="preserve">e. </w:t>
      </w:r>
      <w:bookmarkEnd w:id="39"/>
      <w:r w:rsidRPr="00822BB0">
        <w:rPr>
          <w:rFonts w:ascii="Times New Roman" w:hAnsi="Times New Roman"/>
          <w:sz w:val="24"/>
        </w:rPr>
        <w:t xml:space="preserve">de </w:t>
      </w:r>
      <w:proofErr w:type="spellStart"/>
      <w:r w:rsidRPr="00822BB0">
        <w:rPr>
          <w:rFonts w:ascii="Times New Roman" w:hAnsi="Times New Roman"/>
          <w:sz w:val="24"/>
        </w:rPr>
        <w:t>ontoegankelijkmaking</w:t>
      </w:r>
      <w:proofErr w:type="spellEnd"/>
      <w:r w:rsidRPr="00822BB0">
        <w:rPr>
          <w:rFonts w:ascii="Times New Roman" w:hAnsi="Times New Roman"/>
          <w:sz w:val="24"/>
        </w:rPr>
        <w:t xml:space="preserve"> van gegevens als omschreven in artikel 2.7.56, eerste lid, die op de digitale-gegevensdrager of het geautomatiseerde werk zijn verwerkt. Artikel 2.7.56, vijfde lid, is van overeenkomstige toepassing. Artikel 11.7a van de Telecommunicatiewet is niet van toepassing op handelingen ter uitvoering van een bevel als bedoeld in de eerste zin.</w:t>
      </w:r>
      <w:r w:rsidRPr="00822BB0">
        <w:rPr>
          <w:rFonts w:ascii="Times New Roman" w:hAnsi="Times New Roman"/>
          <w:sz w:val="24"/>
        </w:rPr>
        <w:br/>
      </w:r>
    </w:p>
    <w:p w:rsidRPr="00822BB0" w:rsidR="00822BB0" w:rsidP="00017842" w:rsidRDefault="00822BB0" w14:paraId="68005198" w14:textId="25A8C8D0">
      <w:pPr>
        <w:spacing w:line="240" w:lineRule="atLeast"/>
        <w:ind w:left="284"/>
        <w:rPr>
          <w:rFonts w:ascii="Times New Roman" w:hAnsi="Times New Roman"/>
          <w:sz w:val="24"/>
        </w:rPr>
      </w:pPr>
      <w:r w:rsidRPr="00822BB0">
        <w:rPr>
          <w:rFonts w:ascii="Times New Roman" w:hAnsi="Times New Roman"/>
          <w:sz w:val="24"/>
        </w:rPr>
        <w:t xml:space="preserve">2. In het tweede lid wordt “240b, eerste lid, 247, 248a, 248e,” vervangen door “241, eerste lid, 245, eerste lid, 251, 252,”. </w:t>
      </w:r>
    </w:p>
    <w:p w:rsidRPr="00822BB0" w:rsidR="00822BB0" w:rsidP="00822BB0" w:rsidRDefault="00822BB0" w14:paraId="6F4735EB" w14:textId="77777777">
      <w:pPr>
        <w:spacing w:line="240" w:lineRule="atLeast"/>
        <w:rPr>
          <w:rFonts w:ascii="Times New Roman" w:hAnsi="Times New Roman"/>
          <w:sz w:val="24"/>
        </w:rPr>
      </w:pPr>
    </w:p>
    <w:p w:rsidRPr="00822BB0" w:rsidR="00822BB0" w:rsidP="00822BB0" w:rsidRDefault="00822BB0" w14:paraId="19EC6253" w14:textId="77777777">
      <w:pPr>
        <w:spacing w:line="240" w:lineRule="atLeast"/>
        <w:rPr>
          <w:rFonts w:ascii="Times New Roman" w:hAnsi="Times New Roman"/>
          <w:sz w:val="24"/>
        </w:rPr>
      </w:pPr>
      <w:r w:rsidRPr="00822BB0">
        <w:rPr>
          <w:rFonts w:ascii="Times New Roman" w:hAnsi="Times New Roman"/>
          <w:sz w:val="24"/>
        </w:rPr>
        <w:t>ZZ</w:t>
      </w:r>
    </w:p>
    <w:p w:rsidRPr="00822BB0" w:rsidR="00822BB0" w:rsidP="00822BB0" w:rsidRDefault="00822BB0" w14:paraId="1C84B7A3" w14:textId="77777777">
      <w:pPr>
        <w:spacing w:line="240" w:lineRule="atLeast"/>
        <w:rPr>
          <w:rFonts w:ascii="Times New Roman" w:hAnsi="Times New Roman"/>
          <w:sz w:val="24"/>
        </w:rPr>
      </w:pPr>
    </w:p>
    <w:p w:rsidRPr="00822BB0" w:rsidR="00822BB0" w:rsidP="00D72D49" w:rsidRDefault="00822BB0" w14:paraId="2A85A582" w14:textId="77777777">
      <w:pPr>
        <w:spacing w:line="240" w:lineRule="atLeast"/>
        <w:ind w:firstLine="284"/>
        <w:rPr>
          <w:rFonts w:ascii="Times New Roman" w:hAnsi="Times New Roman"/>
          <w:sz w:val="24"/>
        </w:rPr>
      </w:pPr>
      <w:bookmarkStart w:name="_Hlk192145021" w:id="40"/>
      <w:r w:rsidRPr="00822BB0">
        <w:rPr>
          <w:rFonts w:ascii="Times New Roman" w:hAnsi="Times New Roman"/>
          <w:sz w:val="24"/>
        </w:rPr>
        <w:t>Artikel 2.8.17 komt te luiden:</w:t>
      </w:r>
    </w:p>
    <w:p w:rsidRPr="00822BB0" w:rsidR="00822BB0" w:rsidP="00822BB0" w:rsidRDefault="00822BB0" w14:paraId="642B3607" w14:textId="77777777">
      <w:pPr>
        <w:spacing w:line="240" w:lineRule="atLeast"/>
        <w:rPr>
          <w:rFonts w:ascii="Times New Roman" w:hAnsi="Times New Roman"/>
          <w:sz w:val="24"/>
        </w:rPr>
      </w:pPr>
    </w:p>
    <w:p w:rsidRPr="00822BB0" w:rsidR="00822BB0" w:rsidP="00822BB0" w:rsidRDefault="00822BB0" w14:paraId="68C4A785" w14:textId="77777777">
      <w:pPr>
        <w:spacing w:line="240" w:lineRule="atLeast"/>
        <w:rPr>
          <w:rFonts w:ascii="Times New Roman" w:hAnsi="Times New Roman"/>
          <w:sz w:val="24"/>
        </w:rPr>
      </w:pPr>
      <w:r w:rsidRPr="00822BB0">
        <w:rPr>
          <w:rFonts w:ascii="Times New Roman" w:hAnsi="Times New Roman"/>
          <w:b/>
          <w:bCs/>
          <w:sz w:val="24"/>
        </w:rPr>
        <w:t>Artikel 2.8.17</w:t>
      </w:r>
    </w:p>
    <w:p w:rsidRPr="00822BB0" w:rsidR="00822BB0" w:rsidP="00822BB0" w:rsidRDefault="00822BB0" w14:paraId="5B5B989E" w14:textId="77777777">
      <w:pPr>
        <w:spacing w:line="240" w:lineRule="atLeast"/>
        <w:rPr>
          <w:rFonts w:ascii="Times New Roman" w:hAnsi="Times New Roman"/>
          <w:sz w:val="24"/>
        </w:rPr>
      </w:pPr>
    </w:p>
    <w:p w:rsidRPr="00822BB0" w:rsidR="00822BB0" w:rsidP="00D72D49" w:rsidRDefault="00822BB0" w14:paraId="63FAD68A" w14:textId="77777777">
      <w:pPr>
        <w:spacing w:line="240" w:lineRule="atLeast"/>
        <w:ind w:firstLine="284"/>
        <w:rPr>
          <w:rFonts w:ascii="Times New Roman" w:hAnsi="Times New Roman"/>
          <w:sz w:val="24"/>
        </w:rPr>
      </w:pPr>
      <w:r w:rsidRPr="00822BB0">
        <w:rPr>
          <w:rFonts w:ascii="Times New Roman" w:hAnsi="Times New Roman"/>
          <w:sz w:val="24"/>
        </w:rPr>
        <w:t>In geval van verdenking van een misdrijf waarop naar de wettelijke omschrijving gevangenisstraf van vier jaar of meer is gesteld en dat gezien zijn aard of de samenhang met andere in verband met die verdenking begane misdrijven een ernstige inbreuk op de rechtsorde oplevert, kan de officier van justitie, indien het belang van het onderzoek dit dringend vereist en na een daartoe verleende machtiging van de rechter-commissaris, bevelen dat een opsporingsambtenaar met gebruik van gegevens die in de rechtmatige uitoefening van zijn bediening zijn verkregen, zich, op dezelfde wijze als de gebruiker dit pleegt te doen, toegang verschaft tot een elders aanwezige digitale-gegevensdrager of tot een elders aanwezig</w:t>
      </w:r>
      <w:r w:rsidRPr="00822BB0">
        <w:rPr>
          <w:rFonts w:ascii="Times New Roman" w:hAnsi="Times New Roman"/>
          <w:b/>
          <w:bCs/>
          <w:sz w:val="24"/>
        </w:rPr>
        <w:t xml:space="preserve"> </w:t>
      </w:r>
      <w:r w:rsidRPr="00822BB0">
        <w:rPr>
          <w:rFonts w:ascii="Times New Roman" w:hAnsi="Times New Roman"/>
          <w:sz w:val="24"/>
        </w:rPr>
        <w:t>geautomatiseerd werk, met het oog op het overnemen van gegevens die daarop zijn opgeslagen. Artikel 2.8.16, zesde lid, is van overeenkomstige toepassing.</w:t>
      </w:r>
    </w:p>
    <w:bookmarkEnd w:id="40"/>
    <w:p w:rsidRPr="00822BB0" w:rsidR="00822BB0" w:rsidP="00822BB0" w:rsidRDefault="00822BB0" w14:paraId="2905509D" w14:textId="77777777">
      <w:pPr>
        <w:spacing w:line="240" w:lineRule="atLeast"/>
        <w:rPr>
          <w:rFonts w:ascii="Times New Roman" w:hAnsi="Times New Roman"/>
          <w:sz w:val="24"/>
        </w:rPr>
      </w:pPr>
    </w:p>
    <w:p w:rsidRPr="00822BB0" w:rsidR="00822BB0" w:rsidP="00822BB0" w:rsidRDefault="00822BB0" w14:paraId="4BF260C4" w14:textId="77777777">
      <w:pPr>
        <w:spacing w:line="240" w:lineRule="atLeast"/>
        <w:rPr>
          <w:rFonts w:ascii="Times New Roman" w:hAnsi="Times New Roman"/>
          <w:sz w:val="24"/>
        </w:rPr>
      </w:pPr>
      <w:r w:rsidRPr="00822BB0">
        <w:rPr>
          <w:rFonts w:ascii="Times New Roman" w:hAnsi="Times New Roman"/>
          <w:sz w:val="24"/>
        </w:rPr>
        <w:t>AAA</w:t>
      </w:r>
    </w:p>
    <w:p w:rsidRPr="00822BB0" w:rsidR="00822BB0" w:rsidP="00822BB0" w:rsidRDefault="00822BB0" w14:paraId="2C770EDA" w14:textId="77777777">
      <w:pPr>
        <w:spacing w:line="240" w:lineRule="atLeast"/>
        <w:rPr>
          <w:rFonts w:ascii="Times New Roman" w:hAnsi="Times New Roman"/>
          <w:sz w:val="24"/>
        </w:rPr>
      </w:pPr>
    </w:p>
    <w:p w:rsidRPr="00822BB0" w:rsidR="00822BB0" w:rsidP="00F12F84" w:rsidRDefault="00822BB0" w14:paraId="6E819E41" w14:textId="77777777">
      <w:pPr>
        <w:spacing w:line="240" w:lineRule="atLeast"/>
        <w:ind w:firstLine="284"/>
        <w:rPr>
          <w:rFonts w:ascii="Times New Roman" w:hAnsi="Times New Roman"/>
          <w:sz w:val="24"/>
        </w:rPr>
      </w:pPr>
      <w:r w:rsidRPr="00822BB0">
        <w:rPr>
          <w:rFonts w:ascii="Times New Roman" w:hAnsi="Times New Roman"/>
          <w:sz w:val="24"/>
        </w:rPr>
        <w:t>Artikel 2.10.52, tweede lid, komt te luiden:</w:t>
      </w:r>
    </w:p>
    <w:p w:rsidRPr="00822BB0" w:rsidR="00822BB0" w:rsidP="00F12F84" w:rsidRDefault="00822BB0" w14:paraId="7DA11460" w14:textId="77777777">
      <w:pPr>
        <w:spacing w:line="240" w:lineRule="atLeast"/>
        <w:ind w:firstLine="284"/>
        <w:rPr>
          <w:rFonts w:ascii="Times New Roman" w:hAnsi="Times New Roman"/>
          <w:sz w:val="24"/>
        </w:rPr>
      </w:pPr>
      <w:r w:rsidRPr="00822BB0">
        <w:rPr>
          <w:rFonts w:ascii="Times New Roman" w:hAnsi="Times New Roman"/>
          <w:sz w:val="24"/>
        </w:rPr>
        <w:t>2. Bij een vordering of verzoek tot benoeming van een deskundige kunnen een of meer personen ter benoeming worden voorgedragen. Indien de voorgedragen persoon niet in het register, bedoeld in artikel 1.7.2, is ingeschreven, geeft de officier van justitie of de verdachte op waarom deze als deskundige moet worden aangemerkt, en, als een of meer deskundigen op het terrein waarvoor een persoon ter benoeming wordt voorgedragen, in het register zijn ingeschreven, waarom niet een in het register ingeschreven deskundige wordt voorgedragen.</w:t>
      </w:r>
    </w:p>
    <w:p w:rsidRPr="00822BB0" w:rsidR="00822BB0" w:rsidP="00822BB0" w:rsidRDefault="00822BB0" w14:paraId="2797B551" w14:textId="77777777">
      <w:pPr>
        <w:spacing w:line="240" w:lineRule="atLeast"/>
        <w:rPr>
          <w:rFonts w:ascii="Times New Roman" w:hAnsi="Times New Roman"/>
          <w:i/>
          <w:iCs/>
          <w:sz w:val="24"/>
        </w:rPr>
      </w:pPr>
    </w:p>
    <w:p w:rsidRPr="00822BB0" w:rsidR="00822BB0" w:rsidP="00822BB0" w:rsidRDefault="00822BB0" w14:paraId="0213A372" w14:textId="77777777">
      <w:pPr>
        <w:spacing w:line="240" w:lineRule="atLeast"/>
        <w:rPr>
          <w:rFonts w:ascii="Times New Roman" w:hAnsi="Times New Roman"/>
          <w:sz w:val="24"/>
        </w:rPr>
      </w:pPr>
      <w:r w:rsidRPr="00822BB0">
        <w:rPr>
          <w:rFonts w:ascii="Times New Roman" w:hAnsi="Times New Roman"/>
          <w:sz w:val="24"/>
        </w:rPr>
        <w:t>BBB</w:t>
      </w:r>
    </w:p>
    <w:p w:rsidRPr="00822BB0" w:rsidR="00822BB0" w:rsidP="00822BB0" w:rsidRDefault="00822BB0" w14:paraId="4671F6AC" w14:textId="77777777">
      <w:pPr>
        <w:spacing w:line="240" w:lineRule="atLeast"/>
        <w:rPr>
          <w:rFonts w:ascii="Times New Roman" w:hAnsi="Times New Roman"/>
          <w:sz w:val="24"/>
        </w:rPr>
      </w:pPr>
    </w:p>
    <w:p w:rsidRPr="00822BB0" w:rsidR="00822BB0" w:rsidP="00F12F84" w:rsidRDefault="00822BB0" w14:paraId="1D110F69" w14:textId="77777777">
      <w:pPr>
        <w:spacing w:line="240" w:lineRule="atLeast"/>
        <w:ind w:firstLine="284"/>
        <w:rPr>
          <w:rFonts w:ascii="Times New Roman" w:hAnsi="Times New Roman"/>
          <w:sz w:val="24"/>
        </w:rPr>
      </w:pPr>
      <w:r w:rsidRPr="00822BB0">
        <w:rPr>
          <w:rFonts w:ascii="Times New Roman" w:hAnsi="Times New Roman"/>
          <w:sz w:val="24"/>
        </w:rPr>
        <w:t>Artikel 2.10.54 wordt als volgt gewijzigd:</w:t>
      </w:r>
    </w:p>
    <w:p w:rsidR="00F12F84" w:rsidP="00822BB0" w:rsidRDefault="00F12F84" w14:paraId="1ECDD810" w14:textId="77777777">
      <w:pPr>
        <w:spacing w:line="240" w:lineRule="atLeast"/>
        <w:rPr>
          <w:rFonts w:ascii="Times New Roman" w:hAnsi="Times New Roman"/>
          <w:sz w:val="24"/>
        </w:rPr>
      </w:pPr>
    </w:p>
    <w:p w:rsidRPr="00822BB0" w:rsidR="00822BB0" w:rsidP="00F12F84" w:rsidRDefault="00822BB0" w14:paraId="32890158" w14:textId="174DCD68">
      <w:pPr>
        <w:spacing w:line="240" w:lineRule="atLeast"/>
        <w:ind w:firstLine="284"/>
        <w:rPr>
          <w:rFonts w:ascii="Times New Roman" w:hAnsi="Times New Roman"/>
          <w:sz w:val="24"/>
        </w:rPr>
      </w:pPr>
      <w:r w:rsidRPr="00822BB0">
        <w:rPr>
          <w:rFonts w:ascii="Times New Roman" w:hAnsi="Times New Roman"/>
          <w:sz w:val="24"/>
        </w:rPr>
        <w:t xml:space="preserve">1. Het eerste lid komt te luiden: </w:t>
      </w:r>
    </w:p>
    <w:p w:rsidRPr="00822BB0" w:rsidR="00822BB0" w:rsidP="00F12F84" w:rsidRDefault="00822BB0" w14:paraId="4D054A69" w14:textId="77777777">
      <w:pPr>
        <w:spacing w:line="240" w:lineRule="atLeast"/>
        <w:ind w:firstLine="284"/>
        <w:rPr>
          <w:rFonts w:ascii="Times New Roman" w:hAnsi="Times New Roman"/>
          <w:sz w:val="24"/>
        </w:rPr>
      </w:pPr>
      <w:r w:rsidRPr="00822BB0">
        <w:rPr>
          <w:rFonts w:ascii="Times New Roman" w:hAnsi="Times New Roman"/>
          <w:sz w:val="24"/>
        </w:rPr>
        <w:t xml:space="preserve">1. De rechter-commissaris kan: </w:t>
      </w:r>
    </w:p>
    <w:p w:rsidRPr="00822BB0" w:rsidR="00822BB0" w:rsidP="00F12F84" w:rsidRDefault="00822BB0" w14:paraId="5F0475E2" w14:textId="77777777">
      <w:pPr>
        <w:spacing w:line="240" w:lineRule="atLeast"/>
        <w:ind w:firstLine="284"/>
        <w:rPr>
          <w:rFonts w:ascii="Times New Roman" w:hAnsi="Times New Roman"/>
          <w:sz w:val="24"/>
        </w:rPr>
      </w:pPr>
      <w:r w:rsidRPr="00822BB0">
        <w:rPr>
          <w:rFonts w:ascii="Times New Roman" w:hAnsi="Times New Roman"/>
          <w:sz w:val="24"/>
        </w:rPr>
        <w:t xml:space="preserve">a. de deskundige opdragen aanvullend onderzoek te doen; of </w:t>
      </w:r>
    </w:p>
    <w:p w:rsidRPr="00822BB0" w:rsidR="00822BB0" w:rsidP="00F12F84" w:rsidRDefault="00822BB0" w14:paraId="492B53D7" w14:textId="77777777">
      <w:pPr>
        <w:spacing w:line="240" w:lineRule="atLeast"/>
        <w:ind w:firstLine="284"/>
        <w:rPr>
          <w:rFonts w:ascii="Times New Roman" w:hAnsi="Times New Roman"/>
          <w:sz w:val="24"/>
        </w:rPr>
      </w:pPr>
      <w:r w:rsidRPr="00822BB0">
        <w:rPr>
          <w:rFonts w:ascii="Times New Roman" w:hAnsi="Times New Roman"/>
          <w:sz w:val="24"/>
        </w:rPr>
        <w:t>b. een nieuwe deskundige benoemen met een opdracht tot uitvoering van een aanvullend onderzoek of een tegenonderzoek.</w:t>
      </w:r>
    </w:p>
    <w:p w:rsidR="00BB268B" w:rsidP="00822BB0" w:rsidRDefault="00BB268B" w14:paraId="256900F3" w14:textId="77777777">
      <w:pPr>
        <w:spacing w:line="240" w:lineRule="atLeast"/>
        <w:rPr>
          <w:rFonts w:ascii="Times New Roman" w:hAnsi="Times New Roman"/>
          <w:sz w:val="24"/>
        </w:rPr>
      </w:pPr>
    </w:p>
    <w:p w:rsidRPr="00822BB0" w:rsidR="00822BB0" w:rsidP="00BB268B" w:rsidRDefault="00822BB0" w14:paraId="1E3C38CC" w14:textId="5C0420BE">
      <w:pPr>
        <w:spacing w:line="240" w:lineRule="atLeast"/>
        <w:ind w:firstLine="284"/>
        <w:rPr>
          <w:rFonts w:ascii="Times New Roman" w:hAnsi="Times New Roman"/>
          <w:sz w:val="24"/>
        </w:rPr>
      </w:pPr>
      <w:r w:rsidRPr="00822BB0">
        <w:rPr>
          <w:rFonts w:ascii="Times New Roman" w:hAnsi="Times New Roman"/>
          <w:sz w:val="24"/>
        </w:rPr>
        <w:t>2. In het tweede lid komt de tweede zin te luiden: In het belang van het onderzoek of de bescherming van de persoonlijke levenssfeer kan de rechter-commissaris, na de officier van justitie te hebben gehoord, ambtshalve of op vordering van de officier van justitie bepalen dat kennisneming geheel of gedeeltelijk niet wordt toegestaan, dan wel dat van bepaalde stukken of gedeelten daarvan alleen inzage wordt verleend.</w:t>
      </w:r>
    </w:p>
    <w:p w:rsidR="00BB268B" w:rsidP="00822BB0" w:rsidRDefault="00BB268B" w14:paraId="302128D7" w14:textId="77777777">
      <w:pPr>
        <w:spacing w:line="240" w:lineRule="atLeast"/>
        <w:rPr>
          <w:rFonts w:ascii="Times New Roman" w:hAnsi="Times New Roman"/>
          <w:sz w:val="24"/>
        </w:rPr>
      </w:pPr>
    </w:p>
    <w:p w:rsidRPr="00822BB0" w:rsidR="00822BB0" w:rsidP="00BB268B" w:rsidRDefault="00822BB0" w14:paraId="075BADD9" w14:textId="485641A5">
      <w:pPr>
        <w:spacing w:line="240" w:lineRule="atLeast"/>
        <w:ind w:firstLine="284"/>
        <w:rPr>
          <w:rFonts w:ascii="Times New Roman" w:hAnsi="Times New Roman"/>
          <w:sz w:val="24"/>
        </w:rPr>
      </w:pPr>
      <w:r w:rsidRPr="00822BB0">
        <w:rPr>
          <w:rFonts w:ascii="Times New Roman" w:hAnsi="Times New Roman"/>
          <w:sz w:val="24"/>
        </w:rPr>
        <w:t xml:space="preserve">3. In het derde lid wordt “Het nieuwe onderzoek” vervangen door “Een tegenonderzoek”. </w:t>
      </w:r>
    </w:p>
    <w:p w:rsidRPr="00822BB0" w:rsidR="00822BB0" w:rsidP="00822BB0" w:rsidRDefault="00822BB0" w14:paraId="63291919" w14:textId="77777777">
      <w:pPr>
        <w:spacing w:line="240" w:lineRule="atLeast"/>
        <w:rPr>
          <w:rFonts w:ascii="Times New Roman" w:hAnsi="Times New Roman"/>
          <w:sz w:val="24"/>
        </w:rPr>
      </w:pPr>
    </w:p>
    <w:p w:rsidRPr="00822BB0" w:rsidR="00822BB0" w:rsidP="00822BB0" w:rsidRDefault="00822BB0" w14:paraId="3AB4C7EC" w14:textId="77777777">
      <w:pPr>
        <w:autoSpaceDE w:val="0"/>
        <w:autoSpaceDN w:val="0"/>
        <w:adjustRightInd w:val="0"/>
        <w:spacing w:line="240" w:lineRule="atLeast"/>
        <w:rPr>
          <w:rFonts w:ascii="Times New Roman" w:hAnsi="Times New Roman"/>
          <w:sz w:val="24"/>
        </w:rPr>
      </w:pPr>
      <w:r w:rsidRPr="00822BB0">
        <w:rPr>
          <w:rFonts w:ascii="Times New Roman" w:hAnsi="Times New Roman"/>
          <w:sz w:val="24"/>
        </w:rPr>
        <w:t>CCC</w:t>
      </w:r>
    </w:p>
    <w:p w:rsidRPr="00822BB0" w:rsidR="00822BB0" w:rsidP="00822BB0" w:rsidRDefault="00822BB0" w14:paraId="44667B88" w14:textId="77777777">
      <w:pPr>
        <w:autoSpaceDE w:val="0"/>
        <w:autoSpaceDN w:val="0"/>
        <w:adjustRightInd w:val="0"/>
        <w:spacing w:line="240" w:lineRule="atLeast"/>
        <w:rPr>
          <w:rFonts w:ascii="Times New Roman" w:hAnsi="Times New Roman"/>
          <w:sz w:val="24"/>
        </w:rPr>
      </w:pPr>
    </w:p>
    <w:p w:rsidRPr="00822BB0" w:rsidR="00822BB0" w:rsidP="00BB268B" w:rsidRDefault="00822BB0" w14:paraId="2A9DDF3C" w14:textId="77777777">
      <w:pPr>
        <w:spacing w:line="240" w:lineRule="atLeast"/>
        <w:ind w:firstLine="284"/>
        <w:rPr>
          <w:rFonts w:ascii="Times New Roman" w:hAnsi="Times New Roman"/>
          <w:sz w:val="24"/>
        </w:rPr>
      </w:pPr>
      <w:r w:rsidRPr="00822BB0">
        <w:rPr>
          <w:rFonts w:ascii="Times New Roman" w:hAnsi="Times New Roman"/>
          <w:sz w:val="24"/>
        </w:rPr>
        <w:t>Artikel 2.10.55, eerste lid, komt te luiden:</w:t>
      </w:r>
    </w:p>
    <w:p w:rsidRPr="00822BB0" w:rsidR="00822BB0" w:rsidP="00BB268B" w:rsidRDefault="00822BB0" w14:paraId="0589B793" w14:textId="77777777">
      <w:pPr>
        <w:spacing w:line="240" w:lineRule="atLeast"/>
        <w:ind w:firstLine="284"/>
        <w:rPr>
          <w:rFonts w:ascii="Times New Roman" w:hAnsi="Times New Roman"/>
          <w:sz w:val="24"/>
        </w:rPr>
      </w:pPr>
      <w:r w:rsidRPr="00822BB0">
        <w:rPr>
          <w:rFonts w:ascii="Times New Roman" w:hAnsi="Times New Roman"/>
          <w:sz w:val="24"/>
        </w:rPr>
        <w:t>1. De nieuwe deskundige die een aanvullend onderzoek verricht, krijgt voor zover dat voor het uitvoeren van het onderzoek nodig is toegang tot het onderzoeksmateriaal en kan kennisnemen van het eerste onderzoek. De nieuwe deskundige die een tegenonderzoek verricht, krijgt toegang tot het onderzoeksmateriaal dat hij nodig heeft voor het uitvoeren van het onderzoek.</w:t>
      </w:r>
    </w:p>
    <w:p w:rsidRPr="00822BB0" w:rsidR="00822BB0" w:rsidP="00822BB0" w:rsidRDefault="00822BB0" w14:paraId="0F542D6A" w14:textId="77777777">
      <w:pPr>
        <w:autoSpaceDE w:val="0"/>
        <w:autoSpaceDN w:val="0"/>
        <w:adjustRightInd w:val="0"/>
        <w:spacing w:line="240" w:lineRule="atLeast"/>
        <w:rPr>
          <w:rFonts w:ascii="Times New Roman" w:hAnsi="Times New Roman"/>
          <w:sz w:val="24"/>
        </w:rPr>
      </w:pPr>
    </w:p>
    <w:p w:rsidRPr="00822BB0" w:rsidR="00822BB0" w:rsidP="00822BB0" w:rsidRDefault="00822BB0" w14:paraId="2B5EF907" w14:textId="77777777">
      <w:pPr>
        <w:autoSpaceDE w:val="0"/>
        <w:autoSpaceDN w:val="0"/>
        <w:adjustRightInd w:val="0"/>
        <w:spacing w:line="240" w:lineRule="atLeast"/>
        <w:rPr>
          <w:rFonts w:ascii="Times New Roman" w:hAnsi="Times New Roman"/>
          <w:sz w:val="24"/>
        </w:rPr>
      </w:pPr>
      <w:r w:rsidRPr="00822BB0">
        <w:rPr>
          <w:rFonts w:ascii="Times New Roman" w:hAnsi="Times New Roman"/>
          <w:sz w:val="24"/>
        </w:rPr>
        <w:lastRenderedPageBreak/>
        <w:t>DDD</w:t>
      </w:r>
    </w:p>
    <w:p w:rsidRPr="00822BB0" w:rsidR="00822BB0" w:rsidP="00822BB0" w:rsidRDefault="00822BB0" w14:paraId="758439E3" w14:textId="77777777">
      <w:pPr>
        <w:autoSpaceDE w:val="0"/>
        <w:autoSpaceDN w:val="0"/>
        <w:adjustRightInd w:val="0"/>
        <w:spacing w:line="240" w:lineRule="atLeast"/>
        <w:rPr>
          <w:rFonts w:ascii="Times New Roman" w:hAnsi="Times New Roman"/>
          <w:sz w:val="24"/>
        </w:rPr>
      </w:pPr>
    </w:p>
    <w:p w:rsidRPr="00822BB0" w:rsidR="00822BB0" w:rsidP="00BB268B" w:rsidRDefault="00822BB0" w14:paraId="6CADAA14" w14:textId="77777777">
      <w:pPr>
        <w:autoSpaceDE w:val="0"/>
        <w:autoSpaceDN w:val="0"/>
        <w:adjustRightInd w:val="0"/>
        <w:spacing w:line="240" w:lineRule="atLeast"/>
        <w:ind w:firstLine="284"/>
        <w:rPr>
          <w:rFonts w:ascii="Times New Roman" w:hAnsi="Times New Roman"/>
          <w:sz w:val="24"/>
        </w:rPr>
      </w:pPr>
      <w:r w:rsidRPr="00822BB0">
        <w:rPr>
          <w:rFonts w:ascii="Times New Roman" w:hAnsi="Times New Roman"/>
          <w:sz w:val="24"/>
        </w:rPr>
        <w:t>In artikel 2.10.57, eerste lid, wordt “de artikelen 1.6.5 en 1.6.6 tot en met 1.6.9” vervangen door “de artikelen 1.6.5 tot en met 1.6.9”.</w:t>
      </w:r>
    </w:p>
    <w:p w:rsidRPr="00822BB0" w:rsidR="00822BB0" w:rsidP="00822BB0" w:rsidRDefault="00822BB0" w14:paraId="5D62C1C4" w14:textId="77777777">
      <w:pPr>
        <w:autoSpaceDE w:val="0"/>
        <w:autoSpaceDN w:val="0"/>
        <w:adjustRightInd w:val="0"/>
        <w:spacing w:line="240" w:lineRule="atLeast"/>
        <w:rPr>
          <w:rFonts w:ascii="Times New Roman" w:hAnsi="Times New Roman"/>
          <w:sz w:val="24"/>
        </w:rPr>
      </w:pPr>
    </w:p>
    <w:p w:rsidRPr="00822BB0" w:rsidR="00822BB0" w:rsidP="00822BB0" w:rsidRDefault="00822BB0" w14:paraId="30B069D3" w14:textId="77777777">
      <w:pPr>
        <w:spacing w:line="240" w:lineRule="atLeast"/>
        <w:rPr>
          <w:rFonts w:ascii="Times New Roman" w:hAnsi="Times New Roman"/>
          <w:b/>
          <w:bCs/>
          <w:sz w:val="24"/>
        </w:rPr>
      </w:pPr>
    </w:p>
    <w:p w:rsidRPr="00822BB0" w:rsidR="00822BB0" w:rsidP="00822BB0" w:rsidRDefault="00822BB0" w14:paraId="7AD89386" w14:textId="68F7D26E">
      <w:pPr>
        <w:spacing w:line="240" w:lineRule="atLeast"/>
        <w:rPr>
          <w:rFonts w:ascii="Times New Roman" w:hAnsi="Times New Roman"/>
          <w:b/>
          <w:bCs/>
          <w:sz w:val="24"/>
        </w:rPr>
      </w:pPr>
      <w:r w:rsidRPr="00822BB0">
        <w:rPr>
          <w:rFonts w:ascii="Times New Roman" w:hAnsi="Times New Roman"/>
          <w:b/>
          <w:bCs/>
          <w:sz w:val="24"/>
        </w:rPr>
        <w:t>A</w:t>
      </w:r>
      <w:r w:rsidR="00BB268B">
        <w:rPr>
          <w:rFonts w:ascii="Times New Roman" w:hAnsi="Times New Roman"/>
          <w:b/>
          <w:bCs/>
          <w:sz w:val="24"/>
        </w:rPr>
        <w:t>RTIKEL</w:t>
      </w:r>
      <w:r w:rsidRPr="00822BB0">
        <w:rPr>
          <w:rFonts w:ascii="Times New Roman" w:hAnsi="Times New Roman"/>
          <w:b/>
          <w:bCs/>
          <w:sz w:val="24"/>
        </w:rPr>
        <w:t xml:space="preserve"> III</w:t>
      </w:r>
    </w:p>
    <w:p w:rsidRPr="00822BB0" w:rsidR="00822BB0" w:rsidP="00822BB0" w:rsidRDefault="00822BB0" w14:paraId="61A06DA5" w14:textId="77777777">
      <w:pPr>
        <w:spacing w:line="240" w:lineRule="atLeast"/>
        <w:rPr>
          <w:rFonts w:ascii="Times New Roman" w:hAnsi="Times New Roman"/>
          <w:b/>
          <w:bCs/>
          <w:sz w:val="24"/>
        </w:rPr>
      </w:pPr>
    </w:p>
    <w:p w:rsidRPr="00822BB0" w:rsidR="00822BB0" w:rsidP="00BB268B" w:rsidRDefault="00822BB0" w14:paraId="629B376B" w14:textId="77777777">
      <w:pPr>
        <w:spacing w:line="240" w:lineRule="atLeast"/>
        <w:ind w:firstLine="284"/>
        <w:rPr>
          <w:rFonts w:ascii="Times New Roman" w:hAnsi="Times New Roman"/>
          <w:sz w:val="24"/>
        </w:rPr>
      </w:pPr>
      <w:r w:rsidRPr="00822BB0">
        <w:rPr>
          <w:rFonts w:ascii="Times New Roman" w:hAnsi="Times New Roman"/>
          <w:sz w:val="24"/>
        </w:rPr>
        <w:t>Boek 3 van het Wetboek van Strafvordering wordt als volgt gewijzigd:</w:t>
      </w:r>
    </w:p>
    <w:p w:rsidRPr="00822BB0" w:rsidR="00822BB0" w:rsidP="00822BB0" w:rsidRDefault="00822BB0" w14:paraId="77A9F3F6" w14:textId="77777777">
      <w:pPr>
        <w:spacing w:line="240" w:lineRule="atLeast"/>
        <w:rPr>
          <w:rFonts w:ascii="Times New Roman" w:hAnsi="Times New Roman"/>
          <w:sz w:val="24"/>
        </w:rPr>
      </w:pPr>
    </w:p>
    <w:p w:rsidRPr="00822BB0" w:rsidR="00822BB0" w:rsidP="00822BB0" w:rsidRDefault="00822BB0" w14:paraId="4E011A61" w14:textId="77777777">
      <w:pPr>
        <w:autoSpaceDE w:val="0"/>
        <w:autoSpaceDN w:val="0"/>
        <w:adjustRightInd w:val="0"/>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1B5DD860" w14:textId="77777777">
      <w:pPr>
        <w:autoSpaceDE w:val="0"/>
        <w:autoSpaceDN w:val="0"/>
        <w:adjustRightInd w:val="0"/>
        <w:spacing w:line="240" w:lineRule="atLeast"/>
        <w:rPr>
          <w:rFonts w:ascii="Times New Roman" w:hAnsi="Times New Roman"/>
          <w:sz w:val="24"/>
        </w:rPr>
      </w:pPr>
    </w:p>
    <w:p w:rsidRPr="00822BB0" w:rsidR="00822BB0" w:rsidP="00BB268B" w:rsidRDefault="00822BB0" w14:paraId="7A42AC3E" w14:textId="77777777">
      <w:pPr>
        <w:spacing w:line="240" w:lineRule="atLeast"/>
        <w:ind w:firstLine="284"/>
        <w:rPr>
          <w:rFonts w:ascii="Times New Roman" w:hAnsi="Times New Roman"/>
          <w:sz w:val="24"/>
        </w:rPr>
      </w:pPr>
      <w:r w:rsidRPr="00822BB0">
        <w:rPr>
          <w:rFonts w:ascii="Times New Roman" w:hAnsi="Times New Roman"/>
          <w:sz w:val="24"/>
        </w:rPr>
        <w:t>In artikel 3.1.1, vierde lid, wordt “245, 247, 248a, 248d of 248e” vervangen door “245 tot en met 248 en 251”.</w:t>
      </w:r>
    </w:p>
    <w:p w:rsidRPr="00822BB0" w:rsidR="00822BB0" w:rsidP="00822BB0" w:rsidRDefault="00822BB0" w14:paraId="6AD6D0C4" w14:textId="77777777">
      <w:pPr>
        <w:spacing w:line="240" w:lineRule="atLeast"/>
        <w:rPr>
          <w:rFonts w:ascii="Times New Roman" w:hAnsi="Times New Roman"/>
          <w:sz w:val="24"/>
        </w:rPr>
      </w:pPr>
    </w:p>
    <w:p w:rsidRPr="00822BB0" w:rsidR="00822BB0" w:rsidP="00822BB0" w:rsidRDefault="00822BB0" w14:paraId="4E13CDFD"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68D23435" w14:textId="77777777">
      <w:pPr>
        <w:spacing w:line="240" w:lineRule="atLeast"/>
        <w:rPr>
          <w:rFonts w:ascii="Times New Roman" w:hAnsi="Times New Roman"/>
          <w:sz w:val="24"/>
        </w:rPr>
      </w:pPr>
    </w:p>
    <w:p w:rsidRPr="00822BB0" w:rsidR="00822BB0" w:rsidP="00BB268B" w:rsidRDefault="00822BB0" w14:paraId="6329B22A" w14:textId="77777777">
      <w:pPr>
        <w:spacing w:line="240" w:lineRule="atLeast"/>
        <w:ind w:firstLine="284"/>
        <w:rPr>
          <w:rFonts w:ascii="Times New Roman" w:hAnsi="Times New Roman"/>
          <w:sz w:val="24"/>
        </w:rPr>
      </w:pPr>
      <w:r w:rsidRPr="00822BB0">
        <w:rPr>
          <w:rFonts w:ascii="Times New Roman" w:hAnsi="Times New Roman"/>
          <w:sz w:val="24"/>
        </w:rPr>
        <w:t>Na artikel 3.1.1 worden twee artikelen ingevoegd, luidende:</w:t>
      </w:r>
    </w:p>
    <w:p w:rsidRPr="00822BB0" w:rsidR="00822BB0" w:rsidP="00822BB0" w:rsidRDefault="00822BB0" w14:paraId="51A4D816" w14:textId="77777777">
      <w:pPr>
        <w:spacing w:line="240" w:lineRule="atLeast"/>
        <w:rPr>
          <w:rFonts w:ascii="Times New Roman" w:hAnsi="Times New Roman"/>
          <w:b/>
          <w:bCs/>
          <w:sz w:val="24"/>
        </w:rPr>
      </w:pPr>
    </w:p>
    <w:p w:rsidRPr="00822BB0" w:rsidR="00822BB0" w:rsidP="00822BB0" w:rsidRDefault="00822BB0" w14:paraId="3C02B43C" w14:textId="77777777">
      <w:pPr>
        <w:spacing w:line="240" w:lineRule="atLeast"/>
        <w:rPr>
          <w:rFonts w:ascii="Times New Roman" w:hAnsi="Times New Roman"/>
          <w:b/>
          <w:bCs/>
          <w:sz w:val="24"/>
        </w:rPr>
      </w:pPr>
      <w:r w:rsidRPr="00822BB0">
        <w:rPr>
          <w:rFonts w:ascii="Times New Roman" w:hAnsi="Times New Roman"/>
          <w:b/>
          <w:bCs/>
          <w:sz w:val="24"/>
        </w:rPr>
        <w:t>Artikel 3.1.1a</w:t>
      </w:r>
    </w:p>
    <w:p w:rsidRPr="00822BB0" w:rsidR="00822BB0" w:rsidP="00822BB0" w:rsidRDefault="00822BB0" w14:paraId="4EC93F62" w14:textId="77777777">
      <w:pPr>
        <w:spacing w:line="240" w:lineRule="atLeast"/>
        <w:rPr>
          <w:rFonts w:ascii="Times New Roman" w:hAnsi="Times New Roman"/>
          <w:sz w:val="24"/>
        </w:rPr>
      </w:pPr>
    </w:p>
    <w:p w:rsidRPr="00822BB0" w:rsidR="00822BB0" w:rsidP="00BB268B" w:rsidRDefault="00822BB0" w14:paraId="1991676C" w14:textId="77777777">
      <w:pPr>
        <w:spacing w:line="240" w:lineRule="atLeast"/>
        <w:ind w:firstLine="284"/>
        <w:rPr>
          <w:rFonts w:ascii="Times New Roman" w:hAnsi="Times New Roman"/>
          <w:sz w:val="24"/>
        </w:rPr>
      </w:pPr>
      <w:r w:rsidRPr="00822BB0">
        <w:rPr>
          <w:rFonts w:ascii="Times New Roman" w:hAnsi="Times New Roman"/>
          <w:sz w:val="24"/>
        </w:rPr>
        <w:t>1. De officier van justitie en de verdachte kunnen procesafspraken maken met inachtneming van artikel 4.2.26b.</w:t>
      </w:r>
    </w:p>
    <w:p w:rsidR="00BB268B" w:rsidP="00BB268B" w:rsidRDefault="00822BB0" w14:paraId="720955F8" w14:textId="6B33F377">
      <w:pPr>
        <w:spacing w:line="240" w:lineRule="atLeast"/>
        <w:ind w:firstLine="284"/>
        <w:rPr>
          <w:rFonts w:ascii="Times New Roman" w:hAnsi="Times New Roman"/>
          <w:sz w:val="24"/>
        </w:rPr>
      </w:pPr>
      <w:r w:rsidRPr="00822BB0">
        <w:rPr>
          <w:rFonts w:ascii="Times New Roman" w:hAnsi="Times New Roman"/>
          <w:sz w:val="24"/>
        </w:rPr>
        <w:t>2. Procesafspraken kunnen alleen worden gemaakt indien naar het oordeel van de officier van justitie buiten redelijke twijfel staat dat elk van de feiten waarop de tenlastelegging betrekking heeft door de verdachte is begaan, en hij van oordeel is dat die feiten strafbaar zijn en de verdachte vanwege die feiten strafbaar is. Ten aanzien van de feiten die op grond van procesafspraken niet worden tenlastegelegd, moet naar het oordeel van de officier van justitie voldoende aanwijzing van schuld van de verdachte aan die feiten aanwezig zijn.</w:t>
      </w:r>
    </w:p>
    <w:p w:rsidR="00BB268B" w:rsidP="00BB268B" w:rsidRDefault="00822BB0" w14:paraId="5C47DE42" w14:textId="4C267D5E">
      <w:pPr>
        <w:spacing w:line="240" w:lineRule="atLeast"/>
        <w:ind w:firstLine="284"/>
        <w:rPr>
          <w:rFonts w:ascii="Times New Roman" w:hAnsi="Times New Roman"/>
          <w:sz w:val="24"/>
        </w:rPr>
      </w:pPr>
      <w:r w:rsidRPr="00822BB0">
        <w:rPr>
          <w:rFonts w:ascii="Times New Roman" w:hAnsi="Times New Roman"/>
          <w:sz w:val="24"/>
        </w:rPr>
        <w:t>3. Het slachtoffer wiens of de benadeelde partij wier belangen daardoor worden geraakt, kan schriftelijk een standpunt kenbaar maken over het voornemen tot het maken van procesafspraken en de inhoud van de procesafspraken. In dat geval wordt dat stuk bij de processtukken gevoegd.</w:t>
      </w:r>
      <w:bookmarkStart w:name="_Hlk180744660" w:id="41"/>
    </w:p>
    <w:p w:rsidRPr="00822BB0" w:rsidR="00822BB0" w:rsidP="00BB268B" w:rsidRDefault="00822BB0" w14:paraId="7A396562" w14:textId="43101D7B">
      <w:pPr>
        <w:spacing w:line="240" w:lineRule="atLeast"/>
        <w:ind w:firstLine="284"/>
        <w:rPr>
          <w:rFonts w:ascii="Times New Roman" w:hAnsi="Times New Roman"/>
          <w:sz w:val="24"/>
        </w:rPr>
      </w:pPr>
      <w:r w:rsidRPr="00822BB0">
        <w:rPr>
          <w:rFonts w:ascii="Times New Roman" w:hAnsi="Times New Roman"/>
          <w:sz w:val="24"/>
        </w:rPr>
        <w:t>4. De procesafspraken en eventuele andere relevante afspraken worden schriftelijk vastgelegd en ondertekend door de officier van justitie en de verdachte en diens raadsman. De afspraken worden bij de processtukken gevoegd.</w:t>
      </w:r>
      <w:bookmarkEnd w:id="41"/>
    </w:p>
    <w:p w:rsidRPr="00822BB0" w:rsidR="00822BB0" w:rsidP="00822BB0" w:rsidRDefault="00822BB0" w14:paraId="06F367ED" w14:textId="77777777">
      <w:pPr>
        <w:spacing w:line="240" w:lineRule="atLeast"/>
        <w:rPr>
          <w:rFonts w:ascii="Times New Roman" w:hAnsi="Times New Roman"/>
          <w:b/>
          <w:bCs/>
          <w:sz w:val="24"/>
        </w:rPr>
      </w:pPr>
    </w:p>
    <w:p w:rsidRPr="00822BB0" w:rsidR="00822BB0" w:rsidP="00822BB0" w:rsidRDefault="00822BB0" w14:paraId="42E6A45F" w14:textId="77777777">
      <w:pPr>
        <w:spacing w:line="240" w:lineRule="atLeast"/>
        <w:rPr>
          <w:rFonts w:ascii="Times New Roman" w:hAnsi="Times New Roman"/>
          <w:b/>
          <w:bCs/>
          <w:sz w:val="24"/>
        </w:rPr>
      </w:pPr>
      <w:r w:rsidRPr="00822BB0">
        <w:rPr>
          <w:rFonts w:ascii="Times New Roman" w:hAnsi="Times New Roman"/>
          <w:b/>
          <w:bCs/>
          <w:sz w:val="24"/>
        </w:rPr>
        <w:t>Artikel 3.1.1b</w:t>
      </w:r>
    </w:p>
    <w:p w:rsidRPr="00822BB0" w:rsidR="00822BB0" w:rsidP="00822BB0" w:rsidRDefault="00822BB0" w14:paraId="253CAFF9" w14:textId="77777777">
      <w:pPr>
        <w:spacing w:line="240" w:lineRule="atLeast"/>
        <w:rPr>
          <w:rFonts w:ascii="Times New Roman" w:hAnsi="Times New Roman"/>
          <w:sz w:val="24"/>
        </w:rPr>
      </w:pPr>
      <w:bookmarkStart w:name="_Hlk156899773" w:id="42"/>
    </w:p>
    <w:p w:rsidRPr="00822BB0" w:rsidR="00822BB0" w:rsidP="00BB268B" w:rsidRDefault="00822BB0" w14:paraId="2437A6AB" w14:textId="77777777">
      <w:pPr>
        <w:spacing w:line="240" w:lineRule="atLeast"/>
        <w:ind w:firstLine="284"/>
        <w:rPr>
          <w:rFonts w:ascii="Times New Roman" w:hAnsi="Times New Roman"/>
          <w:sz w:val="24"/>
        </w:rPr>
      </w:pPr>
      <w:r w:rsidRPr="00822BB0">
        <w:rPr>
          <w:rFonts w:ascii="Times New Roman" w:hAnsi="Times New Roman"/>
          <w:sz w:val="24"/>
        </w:rPr>
        <w:t>Indien een feit op grond van procesafspraken niet is tenlastegelegd en de rechtbank de procesafspraken heeft toegelaten, kan de verdachte niet worden vervolgd voor hetzelfde feit.</w:t>
      </w:r>
    </w:p>
    <w:p w:rsidRPr="00822BB0" w:rsidR="00822BB0" w:rsidP="00822BB0" w:rsidRDefault="00822BB0" w14:paraId="0601C557" w14:textId="77777777">
      <w:pPr>
        <w:spacing w:line="240" w:lineRule="atLeast"/>
        <w:rPr>
          <w:rFonts w:ascii="Times New Roman" w:hAnsi="Times New Roman"/>
          <w:sz w:val="24"/>
        </w:rPr>
      </w:pPr>
    </w:p>
    <w:p w:rsidRPr="00822BB0" w:rsidR="00822BB0" w:rsidP="00822BB0" w:rsidRDefault="00822BB0" w14:paraId="0CFC5E92"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48C4B0D9" w14:textId="77777777">
      <w:pPr>
        <w:spacing w:line="240" w:lineRule="atLeast"/>
        <w:rPr>
          <w:rFonts w:ascii="Times New Roman" w:hAnsi="Times New Roman"/>
          <w:sz w:val="24"/>
        </w:rPr>
      </w:pPr>
    </w:p>
    <w:bookmarkEnd w:id="42"/>
    <w:p w:rsidRPr="00822BB0" w:rsidR="00822BB0" w:rsidP="00BB268B" w:rsidRDefault="00822BB0" w14:paraId="3CC15C4F" w14:textId="77777777">
      <w:pPr>
        <w:spacing w:line="240" w:lineRule="atLeast"/>
        <w:ind w:firstLine="284"/>
        <w:rPr>
          <w:rFonts w:ascii="Times New Roman" w:hAnsi="Times New Roman"/>
          <w:sz w:val="24"/>
        </w:rPr>
      </w:pPr>
      <w:r w:rsidRPr="00822BB0">
        <w:rPr>
          <w:rFonts w:ascii="Times New Roman" w:hAnsi="Times New Roman"/>
          <w:sz w:val="24"/>
        </w:rPr>
        <w:t>Artikel 3.3.1 komt te luiden:</w:t>
      </w:r>
    </w:p>
    <w:p w:rsidRPr="00822BB0" w:rsidR="00822BB0" w:rsidP="00822BB0" w:rsidRDefault="00822BB0" w14:paraId="60FF169E" w14:textId="77777777">
      <w:pPr>
        <w:spacing w:line="240" w:lineRule="atLeast"/>
        <w:rPr>
          <w:rFonts w:ascii="Times New Roman" w:hAnsi="Times New Roman"/>
          <w:sz w:val="24"/>
        </w:rPr>
      </w:pPr>
    </w:p>
    <w:p w:rsidRPr="00822BB0" w:rsidR="00822BB0" w:rsidP="00822BB0" w:rsidRDefault="00822BB0" w14:paraId="35139606" w14:textId="77777777">
      <w:pPr>
        <w:spacing w:line="240" w:lineRule="atLeast"/>
        <w:rPr>
          <w:rFonts w:ascii="Times New Roman" w:hAnsi="Times New Roman"/>
          <w:b/>
          <w:bCs/>
          <w:sz w:val="24"/>
        </w:rPr>
      </w:pPr>
      <w:r w:rsidRPr="00822BB0">
        <w:rPr>
          <w:rFonts w:ascii="Times New Roman" w:hAnsi="Times New Roman"/>
          <w:b/>
          <w:bCs/>
          <w:sz w:val="24"/>
        </w:rPr>
        <w:t>Artikel 3.3.1</w:t>
      </w:r>
    </w:p>
    <w:p w:rsidRPr="00822BB0" w:rsidR="00822BB0" w:rsidP="00822BB0" w:rsidRDefault="00822BB0" w14:paraId="4B6F29DD" w14:textId="77777777">
      <w:pPr>
        <w:spacing w:line="240" w:lineRule="atLeast"/>
        <w:rPr>
          <w:rFonts w:ascii="Times New Roman" w:hAnsi="Times New Roman"/>
          <w:sz w:val="24"/>
        </w:rPr>
      </w:pPr>
    </w:p>
    <w:p w:rsidRPr="00822BB0" w:rsidR="00822BB0" w:rsidP="00BB268B" w:rsidRDefault="00822BB0" w14:paraId="02A5DA48" w14:textId="77777777">
      <w:pPr>
        <w:spacing w:line="240" w:lineRule="atLeast"/>
        <w:ind w:firstLine="284"/>
        <w:rPr>
          <w:rFonts w:ascii="Times New Roman" w:hAnsi="Times New Roman"/>
          <w:sz w:val="24"/>
        </w:rPr>
      </w:pPr>
      <w:r w:rsidRPr="00822BB0">
        <w:rPr>
          <w:rFonts w:ascii="Times New Roman" w:hAnsi="Times New Roman"/>
          <w:sz w:val="24"/>
        </w:rPr>
        <w:lastRenderedPageBreak/>
        <w:t>1. De officier van justitie kan, indien buiten redelijke twijfel staat dat de verdachte een feit heeft begaan, het feit een overtreding betreft of een misdrijf waarop naar de wettelijke omschrijving gevangenisstraf is gesteld van niet meer dan zes jaar en hij de verdachte vanwege dat feit strafbaar acht, een strafbeschikking uitvaardigen.</w:t>
      </w:r>
    </w:p>
    <w:p w:rsidRPr="00822BB0" w:rsidR="00822BB0" w:rsidP="00BB268B" w:rsidRDefault="00822BB0" w14:paraId="2FB3AB36" w14:textId="77777777">
      <w:pPr>
        <w:spacing w:line="240" w:lineRule="atLeast"/>
        <w:ind w:firstLine="284"/>
        <w:contextualSpacing/>
        <w:rPr>
          <w:rFonts w:ascii="Times New Roman" w:hAnsi="Times New Roman"/>
          <w:sz w:val="24"/>
        </w:rPr>
      </w:pPr>
      <w:r w:rsidRPr="00822BB0">
        <w:rPr>
          <w:rFonts w:ascii="Times New Roman" w:hAnsi="Times New Roman"/>
          <w:sz w:val="24"/>
        </w:rPr>
        <w:t>2. De volgende straffen en maatregelen kunnen worden opgelegd:</w:t>
      </w:r>
    </w:p>
    <w:p w:rsidRPr="00822BB0" w:rsidR="00822BB0" w:rsidP="00BB268B" w:rsidRDefault="00822BB0" w14:paraId="1ABC1329" w14:textId="77777777">
      <w:pPr>
        <w:spacing w:line="240" w:lineRule="atLeast"/>
        <w:ind w:firstLine="284"/>
        <w:contextualSpacing/>
        <w:rPr>
          <w:rFonts w:ascii="Times New Roman" w:hAnsi="Times New Roman"/>
          <w:sz w:val="24"/>
        </w:rPr>
      </w:pPr>
      <w:r w:rsidRPr="00822BB0">
        <w:rPr>
          <w:rFonts w:ascii="Times New Roman" w:hAnsi="Times New Roman"/>
          <w:sz w:val="24"/>
        </w:rPr>
        <w:t>a. een taakstraf van ten hoogste honderdtachtig uur;</w:t>
      </w:r>
    </w:p>
    <w:p w:rsidRPr="00822BB0" w:rsidR="00822BB0" w:rsidP="00BB268B" w:rsidRDefault="00822BB0" w14:paraId="3C37BC86" w14:textId="77777777">
      <w:pPr>
        <w:spacing w:line="240" w:lineRule="atLeast"/>
        <w:ind w:firstLine="284"/>
        <w:contextualSpacing/>
        <w:rPr>
          <w:rFonts w:ascii="Times New Roman" w:hAnsi="Times New Roman"/>
          <w:sz w:val="24"/>
        </w:rPr>
      </w:pPr>
      <w:r w:rsidRPr="00822BB0">
        <w:rPr>
          <w:rFonts w:ascii="Times New Roman" w:hAnsi="Times New Roman"/>
          <w:sz w:val="24"/>
        </w:rPr>
        <w:t>b. een geldboete;</w:t>
      </w:r>
    </w:p>
    <w:p w:rsidRPr="00822BB0" w:rsidR="00822BB0" w:rsidP="00BB268B" w:rsidRDefault="00822BB0" w14:paraId="41483619" w14:textId="77777777">
      <w:pPr>
        <w:spacing w:line="240" w:lineRule="atLeast"/>
        <w:ind w:left="284"/>
        <w:contextualSpacing/>
        <w:rPr>
          <w:rFonts w:ascii="Times New Roman" w:hAnsi="Times New Roman"/>
          <w:sz w:val="24"/>
        </w:rPr>
      </w:pPr>
      <w:r w:rsidRPr="00822BB0">
        <w:rPr>
          <w:rFonts w:ascii="Times New Roman" w:hAnsi="Times New Roman"/>
          <w:sz w:val="24"/>
        </w:rPr>
        <w:t xml:space="preserve">c. </w:t>
      </w:r>
      <w:r w:rsidRPr="00822BB0">
        <w:rPr>
          <w:rFonts w:ascii="Times New Roman" w:hAnsi="Times New Roman"/>
          <w:bCs/>
          <w:sz w:val="24"/>
        </w:rPr>
        <w:t>verbeurdverklaring van inbeslaggenomen voorwerpen;</w:t>
      </w:r>
      <w:r w:rsidRPr="00822BB0">
        <w:rPr>
          <w:rFonts w:ascii="Times New Roman" w:hAnsi="Times New Roman"/>
          <w:sz w:val="24"/>
        </w:rPr>
        <w:br/>
        <w:t>d. onttrekking aan het verkeer;</w:t>
      </w:r>
      <w:r w:rsidRPr="00822BB0">
        <w:rPr>
          <w:rFonts w:ascii="Times New Roman" w:hAnsi="Times New Roman"/>
          <w:sz w:val="24"/>
        </w:rPr>
        <w:br/>
        <w:t>e. vernietiging van ontoegankelijk gemaakte gegevens;</w:t>
      </w:r>
    </w:p>
    <w:p w:rsidRPr="00822BB0" w:rsidR="00822BB0" w:rsidP="00BB268B" w:rsidRDefault="00822BB0" w14:paraId="0A50399F" w14:textId="77777777">
      <w:pPr>
        <w:spacing w:line="240" w:lineRule="atLeast"/>
        <w:ind w:firstLine="284"/>
        <w:contextualSpacing/>
        <w:rPr>
          <w:rFonts w:ascii="Times New Roman" w:hAnsi="Times New Roman"/>
          <w:sz w:val="24"/>
        </w:rPr>
      </w:pPr>
      <w:r w:rsidRPr="00822BB0">
        <w:rPr>
          <w:rFonts w:ascii="Times New Roman" w:hAnsi="Times New Roman"/>
          <w:sz w:val="24"/>
        </w:rPr>
        <w:t>f. de verplichting tot betaling aan de Staat van een geldbedrag ten behoeve van het slachtoffer;</w:t>
      </w:r>
    </w:p>
    <w:p w:rsidRPr="00822BB0" w:rsidR="00822BB0" w:rsidP="00BB268B" w:rsidRDefault="00822BB0" w14:paraId="42BF48C0" w14:textId="77777777">
      <w:pPr>
        <w:spacing w:line="240" w:lineRule="atLeast"/>
        <w:ind w:firstLine="284"/>
        <w:contextualSpacing/>
        <w:rPr>
          <w:rFonts w:ascii="Times New Roman" w:hAnsi="Times New Roman"/>
          <w:sz w:val="24"/>
        </w:rPr>
      </w:pPr>
      <w:r w:rsidRPr="00822BB0">
        <w:rPr>
          <w:rFonts w:ascii="Times New Roman" w:hAnsi="Times New Roman"/>
          <w:sz w:val="24"/>
        </w:rPr>
        <w:t>g. ontzegging van de bevoegdheid tot het besturen van motorrijtuigen voor ten hoogste zes maanden.</w:t>
      </w:r>
    </w:p>
    <w:p w:rsidRPr="00822BB0" w:rsidR="00822BB0" w:rsidP="00822BB0" w:rsidRDefault="00822BB0" w14:paraId="7FE5F581" w14:textId="77777777">
      <w:pPr>
        <w:spacing w:line="240" w:lineRule="atLeast"/>
        <w:contextualSpacing/>
        <w:rPr>
          <w:rFonts w:ascii="Times New Roman" w:hAnsi="Times New Roman"/>
          <w:sz w:val="24"/>
        </w:rPr>
      </w:pPr>
    </w:p>
    <w:p w:rsidRPr="00822BB0" w:rsidR="00822BB0" w:rsidP="00822BB0" w:rsidRDefault="00822BB0" w14:paraId="340862A8"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40BD8632" w14:textId="77777777">
      <w:pPr>
        <w:spacing w:line="240" w:lineRule="atLeast"/>
        <w:rPr>
          <w:rFonts w:ascii="Times New Roman" w:hAnsi="Times New Roman"/>
          <w:sz w:val="24"/>
        </w:rPr>
      </w:pPr>
    </w:p>
    <w:p w:rsidRPr="00822BB0" w:rsidR="00822BB0" w:rsidP="00BB268B" w:rsidRDefault="00822BB0" w14:paraId="41D20AB9"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Na artikel 3.3.1 worden vier artikelen ingevoegd, luidende:</w:t>
      </w:r>
    </w:p>
    <w:p w:rsidRPr="00822BB0" w:rsidR="00822BB0" w:rsidP="00822BB0" w:rsidRDefault="00822BB0" w14:paraId="31F23DE4"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353D0FC6" w14:textId="77777777">
      <w:pPr>
        <w:spacing w:line="240" w:lineRule="atLeast"/>
        <w:rPr>
          <w:rFonts w:ascii="Times New Roman" w:hAnsi="Times New Roman"/>
          <w:b/>
          <w:bCs/>
          <w:sz w:val="24"/>
        </w:rPr>
      </w:pPr>
      <w:r w:rsidRPr="00822BB0">
        <w:rPr>
          <w:rFonts w:ascii="Times New Roman" w:hAnsi="Times New Roman"/>
          <w:b/>
          <w:bCs/>
          <w:sz w:val="24"/>
        </w:rPr>
        <w:t>Artikel 3.3.1a</w:t>
      </w:r>
    </w:p>
    <w:p w:rsidRPr="00822BB0" w:rsidR="00822BB0" w:rsidP="00822BB0" w:rsidRDefault="00822BB0" w14:paraId="0292DE66" w14:textId="77777777">
      <w:pPr>
        <w:spacing w:line="240" w:lineRule="atLeast"/>
        <w:rPr>
          <w:rFonts w:ascii="Times New Roman" w:hAnsi="Times New Roman"/>
          <w:b/>
          <w:sz w:val="24"/>
        </w:rPr>
      </w:pPr>
    </w:p>
    <w:p w:rsidRPr="00822BB0" w:rsidR="00822BB0" w:rsidP="004656CE" w:rsidRDefault="00822BB0" w14:paraId="576A9CC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Indien de officier van justitie in de strafbeschikking een taakstraf, een geldboete of een ontzegging van de bevoegdheid motorrijtuigen te besturen oplegt, kan hij in de strafbeschikking bepalen dat deze straf of een gedeelte daarvan niet zal worden tenuitvoergelegd.</w:t>
      </w:r>
    </w:p>
    <w:p w:rsidRPr="00822BB0" w:rsidR="00822BB0" w:rsidP="004656CE" w:rsidRDefault="00822BB0" w14:paraId="300CB70A"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De officier van justitie stelt daarbij een proeftijd vast van ten hoogste een jaar.</w:t>
      </w:r>
    </w:p>
    <w:p w:rsidRPr="00822BB0" w:rsidR="00822BB0" w:rsidP="004656CE" w:rsidRDefault="00822BB0" w14:paraId="72D6CF1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De proeftijd gaat in op de dag waarop de strafbeschikking onherroepelijk is geworden.</w:t>
      </w:r>
    </w:p>
    <w:p w:rsidRPr="00822BB0" w:rsidR="00822BB0" w:rsidP="004656CE" w:rsidRDefault="00822BB0" w14:paraId="35D300F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4. De proeftijd loopt niet gedurende de tijd dat de verdachte rechtens zijn vrijheid is ontnomen.</w:t>
      </w:r>
    </w:p>
    <w:p w:rsidRPr="00822BB0" w:rsidR="00822BB0" w:rsidP="00822BB0" w:rsidRDefault="00822BB0" w14:paraId="7AD7ECE6"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48A81B1B" w14:textId="77777777">
      <w:pPr>
        <w:pStyle w:val="Geenafstand"/>
        <w:spacing w:line="240" w:lineRule="atLeast"/>
        <w:rPr>
          <w:rFonts w:ascii="Times New Roman" w:hAnsi="Times New Roman" w:cs="Times New Roman"/>
          <w:b/>
          <w:sz w:val="24"/>
          <w:szCs w:val="24"/>
        </w:rPr>
      </w:pPr>
      <w:r w:rsidRPr="00822BB0">
        <w:rPr>
          <w:rFonts w:ascii="Times New Roman" w:hAnsi="Times New Roman" w:cs="Times New Roman"/>
          <w:b/>
          <w:bCs/>
          <w:sz w:val="24"/>
          <w:szCs w:val="24"/>
        </w:rPr>
        <w:t>Artikel 3.3.1b</w:t>
      </w:r>
    </w:p>
    <w:p w:rsidRPr="00822BB0" w:rsidR="00822BB0" w:rsidP="00822BB0" w:rsidRDefault="00822BB0" w14:paraId="7424B5D8" w14:textId="77777777">
      <w:pPr>
        <w:pStyle w:val="Geenafstand"/>
        <w:spacing w:line="240" w:lineRule="atLeast"/>
        <w:rPr>
          <w:rFonts w:ascii="Times New Roman" w:hAnsi="Times New Roman" w:cs="Times New Roman"/>
          <w:bCs/>
          <w:sz w:val="24"/>
          <w:szCs w:val="24"/>
        </w:rPr>
      </w:pPr>
    </w:p>
    <w:p w:rsidRPr="00822BB0" w:rsidR="00822BB0" w:rsidP="004765E2" w:rsidRDefault="00822BB0" w14:paraId="3F6113E8"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Toepassing van artikel 3.3.1a vindt plaats onder de algemene voorwaarde dat de verdachte zich voor het einde van de proeftijd niet schuldig maakt aan een strafbaar feit.</w:t>
      </w:r>
    </w:p>
    <w:p w:rsidRPr="00822BB0" w:rsidR="00822BB0" w:rsidP="004765E2" w:rsidRDefault="00822BB0" w14:paraId="0A458F9D"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Bij toepassing van artikel 3.3.1a kunnen de volgende bijzondere voorwaarden worden gesteld waaraan de verdachte gedurende de proeftijd, of een bij de strafbeschikking te bepalen gedeelte daarvan, dan wel binnen een bij de strafbeschikking te bepalen termijn, ten hoogste gelijk aan de proeftijd, moet voldoen:</w:t>
      </w:r>
    </w:p>
    <w:p w:rsidRPr="00822BB0" w:rsidR="00822BB0" w:rsidP="004765E2" w:rsidRDefault="00822BB0" w14:paraId="29A335D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een verbod direct of indirect contact te hebben of te zoeken met bepaalde personen of instellingen, dat ook kan inhouden een verbod zich binnen een bepaalde afstand van bepaalde personen te bevinden;</w:t>
      </w:r>
    </w:p>
    <w:p w:rsidRPr="00822BB0" w:rsidR="00822BB0" w:rsidP="004765E2" w:rsidRDefault="00822BB0" w14:paraId="7554DDE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een verbod zich te bevinden in een bepaald gebied;</w:t>
      </w:r>
    </w:p>
    <w:p w:rsidRPr="00822BB0" w:rsidR="00822BB0" w:rsidP="004765E2" w:rsidRDefault="00822BB0" w14:paraId="53D1E998"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c. een verplichting op bepaalde tijdstippen of gedurende een bepaalde periode op een bepaalde locatie aanwezig te zijn;</w:t>
      </w:r>
    </w:p>
    <w:p w:rsidRPr="00822BB0" w:rsidR="00822BB0" w:rsidP="004765E2" w:rsidRDefault="00822BB0" w14:paraId="36FB3DAB"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d. een verplichting zich op bepaalde tijdstippen te melden bij een bepaalde instantie;</w:t>
      </w:r>
    </w:p>
    <w:p w:rsidRPr="00822BB0" w:rsidR="00822BB0" w:rsidP="004765E2" w:rsidRDefault="00822BB0" w14:paraId="5F798D9B"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e. een verbod op het gebruik van </w:t>
      </w:r>
      <w:r w:rsidRPr="00822BB0">
        <w:rPr>
          <w:rFonts w:ascii="Times New Roman" w:hAnsi="Times New Roman" w:cs="Times New Roman"/>
          <w:sz w:val="24"/>
          <w:szCs w:val="24"/>
        </w:rPr>
        <w:t>alcohol of</w:t>
      </w:r>
      <w:r w:rsidRPr="00822BB0">
        <w:rPr>
          <w:rFonts w:ascii="Times New Roman" w:hAnsi="Times New Roman" w:cs="Times New Roman"/>
          <w:bCs/>
          <w:sz w:val="24"/>
          <w:szCs w:val="24"/>
        </w:rPr>
        <w:t xml:space="preserve"> middelen als bedoeld in lijst I</w:t>
      </w:r>
      <w:r w:rsidRPr="00822BB0">
        <w:rPr>
          <w:rFonts w:ascii="Times New Roman" w:hAnsi="Times New Roman" w:cs="Times New Roman"/>
          <w:sz w:val="24"/>
          <w:szCs w:val="24"/>
        </w:rPr>
        <w:t>, lijst IA</w:t>
      </w:r>
      <w:r w:rsidRPr="00822BB0">
        <w:rPr>
          <w:rFonts w:ascii="Times New Roman" w:hAnsi="Times New Roman" w:cs="Times New Roman"/>
          <w:bCs/>
          <w:sz w:val="24"/>
          <w:szCs w:val="24"/>
        </w:rPr>
        <w:t xml:space="preserve"> of lijst II van de Opiumwet en de verplichting ten behoeve van de naleving van dit verbod mee te werken aan een speekseltest, ademonderzoek, bloedonderzoek of urineonderzoek;</w:t>
      </w:r>
    </w:p>
    <w:p w:rsidRPr="00822BB0" w:rsidR="00822BB0" w:rsidP="004765E2" w:rsidRDefault="00822BB0" w14:paraId="553A4DE5"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f. een verplichting zich onder behandeling te stellen van een zorgaanbieder;</w:t>
      </w:r>
    </w:p>
    <w:p w:rsidRPr="00822BB0" w:rsidR="00822BB0" w:rsidP="004765E2" w:rsidRDefault="00822BB0" w14:paraId="38CB3B2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lastRenderedPageBreak/>
        <w:t>g. een verplichting tot het deelnemen aan een gedragsinterventie;</w:t>
      </w:r>
    </w:p>
    <w:p w:rsidRPr="00822BB0" w:rsidR="00822BB0" w:rsidP="004765E2" w:rsidRDefault="00822BB0" w14:paraId="67AA509D"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h. een verplichting zich in te spannen voor het vinden en behouden van een dagbesteding;</w:t>
      </w:r>
    </w:p>
    <w:p w:rsidRPr="00822BB0" w:rsidR="00822BB0" w:rsidP="004765E2" w:rsidRDefault="00822BB0" w14:paraId="0BE38F60"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i. een verbod vrijwilligerswerk van een bepaalde aard te verrichten;</w:t>
      </w:r>
    </w:p>
    <w:p w:rsidRPr="00822BB0" w:rsidR="00822BB0" w:rsidP="004765E2" w:rsidRDefault="00822BB0" w14:paraId="33FFFE6A"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j. gehele of gedeeltelijke vergoeding van de door het strafbare feit veroorzaakte schade;</w:t>
      </w:r>
    </w:p>
    <w:p w:rsidRPr="00822BB0" w:rsidR="00822BB0" w:rsidP="004765E2" w:rsidRDefault="00822BB0" w14:paraId="7ECFE63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k. geheel of gedeeltelijk herstel van de door het strafbare feit veroorzaakte schade;</w:t>
      </w:r>
    </w:p>
    <w:p w:rsidRPr="00822BB0" w:rsidR="00822BB0" w:rsidP="004765E2" w:rsidRDefault="00822BB0" w14:paraId="08C0F28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l. storting van een vast te stellen waarborgsom, ten hoogste gelijk aan het verschil tussen het maximum van de geldboete die voor het feit kan worden opgelegd en de opgelegde boete;</w:t>
      </w:r>
    </w:p>
    <w:p w:rsidRPr="00822BB0" w:rsidR="00822BB0" w:rsidP="00822BB0" w:rsidRDefault="00822BB0" w14:paraId="6D23FCD4"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m. storting van een vast te stellen geldbedrag in het schadefonds geweldsmisdrijven of ten gunste van een instelling die zich ten doel stelt belangen van slachtoffers van strafbare feiten te behartigen, waarbij het bedrag niet hoger kan zijn dan de geldboete die ten hoogste voor het feit kan worden opgelegd.</w:t>
      </w:r>
    </w:p>
    <w:p w:rsidRPr="00822BB0" w:rsidR="00822BB0" w:rsidP="00822BB0" w:rsidRDefault="00822BB0" w14:paraId="18A7332D"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n. naleving van aanwijzingen in het kader van gedragstoezicht gericht op compliancebeleid.</w:t>
      </w:r>
    </w:p>
    <w:p w:rsidRPr="00822BB0" w:rsidR="00822BB0" w:rsidP="004765E2" w:rsidRDefault="00822BB0" w14:paraId="6162F706" w14:textId="77777777">
      <w:pPr>
        <w:pStyle w:val="Geenafstand"/>
        <w:spacing w:line="240" w:lineRule="atLeast"/>
        <w:ind w:firstLine="284"/>
        <w:rPr>
          <w:rFonts w:ascii="Times New Roman" w:hAnsi="Times New Roman" w:cs="Times New Roman"/>
          <w:bCs/>
          <w:sz w:val="24"/>
          <w:szCs w:val="24"/>
        </w:rPr>
      </w:pPr>
      <w:bookmarkStart w:name="_Hlk161850072" w:id="43"/>
      <w:r w:rsidRPr="00822BB0">
        <w:rPr>
          <w:rFonts w:ascii="Times New Roman" w:hAnsi="Times New Roman" w:cs="Times New Roman"/>
          <w:bCs/>
          <w:sz w:val="24"/>
          <w:szCs w:val="24"/>
        </w:rPr>
        <w:t>3. Indien een bijzondere voorwaarde is gesteld, kan de officier van justitie een reclasseringsinstelling opdracht geven toezicht te houden op de naleving van de bijzondere voorwaarden en de verdachte ten behoeve daarvan te begeleiden. In dat geval wordt de veroordeelde gewezen op de van rechtswege geldende voorwaarden, bedoeld in artikel 7.2.1, vierde lid.</w:t>
      </w:r>
      <w:r w:rsidRPr="00822BB0">
        <w:rPr>
          <w:rFonts w:ascii="Times New Roman" w:hAnsi="Times New Roman" w:cs="Times New Roman"/>
          <w:sz w:val="24"/>
          <w:szCs w:val="24"/>
        </w:rPr>
        <w:t xml:space="preserve"> </w:t>
      </w:r>
      <w:r w:rsidRPr="00822BB0">
        <w:rPr>
          <w:rFonts w:ascii="Times New Roman" w:hAnsi="Times New Roman" w:cs="Times New Roman"/>
          <w:bCs/>
          <w:sz w:val="24"/>
          <w:szCs w:val="24"/>
        </w:rPr>
        <w:t>Indien vanwege de aard van een gestelde bijzondere voorwaarde reclasseringstoezicht niet aangewezen is, kan de officier van justitie een andere instelling of persoon als bedoeld in artikel 7.2.1, derde lid, opdracht geven toezicht te houden.</w:t>
      </w:r>
      <w:bookmarkEnd w:id="43"/>
    </w:p>
    <w:p w:rsidRPr="00822BB0" w:rsidR="00822BB0" w:rsidP="00822BB0" w:rsidRDefault="00822BB0" w14:paraId="2CAB8B6E"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4C10C42A" w14:textId="77777777">
      <w:pPr>
        <w:spacing w:line="240" w:lineRule="atLeast"/>
        <w:rPr>
          <w:rFonts w:ascii="Times New Roman" w:hAnsi="Times New Roman"/>
          <w:b/>
          <w:bCs/>
          <w:sz w:val="24"/>
        </w:rPr>
      </w:pPr>
      <w:bookmarkStart w:name="_Hlk152591668" w:id="44"/>
      <w:r w:rsidRPr="00822BB0">
        <w:rPr>
          <w:rFonts w:ascii="Times New Roman" w:hAnsi="Times New Roman"/>
          <w:b/>
          <w:bCs/>
          <w:sz w:val="24"/>
        </w:rPr>
        <w:t>Artikel 3.3.1c</w:t>
      </w:r>
    </w:p>
    <w:p w:rsidRPr="00822BB0" w:rsidR="00822BB0" w:rsidP="00822BB0" w:rsidRDefault="00822BB0" w14:paraId="3A426ADB" w14:textId="77777777">
      <w:pPr>
        <w:spacing w:line="240" w:lineRule="atLeast"/>
        <w:rPr>
          <w:rFonts w:ascii="Times New Roman" w:hAnsi="Times New Roman"/>
          <w:b/>
          <w:sz w:val="24"/>
        </w:rPr>
      </w:pPr>
    </w:p>
    <w:p w:rsidRPr="00822BB0" w:rsidR="00822BB0" w:rsidP="000B73D1" w:rsidRDefault="00822BB0" w14:paraId="210A271B"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Bij het opleggen van een taakstraf geldt als voorwaarde dat de verdachte ten behoeve van het vaststellen van zijn identiteit medewerking verleent aan het nemen van een of meer vingerafdrukken of een identiteitsbewijs als bedoeld in artikel 1 van de Wet op de identificatieplicht ter inzage aanbiedt.</w:t>
      </w:r>
      <w:bookmarkEnd w:id="44"/>
    </w:p>
    <w:p w:rsidRPr="00822BB0" w:rsidR="00822BB0" w:rsidP="00822BB0" w:rsidRDefault="00822BB0" w14:paraId="1D8AFE98"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7855C124" w14:textId="77777777">
      <w:pPr>
        <w:spacing w:line="240" w:lineRule="atLeast"/>
        <w:rPr>
          <w:rFonts w:ascii="Times New Roman" w:hAnsi="Times New Roman"/>
          <w:b/>
          <w:bCs/>
          <w:sz w:val="24"/>
        </w:rPr>
      </w:pPr>
      <w:r w:rsidRPr="00822BB0">
        <w:rPr>
          <w:rFonts w:ascii="Times New Roman" w:hAnsi="Times New Roman"/>
          <w:b/>
          <w:bCs/>
          <w:sz w:val="24"/>
        </w:rPr>
        <w:t>Artikel 3.3.1d</w:t>
      </w:r>
    </w:p>
    <w:p w:rsidRPr="00822BB0" w:rsidR="00822BB0" w:rsidP="00822BB0" w:rsidRDefault="00822BB0" w14:paraId="0CDF7D90" w14:textId="77777777">
      <w:pPr>
        <w:spacing w:line="240" w:lineRule="atLeast"/>
        <w:rPr>
          <w:rFonts w:ascii="Times New Roman" w:hAnsi="Times New Roman"/>
          <w:b/>
          <w:sz w:val="24"/>
        </w:rPr>
      </w:pPr>
    </w:p>
    <w:p w:rsidRPr="00822BB0" w:rsidR="00822BB0" w:rsidP="002B379C" w:rsidRDefault="00822BB0" w14:paraId="74E0BDF9"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De strafbeschikking vermeldt:</w:t>
      </w:r>
    </w:p>
    <w:p w:rsidRPr="00822BB0" w:rsidR="00822BB0" w:rsidP="002B379C" w:rsidRDefault="00822BB0" w14:paraId="6CE4F04A"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de naam van de verdachte en het van hem bekende adres;</w:t>
      </w:r>
    </w:p>
    <w:p w:rsidRPr="00822BB0" w:rsidR="00822BB0" w:rsidP="002B379C" w:rsidRDefault="00822BB0" w14:paraId="25E34A6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een opgave van het feit als bedoeld in artikel 4.1.1, derde lid, onderdeel a, dan wel een korte omschrijving van de gedraging ter zake waarvan de strafbeschikking wordt uitgevaardigd, alsmede de tijd waarop en de plaats waar deze gedraging werd verricht;</w:t>
      </w:r>
    </w:p>
    <w:p w:rsidRPr="00822BB0" w:rsidR="00822BB0" w:rsidP="002B379C" w:rsidRDefault="00822BB0" w14:paraId="1BA9630D"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c. het strafbare feit dat deze gedraging oplevert;</w:t>
      </w:r>
    </w:p>
    <w:p w:rsidR="002B379C" w:rsidP="002B379C" w:rsidRDefault="00822BB0" w14:paraId="25E3053E" w14:textId="114CE45B">
      <w:pPr>
        <w:pStyle w:val="Geenafstand"/>
        <w:ind w:left="284"/>
        <w:contextualSpacing/>
        <w:rPr>
          <w:rFonts w:ascii="Times New Roman" w:hAnsi="Times New Roman" w:cs="Times New Roman"/>
          <w:bCs/>
          <w:sz w:val="24"/>
          <w:szCs w:val="24"/>
        </w:rPr>
      </w:pPr>
      <w:r w:rsidRPr="00822BB0">
        <w:rPr>
          <w:rFonts w:ascii="Times New Roman" w:hAnsi="Times New Roman" w:cs="Times New Roman"/>
          <w:bCs/>
          <w:sz w:val="24"/>
          <w:szCs w:val="24"/>
        </w:rPr>
        <w:t>d. de opgelegde straffen en maatregelen;</w:t>
      </w:r>
    </w:p>
    <w:p w:rsidRPr="00822BB0" w:rsidR="00822BB0" w:rsidP="002B379C" w:rsidRDefault="00822BB0" w14:paraId="4C49AE35" w14:textId="17A1666C">
      <w:pPr>
        <w:pStyle w:val="Geenafstand"/>
        <w:ind w:firstLine="284"/>
        <w:contextualSpacing/>
        <w:rPr>
          <w:rFonts w:ascii="Times New Roman" w:hAnsi="Times New Roman" w:cs="Times New Roman"/>
          <w:bCs/>
          <w:sz w:val="24"/>
          <w:szCs w:val="24"/>
        </w:rPr>
      </w:pPr>
      <w:r w:rsidRPr="00822BB0">
        <w:rPr>
          <w:rFonts w:ascii="Times New Roman" w:hAnsi="Times New Roman" w:cs="Times New Roman"/>
          <w:bCs/>
          <w:sz w:val="24"/>
          <w:szCs w:val="24"/>
        </w:rPr>
        <w:t>e. de niet-tenuitvoerlegging van de straf of van een deel daarvan, de daarbij behorende proeftijd en de daarbij gestelde voorwaarde of voorwaarden;</w:t>
      </w:r>
    </w:p>
    <w:p w:rsidRPr="00822BB0" w:rsidR="00822BB0" w:rsidP="002B379C" w:rsidRDefault="00822BB0" w14:paraId="41AD01D8"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f. de dag waarop de strafbeschikking is uitgevaardigd;</w:t>
      </w:r>
    </w:p>
    <w:p w:rsidRPr="00822BB0" w:rsidR="00822BB0" w:rsidP="002B379C" w:rsidRDefault="00822BB0" w14:paraId="252C8619"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g. de wijze waarop, de termijn waarbinnen en het parket waarbij verzet kan worden ingesteld;</w:t>
      </w:r>
    </w:p>
    <w:p w:rsidRPr="00822BB0" w:rsidR="00822BB0" w:rsidP="002B379C" w:rsidRDefault="00822BB0" w14:paraId="382143A0" w14:textId="77777777">
      <w:pPr>
        <w:spacing w:line="240" w:lineRule="atLeast"/>
        <w:ind w:firstLine="284"/>
        <w:rPr>
          <w:rFonts w:ascii="Times New Roman" w:hAnsi="Times New Roman"/>
          <w:bCs/>
          <w:sz w:val="24"/>
        </w:rPr>
      </w:pPr>
      <w:r w:rsidRPr="00822BB0">
        <w:rPr>
          <w:rFonts w:ascii="Times New Roman" w:hAnsi="Times New Roman"/>
          <w:bCs/>
          <w:sz w:val="24"/>
        </w:rPr>
        <w:t xml:space="preserve">h. dat na vrijwillige voldoening geen verzet meer kan worden ingesteld en dat een gedane afstand niet kan worden herroepen; </w:t>
      </w:r>
    </w:p>
    <w:p w:rsidR="002B379C" w:rsidP="002B379C" w:rsidRDefault="00822BB0" w14:paraId="48BFA002" w14:textId="77777777">
      <w:pPr>
        <w:spacing w:line="240" w:lineRule="atLeast"/>
        <w:ind w:left="284"/>
        <w:rPr>
          <w:rFonts w:ascii="Times New Roman" w:hAnsi="Times New Roman"/>
          <w:bCs/>
          <w:sz w:val="24"/>
        </w:rPr>
      </w:pPr>
      <w:r w:rsidRPr="00822BB0">
        <w:rPr>
          <w:rFonts w:ascii="Times New Roman" w:hAnsi="Times New Roman"/>
          <w:bCs/>
          <w:sz w:val="24"/>
        </w:rPr>
        <w:t>i. de wijze van tenuitvoerlegging.</w:t>
      </w:r>
    </w:p>
    <w:p w:rsidRPr="002B379C" w:rsidR="00822BB0" w:rsidP="002B379C" w:rsidRDefault="00822BB0" w14:paraId="6F2C2318" w14:textId="0A6E6905">
      <w:pPr>
        <w:ind w:firstLine="284"/>
        <w:contextualSpacing/>
        <w:rPr>
          <w:rFonts w:ascii="Times New Roman" w:hAnsi="Times New Roman"/>
          <w:bCs/>
          <w:sz w:val="24"/>
        </w:rPr>
      </w:pPr>
      <w:r w:rsidRPr="00822BB0">
        <w:rPr>
          <w:rFonts w:ascii="Times New Roman" w:hAnsi="Times New Roman"/>
          <w:bCs/>
          <w:sz w:val="24"/>
        </w:rPr>
        <w:t>2. Indien blijkt dat de verdachte de Nederlandse taal niet of onvoldoende beheerst en de strafbeschikking is uitgevaardigd wegens een misdrijf, wordt de strafbeschikking of in ieder geval de in het eerste lid bedoelde onderdelen daarvan vertaald in een voor de verdachte begrijpelijke taal. De verdachte die de Nederlandse taal niet of onvoldoende beheerst, kan verzoeken dat de strafbeschikking in een voor hem begrijpelijke taal wordt vertaald.</w:t>
      </w:r>
    </w:p>
    <w:p w:rsidRPr="00822BB0" w:rsidR="00822BB0" w:rsidP="00822BB0" w:rsidRDefault="00822BB0" w14:paraId="0B4B44FC" w14:textId="77777777">
      <w:pPr>
        <w:spacing w:line="240" w:lineRule="atLeast"/>
        <w:rPr>
          <w:rFonts w:ascii="Times New Roman" w:hAnsi="Times New Roman"/>
          <w:sz w:val="24"/>
        </w:rPr>
      </w:pPr>
    </w:p>
    <w:p w:rsidRPr="00822BB0" w:rsidR="00822BB0" w:rsidP="00822BB0" w:rsidRDefault="00822BB0" w14:paraId="61A2355C"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26E60502" w14:textId="77777777">
      <w:pPr>
        <w:spacing w:line="240" w:lineRule="atLeast"/>
        <w:rPr>
          <w:rFonts w:ascii="Times New Roman" w:hAnsi="Times New Roman"/>
          <w:sz w:val="24"/>
        </w:rPr>
      </w:pPr>
    </w:p>
    <w:p w:rsidRPr="00822BB0" w:rsidR="00822BB0" w:rsidP="00B0587D" w:rsidRDefault="00822BB0" w14:paraId="615AD77F" w14:textId="77777777">
      <w:pPr>
        <w:pStyle w:val="Geenafstand"/>
        <w:spacing w:line="240" w:lineRule="atLeast"/>
        <w:ind w:firstLine="284"/>
        <w:rPr>
          <w:rFonts w:ascii="Times New Roman" w:hAnsi="Times New Roman" w:cs="Times New Roman"/>
          <w:bCs/>
          <w:sz w:val="24"/>
          <w:szCs w:val="24"/>
        </w:rPr>
      </w:pPr>
      <w:bookmarkStart w:name="_Hlk156914608" w:id="45"/>
      <w:r w:rsidRPr="00822BB0">
        <w:rPr>
          <w:rFonts w:ascii="Times New Roman" w:hAnsi="Times New Roman" w:cs="Times New Roman"/>
          <w:bCs/>
          <w:sz w:val="24"/>
          <w:szCs w:val="24"/>
        </w:rPr>
        <w:t>Artikel 3.3.4 wordt als volgt gewijzigd:</w:t>
      </w:r>
    </w:p>
    <w:p w:rsidR="00095098" w:rsidP="00B0587D" w:rsidRDefault="00095098" w14:paraId="4A99E8C3" w14:textId="77777777">
      <w:pPr>
        <w:pStyle w:val="Geenafstand"/>
        <w:spacing w:line="240" w:lineRule="atLeast"/>
        <w:ind w:firstLine="284"/>
        <w:rPr>
          <w:rFonts w:ascii="Times New Roman" w:hAnsi="Times New Roman" w:cs="Times New Roman"/>
          <w:bCs/>
          <w:sz w:val="24"/>
          <w:szCs w:val="24"/>
        </w:rPr>
      </w:pPr>
    </w:p>
    <w:p w:rsidRPr="00822BB0" w:rsidR="00822BB0" w:rsidP="00B0587D" w:rsidRDefault="00822BB0" w14:paraId="7509FEB2" w14:textId="10593D86">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 het eerste lid komt de eerste zin te luiden: Een strafbeschikking houdende een taakstraf of een ontzegging van de bevoegdheid motorrijtuigen te besturen, dan wel een bijzondere voorwaarde, wordt slechts uitgevaardigd indien de verdachte door de officier van justitie is gehoord en daarbij heeft verklaard bereid te zijn de straf te voldoen dan wel zich aan de bijzondere voorwaarde te houden.</w:t>
      </w:r>
    </w:p>
    <w:p w:rsidR="00B0587D" w:rsidP="00822BB0" w:rsidRDefault="00B0587D" w14:paraId="7CEA199F" w14:textId="77777777">
      <w:pPr>
        <w:pStyle w:val="Geenafstand"/>
        <w:spacing w:line="240" w:lineRule="atLeast"/>
        <w:rPr>
          <w:rFonts w:ascii="Times New Roman" w:hAnsi="Times New Roman" w:cs="Times New Roman"/>
          <w:bCs/>
          <w:sz w:val="24"/>
          <w:szCs w:val="24"/>
        </w:rPr>
      </w:pPr>
    </w:p>
    <w:p w:rsidRPr="00822BB0" w:rsidR="00822BB0" w:rsidP="00B0587D" w:rsidRDefault="00822BB0" w14:paraId="1B7CF185" w14:textId="714B9D9A">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Het tweede lid komt te luiden:</w:t>
      </w:r>
    </w:p>
    <w:p w:rsidR="00B0587D" w:rsidP="00B0587D" w:rsidRDefault="00822BB0" w14:paraId="7F970CEC"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Een strafbeschikking waarin een geldboete of een schadevergoedingsmaatregel wordt opgelegd of waarin inbeslaggenomen voorwerpen worden verbeurdverklaard, wordt, indien het daarmee afzonderlijk of gezamenlijk gemoeide bedrag meer beloopt dan € 2.000, alleen uitgevaardigd indien de verdachte, bijgestaan door een raadsman, daaraan voorafgaand is gehoord door de officier van justitie die de strafbeschikking uitvaardigt.</w:t>
      </w:r>
      <w:r w:rsidRPr="00822BB0">
        <w:rPr>
          <w:rFonts w:ascii="Times New Roman" w:hAnsi="Times New Roman" w:cs="Times New Roman"/>
          <w:bCs/>
          <w:sz w:val="24"/>
          <w:szCs w:val="24"/>
        </w:rPr>
        <w:br/>
      </w:r>
    </w:p>
    <w:p w:rsidRPr="00822BB0" w:rsidR="00822BB0" w:rsidP="00B0587D" w:rsidRDefault="00822BB0" w14:paraId="234A42BA" w14:textId="3BE5F28E">
      <w:pPr>
        <w:pStyle w:val="Geenafstand"/>
        <w:spacing w:line="240" w:lineRule="atLeast"/>
        <w:ind w:left="284"/>
        <w:rPr>
          <w:rFonts w:ascii="Times New Roman" w:hAnsi="Times New Roman" w:cs="Times New Roman"/>
          <w:bCs/>
          <w:sz w:val="24"/>
          <w:szCs w:val="24"/>
        </w:rPr>
      </w:pPr>
      <w:r w:rsidRPr="00822BB0">
        <w:rPr>
          <w:rFonts w:ascii="Times New Roman" w:hAnsi="Times New Roman" w:cs="Times New Roman"/>
          <w:bCs/>
          <w:sz w:val="24"/>
          <w:szCs w:val="24"/>
        </w:rPr>
        <w:t>3. Het vijfde lid komt te luiden:</w:t>
      </w:r>
    </w:p>
    <w:p w:rsidRPr="00822BB0" w:rsidR="00822BB0" w:rsidP="00B0587D" w:rsidRDefault="00822BB0" w14:paraId="72EE910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5. Bij algemene maatregel van bestuur kunnen nadere regels worden gesteld over het opleggen van straffen en maatregelen en het stellen van bijzondere voorwaarden in een strafbeschikking.</w:t>
      </w:r>
    </w:p>
    <w:bookmarkEnd w:id="45"/>
    <w:p w:rsidRPr="00822BB0" w:rsidR="00822BB0" w:rsidP="00822BB0" w:rsidRDefault="00822BB0" w14:paraId="453E302D" w14:textId="77777777">
      <w:pPr>
        <w:spacing w:line="240" w:lineRule="atLeast"/>
        <w:rPr>
          <w:rFonts w:ascii="Times New Roman" w:hAnsi="Times New Roman"/>
          <w:i/>
          <w:iCs/>
          <w:sz w:val="24"/>
        </w:rPr>
      </w:pPr>
    </w:p>
    <w:p w:rsidRPr="00822BB0" w:rsidR="00822BB0" w:rsidP="00822BB0" w:rsidRDefault="00822BB0" w14:paraId="7DCB1393"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72BAD773" w14:textId="77777777">
      <w:pPr>
        <w:spacing w:line="240" w:lineRule="atLeast"/>
        <w:rPr>
          <w:rFonts w:ascii="Times New Roman" w:hAnsi="Times New Roman"/>
          <w:sz w:val="24"/>
        </w:rPr>
      </w:pPr>
    </w:p>
    <w:p w:rsidRPr="00822BB0" w:rsidR="00822BB0" w:rsidP="00B0587D" w:rsidRDefault="00822BB0" w14:paraId="04E84A19" w14:textId="77777777">
      <w:pPr>
        <w:pStyle w:val="Geenafstand"/>
        <w:spacing w:line="240" w:lineRule="atLeast"/>
        <w:ind w:firstLine="284"/>
        <w:rPr>
          <w:rFonts w:ascii="Times New Roman" w:hAnsi="Times New Roman" w:cs="Times New Roman"/>
          <w:bCs/>
          <w:sz w:val="24"/>
          <w:szCs w:val="24"/>
        </w:rPr>
      </w:pPr>
      <w:bookmarkStart w:name="_Hlk156915437" w:id="46"/>
      <w:r w:rsidRPr="00822BB0">
        <w:rPr>
          <w:rFonts w:ascii="Times New Roman" w:hAnsi="Times New Roman" w:cs="Times New Roman"/>
          <w:bCs/>
          <w:sz w:val="24"/>
          <w:szCs w:val="24"/>
        </w:rPr>
        <w:t>Artikel 3.3.5 wordt als volgt gewijzigd:</w:t>
      </w:r>
    </w:p>
    <w:p w:rsidR="00B0587D" w:rsidP="00822BB0" w:rsidRDefault="00B0587D" w14:paraId="00208436" w14:textId="77777777">
      <w:pPr>
        <w:pStyle w:val="Geenafstand"/>
        <w:spacing w:line="240" w:lineRule="atLeast"/>
        <w:rPr>
          <w:rFonts w:ascii="Times New Roman" w:hAnsi="Times New Roman" w:cs="Times New Roman"/>
          <w:bCs/>
          <w:sz w:val="24"/>
          <w:szCs w:val="24"/>
        </w:rPr>
      </w:pPr>
    </w:p>
    <w:p w:rsidRPr="00822BB0" w:rsidR="00822BB0" w:rsidP="006A631B" w:rsidRDefault="00822BB0" w14:paraId="5E6F432C" w14:textId="777289E1">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Het tweede lid komt te luiden:</w:t>
      </w:r>
    </w:p>
    <w:p w:rsidRPr="00822BB0" w:rsidR="00822BB0" w:rsidP="006A631B" w:rsidRDefault="00822BB0" w14:paraId="6D70E19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w:t>
      </w:r>
      <w:bookmarkStart w:name="_Hlk143080739" w:id="47"/>
      <w:r w:rsidRPr="00822BB0">
        <w:rPr>
          <w:rFonts w:ascii="Times New Roman" w:hAnsi="Times New Roman" w:cs="Times New Roman"/>
          <w:bCs/>
          <w:sz w:val="24"/>
          <w:szCs w:val="24"/>
        </w:rPr>
        <w:t xml:space="preserve">Indien in een strafbeschikking een geldboete of een schadevergoedingsmaatregel wordt opgelegd of inbeslaggenomen voorwerpen worden verbeurdverklaard en het daarmee afzonderlijk of gezamenlijk gemoeide bedrag meer beloopt dan </w:t>
      </w:r>
      <w:bookmarkEnd w:id="47"/>
      <w:r w:rsidRPr="00822BB0">
        <w:rPr>
          <w:rFonts w:ascii="Times New Roman" w:hAnsi="Times New Roman" w:cs="Times New Roman"/>
          <w:bCs/>
          <w:sz w:val="24"/>
          <w:szCs w:val="24"/>
        </w:rPr>
        <w:t>€ 2.000, vindt toezending plaats langs elektronische weg, door plaatsing van een bericht in de elektronische voorziening onder notificatie aan de verdachte, of bij aangetekende brief.</w:t>
      </w:r>
    </w:p>
    <w:p w:rsidR="006A631B" w:rsidP="00822BB0" w:rsidRDefault="006A631B" w14:paraId="3B22A5E2" w14:textId="77777777">
      <w:pPr>
        <w:pStyle w:val="Geenafstand"/>
        <w:spacing w:line="240" w:lineRule="atLeast"/>
        <w:rPr>
          <w:rFonts w:ascii="Times New Roman" w:hAnsi="Times New Roman" w:cs="Times New Roman"/>
          <w:bCs/>
          <w:sz w:val="24"/>
          <w:szCs w:val="24"/>
        </w:rPr>
      </w:pPr>
    </w:p>
    <w:p w:rsidRPr="00822BB0" w:rsidR="00822BB0" w:rsidP="006A631B" w:rsidRDefault="00822BB0" w14:paraId="1E8C8D85" w14:textId="5A243C1A">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Het vierde lid komt te luiden:</w:t>
      </w:r>
    </w:p>
    <w:p w:rsidRPr="006A631B" w:rsidR="00822BB0" w:rsidP="006A631B" w:rsidRDefault="00822BB0" w14:paraId="265208FD" w14:textId="150D4B60">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4. </w:t>
      </w:r>
      <w:r w:rsidRPr="00822BB0">
        <w:rPr>
          <w:rFonts w:ascii="Times New Roman" w:hAnsi="Times New Roman" w:cs="Times New Roman"/>
          <w:sz w:val="24"/>
          <w:szCs w:val="24"/>
        </w:rPr>
        <w:t>Indien aan de officier van justitie een verzoek als bedoeld in artikel 1.5.4 is gedaan, wordt door Onze Minister aan het slachtoffer een kopie van de strafbeschikking toegezonden. Verder wordt door Onze Minister een kopie toegezonden aan de rechtstreeks belanghebbende die de officier van justitie bekend is.</w:t>
      </w:r>
      <w:bookmarkEnd w:id="46"/>
    </w:p>
    <w:p w:rsidRPr="00822BB0" w:rsidR="00822BB0" w:rsidP="00822BB0" w:rsidRDefault="00822BB0" w14:paraId="342FA695" w14:textId="77777777">
      <w:pPr>
        <w:spacing w:line="240" w:lineRule="atLeast"/>
        <w:rPr>
          <w:rFonts w:ascii="Times New Roman" w:hAnsi="Times New Roman"/>
          <w:i/>
          <w:iCs/>
          <w:sz w:val="24"/>
        </w:rPr>
      </w:pPr>
    </w:p>
    <w:p w:rsidRPr="00822BB0" w:rsidR="00822BB0" w:rsidP="00822BB0" w:rsidRDefault="00822BB0" w14:paraId="23165F59"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2C549C2B" w14:textId="77777777">
      <w:pPr>
        <w:spacing w:line="240" w:lineRule="atLeast"/>
        <w:rPr>
          <w:rFonts w:ascii="Times New Roman" w:hAnsi="Times New Roman"/>
          <w:sz w:val="24"/>
        </w:rPr>
      </w:pPr>
    </w:p>
    <w:p w:rsidR="006A631B" w:rsidP="006A631B" w:rsidRDefault="00822BB0" w14:paraId="3F502238" w14:textId="77777777">
      <w:pPr>
        <w:ind w:firstLine="284"/>
        <w:rPr>
          <w:rFonts w:ascii="Times New Roman" w:hAnsi="Times New Roman"/>
          <w:sz w:val="24"/>
        </w:rPr>
      </w:pPr>
      <w:bookmarkStart w:name="_Hlk156915627" w:id="48"/>
      <w:r w:rsidRPr="00822BB0">
        <w:rPr>
          <w:rFonts w:ascii="Times New Roman" w:hAnsi="Times New Roman"/>
          <w:sz w:val="24"/>
        </w:rPr>
        <w:t>Artikel 3.3.6 wordt als volgt gewijzigd:</w:t>
      </w:r>
      <w:r w:rsidRPr="00822BB0">
        <w:rPr>
          <w:rFonts w:ascii="Times New Roman" w:hAnsi="Times New Roman"/>
          <w:sz w:val="24"/>
        </w:rPr>
        <w:br/>
      </w:r>
    </w:p>
    <w:p w:rsidR="006A631B" w:rsidP="006A631B" w:rsidRDefault="00822BB0" w14:paraId="4DCB4CB2" w14:textId="0B4A2906">
      <w:pPr>
        <w:ind w:left="284"/>
        <w:rPr>
          <w:rFonts w:ascii="Times New Roman" w:hAnsi="Times New Roman"/>
          <w:sz w:val="24"/>
        </w:rPr>
      </w:pPr>
      <w:r w:rsidRPr="00822BB0">
        <w:rPr>
          <w:rFonts w:ascii="Times New Roman" w:hAnsi="Times New Roman"/>
          <w:sz w:val="24"/>
        </w:rPr>
        <w:t>1. Het eerste lid komt te luiden:</w:t>
      </w:r>
    </w:p>
    <w:p w:rsidR="006A631B" w:rsidP="006A631B" w:rsidRDefault="00822BB0" w14:paraId="2BAFDDA6" w14:textId="77777777">
      <w:pPr>
        <w:ind w:firstLine="284"/>
        <w:rPr>
          <w:rFonts w:ascii="Times New Roman" w:hAnsi="Times New Roman"/>
          <w:sz w:val="24"/>
        </w:rPr>
      </w:pPr>
      <w:r w:rsidRPr="00822BB0">
        <w:rPr>
          <w:rFonts w:ascii="Times New Roman" w:hAnsi="Times New Roman"/>
          <w:sz w:val="24"/>
        </w:rPr>
        <w:t>1. De officier van justitie kan een strafbeschikking intrekken of wijzigen. Een onherroepelijke strafbeschikking kan uitsluitend met toepassing van Boek 7, Titel 2.3, in het nadeel van de veroordeelde worden gewijzigd.</w:t>
      </w:r>
      <w:r w:rsidRPr="00822BB0">
        <w:rPr>
          <w:rFonts w:ascii="Times New Roman" w:hAnsi="Times New Roman"/>
          <w:sz w:val="24"/>
        </w:rPr>
        <w:br/>
      </w:r>
    </w:p>
    <w:p w:rsidRPr="00822BB0" w:rsidR="00822BB0" w:rsidP="006A631B" w:rsidRDefault="00822BB0" w14:paraId="44F7F85C" w14:textId="37149549">
      <w:pPr>
        <w:ind w:left="284"/>
        <w:rPr>
          <w:rFonts w:ascii="Times New Roman" w:hAnsi="Times New Roman"/>
          <w:sz w:val="24"/>
        </w:rPr>
      </w:pPr>
      <w:r w:rsidRPr="00822BB0">
        <w:rPr>
          <w:rFonts w:ascii="Times New Roman" w:hAnsi="Times New Roman"/>
          <w:sz w:val="24"/>
        </w:rPr>
        <w:lastRenderedPageBreak/>
        <w:t>2. Het derde lid vervalt, onder vernummering van het vierde lid tot het derde lid.</w:t>
      </w:r>
    </w:p>
    <w:bookmarkEnd w:id="48"/>
    <w:p w:rsidRPr="00822BB0" w:rsidR="00822BB0" w:rsidP="00822BB0" w:rsidRDefault="00822BB0" w14:paraId="77FFB9FC" w14:textId="77777777">
      <w:pPr>
        <w:spacing w:line="240" w:lineRule="atLeast"/>
        <w:rPr>
          <w:rFonts w:ascii="Times New Roman" w:hAnsi="Times New Roman"/>
          <w:sz w:val="24"/>
        </w:rPr>
      </w:pPr>
    </w:p>
    <w:p w:rsidRPr="00822BB0" w:rsidR="00822BB0" w:rsidP="00822BB0" w:rsidRDefault="00822BB0" w14:paraId="288EED36"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0E2F036B" w14:textId="77777777">
      <w:pPr>
        <w:spacing w:line="240" w:lineRule="atLeast"/>
        <w:rPr>
          <w:rFonts w:ascii="Times New Roman" w:hAnsi="Times New Roman"/>
          <w:sz w:val="24"/>
        </w:rPr>
      </w:pPr>
    </w:p>
    <w:p w:rsidRPr="00822BB0" w:rsidR="00822BB0" w:rsidP="000E3FEE" w:rsidRDefault="00822BB0" w14:paraId="3CA2C855" w14:textId="77777777">
      <w:pPr>
        <w:spacing w:line="240" w:lineRule="atLeast"/>
        <w:ind w:firstLine="284"/>
        <w:rPr>
          <w:rFonts w:ascii="Times New Roman" w:hAnsi="Times New Roman"/>
          <w:sz w:val="24"/>
        </w:rPr>
      </w:pPr>
      <w:r w:rsidRPr="00822BB0">
        <w:rPr>
          <w:rFonts w:ascii="Times New Roman" w:hAnsi="Times New Roman"/>
          <w:sz w:val="24"/>
        </w:rPr>
        <w:t>Artikel 3.4.1 komt te luiden:</w:t>
      </w:r>
    </w:p>
    <w:p w:rsidRPr="00822BB0" w:rsidR="00822BB0" w:rsidP="00822BB0" w:rsidRDefault="00822BB0" w14:paraId="4BEC4204" w14:textId="77777777">
      <w:pPr>
        <w:spacing w:line="240" w:lineRule="atLeast"/>
        <w:rPr>
          <w:rFonts w:ascii="Times New Roman" w:hAnsi="Times New Roman"/>
          <w:sz w:val="24"/>
        </w:rPr>
      </w:pPr>
    </w:p>
    <w:p w:rsidRPr="00822BB0" w:rsidR="00822BB0" w:rsidP="00822BB0" w:rsidRDefault="00822BB0" w14:paraId="41AD64D3" w14:textId="77777777">
      <w:pPr>
        <w:spacing w:line="240" w:lineRule="atLeast"/>
        <w:rPr>
          <w:rFonts w:ascii="Times New Roman" w:hAnsi="Times New Roman"/>
          <w:sz w:val="24"/>
        </w:rPr>
      </w:pPr>
      <w:r w:rsidRPr="00822BB0">
        <w:rPr>
          <w:rFonts w:ascii="Times New Roman" w:hAnsi="Times New Roman"/>
          <w:b/>
          <w:bCs/>
          <w:sz w:val="24"/>
        </w:rPr>
        <w:t>Artikel 3.4.1</w:t>
      </w:r>
    </w:p>
    <w:p w:rsidR="000E3FEE" w:rsidP="000E3FEE" w:rsidRDefault="000E3FEE" w14:paraId="06F8B8EC" w14:textId="0EDAE46B">
      <w:pPr>
        <w:ind w:firstLine="284"/>
        <w:rPr>
          <w:rFonts w:ascii="Times New Roman" w:hAnsi="Times New Roman"/>
          <w:sz w:val="24"/>
        </w:rPr>
      </w:pPr>
    </w:p>
    <w:p w:rsidR="000E3FEE" w:rsidP="000E3FEE" w:rsidRDefault="00822BB0" w14:paraId="1EE5F46E" w14:textId="23441C27">
      <w:pPr>
        <w:ind w:firstLine="284"/>
        <w:rPr>
          <w:rFonts w:ascii="Times New Roman" w:hAnsi="Times New Roman"/>
          <w:sz w:val="24"/>
        </w:rPr>
      </w:pPr>
      <w:r w:rsidRPr="00822BB0">
        <w:rPr>
          <w:rFonts w:ascii="Times New Roman" w:hAnsi="Times New Roman"/>
          <w:sz w:val="24"/>
        </w:rPr>
        <w:t>1. De officier van justitie kan, indien naar zijn oordeel een bewijsbaar en strafbaar feit is begaan en de verdachte vanwege dat feit strafbaar is, afzien van vervolging onder de algemene voorwaarde dat de verdachte zich voor het einde van de proeftijd niet schuldig maakt aan een strafbaar feit.</w:t>
      </w:r>
    </w:p>
    <w:p w:rsidRPr="00822BB0" w:rsidR="00822BB0" w:rsidP="000E3FEE" w:rsidRDefault="00822BB0" w14:paraId="3401D688" w14:textId="0EE5BF3B">
      <w:pPr>
        <w:spacing w:line="240" w:lineRule="atLeast"/>
        <w:ind w:firstLine="284"/>
        <w:rPr>
          <w:rFonts w:ascii="Times New Roman" w:hAnsi="Times New Roman"/>
          <w:sz w:val="24"/>
        </w:rPr>
      </w:pPr>
      <w:r w:rsidRPr="00822BB0">
        <w:rPr>
          <w:rFonts w:ascii="Times New Roman" w:hAnsi="Times New Roman"/>
          <w:sz w:val="24"/>
        </w:rPr>
        <w:t xml:space="preserve">2. </w:t>
      </w:r>
      <w:r w:rsidRPr="00822BB0">
        <w:rPr>
          <w:rFonts w:ascii="Times New Roman" w:hAnsi="Times New Roman"/>
          <w:bCs/>
          <w:sz w:val="24"/>
        </w:rPr>
        <w:t>De officier van justitie stelt daarbij een proeftijd vast van ten hoogste een jaar</w:t>
      </w:r>
      <w:r w:rsidRPr="00822BB0">
        <w:rPr>
          <w:rFonts w:ascii="Times New Roman" w:hAnsi="Times New Roman"/>
          <w:sz w:val="24"/>
        </w:rPr>
        <w:t>. De proeftijd gaat in op de dag na de dagtekening van de kennisgeving van niet-vervolging. De proeftijd loopt niet gedurende de tijd dat de verdachte rechtens zijn vrijheid is ontnomen.</w:t>
      </w:r>
    </w:p>
    <w:p w:rsidRPr="00822BB0" w:rsidR="00822BB0" w:rsidP="00520EE8" w:rsidRDefault="00822BB0" w14:paraId="458FFE1E" w14:textId="77777777">
      <w:pPr>
        <w:spacing w:line="240" w:lineRule="atLeast"/>
        <w:ind w:firstLine="284"/>
        <w:rPr>
          <w:rFonts w:ascii="Times New Roman" w:hAnsi="Times New Roman"/>
          <w:sz w:val="24"/>
        </w:rPr>
      </w:pPr>
      <w:r w:rsidRPr="00822BB0">
        <w:rPr>
          <w:rFonts w:ascii="Times New Roman" w:hAnsi="Times New Roman"/>
          <w:sz w:val="24"/>
        </w:rPr>
        <w:t>3. Indien naar het oordeel van de officier van justitie een ernstig vermoeden bestaat dat de verdachte de algemene voorwaarde niet naleeft of niet heeft nageleefd, beslist de officier van justitie over het instellen van vervolging.</w:t>
      </w:r>
    </w:p>
    <w:p w:rsidRPr="00822BB0" w:rsidR="00822BB0" w:rsidP="00822BB0" w:rsidRDefault="00822BB0" w14:paraId="40148F27" w14:textId="77777777">
      <w:pPr>
        <w:spacing w:line="240" w:lineRule="atLeast"/>
        <w:rPr>
          <w:rFonts w:ascii="Times New Roman" w:hAnsi="Times New Roman"/>
          <w:sz w:val="24"/>
        </w:rPr>
      </w:pPr>
    </w:p>
    <w:p w:rsidRPr="00822BB0" w:rsidR="00822BB0" w:rsidP="00822BB0" w:rsidRDefault="00822BB0" w14:paraId="6FC4A53B"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6603AF02" w14:textId="77777777">
      <w:pPr>
        <w:spacing w:line="240" w:lineRule="atLeast"/>
        <w:rPr>
          <w:rFonts w:ascii="Times New Roman" w:hAnsi="Times New Roman"/>
          <w:sz w:val="24"/>
        </w:rPr>
      </w:pPr>
    </w:p>
    <w:p w:rsidRPr="00822BB0" w:rsidR="00822BB0" w:rsidP="00520EE8" w:rsidRDefault="00822BB0" w14:paraId="365DD33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Boek 3, Titel 4.2, komt te luiden:</w:t>
      </w:r>
    </w:p>
    <w:p w:rsidRPr="00822BB0" w:rsidR="00822BB0" w:rsidP="00822BB0" w:rsidRDefault="00822BB0" w14:paraId="487BD51E" w14:textId="77777777">
      <w:pPr>
        <w:pStyle w:val="Geenafstand"/>
        <w:spacing w:line="240" w:lineRule="atLeast"/>
        <w:rPr>
          <w:rFonts w:ascii="Times New Roman" w:hAnsi="Times New Roman" w:cs="Times New Roman" w:eastAsiaTheme="majorEastAsia"/>
          <w:bCs/>
          <w:sz w:val="24"/>
          <w:szCs w:val="24"/>
        </w:rPr>
      </w:pPr>
    </w:p>
    <w:p w:rsidRPr="00095098" w:rsidR="00822BB0" w:rsidP="00822BB0" w:rsidRDefault="00822BB0" w14:paraId="51ABC354" w14:textId="599B6AD6">
      <w:pPr>
        <w:pStyle w:val="Geenafstand"/>
        <w:spacing w:line="240" w:lineRule="atLeast"/>
        <w:rPr>
          <w:rFonts w:ascii="Times New Roman" w:hAnsi="Times New Roman" w:cs="Times New Roman" w:eastAsiaTheme="majorEastAsia"/>
          <w:b/>
          <w:sz w:val="24"/>
          <w:szCs w:val="24"/>
        </w:rPr>
      </w:pPr>
      <w:bookmarkStart w:name="_Hlk220587144" w:id="49"/>
      <w:bookmarkStart w:name="_Hlk145091104" w:id="50"/>
      <w:r w:rsidRPr="00095098">
        <w:rPr>
          <w:rFonts w:ascii="Times New Roman" w:hAnsi="Times New Roman" w:cs="Times New Roman" w:eastAsiaTheme="majorEastAsia"/>
          <w:b/>
          <w:sz w:val="24"/>
          <w:szCs w:val="24"/>
        </w:rPr>
        <w:t>TITEL 4.2</w:t>
      </w:r>
      <w:r w:rsidRPr="00095098" w:rsidR="00520EE8">
        <w:rPr>
          <w:rFonts w:ascii="Times New Roman" w:hAnsi="Times New Roman" w:cs="Times New Roman" w:eastAsiaTheme="majorEastAsia"/>
          <w:b/>
          <w:sz w:val="24"/>
          <w:szCs w:val="24"/>
        </w:rPr>
        <w:t xml:space="preserve"> </w:t>
      </w:r>
      <w:r w:rsidRPr="00095098" w:rsidR="00095098">
        <w:rPr>
          <w:rFonts w:ascii="Times New Roman" w:hAnsi="Times New Roman" w:cs="Times New Roman" w:eastAsiaTheme="majorEastAsia"/>
          <w:b/>
          <w:sz w:val="24"/>
          <w:szCs w:val="24"/>
        </w:rPr>
        <w:t>DE TRANSACTIE</w:t>
      </w:r>
    </w:p>
    <w:bookmarkEnd w:id="49"/>
    <w:p w:rsidRPr="00822BB0" w:rsidR="00822BB0" w:rsidP="00822BB0" w:rsidRDefault="00822BB0" w14:paraId="457148C7" w14:textId="77777777">
      <w:pPr>
        <w:pStyle w:val="Geenafstand"/>
        <w:spacing w:line="240" w:lineRule="atLeast"/>
        <w:rPr>
          <w:rFonts w:ascii="Times New Roman" w:hAnsi="Times New Roman" w:cs="Times New Roman" w:eastAsiaTheme="majorEastAsia"/>
          <w:b/>
          <w:sz w:val="24"/>
          <w:szCs w:val="24"/>
        </w:rPr>
      </w:pPr>
    </w:p>
    <w:p w:rsidRPr="00822BB0" w:rsidR="00822BB0" w:rsidP="00822BB0" w:rsidRDefault="00822BB0" w14:paraId="2601DD46" w14:textId="77777777">
      <w:pPr>
        <w:pStyle w:val="Geenafstand"/>
        <w:spacing w:line="240" w:lineRule="atLeast"/>
        <w:rPr>
          <w:rFonts w:ascii="Times New Roman" w:hAnsi="Times New Roman" w:cs="Times New Roman" w:eastAsiaTheme="majorEastAsia"/>
          <w:sz w:val="24"/>
          <w:szCs w:val="24"/>
        </w:rPr>
      </w:pPr>
      <w:r w:rsidRPr="00822BB0">
        <w:rPr>
          <w:rFonts w:ascii="Times New Roman" w:hAnsi="Times New Roman" w:cs="Times New Roman" w:eastAsiaTheme="majorEastAsia"/>
          <w:sz w:val="24"/>
          <w:szCs w:val="24"/>
        </w:rPr>
        <w:t>AFDELING 4.2.1 ALGEMENE BEPALINGEN</w:t>
      </w:r>
      <w:r w:rsidRPr="00822BB0">
        <w:rPr>
          <w:rFonts w:ascii="Times New Roman" w:hAnsi="Times New Roman" w:cs="Times New Roman" w:eastAsiaTheme="majorEastAsia"/>
          <w:sz w:val="24"/>
          <w:szCs w:val="24"/>
        </w:rPr>
        <w:br/>
      </w:r>
      <w:bookmarkEnd w:id="50"/>
    </w:p>
    <w:p w:rsidRPr="00822BB0" w:rsidR="00822BB0" w:rsidP="00822BB0" w:rsidRDefault="00822BB0" w14:paraId="30929E3F"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3.4.4</w:t>
      </w:r>
      <w:r w:rsidRPr="00822BB0">
        <w:rPr>
          <w:rFonts w:ascii="Times New Roman" w:hAnsi="Times New Roman" w:cs="Times New Roman" w:eastAsiaTheme="majorEastAsia"/>
          <w:bCs/>
          <w:sz w:val="24"/>
          <w:szCs w:val="24"/>
        </w:rPr>
        <w:br/>
      </w:r>
    </w:p>
    <w:p w:rsidRPr="00822BB0" w:rsidR="00822BB0" w:rsidP="00520EE8" w:rsidRDefault="00822BB0" w14:paraId="03CDAC3C"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officier van justitie kan voor de aanvang van de terechtzitting een transactieaanbod doen waarin een of meer voorwaarden worden gesteld ter voorkoming van vervolging voor een feit, indien hij van oordeel is dat:</w:t>
      </w:r>
    </w:p>
    <w:p w:rsidRPr="00822BB0" w:rsidR="00822BB0" w:rsidP="00520EE8" w:rsidRDefault="00822BB0" w14:paraId="0455290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a. het feit een overtreding betreft of een misdrijf waarop naar de wettelijke omschrijving gevangenisstraf is gesteld van niet meer dan zes jaar; </w:t>
      </w:r>
    </w:p>
    <w:p w:rsidRPr="00822BB0" w:rsidR="00822BB0" w:rsidP="00520EE8" w:rsidRDefault="00822BB0" w14:paraId="5212CF79"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b. het feit bewijsbaar en strafbaar is </w:t>
      </w:r>
      <w:r w:rsidRPr="00822BB0">
        <w:rPr>
          <w:rFonts w:ascii="Times New Roman" w:hAnsi="Times New Roman" w:cs="Times New Roman"/>
          <w:sz w:val="24"/>
          <w:szCs w:val="24"/>
        </w:rPr>
        <w:t>alsmede de verdachte vanwege dat feit strafbaar is</w:t>
      </w:r>
      <w:r w:rsidRPr="00822BB0">
        <w:rPr>
          <w:rFonts w:ascii="Times New Roman" w:hAnsi="Times New Roman" w:cs="Times New Roman" w:eastAsiaTheme="majorEastAsia"/>
          <w:bCs/>
          <w:sz w:val="24"/>
          <w:szCs w:val="24"/>
        </w:rPr>
        <w:t>; en</w:t>
      </w:r>
    </w:p>
    <w:p w:rsidRPr="00822BB0" w:rsidR="00822BB0" w:rsidP="00520EE8" w:rsidRDefault="00822BB0" w14:paraId="36AE331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c. de verdachte </w:t>
      </w:r>
      <w:bookmarkStart w:name="_Hlk156298330" w:id="51"/>
      <w:bookmarkStart w:name="_Hlk156297683" w:id="52"/>
      <w:r w:rsidRPr="00822BB0">
        <w:rPr>
          <w:rFonts w:ascii="Times New Roman" w:hAnsi="Times New Roman" w:cs="Times New Roman" w:eastAsiaTheme="majorEastAsia"/>
          <w:bCs/>
          <w:sz w:val="24"/>
          <w:szCs w:val="24"/>
        </w:rPr>
        <w:t xml:space="preserve">de bewijsbaarheid en strafbaarheid van het feit </w:t>
      </w:r>
      <w:bookmarkEnd w:id="51"/>
      <w:bookmarkEnd w:id="52"/>
      <w:r w:rsidRPr="00822BB0">
        <w:rPr>
          <w:rFonts w:ascii="Times New Roman" w:hAnsi="Times New Roman" w:cs="Times New Roman" w:eastAsiaTheme="majorEastAsia"/>
          <w:bCs/>
          <w:sz w:val="24"/>
          <w:szCs w:val="24"/>
        </w:rPr>
        <w:t>alsmede zijn strafbaarheid vanwege dat feit niet betwist.</w:t>
      </w:r>
    </w:p>
    <w:p w:rsidRPr="00822BB0" w:rsidR="00822BB0" w:rsidP="00520EE8" w:rsidRDefault="00822BB0" w14:paraId="53E9F269"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Een transactieaanbod kan alleen worden gedaan:</w:t>
      </w:r>
    </w:p>
    <w:p w:rsidRPr="00822BB0" w:rsidR="00822BB0" w:rsidP="00520EE8" w:rsidRDefault="00822BB0" w14:paraId="51057AD0"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a. aan een rechtspersoon als bedoeld in artikel 51 van het Wetboek van Strafrecht die ervan wordt verdacht een strafbaar feit te hebben begaan, of aan een persoon die ervan wordt verdacht opdracht te hebben gegeven tot of feitelijke leiding te hebben gegeven aan de verboden gedraging als bedoeld in artikel 51, tweede lid, van dat wetboek of aan een persoon die ervan wordt verdacht anderszins aan die verboden gedraging te hebben deelgenomen in de zin van artikel 47 of 48 van dat wetboek; of</w:t>
      </w:r>
    </w:p>
    <w:p w:rsidRPr="00822BB0" w:rsidR="00822BB0" w:rsidP="00520EE8" w:rsidRDefault="00822BB0" w14:paraId="5A45612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b. in gevallen waarin </w:t>
      </w:r>
      <w:bookmarkStart w:name="_Hlk153375580" w:id="53"/>
      <w:r w:rsidRPr="00822BB0">
        <w:rPr>
          <w:rFonts w:ascii="Times New Roman" w:hAnsi="Times New Roman" w:cs="Times New Roman" w:eastAsiaTheme="majorEastAsia"/>
          <w:bCs/>
          <w:sz w:val="24"/>
          <w:szCs w:val="24"/>
        </w:rPr>
        <w:t xml:space="preserve">bijzondere omstandigheden die in verband staan met de aard van de transactie naar het oordeel van de officier van justitie tot een transactieaanbod moeten leiden in plaats van tot het uitvaardigen van een strafbeschikking </w:t>
      </w:r>
      <w:bookmarkEnd w:id="53"/>
      <w:r w:rsidRPr="00822BB0">
        <w:rPr>
          <w:rFonts w:ascii="Times New Roman" w:hAnsi="Times New Roman" w:cs="Times New Roman" w:eastAsiaTheme="majorEastAsia"/>
          <w:bCs/>
          <w:sz w:val="24"/>
          <w:szCs w:val="24"/>
        </w:rPr>
        <w:t>en het geldbedrag, bedoeld in artikel 3.4.6, eerste lid, onderdeel a, niet meer dan € 20.000 bedraagt.</w:t>
      </w:r>
    </w:p>
    <w:p w:rsidRPr="00822BB0" w:rsidR="00822BB0" w:rsidP="00822BB0" w:rsidRDefault="00822BB0" w14:paraId="32AC8B47"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2067FD89"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lastRenderedPageBreak/>
        <w:t>Artikel 3.4.5</w:t>
      </w:r>
      <w:r w:rsidRPr="00822BB0">
        <w:rPr>
          <w:rFonts w:ascii="Times New Roman" w:hAnsi="Times New Roman" w:cs="Times New Roman" w:eastAsiaTheme="majorEastAsia"/>
          <w:bCs/>
          <w:sz w:val="24"/>
          <w:szCs w:val="24"/>
        </w:rPr>
        <w:br/>
      </w:r>
    </w:p>
    <w:p w:rsidRPr="00822BB0" w:rsidR="00822BB0" w:rsidP="00520EE8" w:rsidRDefault="00822BB0" w14:paraId="507622F9"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1. In de volgende gevallen is voor het doen van een transactieaanbod aan een rechtspersoon of aan een natuurlijke persoon als bedoeld in artikel 3.4.4, tweede lid, onderdeel a, vereist dat het gerechtshof hiertoe verlof heeft verleend: </w:t>
      </w:r>
    </w:p>
    <w:p w:rsidR="00CB5E8F" w:rsidP="00520EE8" w:rsidRDefault="00CB5E8F" w14:paraId="2CEA92B5" w14:textId="3E0B029F">
      <w:pPr>
        <w:pStyle w:val="Geenafstand"/>
        <w:spacing w:line="240" w:lineRule="atLeast"/>
        <w:ind w:firstLine="284"/>
        <w:rPr>
          <w:rFonts w:ascii="Times New Roman" w:hAnsi="Times New Roman" w:cs="Times New Roman" w:eastAsiaTheme="majorEastAsia"/>
          <w:bCs/>
          <w:sz w:val="24"/>
          <w:szCs w:val="24"/>
        </w:rPr>
      </w:pPr>
      <w:r w:rsidRPr="00CB5E8F">
        <w:rPr>
          <w:rFonts w:ascii="Times New Roman" w:hAnsi="Times New Roman" w:cs="Times New Roman" w:eastAsiaTheme="majorEastAsia"/>
          <w:bCs/>
          <w:sz w:val="24"/>
          <w:szCs w:val="24"/>
        </w:rPr>
        <w:t>a. in geval van een transactieaanbod waarbij het totale bedrag dat is gemoeid met de transactie een bedrag van € 200.000 of meer bedraagt;</w:t>
      </w:r>
    </w:p>
    <w:p w:rsidRPr="00822BB0" w:rsidR="00822BB0" w:rsidP="00520EE8" w:rsidRDefault="00822BB0" w14:paraId="2EAD7D33" w14:textId="26A1EC14">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b. in geval van een transactieaanbod ter zake van verdenking van deelneming aan een of meer strafbare feiten waarop het transactieaanbod in het onderdeel a bedoelde geval betrekking heeft.</w:t>
      </w:r>
    </w:p>
    <w:p w:rsidR="00B34D06" w:rsidP="00520EE8" w:rsidRDefault="00822BB0" w14:paraId="78678663" w14:textId="288DBC82">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2. </w:t>
      </w:r>
      <w:r w:rsidRPr="00B34D06" w:rsidR="00B34D06">
        <w:rPr>
          <w:rFonts w:ascii="Times New Roman" w:hAnsi="Times New Roman" w:cs="Times New Roman" w:eastAsiaTheme="majorEastAsia"/>
          <w:bCs/>
          <w:sz w:val="24"/>
          <w:szCs w:val="24"/>
        </w:rPr>
        <w:t>In de in het eerste lid genoemde gevallen kan de voorwaarde, bedoeld in artikel 3.4.6, eerste lid, onderdeel d, alleen worden gesteld voor zover de aanvaarding van die voorwaarde door de verdachte geen zelfstandige grond is voor het lager vaststellen van het te betalen bedrag dan het geschatte voordeel.</w:t>
      </w:r>
    </w:p>
    <w:p w:rsidRPr="00822BB0" w:rsidR="00822BB0" w:rsidP="00520EE8" w:rsidRDefault="00B34D06" w14:paraId="50A8D562" w14:textId="4B3C1AFC">
      <w:pPr>
        <w:pStyle w:val="Geenafstand"/>
        <w:spacing w:line="240" w:lineRule="atLeast"/>
        <w:ind w:firstLine="284"/>
        <w:rPr>
          <w:rFonts w:ascii="Times New Roman" w:hAnsi="Times New Roman" w:cs="Times New Roman" w:eastAsiaTheme="majorEastAsia"/>
          <w:bCs/>
          <w:sz w:val="24"/>
          <w:szCs w:val="24"/>
        </w:rPr>
      </w:pPr>
      <w:r>
        <w:rPr>
          <w:rFonts w:ascii="Times New Roman" w:hAnsi="Times New Roman" w:cs="Times New Roman" w:eastAsiaTheme="majorEastAsia"/>
          <w:bCs/>
          <w:sz w:val="24"/>
          <w:szCs w:val="24"/>
        </w:rPr>
        <w:t xml:space="preserve">3. </w:t>
      </w:r>
      <w:r w:rsidRPr="00822BB0" w:rsidR="00822BB0">
        <w:rPr>
          <w:rFonts w:ascii="Times New Roman" w:hAnsi="Times New Roman" w:cs="Times New Roman" w:eastAsiaTheme="majorEastAsia"/>
          <w:bCs/>
          <w:sz w:val="24"/>
          <w:szCs w:val="24"/>
        </w:rPr>
        <w:t>Buiten de gevallen, bedoeld in het eerste lid, wordt een transactieaanbod in de zin van artikel 3.4.4, tweede lid, waarbij het totale bedrag dat is gemoeid met het transactieaanbod een bedrag van meer dan € 2.000 bedraagt, slechts gedaan indien de verdachte wordt bijgestaan door een raadsman.</w:t>
      </w:r>
      <w:bookmarkStart w:name="_Hlk144307810" w:id="54"/>
      <w:bookmarkStart w:name="_Hlk144307992" w:id="55"/>
    </w:p>
    <w:p w:rsidRPr="00822BB0" w:rsidR="00822BB0" w:rsidP="00822BB0" w:rsidRDefault="00822BB0" w14:paraId="780EF1DB"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706155EB" w14:textId="77777777">
      <w:pPr>
        <w:pStyle w:val="Geenafstand"/>
        <w:spacing w:line="240" w:lineRule="atLeast"/>
        <w:rPr>
          <w:rFonts w:ascii="Times New Roman" w:hAnsi="Times New Roman" w:cs="Times New Roman" w:eastAsiaTheme="majorEastAsia"/>
          <w:b/>
          <w:sz w:val="24"/>
          <w:szCs w:val="24"/>
        </w:rPr>
      </w:pPr>
      <w:r w:rsidRPr="00822BB0">
        <w:rPr>
          <w:rFonts w:ascii="Times New Roman" w:hAnsi="Times New Roman" w:cs="Times New Roman" w:eastAsiaTheme="majorEastAsia"/>
          <w:b/>
          <w:sz w:val="24"/>
          <w:szCs w:val="24"/>
        </w:rPr>
        <w:t>Artikel 3.4.6</w:t>
      </w:r>
      <w:bookmarkEnd w:id="54"/>
    </w:p>
    <w:p w:rsidRPr="00822BB0" w:rsidR="00822BB0" w:rsidP="00822BB0" w:rsidRDefault="00822BB0" w14:paraId="6129FFD8" w14:textId="77777777">
      <w:pPr>
        <w:pStyle w:val="Geenafstand"/>
        <w:spacing w:line="240" w:lineRule="atLeast"/>
        <w:rPr>
          <w:rFonts w:ascii="Times New Roman" w:hAnsi="Times New Roman" w:cs="Times New Roman" w:eastAsiaTheme="majorEastAsia"/>
          <w:bCs/>
          <w:sz w:val="24"/>
          <w:szCs w:val="24"/>
        </w:rPr>
      </w:pPr>
    </w:p>
    <w:bookmarkEnd w:id="55"/>
    <w:p w:rsidRPr="00822BB0" w:rsidR="00822BB0" w:rsidP="00B33580" w:rsidRDefault="00822BB0" w14:paraId="2348FBD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volgende voorwaarden kunnen worden gesteld:</w:t>
      </w:r>
    </w:p>
    <w:p w:rsidRPr="00822BB0" w:rsidR="00822BB0" w:rsidP="00B33580" w:rsidRDefault="00822BB0" w14:paraId="41F1BF3E"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a. betaling aan de Staat van een geldbedrag, van ten minste € 3 en ten hoogste het maximum van de geldboete die voor het strafbare feit kan worden opgelegd;</w:t>
      </w:r>
    </w:p>
    <w:p w:rsidRPr="00822BB0" w:rsidR="00822BB0" w:rsidP="00B33580" w:rsidRDefault="00822BB0" w14:paraId="72429572"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b. afstand van voorwerpen die zijn inbeslaggenomen en vatbaar zijn voor verbeurdverklaring of onttrekking aan het verkeer;</w:t>
      </w:r>
    </w:p>
    <w:p w:rsidRPr="00822BB0" w:rsidR="00822BB0" w:rsidP="00B33580" w:rsidRDefault="00822BB0" w14:paraId="7F6C342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c. uitlevering, of voldoening aan de Staat van de geschatte waarde, van voorwerpen die vatbaar zijn voor verbeurdverklaring;</w:t>
      </w:r>
    </w:p>
    <w:p w:rsidRPr="00822BB0" w:rsidR="00822BB0" w:rsidP="00B33580" w:rsidRDefault="00822BB0" w14:paraId="7519417C"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d. voldoening aan de Staat van een geldbedrag of afstand van inbeslaggenomen voorwerpen ter gehele of gedeeltelijke ontneming van het ingevolge artikel 36e van het Wetboek van Strafrecht voor ontneming vatbare wederrechtelijk verkregen voordeel;</w:t>
      </w:r>
    </w:p>
    <w:p w:rsidRPr="00822BB0" w:rsidR="00822BB0" w:rsidP="00B33580" w:rsidRDefault="00822BB0" w14:paraId="64F22E5A"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e. gehele of gedeeltelijke vergoeding van de door het strafbare feit veroorzaakte schade;</w:t>
      </w:r>
    </w:p>
    <w:p w:rsidRPr="00822BB0" w:rsidR="00822BB0" w:rsidP="00B33580" w:rsidRDefault="00822BB0" w14:paraId="39E919B9"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f. storting van een vast te stellen geldbedrag in het schadefonds geweldsmisdrijven of ten gunste van een instelling die zich ten doel stelt belangen van slachtoffers van strafbare feiten te behartigen, waarbij het bedrag niet hoger kan zijn dan de geldboete die ten hoogste voor het strafbare feit kan worden opgelegd;</w:t>
      </w:r>
    </w:p>
    <w:p w:rsidRPr="00822BB0" w:rsidR="00822BB0" w:rsidP="00B33580" w:rsidRDefault="00822BB0" w14:paraId="3E8C9EAE"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g. het verrichten van onbetaalde arbeid of het volgen van een leerproject gedurende ten hoogste honderdtwintig uur;</w:t>
      </w:r>
    </w:p>
    <w:p w:rsidRPr="00822BB0" w:rsidR="00822BB0" w:rsidP="00B33580" w:rsidRDefault="00822BB0" w14:paraId="33B05633"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h. naleving van aanwijzingen in het kader van gedragstoezicht gericht op compliancebeleid.</w:t>
      </w:r>
    </w:p>
    <w:p w:rsidRPr="00822BB0" w:rsidR="00822BB0" w:rsidP="00B33580" w:rsidRDefault="00822BB0" w14:paraId="0EE7A5F7"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Bij het stellen van de voorwaarde, bedoeld in het eerste lid, onderdeel g, geldt als voorwaarde dat de verdachte ten behoeve van het vaststellen van zijn identiteit medewerking verleent aan het nemen van een of meer vingerafdrukken of een identiteitsbewijs als bedoeld in artikel 1 van de Wet op de identificatieplicht ter inzage aanbiedt.</w:t>
      </w:r>
    </w:p>
    <w:p w:rsidRPr="00822BB0" w:rsidR="00822BB0" w:rsidP="00923A4D" w:rsidRDefault="00822BB0" w14:paraId="67D6BA7D"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3. De officier van justitie bepaalt een termijn waarbinnen aan de desbetreffende voorwaarde moet worden voldaan. De termijn bedraagt ten hoogste drie jaar. Deze kan met betrekking tot de in het eerste lid, onderdeel h, bedoelde voorwaarde door de officier van justitie met ten hoogste twee jaar worden verlengd.</w:t>
      </w:r>
    </w:p>
    <w:p w:rsidRPr="00822BB0" w:rsidR="00822BB0" w:rsidP="00923A4D" w:rsidRDefault="00822BB0" w14:paraId="33BD2B5F"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lastRenderedPageBreak/>
        <w:t>4. Op de in het eerste lid, onderdeel g, bedoelde voorwaarde is het bepaalde bij of krachtens de artikelen 22b, 22c, eerste lid, van het Wetboek van Strafrecht en de artikelen 1.10.6, 7.6.1, tweede lid, 7.6.2 en 7.6.7 met betrekking tot taakstraffen, van overeenkomstige toepassing. De onbetaalde arbeid of het leerproject wordt binnen een termijn van negen maanden na instemming met de voorwaarde voltooid.</w:t>
      </w:r>
    </w:p>
    <w:p w:rsidRPr="00822BB0" w:rsidR="00822BB0" w:rsidP="00923A4D" w:rsidRDefault="00822BB0" w14:paraId="7B35ACCE"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5. Indien de voorwaarde, bedoeld in het eerste lid, onderdeel h, is gesteld, kan de officier van justitie een instelling of persoon als bedoeld in artikel 7.2.1, derde lid, opdracht geven toezicht te houden op de naleving van de voorwaarde. In dat geval wordt de verdachte gewezen op de van rechtswege geldende voorwaarde, bedoeld in artikel 7.2.1, vierde lid, onderdeel b.</w:t>
      </w:r>
    </w:p>
    <w:p w:rsidRPr="00822BB0" w:rsidR="00822BB0" w:rsidP="00822BB0" w:rsidRDefault="00822BB0" w14:paraId="55335E1C"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2EAE3B01"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3.4.7</w:t>
      </w:r>
      <w:r w:rsidRPr="00822BB0">
        <w:rPr>
          <w:rFonts w:ascii="Times New Roman" w:hAnsi="Times New Roman" w:cs="Times New Roman" w:eastAsiaTheme="majorEastAsia"/>
          <w:bCs/>
          <w:sz w:val="24"/>
          <w:szCs w:val="24"/>
        </w:rPr>
        <w:br/>
      </w:r>
    </w:p>
    <w:p w:rsidRPr="00822BB0" w:rsidR="00822BB0" w:rsidP="00923A4D" w:rsidRDefault="00822BB0" w14:paraId="6D1A5F3D"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In geval van een transactieaanbod ter zake van een misdrijf geeft de officier van justitie de rechtstreeks belanghebbende die hem bekend is direct kennis van de datum waarop hij dat transactieaanbod heeft gedaan. Dit voorschrift is niet van toepassing op een transactieaanbod dat op grond van artikel 3.4.5, eerste lid, uitsluitend kan worden gedaan indien het gerechtshof daartoe verlof heeft verleend.</w:t>
      </w:r>
    </w:p>
    <w:p w:rsidRPr="00822BB0" w:rsidR="00822BB0" w:rsidP="00822BB0" w:rsidRDefault="00822BB0" w14:paraId="27C4AB1C"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3EE52611"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3.4.8</w:t>
      </w:r>
      <w:r w:rsidRPr="00822BB0">
        <w:rPr>
          <w:rFonts w:ascii="Times New Roman" w:hAnsi="Times New Roman" w:cs="Times New Roman" w:eastAsiaTheme="majorEastAsia"/>
          <w:bCs/>
          <w:sz w:val="24"/>
          <w:szCs w:val="24"/>
        </w:rPr>
        <w:br/>
      </w:r>
    </w:p>
    <w:p w:rsidRPr="00822BB0" w:rsidR="00822BB0" w:rsidP="00923A4D" w:rsidRDefault="00822BB0" w14:paraId="77F22C4B"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verdachte kan niet worden vervolgd voor hetzelfde feit wanneer hij voldoet aan de voorwaarden die aan het transactieaanbod zijn verbonden, behalve in het geval dat het gerechtshof een bevel geeft als bedoeld in artikel 3.5.10, vierde lid.</w:t>
      </w:r>
    </w:p>
    <w:p w:rsidRPr="00822BB0" w:rsidR="00822BB0" w:rsidP="00FC6AEA" w:rsidRDefault="00822BB0" w14:paraId="209A3C73"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2. Indien naar het oordeel van de officier van justitie </w:t>
      </w:r>
      <w:r w:rsidRPr="00822BB0">
        <w:rPr>
          <w:rFonts w:ascii="Times New Roman" w:hAnsi="Times New Roman" w:cs="Times New Roman"/>
          <w:sz w:val="24"/>
          <w:szCs w:val="24"/>
        </w:rPr>
        <w:t>een ernstig vermoeden bestaat dat de verdachte de gestelde voorwaarden niet naleeft of niet heeft nageleefd</w:t>
      </w:r>
      <w:r w:rsidRPr="00822BB0">
        <w:rPr>
          <w:rFonts w:ascii="Times New Roman" w:hAnsi="Times New Roman" w:cs="Times New Roman" w:eastAsiaTheme="majorEastAsia"/>
          <w:bCs/>
          <w:sz w:val="24"/>
          <w:szCs w:val="24"/>
        </w:rPr>
        <w:t>, beslist de officier van justitie over het instellen van vervolging. De officier van justitie brengt deze beslissing in geval van een misdrijf direct ter kennis aan de rechtstreeks belanghebbende die hem bekend is.</w:t>
      </w:r>
    </w:p>
    <w:p w:rsidRPr="00822BB0" w:rsidR="00822BB0" w:rsidP="00FC6AEA" w:rsidRDefault="00822BB0" w14:paraId="580DBD5A"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3. Indien reeds geheel of ten dele is voldaan aan de voorwaarden die aan het transactieaanbod zijn verbonden voordat een bevel wordt gegeven als bedoeld in het eerste lid of tot het instellen van vervolging wordt beslist als bedoeld in het tweede lid, en een veroordeling volgt, wordt bij het bepalen van de op te leggen straf of maatregel met die voldoening rekening gehouden. </w:t>
      </w:r>
    </w:p>
    <w:p w:rsidRPr="00822BB0" w:rsidR="00822BB0" w:rsidP="00822BB0" w:rsidRDefault="00822BB0" w14:paraId="2225FAAB"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260E24D9" w14:textId="77777777">
      <w:pPr>
        <w:pStyle w:val="Geenafstand"/>
        <w:spacing w:line="240" w:lineRule="atLeast"/>
        <w:rPr>
          <w:rFonts w:ascii="Times New Roman" w:hAnsi="Times New Roman" w:cs="Times New Roman" w:eastAsiaTheme="majorEastAsia"/>
          <w:sz w:val="24"/>
          <w:szCs w:val="24"/>
        </w:rPr>
      </w:pPr>
      <w:bookmarkStart w:name="_Hlk145091341" w:id="56"/>
      <w:r w:rsidRPr="00822BB0">
        <w:rPr>
          <w:rFonts w:ascii="Times New Roman" w:hAnsi="Times New Roman" w:cs="Times New Roman" w:eastAsiaTheme="majorEastAsia"/>
          <w:sz w:val="24"/>
          <w:szCs w:val="24"/>
        </w:rPr>
        <w:t>AFDELING 4.2.2 HET VERLENEN VAN RECHTERLIJK VERLOF VOOR EEN TRANSACTIEAANBOD</w:t>
      </w:r>
      <w:r w:rsidRPr="00822BB0">
        <w:rPr>
          <w:rFonts w:ascii="Times New Roman" w:hAnsi="Times New Roman" w:cs="Times New Roman" w:eastAsiaTheme="majorEastAsia"/>
          <w:sz w:val="24"/>
          <w:szCs w:val="24"/>
        </w:rPr>
        <w:br/>
      </w:r>
    </w:p>
    <w:bookmarkEnd w:id="56"/>
    <w:p w:rsidRPr="00822BB0" w:rsidR="00822BB0" w:rsidP="00822BB0" w:rsidRDefault="00822BB0" w14:paraId="07A8718D"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3.4.9</w:t>
      </w:r>
      <w:r w:rsidRPr="00822BB0">
        <w:rPr>
          <w:rFonts w:ascii="Times New Roman" w:hAnsi="Times New Roman" w:cs="Times New Roman" w:eastAsiaTheme="majorEastAsia"/>
          <w:bCs/>
          <w:sz w:val="24"/>
          <w:szCs w:val="24"/>
        </w:rPr>
        <w:br/>
      </w:r>
    </w:p>
    <w:p w:rsidRPr="00822BB0" w:rsidR="00822BB0" w:rsidP="000825C7" w:rsidRDefault="00822BB0" w14:paraId="6418E418"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officier van justitie die een transactieaanbod als bedoeld in artikel 3.4.5, eerste lid, wil doen hoort voorafgaand hieraan de verdachte onder bijstand van een raadsman.</w:t>
      </w:r>
    </w:p>
    <w:p w:rsidRPr="00822BB0" w:rsidR="00822BB0" w:rsidP="000825C7" w:rsidRDefault="00822BB0" w14:paraId="29F35D90"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Van het horen wordt een verslag opgemaakt dat blijk geeft van de zienswijze van de verdachte.</w:t>
      </w:r>
    </w:p>
    <w:p w:rsidRPr="00822BB0" w:rsidR="00822BB0" w:rsidP="000825C7" w:rsidRDefault="00822BB0" w14:paraId="785925EA"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3. Nadat de officier van justitie de verdachte heeft gehoord, formuleert hij een voorlopig transactieaanbod. Hierbij houdt de officier van justitie rekening met de uitkomst van het horen.</w:t>
      </w:r>
    </w:p>
    <w:p w:rsidRPr="00822BB0" w:rsidR="00822BB0" w:rsidP="000825C7" w:rsidRDefault="00822BB0" w14:paraId="0F108297"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4. De officier van justitie legt het voorlopige transactieaanbod ter aanvaarding voor aan de verdachte.</w:t>
      </w:r>
    </w:p>
    <w:p w:rsidRPr="00822BB0" w:rsidR="00822BB0" w:rsidP="00822BB0" w:rsidRDefault="00822BB0" w14:paraId="076E82A5"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3596B8BA" w14:textId="77777777">
      <w:pPr>
        <w:pStyle w:val="Geenafstand"/>
        <w:spacing w:line="240" w:lineRule="atLeast"/>
        <w:rPr>
          <w:rFonts w:ascii="Times New Roman" w:hAnsi="Times New Roman" w:cs="Times New Roman" w:eastAsiaTheme="majorEastAsia"/>
          <w:b/>
          <w:sz w:val="24"/>
          <w:szCs w:val="24"/>
        </w:rPr>
      </w:pPr>
      <w:r w:rsidRPr="00822BB0">
        <w:rPr>
          <w:rFonts w:ascii="Times New Roman" w:hAnsi="Times New Roman" w:cs="Times New Roman" w:eastAsiaTheme="majorEastAsia"/>
          <w:b/>
          <w:sz w:val="24"/>
          <w:szCs w:val="24"/>
        </w:rPr>
        <w:t>Artikel 3.4.10</w:t>
      </w:r>
    </w:p>
    <w:p w:rsidRPr="00822BB0" w:rsidR="00822BB0" w:rsidP="00822BB0" w:rsidRDefault="00822BB0" w14:paraId="723987AA" w14:textId="77777777">
      <w:pPr>
        <w:pStyle w:val="Geenafstand"/>
        <w:spacing w:line="240" w:lineRule="atLeast"/>
        <w:rPr>
          <w:rFonts w:ascii="Times New Roman" w:hAnsi="Times New Roman" w:cs="Times New Roman" w:eastAsiaTheme="majorEastAsia"/>
          <w:bCs/>
          <w:sz w:val="24"/>
          <w:szCs w:val="24"/>
        </w:rPr>
      </w:pPr>
    </w:p>
    <w:p w:rsidRPr="00822BB0" w:rsidR="00822BB0" w:rsidP="00CA6586" w:rsidRDefault="00822BB0" w14:paraId="24168BA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1. Indien de verdachte een voorlopig transactieaanbod als bedoeld in artikel 3.4.9, derde lid, aanvaardt, dient de officier van justitie een gemotiveerde vordering tot het verlenen van verlof tot het doen van een transactieaanbod in bij de griffie van het gerechtshof. De vordering wordt door de griffie gedagtekend op de dag van ontvangst. </w:t>
      </w:r>
    </w:p>
    <w:p w:rsidR="00CA6586" w:rsidP="00CA6586" w:rsidRDefault="00822BB0" w14:paraId="17D6B922" w14:textId="5F89B05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2. Indien de vordering is ingediend door een officier van justitie bij een arrondissementsparket, is het gerechtshof waaronder het arrondissement ressorteert, bevoegd te oordelen over de vordering. Is de officier van justitie niet aangesteld bij een arrondissementsparket, dan is het gerechtshof Den Haag bevoegd. </w:t>
      </w:r>
    </w:p>
    <w:p w:rsidRPr="00822BB0" w:rsidR="00822BB0" w:rsidP="00CA6586" w:rsidRDefault="00822BB0" w14:paraId="23B1604B" w14:textId="2BD7FB76">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3. De officier van justitie geeft aan de rechtstreeks belanghebbende die hem bekend is, direct kennis van de datum waarop hij die vordering heeft ingediend. </w:t>
      </w:r>
    </w:p>
    <w:p w:rsidRPr="00822BB0" w:rsidR="00822BB0" w:rsidP="00822BB0" w:rsidRDefault="00822BB0" w14:paraId="66C7E673"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1DE0B560"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3.4.11</w:t>
      </w:r>
      <w:r w:rsidRPr="00822BB0">
        <w:rPr>
          <w:rFonts w:ascii="Times New Roman" w:hAnsi="Times New Roman" w:cs="Times New Roman" w:eastAsiaTheme="majorEastAsia"/>
          <w:bCs/>
          <w:sz w:val="24"/>
          <w:szCs w:val="24"/>
        </w:rPr>
        <w:br/>
      </w:r>
    </w:p>
    <w:p w:rsidRPr="00822BB0" w:rsidR="00822BB0" w:rsidP="00CA6586" w:rsidRDefault="00822BB0" w14:paraId="509AF76B"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stukken die het openbaar ministerie aan het gerechtshof overlegt, omvatten in ieder geval:</w:t>
      </w:r>
    </w:p>
    <w:p w:rsidRPr="00822BB0" w:rsidR="00822BB0" w:rsidP="00CA6586" w:rsidRDefault="00822BB0" w14:paraId="6412B20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a. het feitenrelaas;</w:t>
      </w:r>
    </w:p>
    <w:p w:rsidRPr="00822BB0" w:rsidR="00822BB0" w:rsidP="00CA6586" w:rsidRDefault="00822BB0" w14:paraId="3C441DBE"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b. de verklaring van de verdachte dat hij </w:t>
      </w:r>
      <w:bookmarkStart w:name="_Hlk216265008" w:id="57"/>
      <w:r w:rsidRPr="00822BB0">
        <w:rPr>
          <w:rFonts w:ascii="Times New Roman" w:hAnsi="Times New Roman" w:cs="Times New Roman" w:eastAsiaTheme="majorEastAsia"/>
          <w:bCs/>
          <w:sz w:val="24"/>
          <w:szCs w:val="24"/>
        </w:rPr>
        <w:t>de bewijsbaarheid en strafbaarheid van het feit alsmede zijn strafbaarheid vanwege dat feit</w:t>
      </w:r>
      <w:bookmarkEnd w:id="57"/>
      <w:r w:rsidRPr="00822BB0">
        <w:rPr>
          <w:rFonts w:ascii="Times New Roman" w:hAnsi="Times New Roman" w:cs="Times New Roman" w:eastAsiaTheme="majorEastAsia"/>
          <w:bCs/>
          <w:sz w:val="24"/>
          <w:szCs w:val="24"/>
        </w:rPr>
        <w:t xml:space="preserve"> niet betwist, bedoeld in artikel 3.4.4, eerste lid, onderdeel c;</w:t>
      </w:r>
    </w:p>
    <w:p w:rsidRPr="00822BB0" w:rsidR="00822BB0" w:rsidP="00CA6586" w:rsidRDefault="00822BB0" w14:paraId="1C35D725"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c. het verslag van het horen van de verdachte, bedoeld in artikel 3.4.9, tweede lid;</w:t>
      </w:r>
    </w:p>
    <w:p w:rsidRPr="00822BB0" w:rsidR="00822BB0" w:rsidP="00CA6586" w:rsidRDefault="00822BB0" w14:paraId="588B671A"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d. de inhoud van het voorlopige transactieaanbod, bedoeld in artikel 3.4.9, derde lid.</w:t>
      </w:r>
    </w:p>
    <w:p w:rsidRPr="00822BB0" w:rsidR="00822BB0" w:rsidP="00CA6586" w:rsidRDefault="00822BB0" w14:paraId="76FF4747"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Artikel 3.5.8, tweede tot en met vierde lid, is van overeenkomstige toepassing.</w:t>
      </w:r>
    </w:p>
    <w:p w:rsidRPr="00822BB0" w:rsidR="00822BB0" w:rsidP="00822BB0" w:rsidRDefault="00822BB0" w14:paraId="3A5E7225"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544DB8F3" w14:textId="77777777">
      <w:pPr>
        <w:pStyle w:val="Geenafstand"/>
        <w:spacing w:line="240" w:lineRule="atLeast"/>
        <w:rPr>
          <w:rFonts w:ascii="Times New Roman" w:hAnsi="Times New Roman" w:cs="Times New Roman" w:eastAsiaTheme="majorEastAsia"/>
          <w:b/>
          <w:sz w:val="24"/>
          <w:szCs w:val="24"/>
        </w:rPr>
      </w:pPr>
      <w:bookmarkStart w:name="_Hlk145417800" w:id="58"/>
      <w:r w:rsidRPr="00822BB0">
        <w:rPr>
          <w:rFonts w:ascii="Times New Roman" w:hAnsi="Times New Roman" w:cs="Times New Roman" w:eastAsiaTheme="majorEastAsia"/>
          <w:b/>
          <w:sz w:val="24"/>
          <w:szCs w:val="24"/>
        </w:rPr>
        <w:t>Artikel 3.4.12</w:t>
      </w:r>
      <w:bookmarkEnd w:id="58"/>
    </w:p>
    <w:p w:rsidRPr="00822BB0" w:rsidR="00822BB0" w:rsidP="00822BB0" w:rsidRDefault="00822BB0" w14:paraId="44BD355E" w14:textId="77777777">
      <w:pPr>
        <w:pStyle w:val="Geenafstand"/>
        <w:spacing w:line="240" w:lineRule="atLeast"/>
        <w:rPr>
          <w:rFonts w:ascii="Times New Roman" w:hAnsi="Times New Roman" w:cs="Times New Roman" w:eastAsiaTheme="majorEastAsia"/>
          <w:bCs/>
          <w:sz w:val="24"/>
          <w:szCs w:val="24"/>
        </w:rPr>
      </w:pPr>
    </w:p>
    <w:p w:rsidRPr="00822BB0" w:rsidR="00822BB0" w:rsidP="00CA6586" w:rsidRDefault="00822BB0" w14:paraId="29B530FD"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behandeling van de vordering door het gerechtshof is niet openbaar.</w:t>
      </w:r>
    </w:p>
    <w:p w:rsidRPr="00822BB0" w:rsidR="00822BB0" w:rsidP="00CA6586" w:rsidRDefault="00822BB0" w14:paraId="27252B95"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De verdachte wordt gehoord, althans hiertoe opgeroepen, om hem in de gelegenheid te stellen zijn zienswijze te geven over de vordering.</w:t>
      </w:r>
    </w:p>
    <w:p w:rsidR="00CA6586" w:rsidP="00CA6586" w:rsidRDefault="00822BB0" w14:paraId="5324E28D" w14:textId="77777777">
      <w:pPr>
        <w:pStyle w:val="Geenafstand"/>
        <w:spacing w:line="240" w:lineRule="atLeast"/>
        <w:ind w:left="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3. De rechtstreeks belanghebbende die bekend is wordt gehoord, althans hiertoe opgeroepen.</w:t>
      </w:r>
    </w:p>
    <w:p w:rsidRPr="00822BB0" w:rsidR="00822BB0" w:rsidP="00CA6586" w:rsidRDefault="00822BB0" w14:paraId="7183D88A" w14:textId="5E0A7B31">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4. De verdachte en de rechtstreeks belanghebbende kunnen zich bij het horen doen bijstaan door een raadsman of advocaat.</w:t>
      </w:r>
    </w:p>
    <w:p w:rsidRPr="00822BB0" w:rsidR="00822BB0" w:rsidP="00822BB0" w:rsidRDefault="00822BB0" w14:paraId="6A17183F"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130A1B4E"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3.4.13</w:t>
      </w:r>
      <w:r w:rsidRPr="00822BB0">
        <w:rPr>
          <w:rFonts w:ascii="Times New Roman" w:hAnsi="Times New Roman" w:cs="Times New Roman" w:eastAsiaTheme="majorEastAsia"/>
          <w:bCs/>
          <w:sz w:val="24"/>
          <w:szCs w:val="24"/>
        </w:rPr>
        <w:br/>
      </w:r>
    </w:p>
    <w:p w:rsidRPr="00822BB0" w:rsidR="00822BB0" w:rsidP="00741BDE" w:rsidRDefault="00822BB0" w14:paraId="05C640D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Het gerechtshof kan de beslissing over de vordering voor bepaalde tijd aanhouden om het openbaar ministerie in de gelegenheid te stellen het voorlopige transactieaanbod te wijzigen. Alvorens daartoe te beslissen hoort het gerechtshof de advocaat-generaal en de verdachte die op de zitting aanwezig is. Bij wijziging van het voorlopige transactieaanbod wordt de verdachte voorafgaand hieraan in de gelegenheid gesteld zich daarover uit te laten. </w:t>
      </w:r>
    </w:p>
    <w:p w:rsidRPr="00822BB0" w:rsidR="00822BB0" w:rsidP="00822BB0" w:rsidRDefault="00822BB0" w14:paraId="21B1AF0D"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38955BBE"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3.4.14</w:t>
      </w:r>
      <w:r w:rsidRPr="00822BB0">
        <w:rPr>
          <w:rFonts w:ascii="Times New Roman" w:hAnsi="Times New Roman" w:cs="Times New Roman" w:eastAsiaTheme="majorEastAsia"/>
          <w:bCs/>
          <w:sz w:val="24"/>
          <w:szCs w:val="24"/>
        </w:rPr>
        <w:br/>
      </w:r>
    </w:p>
    <w:p w:rsidRPr="00822BB0" w:rsidR="00822BB0" w:rsidP="00741BDE" w:rsidRDefault="00822BB0" w14:paraId="54ED4F9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1. Het gerechtshof beslist zo spoedig mogelijk en uiterlijk binnen drie maanden na indiening van de vordering door de officier van justitie bij de griffie van het gerechtshof, te </w:t>
      </w:r>
      <w:r w:rsidRPr="00822BB0">
        <w:rPr>
          <w:rFonts w:ascii="Times New Roman" w:hAnsi="Times New Roman" w:cs="Times New Roman" w:eastAsiaTheme="majorEastAsia"/>
          <w:bCs/>
          <w:sz w:val="24"/>
          <w:szCs w:val="24"/>
        </w:rPr>
        <w:lastRenderedPageBreak/>
        <w:t>rekenen vanaf de datum van indiening, tenzij het gerechtshof gebruik maakt van de bevoegdheid als bedoeld in artikel 3.4.13.</w:t>
      </w:r>
    </w:p>
    <w:p w:rsidRPr="00822BB0" w:rsidR="00822BB0" w:rsidP="00741BDE" w:rsidRDefault="00822BB0" w14:paraId="2F12CC84"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Acht het gerechtshof zich onbevoegd dan verwijst het de zaak naar het gerechtshof dat bevoegd is te oordelen over de vordering. De vordering wordt in dat geval geacht rechtsgeldig te zijn ingediend.</w:t>
      </w:r>
    </w:p>
    <w:p w:rsidRPr="00822BB0" w:rsidR="00822BB0" w:rsidP="00741BDE" w:rsidRDefault="00822BB0" w14:paraId="7F3C9F1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3. Indien de vordering tot de kennisneming van het gerechtshof behoort, verleent het gerechtshof het verlof als het van oordeel is dat:</w:t>
      </w:r>
    </w:p>
    <w:p w:rsidRPr="00822BB0" w:rsidR="00822BB0" w:rsidP="00741BDE" w:rsidRDefault="00822BB0" w14:paraId="53AF5B71"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a. is voldaan aan de wettelijke voorschriften voor het doen van een transactieaanbod, en</w:t>
      </w:r>
    </w:p>
    <w:p w:rsidRPr="00822BB0" w:rsidR="00822BB0" w:rsidP="00741BDE" w:rsidRDefault="00822BB0" w14:paraId="0953D918"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b. de officier van justitie bij afweging van alle in aanmerking komende belangen in redelijkheid tot het transactieaanbod heeft kunnen komen.</w:t>
      </w:r>
    </w:p>
    <w:p w:rsidRPr="00822BB0" w:rsidR="00822BB0" w:rsidP="00741BDE" w:rsidRDefault="00822BB0" w14:paraId="70BC156E"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4. Indien het gerechtshof van oordeel is dat niet aan de in het derde lid genoemde voorwaarden is voldaan, wijst het de vordering af.</w:t>
      </w:r>
    </w:p>
    <w:p w:rsidRPr="00822BB0" w:rsidR="00822BB0" w:rsidP="00822BB0" w:rsidRDefault="00822BB0" w14:paraId="7A8F0123"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5B2B965F"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3.4.15</w:t>
      </w:r>
      <w:r w:rsidRPr="00822BB0">
        <w:rPr>
          <w:rFonts w:ascii="Times New Roman" w:hAnsi="Times New Roman" w:cs="Times New Roman" w:eastAsiaTheme="majorEastAsia"/>
          <w:bCs/>
          <w:sz w:val="24"/>
          <w:szCs w:val="24"/>
        </w:rPr>
        <w:br/>
      </w:r>
    </w:p>
    <w:p w:rsidRPr="00822BB0" w:rsidR="00822BB0" w:rsidP="00741BDE" w:rsidRDefault="00822BB0" w14:paraId="3234A1B0"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De beslissing over de vordering wordt uitgesproken op een openbare zitting van het gerechtshof.</w:t>
      </w:r>
    </w:p>
    <w:p w:rsidRPr="00822BB0" w:rsidR="00822BB0" w:rsidP="00741BDE" w:rsidRDefault="00822BB0" w14:paraId="282BBB59"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2. Het gerechtshof maakt de beslissing tot het verlenen van verlof openbaar. </w:t>
      </w:r>
    </w:p>
    <w:p w:rsidRPr="00822BB0" w:rsidR="00822BB0" w:rsidP="00822BB0" w:rsidRDefault="00822BB0" w14:paraId="30BF1A14" w14:textId="77777777">
      <w:pPr>
        <w:pStyle w:val="Geenafstand"/>
        <w:spacing w:line="240" w:lineRule="atLeast"/>
        <w:rPr>
          <w:rFonts w:ascii="Times New Roman" w:hAnsi="Times New Roman" w:cs="Times New Roman" w:eastAsiaTheme="majorEastAsia"/>
          <w:bCs/>
          <w:sz w:val="24"/>
          <w:szCs w:val="24"/>
        </w:rPr>
      </w:pPr>
    </w:p>
    <w:p w:rsidRPr="00822BB0" w:rsidR="00822BB0" w:rsidP="00822BB0" w:rsidRDefault="00822BB0" w14:paraId="2E583574" w14:textId="77777777">
      <w:pPr>
        <w:pStyle w:val="Geenafstand"/>
        <w:spacing w:line="240" w:lineRule="atLeast"/>
        <w:rPr>
          <w:rFonts w:ascii="Times New Roman" w:hAnsi="Times New Roman" w:cs="Times New Roman" w:eastAsiaTheme="majorEastAsia"/>
          <w:bCs/>
          <w:sz w:val="24"/>
          <w:szCs w:val="24"/>
        </w:rPr>
      </w:pPr>
      <w:r w:rsidRPr="00822BB0">
        <w:rPr>
          <w:rFonts w:ascii="Times New Roman" w:hAnsi="Times New Roman" w:cs="Times New Roman" w:eastAsiaTheme="majorEastAsia"/>
          <w:b/>
          <w:sz w:val="24"/>
          <w:szCs w:val="24"/>
        </w:rPr>
        <w:t>Artikel 3.4.16</w:t>
      </w:r>
    </w:p>
    <w:p w:rsidRPr="00822BB0" w:rsidR="00822BB0" w:rsidP="00822BB0" w:rsidRDefault="00822BB0" w14:paraId="090761DC" w14:textId="77777777">
      <w:pPr>
        <w:pStyle w:val="Geenafstand"/>
        <w:spacing w:line="240" w:lineRule="atLeast"/>
        <w:rPr>
          <w:rFonts w:ascii="Times New Roman" w:hAnsi="Times New Roman" w:cs="Times New Roman" w:eastAsiaTheme="majorEastAsia"/>
          <w:bCs/>
          <w:sz w:val="24"/>
          <w:szCs w:val="24"/>
        </w:rPr>
      </w:pPr>
    </w:p>
    <w:p w:rsidRPr="00822BB0" w:rsidR="00822BB0" w:rsidP="00741BDE" w:rsidRDefault="00822BB0" w14:paraId="7B41E9AB"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De officier van justitie kan na de afwijzing van zijn vordering ter zake van hetzelfde feit, met inachtneming van het bepaalde in de artikelen 3.4.9 en 3.4.10 eenmaal opnieuw een vordering bij het gerechtshof indienen indien die vordering betrekking heeft op een gewijzigd voorlopig transactieaanbod.</w:t>
      </w:r>
    </w:p>
    <w:p w:rsidRPr="00822BB0" w:rsidR="00822BB0" w:rsidP="00822BB0" w:rsidRDefault="00822BB0" w14:paraId="2AAE4088" w14:textId="77777777">
      <w:pPr>
        <w:spacing w:line="240" w:lineRule="atLeast"/>
        <w:rPr>
          <w:rFonts w:ascii="Times New Roman" w:hAnsi="Times New Roman"/>
          <w:sz w:val="24"/>
        </w:rPr>
      </w:pPr>
    </w:p>
    <w:p w:rsidRPr="00822BB0" w:rsidR="00822BB0" w:rsidP="00822BB0" w:rsidRDefault="00822BB0" w14:paraId="79EE5B2C" w14:textId="77777777">
      <w:pPr>
        <w:spacing w:line="240" w:lineRule="atLeast"/>
        <w:rPr>
          <w:rFonts w:ascii="Times New Roman" w:hAnsi="Times New Roman"/>
          <w:sz w:val="24"/>
        </w:rPr>
      </w:pPr>
      <w:r w:rsidRPr="00822BB0">
        <w:rPr>
          <w:rFonts w:ascii="Times New Roman" w:hAnsi="Times New Roman"/>
          <w:sz w:val="24"/>
        </w:rPr>
        <w:t>J</w:t>
      </w:r>
    </w:p>
    <w:p w:rsidRPr="00822BB0" w:rsidR="00822BB0" w:rsidP="00822BB0" w:rsidRDefault="00822BB0" w14:paraId="482CA8E9" w14:textId="77777777">
      <w:pPr>
        <w:spacing w:line="240" w:lineRule="atLeast"/>
        <w:rPr>
          <w:rFonts w:ascii="Times New Roman" w:hAnsi="Times New Roman"/>
          <w:sz w:val="24"/>
        </w:rPr>
      </w:pPr>
    </w:p>
    <w:p w:rsidRPr="00822BB0" w:rsidR="00822BB0" w:rsidP="00741BDE" w:rsidRDefault="00822BB0" w14:paraId="7458CB48" w14:textId="77777777">
      <w:pPr>
        <w:spacing w:line="240" w:lineRule="atLeast"/>
        <w:ind w:firstLine="284"/>
        <w:rPr>
          <w:rFonts w:ascii="Times New Roman" w:hAnsi="Times New Roman"/>
          <w:sz w:val="24"/>
        </w:rPr>
      </w:pPr>
      <w:r w:rsidRPr="00822BB0">
        <w:rPr>
          <w:rFonts w:ascii="Times New Roman" w:hAnsi="Times New Roman"/>
          <w:sz w:val="24"/>
        </w:rPr>
        <w:t>In artikel 3.5.1, tweede lid, wordt “betrokken opsporingsdienst” vervangen door “betrokken opsporingsinstantie”.</w:t>
      </w:r>
    </w:p>
    <w:p w:rsidRPr="00822BB0" w:rsidR="00822BB0" w:rsidP="00822BB0" w:rsidRDefault="00822BB0" w14:paraId="0D7B84CB" w14:textId="77777777">
      <w:pPr>
        <w:spacing w:line="240" w:lineRule="atLeast"/>
        <w:rPr>
          <w:rFonts w:ascii="Times New Roman" w:hAnsi="Times New Roman"/>
          <w:sz w:val="24"/>
        </w:rPr>
      </w:pPr>
    </w:p>
    <w:p w:rsidRPr="00822BB0" w:rsidR="00822BB0" w:rsidP="00822BB0" w:rsidRDefault="00822BB0" w14:paraId="56A20822" w14:textId="77777777">
      <w:pPr>
        <w:spacing w:line="240" w:lineRule="atLeast"/>
        <w:rPr>
          <w:rFonts w:ascii="Times New Roman" w:hAnsi="Times New Roman"/>
          <w:sz w:val="24"/>
        </w:rPr>
      </w:pPr>
      <w:r w:rsidRPr="00822BB0">
        <w:rPr>
          <w:rFonts w:ascii="Times New Roman" w:hAnsi="Times New Roman"/>
          <w:sz w:val="24"/>
        </w:rPr>
        <w:t>K</w:t>
      </w:r>
    </w:p>
    <w:p w:rsidRPr="00822BB0" w:rsidR="00822BB0" w:rsidP="00822BB0" w:rsidRDefault="00822BB0" w14:paraId="211ED685" w14:textId="77777777">
      <w:pPr>
        <w:spacing w:line="240" w:lineRule="atLeast"/>
        <w:rPr>
          <w:rFonts w:ascii="Times New Roman" w:hAnsi="Times New Roman"/>
          <w:sz w:val="24"/>
        </w:rPr>
      </w:pPr>
    </w:p>
    <w:p w:rsidRPr="00822BB0" w:rsidR="00822BB0" w:rsidP="00741BDE" w:rsidRDefault="00822BB0" w14:paraId="371881CF"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Artikel 3.5.3 wordt als volgt gewijzigd:</w:t>
      </w:r>
    </w:p>
    <w:p w:rsidR="00741BDE" w:rsidP="00822BB0" w:rsidRDefault="00741BDE" w14:paraId="1F719BFE" w14:textId="77777777">
      <w:pPr>
        <w:pStyle w:val="Geenafstand"/>
        <w:spacing w:line="240" w:lineRule="atLeast"/>
        <w:rPr>
          <w:rFonts w:ascii="Times New Roman" w:hAnsi="Times New Roman" w:cs="Times New Roman" w:eastAsiaTheme="majorEastAsia"/>
          <w:bCs/>
          <w:sz w:val="24"/>
          <w:szCs w:val="24"/>
        </w:rPr>
      </w:pPr>
    </w:p>
    <w:p w:rsidRPr="00822BB0" w:rsidR="00822BB0" w:rsidP="00741BDE" w:rsidRDefault="00822BB0" w14:paraId="4238C5B4" w14:textId="6000F2DB">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1. Voor de tekst wordt de aanduiding “1.” geplaatst. </w:t>
      </w:r>
    </w:p>
    <w:p w:rsidR="00741BDE" w:rsidP="00822BB0" w:rsidRDefault="00741BDE" w14:paraId="3E9D8E57" w14:textId="77777777">
      <w:pPr>
        <w:pStyle w:val="Geenafstand"/>
        <w:spacing w:line="240" w:lineRule="atLeast"/>
        <w:rPr>
          <w:rFonts w:ascii="Times New Roman" w:hAnsi="Times New Roman" w:cs="Times New Roman" w:eastAsiaTheme="majorEastAsia"/>
          <w:bCs/>
          <w:sz w:val="24"/>
          <w:szCs w:val="24"/>
        </w:rPr>
      </w:pPr>
    </w:p>
    <w:p w:rsidRPr="00822BB0" w:rsidR="00822BB0" w:rsidP="00741BDE" w:rsidRDefault="00822BB0" w14:paraId="17056CA0" w14:textId="647A3058">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2. Er worden twee leden toegevoegd, luidende:</w:t>
      </w:r>
    </w:p>
    <w:p w:rsidR="00741BDE" w:rsidP="00741BDE" w:rsidRDefault="00822BB0" w14:paraId="541C36B5" w14:textId="596BA993">
      <w:pPr>
        <w:ind w:firstLine="284"/>
        <w:rPr>
          <w:rFonts w:ascii="Times New Roman" w:hAnsi="Times New Roman"/>
          <w:sz w:val="24"/>
        </w:rPr>
      </w:pPr>
      <w:r w:rsidRPr="00822BB0">
        <w:rPr>
          <w:rFonts w:ascii="Times New Roman" w:hAnsi="Times New Roman" w:eastAsiaTheme="majorEastAsia"/>
          <w:bCs/>
          <w:sz w:val="24"/>
        </w:rPr>
        <w:t>2. Beklag is evenmin toegelaten ter zake van een feit waarvoor het gerechtshof overeenkomstig Afdeling 4.2.2 verlof heeft verleend tot het doen van het transactieaanbod, tenzij de verdachte niet binnen of gedurende de daarvoor door de officier van justitie bepaalde termijn aan de hem gestelde transactievoorwaarden heeft voldaan.</w:t>
      </w:r>
    </w:p>
    <w:p w:rsidRPr="00822BB0" w:rsidR="00822BB0" w:rsidP="00741BDE" w:rsidRDefault="00822BB0" w14:paraId="4624EE9F" w14:textId="682AFC41">
      <w:pPr>
        <w:ind w:firstLine="284"/>
        <w:rPr>
          <w:rFonts w:ascii="Times New Roman" w:hAnsi="Times New Roman"/>
          <w:sz w:val="24"/>
        </w:rPr>
      </w:pPr>
      <w:r w:rsidRPr="00822BB0">
        <w:rPr>
          <w:rFonts w:ascii="Times New Roman" w:hAnsi="Times New Roman"/>
          <w:sz w:val="24"/>
        </w:rPr>
        <w:t xml:space="preserve">3. Beklag is niet toegelaten ter zake van een feit dat op grond van procesafspraken niet is tenlastegelegd, tenzij degene op wie het beklag betrekking heeft niet de persoon is met wie de procesafspraken zijn gemaakt. </w:t>
      </w:r>
    </w:p>
    <w:p w:rsidRPr="00822BB0" w:rsidR="00822BB0" w:rsidP="00822BB0" w:rsidRDefault="00822BB0" w14:paraId="11E321F5" w14:textId="77777777">
      <w:pPr>
        <w:spacing w:line="240" w:lineRule="atLeast"/>
        <w:rPr>
          <w:rFonts w:ascii="Times New Roman" w:hAnsi="Times New Roman"/>
          <w:sz w:val="24"/>
        </w:rPr>
      </w:pPr>
    </w:p>
    <w:p w:rsidRPr="00822BB0" w:rsidR="00822BB0" w:rsidP="00822BB0" w:rsidRDefault="00822BB0" w14:paraId="519A5F76" w14:textId="77777777">
      <w:pPr>
        <w:tabs>
          <w:tab w:val="left" w:pos="1755"/>
        </w:tabs>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2A4D1932" w14:textId="77777777">
      <w:pPr>
        <w:tabs>
          <w:tab w:val="left" w:pos="1755"/>
        </w:tabs>
        <w:spacing w:line="240" w:lineRule="atLeast"/>
        <w:rPr>
          <w:rFonts w:ascii="Times New Roman" w:hAnsi="Times New Roman"/>
          <w:sz w:val="24"/>
        </w:rPr>
      </w:pPr>
    </w:p>
    <w:p w:rsidRPr="00822BB0" w:rsidR="00822BB0" w:rsidP="00741BDE" w:rsidRDefault="00822BB0" w14:paraId="6ACC5925"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Artikel 3.5.4, derde lid, komt te luiden: </w:t>
      </w:r>
    </w:p>
    <w:p w:rsidRPr="00822BB0" w:rsidR="00822BB0" w:rsidP="00741BDE" w:rsidRDefault="00822BB0" w14:paraId="3C84D34F"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lastRenderedPageBreak/>
        <w:t>3. Het beklag tegen vervolging door middel van een strafbeschikking of het doen van een transactieaanbod, bedoeld in artikel 3.4.4, kan ook na de in het eerste lid bedoelde termijn worden gedaan, indien de strafbeschikking niet volledig wordt tenuitvoergelegd of de verdachte niet volledig aan de in het transactieaanbod gestelde voorwaarden voldoet.</w:t>
      </w:r>
    </w:p>
    <w:p w:rsidRPr="00822BB0" w:rsidR="00822BB0" w:rsidP="00822BB0" w:rsidRDefault="00822BB0" w14:paraId="4EAB42B5" w14:textId="77777777">
      <w:pPr>
        <w:spacing w:line="240" w:lineRule="atLeast"/>
        <w:rPr>
          <w:rFonts w:ascii="Times New Roman" w:hAnsi="Times New Roman"/>
          <w:sz w:val="24"/>
        </w:rPr>
      </w:pPr>
    </w:p>
    <w:p w:rsidRPr="00822BB0" w:rsidR="00822BB0" w:rsidP="00822BB0" w:rsidRDefault="00822BB0" w14:paraId="1B2AFEC3"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5B7C2C9F" w14:textId="77777777">
      <w:pPr>
        <w:spacing w:line="240" w:lineRule="atLeast"/>
        <w:rPr>
          <w:rFonts w:ascii="Times New Roman" w:hAnsi="Times New Roman"/>
          <w:sz w:val="24"/>
        </w:rPr>
      </w:pPr>
    </w:p>
    <w:p w:rsidRPr="00822BB0" w:rsidR="00822BB0" w:rsidP="00741BDE" w:rsidRDefault="00822BB0" w14:paraId="45C8A8ED" w14:textId="77777777">
      <w:pPr>
        <w:pStyle w:val="Geenafstand"/>
        <w:spacing w:line="240" w:lineRule="atLeast"/>
        <w:ind w:firstLine="284"/>
        <w:rPr>
          <w:rFonts w:ascii="Times New Roman" w:hAnsi="Times New Roman" w:cs="Times New Roman" w:eastAsiaTheme="majorEastAsia"/>
          <w:bCs/>
          <w:sz w:val="24"/>
          <w:szCs w:val="24"/>
        </w:rPr>
      </w:pPr>
      <w:bookmarkStart w:name="_Hlk156919084" w:id="59"/>
      <w:r w:rsidRPr="00822BB0">
        <w:rPr>
          <w:rFonts w:ascii="Times New Roman" w:hAnsi="Times New Roman" w:cs="Times New Roman" w:eastAsiaTheme="majorEastAsia"/>
          <w:bCs/>
          <w:sz w:val="24"/>
          <w:szCs w:val="24"/>
        </w:rPr>
        <w:t>Artikel 3.5.8 wordt als volgt gewijzigd:</w:t>
      </w:r>
    </w:p>
    <w:p w:rsidRPr="00822BB0" w:rsidR="00822BB0" w:rsidP="00741BDE" w:rsidRDefault="00822BB0" w14:paraId="3E056BC8" w14:textId="77777777">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1. In het tweede lid wordt na de tweede zin een zin ingevoegd, luidende: De voorzitter kan ambtshalve, op vordering van de advocaat-generaal of op verzoek van </w:t>
      </w:r>
      <w:r w:rsidRPr="00822BB0">
        <w:rPr>
          <w:rFonts w:ascii="Times New Roman" w:hAnsi="Times New Roman" w:cs="Times New Roman"/>
          <w:sz w:val="24"/>
          <w:szCs w:val="24"/>
        </w:rPr>
        <w:t>degene op wie het beklag betrekking heeft</w:t>
      </w:r>
      <w:r w:rsidRPr="00822BB0">
        <w:rPr>
          <w:rFonts w:ascii="Times New Roman" w:hAnsi="Times New Roman" w:cs="Times New Roman" w:eastAsiaTheme="majorEastAsia"/>
          <w:bCs/>
          <w:sz w:val="24"/>
          <w:szCs w:val="24"/>
        </w:rPr>
        <w:t xml:space="preserve">, bepaalde stukken van kennisneming uitzonderen wegens zwaarwegende economische of financiële belangen van </w:t>
      </w:r>
      <w:r w:rsidRPr="00822BB0">
        <w:rPr>
          <w:rFonts w:ascii="Times New Roman" w:hAnsi="Times New Roman" w:cs="Times New Roman"/>
          <w:sz w:val="24"/>
          <w:szCs w:val="24"/>
        </w:rPr>
        <w:t>degene op wie het beklag betrekking heeft</w:t>
      </w:r>
      <w:r w:rsidRPr="00822BB0">
        <w:rPr>
          <w:rFonts w:ascii="Times New Roman" w:hAnsi="Times New Roman" w:cs="Times New Roman" w:eastAsiaTheme="majorEastAsia"/>
          <w:bCs/>
          <w:sz w:val="24"/>
          <w:szCs w:val="24"/>
        </w:rPr>
        <w:t>.</w:t>
      </w:r>
    </w:p>
    <w:p w:rsidR="00741BDE" w:rsidP="00822BB0" w:rsidRDefault="00741BDE" w14:paraId="6EA510F9" w14:textId="77777777">
      <w:pPr>
        <w:pStyle w:val="Geenafstand"/>
        <w:spacing w:line="240" w:lineRule="atLeast"/>
        <w:rPr>
          <w:rFonts w:ascii="Times New Roman" w:hAnsi="Times New Roman" w:cs="Times New Roman" w:eastAsiaTheme="majorEastAsia"/>
          <w:bCs/>
          <w:sz w:val="24"/>
          <w:szCs w:val="24"/>
        </w:rPr>
      </w:pPr>
    </w:p>
    <w:p w:rsidRPr="00822BB0" w:rsidR="00822BB0" w:rsidP="00741BDE" w:rsidRDefault="00822BB0" w14:paraId="7104AFC5" w14:textId="125554DB">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 xml:space="preserve">2. Aan het derde lid wordt een zin toegevoegd, luidende: De voorzitter kan ambtshalve, op vordering van de advocaat-generaal of op verzoek van </w:t>
      </w:r>
      <w:r w:rsidRPr="00822BB0">
        <w:rPr>
          <w:rFonts w:ascii="Times New Roman" w:hAnsi="Times New Roman" w:cs="Times New Roman"/>
          <w:sz w:val="24"/>
          <w:szCs w:val="24"/>
        </w:rPr>
        <w:t>degene op wie het beklag betrekking heeft</w:t>
      </w:r>
      <w:r w:rsidRPr="00822BB0">
        <w:rPr>
          <w:rFonts w:ascii="Times New Roman" w:hAnsi="Times New Roman" w:cs="Times New Roman" w:eastAsiaTheme="majorEastAsia"/>
          <w:bCs/>
          <w:sz w:val="24"/>
          <w:szCs w:val="24"/>
        </w:rPr>
        <w:t xml:space="preserve">, bepalen dat wegens zwaarwegende economische of financiële belangen van </w:t>
      </w:r>
      <w:r w:rsidRPr="00822BB0">
        <w:rPr>
          <w:rFonts w:ascii="Times New Roman" w:hAnsi="Times New Roman" w:cs="Times New Roman"/>
          <w:sz w:val="24"/>
          <w:szCs w:val="24"/>
        </w:rPr>
        <w:t>degene op wie het beklag betrekking heeft</w:t>
      </w:r>
      <w:r w:rsidRPr="00822BB0">
        <w:rPr>
          <w:rFonts w:ascii="Times New Roman" w:hAnsi="Times New Roman" w:cs="Times New Roman" w:eastAsiaTheme="majorEastAsia"/>
          <w:bCs/>
          <w:sz w:val="24"/>
          <w:szCs w:val="24"/>
        </w:rPr>
        <w:t>, van bepaalde stukken of gedeelten daarvan geen kopie wordt verstrekt.</w:t>
      </w:r>
    </w:p>
    <w:bookmarkEnd w:id="59"/>
    <w:p w:rsidRPr="00822BB0" w:rsidR="00822BB0" w:rsidP="00822BB0" w:rsidRDefault="00822BB0" w14:paraId="5BD809C8" w14:textId="77777777">
      <w:pPr>
        <w:spacing w:line="240" w:lineRule="atLeast"/>
        <w:rPr>
          <w:rFonts w:ascii="Times New Roman" w:hAnsi="Times New Roman"/>
          <w:sz w:val="24"/>
        </w:rPr>
      </w:pPr>
    </w:p>
    <w:p w:rsidRPr="00822BB0" w:rsidR="00822BB0" w:rsidP="00822BB0" w:rsidRDefault="00822BB0" w14:paraId="09FC292F"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29C4964A" w14:textId="77777777">
      <w:pPr>
        <w:spacing w:line="240" w:lineRule="atLeast"/>
        <w:rPr>
          <w:rFonts w:ascii="Times New Roman" w:hAnsi="Times New Roman"/>
          <w:sz w:val="24"/>
        </w:rPr>
      </w:pPr>
    </w:p>
    <w:p w:rsidRPr="00822BB0" w:rsidR="00822BB0" w:rsidP="00741BDE" w:rsidRDefault="00822BB0" w14:paraId="75C660C8" w14:textId="77777777">
      <w:pPr>
        <w:spacing w:line="240" w:lineRule="atLeast"/>
        <w:ind w:firstLine="284"/>
        <w:rPr>
          <w:rFonts w:ascii="Times New Roman" w:hAnsi="Times New Roman"/>
          <w:sz w:val="24"/>
        </w:rPr>
      </w:pPr>
      <w:r w:rsidRPr="00822BB0">
        <w:rPr>
          <w:rFonts w:ascii="Times New Roman" w:hAnsi="Times New Roman"/>
          <w:sz w:val="24"/>
        </w:rPr>
        <w:t>Artikel 3.5.9, vierde lid, vervalt.</w:t>
      </w:r>
    </w:p>
    <w:p w:rsidRPr="00822BB0" w:rsidR="00822BB0" w:rsidP="00822BB0" w:rsidRDefault="00822BB0" w14:paraId="567BD8EF" w14:textId="77777777">
      <w:pPr>
        <w:spacing w:line="240" w:lineRule="atLeast"/>
        <w:rPr>
          <w:rFonts w:ascii="Times New Roman" w:hAnsi="Times New Roman"/>
          <w:sz w:val="24"/>
        </w:rPr>
      </w:pPr>
    </w:p>
    <w:p w:rsidRPr="00822BB0" w:rsidR="00822BB0" w:rsidP="00822BB0" w:rsidRDefault="00822BB0" w14:paraId="683E2176" w14:textId="77777777">
      <w:pPr>
        <w:spacing w:line="240" w:lineRule="atLeast"/>
        <w:rPr>
          <w:rFonts w:ascii="Times New Roman" w:hAnsi="Times New Roman"/>
          <w:sz w:val="24"/>
        </w:rPr>
      </w:pPr>
      <w:r w:rsidRPr="00822BB0">
        <w:rPr>
          <w:rFonts w:ascii="Times New Roman" w:hAnsi="Times New Roman"/>
          <w:sz w:val="24"/>
        </w:rPr>
        <w:t>O</w:t>
      </w:r>
    </w:p>
    <w:p w:rsidRPr="00822BB0" w:rsidR="00822BB0" w:rsidP="00822BB0" w:rsidRDefault="00822BB0" w14:paraId="3296A780" w14:textId="77777777">
      <w:pPr>
        <w:spacing w:line="240" w:lineRule="atLeast"/>
        <w:rPr>
          <w:rFonts w:ascii="Times New Roman" w:hAnsi="Times New Roman"/>
          <w:sz w:val="24"/>
        </w:rPr>
      </w:pPr>
    </w:p>
    <w:p w:rsidR="00741BDE" w:rsidP="00741BDE" w:rsidRDefault="00822BB0" w14:paraId="1028DAAC" w14:textId="77F56274">
      <w:pPr>
        <w:spacing w:line="240" w:lineRule="atLeast"/>
        <w:ind w:left="284"/>
        <w:rPr>
          <w:rFonts w:ascii="Times New Roman" w:hAnsi="Times New Roman"/>
          <w:sz w:val="24"/>
        </w:rPr>
      </w:pPr>
      <w:bookmarkStart w:name="_Hlk187760038" w:id="60"/>
      <w:r w:rsidRPr="00822BB0">
        <w:rPr>
          <w:rFonts w:ascii="Times New Roman" w:hAnsi="Times New Roman"/>
          <w:sz w:val="24"/>
        </w:rPr>
        <w:t>Artikel 3.5.10, vierde lid, komt te luiden:</w:t>
      </w:r>
    </w:p>
    <w:p w:rsidRPr="00741BDE" w:rsidR="00822BB0" w:rsidP="00741BDE" w:rsidRDefault="00822BB0" w14:paraId="58A4A819" w14:textId="3395AD5F">
      <w:pPr>
        <w:ind w:firstLine="284"/>
        <w:rPr>
          <w:rFonts w:ascii="Times New Roman" w:hAnsi="Times New Roman"/>
          <w:sz w:val="24"/>
        </w:rPr>
      </w:pPr>
      <w:r w:rsidRPr="00822BB0">
        <w:rPr>
          <w:rFonts w:ascii="Times New Roman" w:hAnsi="Times New Roman"/>
          <w:sz w:val="24"/>
        </w:rPr>
        <w:t xml:space="preserve">4. </w:t>
      </w:r>
      <w:r w:rsidRPr="00822BB0">
        <w:rPr>
          <w:rFonts w:ascii="Times New Roman" w:hAnsi="Times New Roman"/>
          <w:color w:val="211D1F"/>
          <w:sz w:val="24"/>
        </w:rPr>
        <w:t xml:space="preserve">Indien het gerechtshof bevoegd is te oordelen over het beklag, de klager ontvankelijk is en het gerechtshof van oordeel is dat opsporing, vervolging of voortzetting van de vervolging moet plaatsvinden, beveelt het de opsporing van het feit waarop het beklag betrekking heeft of de vervolging voor dat feit. </w:t>
      </w:r>
      <w:r w:rsidRPr="00822BB0">
        <w:rPr>
          <w:rFonts w:ascii="Times New Roman" w:hAnsi="Times New Roman"/>
          <w:sz w:val="24"/>
        </w:rPr>
        <w:t>Het bevel tot opsporing kan tevens inhouden dat de officier van justitie vordert dat de rechter-commissaris onderzoek verricht op grond van artikel 2.10.1. Het gerechtshof kan bij het bevel tot vervolging</w:t>
      </w:r>
      <w:r w:rsidRPr="00822BB0">
        <w:rPr>
          <w:rFonts w:ascii="Times New Roman" w:hAnsi="Times New Roman"/>
          <w:color w:val="211D1F"/>
          <w:sz w:val="24"/>
        </w:rPr>
        <w:t xml:space="preserve"> bepalen dat aan het bevel geen gevolg wordt gegeven indien de verdachte binnen of gedurende een bepaalde termijn voldoet aan een bepaalde voorwaarde, hem door de officier van justitie gesteld.</w:t>
      </w:r>
    </w:p>
    <w:bookmarkEnd w:id="60"/>
    <w:p w:rsidRPr="00822BB0" w:rsidR="00822BB0" w:rsidP="00822BB0" w:rsidRDefault="00822BB0" w14:paraId="3FD1B5AD" w14:textId="77777777">
      <w:pPr>
        <w:spacing w:line="240" w:lineRule="atLeast"/>
        <w:rPr>
          <w:rFonts w:ascii="Times New Roman" w:hAnsi="Times New Roman"/>
          <w:sz w:val="24"/>
        </w:rPr>
      </w:pPr>
    </w:p>
    <w:p w:rsidRPr="00822BB0" w:rsidR="00822BB0" w:rsidP="00822BB0" w:rsidRDefault="00822BB0" w14:paraId="6B338B95"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337EB5E3" w14:textId="77777777">
      <w:pPr>
        <w:spacing w:line="240" w:lineRule="atLeast"/>
        <w:rPr>
          <w:rFonts w:ascii="Times New Roman" w:hAnsi="Times New Roman"/>
          <w:sz w:val="24"/>
        </w:rPr>
      </w:pPr>
    </w:p>
    <w:p w:rsidRPr="00822BB0" w:rsidR="00822BB0" w:rsidP="005D3CC8" w:rsidRDefault="00822BB0" w14:paraId="1F148887" w14:textId="77777777">
      <w:pPr>
        <w:pStyle w:val="Geenafstand"/>
        <w:spacing w:line="240" w:lineRule="atLeast"/>
        <w:ind w:firstLine="284"/>
        <w:rPr>
          <w:rFonts w:ascii="Times New Roman" w:hAnsi="Times New Roman" w:cs="Times New Roman" w:eastAsiaTheme="majorEastAsia"/>
          <w:bCs/>
          <w:sz w:val="24"/>
          <w:szCs w:val="24"/>
        </w:rPr>
      </w:pPr>
      <w:bookmarkStart w:name="_Hlk187760118" w:id="61"/>
      <w:r w:rsidRPr="00822BB0">
        <w:rPr>
          <w:rFonts w:ascii="Times New Roman" w:hAnsi="Times New Roman" w:cs="Times New Roman" w:eastAsiaTheme="majorEastAsia"/>
          <w:bCs/>
          <w:sz w:val="24"/>
          <w:szCs w:val="24"/>
        </w:rPr>
        <w:t>Artikel 3.5.11 wordt als volgt gewijzigd:</w:t>
      </w:r>
    </w:p>
    <w:p w:rsidR="005D3CC8" w:rsidP="00822BB0" w:rsidRDefault="005D3CC8" w14:paraId="10EFA9FA" w14:textId="77777777">
      <w:pPr>
        <w:pStyle w:val="Geenafstand"/>
        <w:spacing w:line="240" w:lineRule="atLeast"/>
        <w:rPr>
          <w:rFonts w:ascii="Times New Roman" w:hAnsi="Times New Roman" w:cs="Times New Roman" w:eastAsiaTheme="majorEastAsia"/>
          <w:bCs/>
          <w:sz w:val="24"/>
          <w:szCs w:val="24"/>
        </w:rPr>
      </w:pPr>
    </w:p>
    <w:p w:rsidRPr="00822BB0" w:rsidR="00822BB0" w:rsidP="005D3CC8" w:rsidRDefault="00822BB0" w14:paraId="71C66C52" w14:textId="55589FEE">
      <w:pPr>
        <w:pStyle w:val="Geenafstand"/>
        <w:spacing w:line="240" w:lineRule="atLeast"/>
        <w:ind w:firstLine="284"/>
        <w:rPr>
          <w:rFonts w:ascii="Times New Roman" w:hAnsi="Times New Roman" w:cs="Times New Roman" w:eastAsiaTheme="majorEastAsia"/>
          <w:bCs/>
          <w:sz w:val="24"/>
          <w:szCs w:val="24"/>
        </w:rPr>
      </w:pPr>
      <w:r w:rsidRPr="00822BB0">
        <w:rPr>
          <w:rFonts w:ascii="Times New Roman" w:hAnsi="Times New Roman" w:cs="Times New Roman" w:eastAsiaTheme="majorEastAsia"/>
          <w:bCs/>
          <w:sz w:val="24"/>
          <w:szCs w:val="24"/>
        </w:rPr>
        <w:t>1. In het tweede lid wordt “een bevel tot vervolging” vervangen door “een bevel tot opsporing of vervolging”.</w:t>
      </w:r>
    </w:p>
    <w:p w:rsidR="005D3CC8" w:rsidP="00822BB0" w:rsidRDefault="005D3CC8" w14:paraId="63EA7398" w14:textId="77777777">
      <w:pPr>
        <w:pStyle w:val="Geenafstand"/>
        <w:spacing w:line="240" w:lineRule="atLeast"/>
        <w:rPr>
          <w:rFonts w:ascii="Times New Roman" w:hAnsi="Times New Roman" w:cs="Times New Roman"/>
          <w:sz w:val="24"/>
          <w:szCs w:val="24"/>
        </w:rPr>
      </w:pPr>
    </w:p>
    <w:p w:rsidRPr="00822BB0" w:rsidR="00822BB0" w:rsidP="005D3CC8" w:rsidRDefault="00822BB0" w14:paraId="6436785A" w14:textId="5E43A3A9">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2. In het vijfde lid wordt “tweede zin” vervangen door “laatste zin”.</w:t>
      </w:r>
    </w:p>
    <w:bookmarkEnd w:id="61"/>
    <w:p w:rsidRPr="00822BB0" w:rsidR="00822BB0" w:rsidP="00822BB0" w:rsidRDefault="00822BB0" w14:paraId="18B40A8F" w14:textId="77777777">
      <w:pPr>
        <w:spacing w:line="240" w:lineRule="atLeast"/>
        <w:rPr>
          <w:rFonts w:ascii="Times New Roman" w:hAnsi="Times New Roman"/>
          <w:sz w:val="24"/>
        </w:rPr>
      </w:pPr>
    </w:p>
    <w:p w:rsidRPr="00822BB0" w:rsidR="00822BB0" w:rsidP="00822BB0" w:rsidRDefault="00822BB0" w14:paraId="4E05DF13" w14:textId="77777777">
      <w:pPr>
        <w:spacing w:line="240" w:lineRule="atLeast"/>
        <w:rPr>
          <w:rFonts w:ascii="Times New Roman" w:hAnsi="Times New Roman"/>
          <w:b/>
          <w:bCs/>
          <w:sz w:val="24"/>
        </w:rPr>
      </w:pPr>
    </w:p>
    <w:p w:rsidRPr="00822BB0" w:rsidR="00822BB0" w:rsidP="00822BB0" w:rsidRDefault="00822BB0" w14:paraId="524BAE8C" w14:textId="4B1C3483">
      <w:pPr>
        <w:spacing w:line="240" w:lineRule="atLeast"/>
        <w:rPr>
          <w:rFonts w:ascii="Times New Roman" w:hAnsi="Times New Roman"/>
          <w:b/>
          <w:bCs/>
          <w:sz w:val="24"/>
        </w:rPr>
      </w:pPr>
      <w:r w:rsidRPr="00822BB0">
        <w:rPr>
          <w:rFonts w:ascii="Times New Roman" w:hAnsi="Times New Roman"/>
          <w:b/>
          <w:bCs/>
          <w:sz w:val="24"/>
        </w:rPr>
        <w:t>A</w:t>
      </w:r>
      <w:r w:rsidR="006071B8">
        <w:rPr>
          <w:rFonts w:ascii="Times New Roman" w:hAnsi="Times New Roman"/>
          <w:b/>
          <w:bCs/>
          <w:sz w:val="24"/>
        </w:rPr>
        <w:t>RTIKEL</w:t>
      </w:r>
      <w:r w:rsidRPr="00822BB0">
        <w:rPr>
          <w:rFonts w:ascii="Times New Roman" w:hAnsi="Times New Roman"/>
          <w:b/>
          <w:bCs/>
          <w:sz w:val="24"/>
        </w:rPr>
        <w:t xml:space="preserve"> IV</w:t>
      </w:r>
    </w:p>
    <w:p w:rsidRPr="00822BB0" w:rsidR="00822BB0" w:rsidP="00822BB0" w:rsidRDefault="00822BB0" w14:paraId="3C74181C" w14:textId="77777777">
      <w:pPr>
        <w:spacing w:line="240" w:lineRule="atLeast"/>
        <w:rPr>
          <w:rFonts w:ascii="Times New Roman" w:hAnsi="Times New Roman"/>
          <w:b/>
          <w:bCs/>
          <w:sz w:val="24"/>
        </w:rPr>
      </w:pPr>
    </w:p>
    <w:p w:rsidRPr="00822BB0" w:rsidR="00822BB0" w:rsidP="005D3CC8" w:rsidRDefault="00822BB0" w14:paraId="4CCDCF8D" w14:textId="77777777">
      <w:pPr>
        <w:spacing w:line="240" w:lineRule="atLeast"/>
        <w:ind w:firstLine="284"/>
        <w:rPr>
          <w:rFonts w:ascii="Times New Roman" w:hAnsi="Times New Roman"/>
          <w:sz w:val="24"/>
        </w:rPr>
      </w:pPr>
      <w:r w:rsidRPr="00822BB0">
        <w:rPr>
          <w:rFonts w:ascii="Times New Roman" w:hAnsi="Times New Roman"/>
          <w:sz w:val="24"/>
        </w:rPr>
        <w:t>Boek 4 van het Wetboek van Strafvordering wordt als volgt gewijzigd:</w:t>
      </w:r>
    </w:p>
    <w:p w:rsidRPr="00822BB0" w:rsidR="00822BB0" w:rsidP="00822BB0" w:rsidRDefault="00822BB0" w14:paraId="0EA024D9" w14:textId="77777777">
      <w:pPr>
        <w:spacing w:line="240" w:lineRule="atLeast"/>
        <w:rPr>
          <w:rFonts w:ascii="Times New Roman" w:hAnsi="Times New Roman"/>
          <w:sz w:val="24"/>
        </w:rPr>
      </w:pPr>
    </w:p>
    <w:p w:rsidRPr="00822BB0" w:rsidR="00822BB0" w:rsidP="00822BB0" w:rsidRDefault="00822BB0" w14:paraId="30B25D65"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45B5A6E2" w14:textId="77777777">
      <w:pPr>
        <w:spacing w:line="240" w:lineRule="atLeast"/>
        <w:rPr>
          <w:rFonts w:ascii="Times New Roman" w:hAnsi="Times New Roman"/>
          <w:sz w:val="24"/>
        </w:rPr>
      </w:pPr>
    </w:p>
    <w:p w:rsidR="005D3CC8" w:rsidP="005D3CC8" w:rsidRDefault="00822BB0" w14:paraId="20A9A1B5" w14:textId="26AD6210">
      <w:pPr>
        <w:spacing w:line="240" w:lineRule="atLeast"/>
        <w:ind w:firstLine="284"/>
        <w:rPr>
          <w:rFonts w:ascii="Times New Roman" w:hAnsi="Times New Roman"/>
          <w:sz w:val="24"/>
        </w:rPr>
      </w:pPr>
      <w:r w:rsidRPr="00822BB0">
        <w:rPr>
          <w:rFonts w:ascii="Times New Roman" w:hAnsi="Times New Roman"/>
          <w:sz w:val="24"/>
        </w:rPr>
        <w:t>In artikel 4.1.1 wordt, onder vernummering van het vijfde en zesde lid tot het zesde en zevende lid, een lid ingevoegd, luidende:</w:t>
      </w:r>
    </w:p>
    <w:p w:rsidR="00822BB0" w:rsidP="005D3CC8" w:rsidRDefault="00822BB0" w14:paraId="64D018F8" w14:textId="31ABA36F">
      <w:pPr>
        <w:spacing w:line="240" w:lineRule="atLeast"/>
        <w:ind w:firstLine="284"/>
        <w:rPr>
          <w:rFonts w:ascii="Times New Roman" w:hAnsi="Times New Roman"/>
          <w:sz w:val="24"/>
        </w:rPr>
      </w:pPr>
      <w:r w:rsidRPr="00822BB0">
        <w:rPr>
          <w:rFonts w:ascii="Times New Roman" w:hAnsi="Times New Roman"/>
          <w:sz w:val="24"/>
        </w:rPr>
        <w:t xml:space="preserve">5. Indien procesafspraken zijn gemaakt, wordt dit in de procesinleiding vermeld. </w:t>
      </w:r>
    </w:p>
    <w:p w:rsidR="003612F0" w:rsidP="005D3CC8" w:rsidRDefault="003612F0" w14:paraId="692AADED" w14:textId="77777777">
      <w:pPr>
        <w:spacing w:line="240" w:lineRule="atLeast"/>
        <w:ind w:firstLine="284"/>
        <w:rPr>
          <w:rFonts w:ascii="Times New Roman" w:hAnsi="Times New Roman"/>
          <w:sz w:val="24"/>
        </w:rPr>
      </w:pPr>
    </w:p>
    <w:p w:rsidRPr="003612F0" w:rsidR="003612F0" w:rsidP="003612F0" w:rsidRDefault="003612F0" w14:paraId="0A484BBC" w14:textId="77777777">
      <w:pPr>
        <w:spacing w:line="240" w:lineRule="atLeast"/>
        <w:rPr>
          <w:rFonts w:ascii="Times New Roman" w:hAnsi="Times New Roman"/>
          <w:sz w:val="24"/>
        </w:rPr>
      </w:pPr>
      <w:r w:rsidRPr="003612F0">
        <w:rPr>
          <w:rFonts w:ascii="Times New Roman" w:hAnsi="Times New Roman"/>
          <w:sz w:val="24"/>
        </w:rPr>
        <w:t>Aa</w:t>
      </w:r>
    </w:p>
    <w:p w:rsidRPr="003612F0" w:rsidR="003612F0" w:rsidP="003612F0" w:rsidRDefault="003612F0" w14:paraId="128E2944" w14:textId="77777777">
      <w:pPr>
        <w:spacing w:line="240" w:lineRule="atLeast"/>
        <w:ind w:firstLine="284"/>
        <w:rPr>
          <w:rFonts w:ascii="Times New Roman" w:hAnsi="Times New Roman"/>
          <w:sz w:val="24"/>
        </w:rPr>
      </w:pPr>
    </w:p>
    <w:p w:rsidRPr="00822BB0" w:rsidR="003612F0" w:rsidP="003612F0" w:rsidRDefault="003612F0" w14:paraId="54FE767E" w14:textId="72D1D17E">
      <w:pPr>
        <w:spacing w:line="240" w:lineRule="atLeast"/>
        <w:rPr>
          <w:rFonts w:ascii="Times New Roman" w:hAnsi="Times New Roman"/>
          <w:sz w:val="24"/>
        </w:rPr>
      </w:pPr>
      <w:r w:rsidRPr="003612F0">
        <w:rPr>
          <w:rFonts w:ascii="Times New Roman" w:hAnsi="Times New Roman"/>
          <w:sz w:val="24"/>
        </w:rPr>
        <w:tab/>
        <w:t>In artikel 4.1.2, tweede lid, wordt “derde en vierde lid” vervangen door “derde tot en met vijfde lid”.</w:t>
      </w:r>
    </w:p>
    <w:p w:rsidRPr="00822BB0" w:rsidR="00822BB0" w:rsidP="00822BB0" w:rsidRDefault="00822BB0" w14:paraId="1E5ADF60" w14:textId="77777777">
      <w:pPr>
        <w:spacing w:line="240" w:lineRule="atLeast"/>
        <w:rPr>
          <w:rFonts w:ascii="Times New Roman" w:hAnsi="Times New Roman"/>
          <w:sz w:val="24"/>
        </w:rPr>
      </w:pPr>
    </w:p>
    <w:p w:rsidRPr="00822BB0" w:rsidR="00822BB0" w:rsidP="00822BB0" w:rsidRDefault="00822BB0" w14:paraId="1F383454"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4A3C34CF" w14:textId="77777777">
      <w:pPr>
        <w:spacing w:line="240" w:lineRule="atLeast"/>
        <w:rPr>
          <w:rFonts w:ascii="Times New Roman" w:hAnsi="Times New Roman"/>
          <w:sz w:val="24"/>
        </w:rPr>
      </w:pPr>
    </w:p>
    <w:p w:rsidRPr="00822BB0" w:rsidR="00822BB0" w:rsidP="00BB623E" w:rsidRDefault="00822BB0" w14:paraId="02C2CF2E" w14:textId="77777777">
      <w:pPr>
        <w:spacing w:line="240" w:lineRule="atLeast"/>
        <w:ind w:firstLine="284"/>
        <w:rPr>
          <w:rFonts w:ascii="Times New Roman" w:hAnsi="Times New Roman"/>
          <w:sz w:val="24"/>
        </w:rPr>
      </w:pPr>
      <w:r w:rsidRPr="00822BB0">
        <w:rPr>
          <w:rFonts w:ascii="Times New Roman" w:hAnsi="Times New Roman"/>
          <w:sz w:val="24"/>
        </w:rPr>
        <w:t>Na artikel 4.1.2 wordt een artikel ingevoegd, luidende:</w:t>
      </w:r>
    </w:p>
    <w:p w:rsidRPr="00822BB0" w:rsidR="00822BB0" w:rsidP="00822BB0" w:rsidRDefault="00822BB0" w14:paraId="0692D35C" w14:textId="77777777">
      <w:pPr>
        <w:spacing w:line="240" w:lineRule="atLeast"/>
        <w:rPr>
          <w:rFonts w:ascii="Times New Roman" w:hAnsi="Times New Roman"/>
          <w:sz w:val="24"/>
        </w:rPr>
      </w:pPr>
    </w:p>
    <w:p w:rsidRPr="00822BB0" w:rsidR="00822BB0" w:rsidP="00822BB0" w:rsidRDefault="00822BB0" w14:paraId="49C31404" w14:textId="77777777">
      <w:pPr>
        <w:spacing w:line="240" w:lineRule="atLeast"/>
        <w:rPr>
          <w:rFonts w:ascii="Times New Roman" w:hAnsi="Times New Roman"/>
          <w:b/>
          <w:bCs/>
          <w:sz w:val="24"/>
        </w:rPr>
      </w:pPr>
      <w:r w:rsidRPr="00822BB0">
        <w:rPr>
          <w:rFonts w:ascii="Times New Roman" w:hAnsi="Times New Roman"/>
          <w:b/>
          <w:bCs/>
          <w:sz w:val="24"/>
        </w:rPr>
        <w:t>Artikel 4.1.2a</w:t>
      </w:r>
    </w:p>
    <w:p w:rsidRPr="00822BB0" w:rsidR="00822BB0" w:rsidP="00822BB0" w:rsidRDefault="00822BB0" w14:paraId="5BE3B2A3" w14:textId="77777777">
      <w:pPr>
        <w:spacing w:line="240" w:lineRule="atLeast"/>
        <w:rPr>
          <w:rFonts w:ascii="Times New Roman" w:hAnsi="Times New Roman"/>
          <w:b/>
          <w:bCs/>
          <w:sz w:val="24"/>
        </w:rPr>
      </w:pPr>
    </w:p>
    <w:p w:rsidRPr="00822BB0" w:rsidR="00822BB0" w:rsidP="00BB623E" w:rsidRDefault="00822BB0" w14:paraId="4948F5ED" w14:textId="77777777">
      <w:pPr>
        <w:spacing w:line="240" w:lineRule="atLeast"/>
        <w:ind w:firstLine="284"/>
        <w:rPr>
          <w:rFonts w:ascii="Times New Roman" w:hAnsi="Times New Roman"/>
          <w:sz w:val="24"/>
        </w:rPr>
      </w:pPr>
      <w:r w:rsidRPr="00822BB0">
        <w:rPr>
          <w:rFonts w:ascii="Times New Roman" w:hAnsi="Times New Roman"/>
          <w:sz w:val="24"/>
        </w:rPr>
        <w:t>Na het indienen van de procesinleiding kunnen procesafspraken worden gemaakt onder overeenkomstige toepassing van artikel 3.1.1a. De officier van justitie stelt de voorzitter van de rechtbank zo spoedig mogelijk in kennis van de gemaakte afspraken.</w:t>
      </w:r>
    </w:p>
    <w:p w:rsidRPr="00822BB0" w:rsidR="00822BB0" w:rsidP="00822BB0" w:rsidRDefault="00822BB0" w14:paraId="0F0F4F5B" w14:textId="77777777">
      <w:pPr>
        <w:spacing w:line="240" w:lineRule="atLeast"/>
        <w:rPr>
          <w:rFonts w:ascii="Times New Roman" w:hAnsi="Times New Roman"/>
          <w:sz w:val="24"/>
        </w:rPr>
      </w:pPr>
    </w:p>
    <w:p w:rsidRPr="00822BB0" w:rsidR="00822BB0" w:rsidP="00822BB0" w:rsidRDefault="00822BB0" w14:paraId="596409C2"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6DD73E0D" w14:textId="77777777">
      <w:pPr>
        <w:spacing w:line="240" w:lineRule="atLeast"/>
        <w:rPr>
          <w:rFonts w:ascii="Times New Roman" w:hAnsi="Times New Roman"/>
          <w:sz w:val="24"/>
        </w:rPr>
      </w:pPr>
    </w:p>
    <w:p w:rsidRPr="00822BB0" w:rsidR="00822BB0" w:rsidP="00AB3848" w:rsidRDefault="00822BB0" w14:paraId="75746C1C" w14:textId="77777777">
      <w:pPr>
        <w:spacing w:line="240" w:lineRule="atLeast"/>
        <w:ind w:firstLine="284"/>
        <w:rPr>
          <w:rFonts w:ascii="Times New Roman" w:hAnsi="Times New Roman"/>
          <w:sz w:val="24"/>
        </w:rPr>
      </w:pPr>
      <w:r w:rsidRPr="00822BB0">
        <w:rPr>
          <w:rFonts w:ascii="Times New Roman" w:hAnsi="Times New Roman"/>
          <w:sz w:val="24"/>
        </w:rPr>
        <w:t>Artikel 4.1.13, tweede lid, komt te luiden:</w:t>
      </w:r>
    </w:p>
    <w:p w:rsidRPr="00822BB0" w:rsidR="00822BB0" w:rsidP="00AB3848" w:rsidRDefault="00822BB0" w14:paraId="0E6463E3" w14:textId="77777777">
      <w:pPr>
        <w:spacing w:line="240" w:lineRule="atLeast"/>
        <w:ind w:firstLine="284"/>
        <w:rPr>
          <w:rFonts w:ascii="Times New Roman" w:hAnsi="Times New Roman"/>
          <w:sz w:val="24"/>
        </w:rPr>
      </w:pPr>
      <w:r w:rsidRPr="00822BB0">
        <w:rPr>
          <w:rFonts w:ascii="Times New Roman" w:hAnsi="Times New Roman"/>
          <w:sz w:val="24"/>
        </w:rPr>
        <w:t>2. Indien de oproeping wordt betekend op de wijze, bedoeld in artikel 1.9.12, tweede lid, kan de verdachte een ondertekende verklaring houdende zijn toestemming tot verkorting van deze termijn laten vastleggen door de persoon die het bericht uitreikt. Indien hij de verklaring niet kan ondertekenen, wordt de oorzaak daarvan ook vastgelegd.</w:t>
      </w:r>
    </w:p>
    <w:p w:rsidRPr="00822BB0" w:rsidR="00822BB0" w:rsidP="00822BB0" w:rsidRDefault="00822BB0" w14:paraId="3C58BCBA" w14:textId="77777777">
      <w:pPr>
        <w:spacing w:line="240" w:lineRule="atLeast"/>
        <w:rPr>
          <w:rFonts w:ascii="Times New Roman" w:hAnsi="Times New Roman"/>
          <w:sz w:val="24"/>
        </w:rPr>
      </w:pPr>
    </w:p>
    <w:p w:rsidRPr="00822BB0" w:rsidR="00822BB0" w:rsidP="00822BB0" w:rsidRDefault="00822BB0" w14:paraId="334D0D6E" w14:textId="77777777">
      <w:pPr>
        <w:spacing w:line="240" w:lineRule="atLeast"/>
        <w:rPr>
          <w:rFonts w:ascii="Times New Roman" w:hAnsi="Times New Roman"/>
          <w:sz w:val="24"/>
        </w:rPr>
      </w:pPr>
      <w:bookmarkStart w:name="_Hlk181880167" w:id="62"/>
      <w:r w:rsidRPr="00822BB0">
        <w:rPr>
          <w:rFonts w:ascii="Times New Roman" w:hAnsi="Times New Roman"/>
          <w:sz w:val="24"/>
        </w:rPr>
        <w:t>D</w:t>
      </w:r>
    </w:p>
    <w:p w:rsidRPr="00822BB0" w:rsidR="00822BB0" w:rsidP="00822BB0" w:rsidRDefault="00822BB0" w14:paraId="2E08F0FB" w14:textId="77777777">
      <w:pPr>
        <w:spacing w:line="240" w:lineRule="atLeast"/>
        <w:rPr>
          <w:rFonts w:ascii="Times New Roman" w:hAnsi="Times New Roman"/>
          <w:sz w:val="24"/>
        </w:rPr>
      </w:pPr>
    </w:p>
    <w:p w:rsidRPr="00822BB0" w:rsidR="00822BB0" w:rsidP="00AB3848" w:rsidRDefault="00822BB0" w14:paraId="2811939E" w14:textId="77777777">
      <w:pPr>
        <w:spacing w:line="240" w:lineRule="atLeast"/>
        <w:ind w:firstLine="284"/>
        <w:rPr>
          <w:rFonts w:ascii="Times New Roman" w:hAnsi="Times New Roman"/>
          <w:sz w:val="24"/>
        </w:rPr>
      </w:pPr>
      <w:r w:rsidRPr="00822BB0">
        <w:rPr>
          <w:rFonts w:ascii="Times New Roman" w:hAnsi="Times New Roman"/>
          <w:sz w:val="24"/>
        </w:rPr>
        <w:t>In artikel 4.1.14, tweede lid, wordt na “de oproeping van” ingevoegd “de verdachte en van”.</w:t>
      </w:r>
    </w:p>
    <w:p w:rsidRPr="00822BB0" w:rsidR="00822BB0" w:rsidP="00822BB0" w:rsidRDefault="00822BB0" w14:paraId="4558E459" w14:textId="77777777">
      <w:pPr>
        <w:spacing w:line="240" w:lineRule="atLeast"/>
        <w:rPr>
          <w:rFonts w:ascii="Times New Roman" w:hAnsi="Times New Roman"/>
          <w:sz w:val="24"/>
        </w:rPr>
      </w:pPr>
    </w:p>
    <w:p w:rsidRPr="00822BB0" w:rsidR="00822BB0" w:rsidP="00822BB0" w:rsidRDefault="00822BB0" w14:paraId="7E3CFCE6"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04BF0A34" w14:textId="77777777">
      <w:pPr>
        <w:spacing w:line="240" w:lineRule="atLeast"/>
        <w:rPr>
          <w:rFonts w:ascii="Times New Roman" w:hAnsi="Times New Roman"/>
          <w:sz w:val="24"/>
        </w:rPr>
      </w:pPr>
    </w:p>
    <w:p w:rsidRPr="00822BB0" w:rsidR="00822BB0" w:rsidP="00AB3848" w:rsidRDefault="00822BB0" w14:paraId="2FF7301A" w14:textId="77777777">
      <w:pPr>
        <w:spacing w:line="240" w:lineRule="atLeast"/>
        <w:ind w:firstLine="284"/>
        <w:rPr>
          <w:rFonts w:ascii="Times New Roman" w:hAnsi="Times New Roman"/>
          <w:sz w:val="24"/>
        </w:rPr>
      </w:pPr>
      <w:r w:rsidRPr="00822BB0">
        <w:rPr>
          <w:rFonts w:ascii="Times New Roman" w:hAnsi="Times New Roman"/>
          <w:sz w:val="24"/>
        </w:rPr>
        <w:t xml:space="preserve">In artikel 4.2.2, eerste lid, onderdeel b, wordt “181, onder 1° en 2°, 182, eerste en tweede lid, </w:t>
      </w:r>
      <w:bookmarkStart w:name="_Hlk181880201" w:id="63"/>
      <w:r w:rsidRPr="00822BB0">
        <w:rPr>
          <w:rFonts w:ascii="Times New Roman" w:hAnsi="Times New Roman"/>
          <w:sz w:val="24"/>
        </w:rPr>
        <w:t>onder 1°</w:t>
      </w:r>
      <w:bookmarkEnd w:id="63"/>
      <w:r w:rsidRPr="00822BB0">
        <w:rPr>
          <w:rFonts w:ascii="Times New Roman" w:hAnsi="Times New Roman"/>
          <w:sz w:val="24"/>
        </w:rPr>
        <w:t>, 248c, 252, tweede lid,” vervangen door “151f, tweede lid, 181, onder 1° en 2°, 182, eerste en tweede lid, onder 1°, 253,”.</w:t>
      </w:r>
    </w:p>
    <w:p w:rsidRPr="00822BB0" w:rsidR="00822BB0" w:rsidP="00822BB0" w:rsidRDefault="00822BB0" w14:paraId="38FD2CAA" w14:textId="77777777">
      <w:pPr>
        <w:spacing w:line="240" w:lineRule="atLeast"/>
        <w:rPr>
          <w:rFonts w:ascii="Times New Roman" w:hAnsi="Times New Roman"/>
          <w:sz w:val="24"/>
        </w:rPr>
      </w:pPr>
    </w:p>
    <w:p w:rsidRPr="00822BB0" w:rsidR="00822BB0" w:rsidP="00822BB0" w:rsidRDefault="00822BB0" w14:paraId="63A739B7" w14:textId="77777777">
      <w:pPr>
        <w:spacing w:line="240" w:lineRule="atLeast"/>
        <w:rPr>
          <w:rFonts w:ascii="Times New Roman" w:hAnsi="Times New Roman"/>
          <w:sz w:val="24"/>
        </w:rPr>
      </w:pPr>
      <w:bookmarkStart w:name="_Hlk191393765" w:id="64"/>
      <w:r w:rsidRPr="00822BB0">
        <w:rPr>
          <w:rFonts w:ascii="Times New Roman" w:hAnsi="Times New Roman"/>
          <w:sz w:val="24"/>
        </w:rPr>
        <w:t>F</w:t>
      </w:r>
    </w:p>
    <w:p w:rsidRPr="00822BB0" w:rsidR="00822BB0" w:rsidP="00822BB0" w:rsidRDefault="00822BB0" w14:paraId="215E1805" w14:textId="77777777">
      <w:pPr>
        <w:spacing w:line="240" w:lineRule="atLeast"/>
        <w:rPr>
          <w:rFonts w:ascii="Times New Roman" w:hAnsi="Times New Roman"/>
          <w:sz w:val="24"/>
        </w:rPr>
      </w:pPr>
    </w:p>
    <w:bookmarkEnd w:id="64"/>
    <w:p w:rsidRPr="00822BB0" w:rsidR="00822BB0" w:rsidP="00AB3848" w:rsidRDefault="00822BB0" w14:paraId="31CC38EE" w14:textId="77777777">
      <w:pPr>
        <w:spacing w:line="240" w:lineRule="atLeast"/>
        <w:ind w:firstLine="284"/>
        <w:rPr>
          <w:rFonts w:ascii="Times New Roman" w:hAnsi="Times New Roman"/>
          <w:sz w:val="24"/>
        </w:rPr>
      </w:pPr>
      <w:r w:rsidRPr="00822BB0">
        <w:rPr>
          <w:rFonts w:ascii="Times New Roman" w:hAnsi="Times New Roman"/>
          <w:sz w:val="24"/>
        </w:rPr>
        <w:t xml:space="preserve">In artikel 4.2.6, </w:t>
      </w:r>
      <w:bookmarkStart w:name="_Hlk190610761" w:id="65"/>
      <w:r w:rsidRPr="00822BB0">
        <w:rPr>
          <w:rFonts w:ascii="Times New Roman" w:hAnsi="Times New Roman"/>
          <w:sz w:val="24"/>
        </w:rPr>
        <w:t>eerste en vierde lid, wordt “van dit hoofdstuk” telkens vervangen door “die betrekking hebben op het onderzoek op de terechtzitting”.</w:t>
      </w:r>
      <w:bookmarkEnd w:id="65"/>
    </w:p>
    <w:p w:rsidRPr="00822BB0" w:rsidR="00822BB0" w:rsidP="00822BB0" w:rsidRDefault="00822BB0" w14:paraId="02B0D662" w14:textId="77777777">
      <w:pPr>
        <w:spacing w:line="240" w:lineRule="atLeast"/>
        <w:rPr>
          <w:rFonts w:ascii="Times New Roman" w:hAnsi="Times New Roman"/>
          <w:sz w:val="24"/>
        </w:rPr>
      </w:pPr>
    </w:p>
    <w:bookmarkEnd w:id="62"/>
    <w:p w:rsidRPr="00822BB0" w:rsidR="00822BB0" w:rsidP="00822BB0" w:rsidRDefault="00822BB0" w14:paraId="551D31DC"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5C0EB0F8" w14:textId="77777777">
      <w:pPr>
        <w:spacing w:line="240" w:lineRule="atLeast"/>
        <w:rPr>
          <w:rFonts w:ascii="Times New Roman" w:hAnsi="Times New Roman"/>
          <w:sz w:val="24"/>
        </w:rPr>
      </w:pPr>
    </w:p>
    <w:p w:rsidRPr="00822BB0" w:rsidR="00822BB0" w:rsidP="00AB3848" w:rsidRDefault="00822BB0" w14:paraId="3AA80817" w14:textId="77777777">
      <w:pPr>
        <w:spacing w:line="240" w:lineRule="atLeast"/>
        <w:ind w:firstLine="284"/>
        <w:rPr>
          <w:rFonts w:ascii="Times New Roman" w:hAnsi="Times New Roman"/>
          <w:sz w:val="24"/>
        </w:rPr>
      </w:pPr>
      <w:r w:rsidRPr="00822BB0">
        <w:rPr>
          <w:rFonts w:ascii="Times New Roman" w:hAnsi="Times New Roman"/>
          <w:sz w:val="24"/>
        </w:rPr>
        <w:t>Na artikel 4.2.25 wordt een artikel ingevoegd, luidende:</w:t>
      </w:r>
    </w:p>
    <w:p w:rsidRPr="00822BB0" w:rsidR="00822BB0" w:rsidP="00822BB0" w:rsidRDefault="00822BB0" w14:paraId="5B4B26B5" w14:textId="77777777">
      <w:pPr>
        <w:spacing w:line="240" w:lineRule="atLeast"/>
        <w:rPr>
          <w:rFonts w:ascii="Times New Roman" w:hAnsi="Times New Roman"/>
          <w:b/>
          <w:bCs/>
          <w:sz w:val="24"/>
        </w:rPr>
      </w:pPr>
    </w:p>
    <w:p w:rsidRPr="00822BB0" w:rsidR="00822BB0" w:rsidP="00822BB0" w:rsidRDefault="00822BB0" w14:paraId="6D18CB1D" w14:textId="77777777">
      <w:pPr>
        <w:spacing w:line="240" w:lineRule="atLeast"/>
        <w:rPr>
          <w:rFonts w:ascii="Times New Roman" w:hAnsi="Times New Roman"/>
          <w:b/>
          <w:bCs/>
          <w:sz w:val="24"/>
        </w:rPr>
      </w:pPr>
      <w:r w:rsidRPr="00822BB0">
        <w:rPr>
          <w:rFonts w:ascii="Times New Roman" w:hAnsi="Times New Roman"/>
          <w:b/>
          <w:bCs/>
          <w:sz w:val="24"/>
        </w:rPr>
        <w:t>Artikel 4.2.25a</w:t>
      </w:r>
    </w:p>
    <w:p w:rsidRPr="00822BB0" w:rsidR="00822BB0" w:rsidP="00822BB0" w:rsidRDefault="00822BB0" w14:paraId="6B34FDCF" w14:textId="77777777">
      <w:pPr>
        <w:spacing w:line="240" w:lineRule="atLeast"/>
        <w:rPr>
          <w:rFonts w:ascii="Times New Roman" w:hAnsi="Times New Roman"/>
          <w:b/>
          <w:bCs/>
          <w:sz w:val="24"/>
        </w:rPr>
      </w:pPr>
    </w:p>
    <w:p w:rsidRPr="00822BB0" w:rsidR="00822BB0" w:rsidP="00AB3848" w:rsidRDefault="00822BB0" w14:paraId="6AF9EC27" w14:textId="77777777">
      <w:pPr>
        <w:spacing w:line="240" w:lineRule="atLeast"/>
        <w:ind w:firstLine="284"/>
        <w:rPr>
          <w:rFonts w:ascii="Times New Roman" w:hAnsi="Times New Roman"/>
          <w:sz w:val="24"/>
        </w:rPr>
      </w:pPr>
      <w:r w:rsidRPr="00822BB0">
        <w:rPr>
          <w:rFonts w:ascii="Times New Roman" w:hAnsi="Times New Roman"/>
          <w:sz w:val="24"/>
        </w:rPr>
        <w:t>1. Indien de rechtbank, op vordering van de officier van justitie of op verzoek van de verdachte, oordeelt dat samenvoeging met een zaak waarin bij een andere rechtbank onderzoek is of wordt verricht in het belang van een goede rechtsbedeling is, verwijst zij de zaak daarheen. Artikel 4.2.56 is van overeenkomstige toepassing.</w:t>
      </w:r>
    </w:p>
    <w:p w:rsidRPr="00822BB0" w:rsidR="00822BB0" w:rsidP="00AB3848" w:rsidRDefault="00822BB0" w14:paraId="10E57B0C" w14:textId="77777777">
      <w:pPr>
        <w:spacing w:line="240" w:lineRule="atLeast"/>
        <w:ind w:firstLine="284"/>
        <w:rPr>
          <w:rFonts w:ascii="Times New Roman" w:hAnsi="Times New Roman"/>
          <w:sz w:val="24"/>
        </w:rPr>
      </w:pPr>
      <w:r w:rsidRPr="00822BB0">
        <w:rPr>
          <w:rFonts w:ascii="Times New Roman" w:hAnsi="Times New Roman"/>
          <w:sz w:val="24"/>
        </w:rPr>
        <w:t>2. Indien de rechtbank waarnaar een zaak is verwezen, instemt met de verwijzing, zendt de griffier van de rechtbank die de zaak heeft verwezen de stukken van het geding zo spoedig mogelijk aan de griffier van eerstgenoemde rechtbank.</w:t>
      </w:r>
    </w:p>
    <w:p w:rsidRPr="00822BB0" w:rsidR="00822BB0" w:rsidP="00AB3848" w:rsidRDefault="00822BB0" w14:paraId="4EAE3DF8" w14:textId="77777777">
      <w:pPr>
        <w:spacing w:line="240" w:lineRule="atLeast"/>
        <w:ind w:firstLine="284"/>
        <w:rPr>
          <w:rFonts w:ascii="Times New Roman" w:hAnsi="Times New Roman"/>
          <w:sz w:val="24"/>
        </w:rPr>
      </w:pPr>
      <w:r w:rsidRPr="00822BB0">
        <w:rPr>
          <w:rFonts w:ascii="Times New Roman" w:hAnsi="Times New Roman"/>
          <w:sz w:val="24"/>
        </w:rPr>
        <w:t xml:space="preserve">3. De zaak wordt door de rechtbank waarnaar die zaak is verwezen op de bestaande tenlastelegging behandeld. De verdachte wordt opgeroepen voor de nadere terechtzitting. Artikel 4.2.58 is van overeenkomstige toepassing. </w:t>
      </w:r>
    </w:p>
    <w:p w:rsidRPr="00822BB0" w:rsidR="00822BB0" w:rsidP="00AB3848" w:rsidRDefault="00822BB0" w14:paraId="0D8C3F4B" w14:textId="77777777">
      <w:pPr>
        <w:spacing w:line="240" w:lineRule="atLeast"/>
        <w:ind w:firstLine="284"/>
        <w:rPr>
          <w:rFonts w:ascii="Times New Roman" w:hAnsi="Times New Roman"/>
          <w:sz w:val="24"/>
        </w:rPr>
      </w:pPr>
      <w:r w:rsidRPr="00822BB0">
        <w:rPr>
          <w:rFonts w:ascii="Times New Roman" w:hAnsi="Times New Roman"/>
          <w:sz w:val="24"/>
        </w:rPr>
        <w:t xml:space="preserve">4. De zaak wordt op de gewone wijze voortgezet, met dien verstande dat de beraadslaging bedoeld in de artikelen 4.3.1 en 4.3.3, mede plaatsvindt naar aanleiding van het onderzoek op de terechtzitting van de rechtbank die de zaak heeft verwezen, zoals dit volgens het proces-verbaal van die terechtzitting heeft plaatsgehad. Artikel 4.2.59, vierde lid, is van overeenkomstige toepassing. </w:t>
      </w:r>
    </w:p>
    <w:p w:rsidRPr="00822BB0" w:rsidR="00822BB0" w:rsidP="00AB3848" w:rsidRDefault="00822BB0" w14:paraId="5864DECF" w14:textId="77777777">
      <w:pPr>
        <w:spacing w:line="240" w:lineRule="atLeast"/>
        <w:ind w:firstLine="284"/>
        <w:rPr>
          <w:rFonts w:ascii="Times New Roman" w:hAnsi="Times New Roman"/>
          <w:sz w:val="24"/>
        </w:rPr>
      </w:pPr>
      <w:r w:rsidRPr="00822BB0">
        <w:rPr>
          <w:rFonts w:ascii="Times New Roman" w:hAnsi="Times New Roman"/>
          <w:sz w:val="24"/>
        </w:rPr>
        <w:t>5. Het onderzoek op de terechtzitting wordt opnieuw aangevangen, tenzij de officier van justitie en de verdachte instemmen met hervatting in de stand waarin het onderzoek zich op het tijdstip van de verwijzing bevond.</w:t>
      </w:r>
    </w:p>
    <w:p w:rsidRPr="00822BB0" w:rsidR="00822BB0" w:rsidP="00822BB0" w:rsidRDefault="00822BB0" w14:paraId="30C49EBD" w14:textId="77777777">
      <w:pPr>
        <w:spacing w:line="240" w:lineRule="atLeast"/>
        <w:rPr>
          <w:rFonts w:ascii="Times New Roman" w:hAnsi="Times New Roman"/>
          <w:sz w:val="24"/>
        </w:rPr>
      </w:pPr>
    </w:p>
    <w:p w:rsidRPr="00822BB0" w:rsidR="00822BB0" w:rsidP="00822BB0" w:rsidRDefault="00822BB0" w14:paraId="020A95F3"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6B274438" w14:textId="77777777">
      <w:pPr>
        <w:spacing w:line="240" w:lineRule="atLeast"/>
        <w:rPr>
          <w:rFonts w:ascii="Times New Roman" w:hAnsi="Times New Roman"/>
          <w:sz w:val="24"/>
        </w:rPr>
      </w:pPr>
    </w:p>
    <w:p w:rsidRPr="00822BB0" w:rsidR="00822BB0" w:rsidP="00AB3848" w:rsidRDefault="00822BB0" w14:paraId="5C711A58" w14:textId="77777777">
      <w:pPr>
        <w:spacing w:line="240" w:lineRule="atLeast"/>
        <w:ind w:firstLine="284"/>
        <w:rPr>
          <w:rFonts w:ascii="Times New Roman" w:hAnsi="Times New Roman"/>
          <w:sz w:val="24"/>
        </w:rPr>
      </w:pPr>
      <w:r w:rsidRPr="00822BB0">
        <w:rPr>
          <w:rFonts w:ascii="Times New Roman" w:hAnsi="Times New Roman"/>
          <w:sz w:val="24"/>
        </w:rPr>
        <w:t>Na artikel 4.2.26 worden drie artikelen ingevoegd, luidende:</w:t>
      </w:r>
    </w:p>
    <w:p w:rsidRPr="00822BB0" w:rsidR="00822BB0" w:rsidP="00822BB0" w:rsidRDefault="00822BB0" w14:paraId="7A0C986D" w14:textId="77777777">
      <w:pPr>
        <w:spacing w:line="240" w:lineRule="atLeast"/>
        <w:rPr>
          <w:rFonts w:ascii="Times New Roman" w:hAnsi="Times New Roman"/>
          <w:b/>
          <w:bCs/>
          <w:sz w:val="24"/>
        </w:rPr>
      </w:pPr>
    </w:p>
    <w:p w:rsidRPr="00822BB0" w:rsidR="00822BB0" w:rsidP="00822BB0" w:rsidRDefault="00822BB0" w14:paraId="50409478" w14:textId="77777777">
      <w:pPr>
        <w:spacing w:line="240" w:lineRule="atLeast"/>
        <w:rPr>
          <w:rFonts w:ascii="Times New Roman" w:hAnsi="Times New Roman"/>
          <w:b/>
          <w:bCs/>
          <w:sz w:val="24"/>
        </w:rPr>
      </w:pPr>
      <w:r w:rsidRPr="00822BB0">
        <w:rPr>
          <w:rFonts w:ascii="Times New Roman" w:hAnsi="Times New Roman"/>
          <w:b/>
          <w:bCs/>
          <w:sz w:val="24"/>
        </w:rPr>
        <w:t>Artikel 4.2.26a</w:t>
      </w:r>
    </w:p>
    <w:p w:rsidRPr="00822BB0" w:rsidR="00822BB0" w:rsidP="00822BB0" w:rsidRDefault="00822BB0" w14:paraId="588C97A2" w14:textId="77777777">
      <w:pPr>
        <w:spacing w:line="240" w:lineRule="atLeast"/>
        <w:rPr>
          <w:rFonts w:ascii="Times New Roman" w:hAnsi="Times New Roman"/>
          <w:sz w:val="24"/>
        </w:rPr>
      </w:pPr>
    </w:p>
    <w:p w:rsidRPr="00822BB0" w:rsidR="00822BB0" w:rsidDel="00616FE7" w:rsidP="00AB3848" w:rsidRDefault="00822BB0" w14:paraId="24A20C1A" w14:textId="77777777">
      <w:pPr>
        <w:spacing w:line="240" w:lineRule="atLeast"/>
        <w:ind w:firstLine="284"/>
        <w:rPr>
          <w:rFonts w:ascii="Times New Roman" w:hAnsi="Times New Roman"/>
          <w:sz w:val="24"/>
        </w:rPr>
      </w:pPr>
      <w:bookmarkStart w:name="_Hlk180742588" w:id="66"/>
      <w:r w:rsidRPr="00822BB0">
        <w:rPr>
          <w:rFonts w:ascii="Times New Roman" w:hAnsi="Times New Roman"/>
          <w:sz w:val="24"/>
        </w:rPr>
        <w:t>1.</w:t>
      </w:r>
      <w:bookmarkEnd w:id="66"/>
      <w:r w:rsidRPr="00822BB0">
        <w:rPr>
          <w:rFonts w:ascii="Times New Roman" w:hAnsi="Times New Roman"/>
          <w:color w:val="00AF50"/>
          <w:sz w:val="24"/>
          <w14:ligatures w14:val="standardContextual"/>
        </w:rPr>
        <w:t xml:space="preserve"> </w:t>
      </w:r>
      <w:r w:rsidRPr="00822BB0">
        <w:rPr>
          <w:rFonts w:ascii="Times New Roman" w:hAnsi="Times New Roman"/>
          <w:sz w:val="24"/>
        </w:rPr>
        <w:t>Indien procesafspraken zijn gemaakt, brengt de officier van justitie deze direct na de voordracht van de zaak ter sprake. Procesafspraken kunnen ook na aanvang van het onderzoek op de terechtzitting worden gemaakt onder overeenkomstige toepassing van artikel 3.1.1a. In dat geval stelt de officier van justitie de rechtbank zo spoedig mogelijk in kennis van de gemaakte afspraken.</w:t>
      </w:r>
    </w:p>
    <w:p w:rsidR="00A10135" w:rsidP="00A10135" w:rsidRDefault="00822BB0" w14:paraId="71B22613" w14:textId="0B540C15">
      <w:pPr>
        <w:spacing w:line="240" w:lineRule="atLeast"/>
        <w:ind w:firstLine="284"/>
        <w:rPr>
          <w:rFonts w:ascii="Times New Roman" w:hAnsi="Times New Roman"/>
          <w:sz w:val="24"/>
        </w:rPr>
      </w:pPr>
      <w:r w:rsidRPr="00822BB0">
        <w:rPr>
          <w:rFonts w:ascii="Times New Roman" w:hAnsi="Times New Roman"/>
          <w:sz w:val="24"/>
        </w:rPr>
        <w:t>2. De rechtbank kan vragen stellen aan de officier van justitie en de verdachte over de gemaakte procesafspraken.</w:t>
      </w:r>
    </w:p>
    <w:p w:rsidR="00322B96" w:rsidP="00322B96" w:rsidRDefault="00822BB0" w14:paraId="48CA084C" w14:textId="7B13A5A2">
      <w:pPr>
        <w:spacing w:line="240" w:lineRule="atLeast"/>
        <w:ind w:firstLine="284"/>
        <w:rPr>
          <w:rFonts w:ascii="Times New Roman" w:hAnsi="Times New Roman"/>
          <w:sz w:val="24"/>
        </w:rPr>
      </w:pPr>
      <w:r w:rsidRPr="00822BB0">
        <w:rPr>
          <w:rFonts w:ascii="Times New Roman" w:hAnsi="Times New Roman"/>
          <w:sz w:val="24"/>
        </w:rPr>
        <w:t xml:space="preserve">3. </w:t>
      </w:r>
      <w:r w:rsidRPr="00822BB0">
        <w:rPr>
          <w:rStyle w:val="cf01"/>
          <w:rFonts w:ascii="Times New Roman" w:hAnsi="Times New Roman" w:cs="Times New Roman"/>
          <w:sz w:val="24"/>
          <w:szCs w:val="24"/>
        </w:rPr>
        <w:t>De rechtbank stelt het slachtoffer wiens belangen daardoor worden geraakt in de gelegenheid een verklaring af te leggen over het bepaalde in artikel 4.2.26b, eerste lid, onderdelen d, e en f.</w:t>
      </w:r>
    </w:p>
    <w:p w:rsidRPr="00822BB0" w:rsidR="00822BB0" w:rsidP="00322B96" w:rsidRDefault="00822BB0" w14:paraId="77B70AA6" w14:textId="402439CB">
      <w:pPr>
        <w:ind w:firstLine="284"/>
        <w:rPr>
          <w:rFonts w:ascii="Times New Roman" w:hAnsi="Times New Roman"/>
          <w:sz w:val="24"/>
        </w:rPr>
      </w:pPr>
      <w:r w:rsidRPr="00822BB0">
        <w:rPr>
          <w:rFonts w:ascii="Times New Roman" w:hAnsi="Times New Roman"/>
          <w:sz w:val="24"/>
        </w:rPr>
        <w:t>4. De rechtbank gaat tot beraadslaging over en doet uitspraak over de toelaatbaarheid van de procesafspraken. Als de rechtbank de procesafspraken toelaat, wordt het onderzoek van de zaak voortgezet met inachtneming van die procesafspraken.</w:t>
      </w:r>
    </w:p>
    <w:p w:rsidRPr="00822BB0" w:rsidR="00822BB0" w:rsidP="00822BB0" w:rsidRDefault="00822BB0" w14:paraId="44206DE7" w14:textId="77777777">
      <w:pPr>
        <w:spacing w:line="240" w:lineRule="atLeast"/>
        <w:rPr>
          <w:rFonts w:ascii="Times New Roman" w:hAnsi="Times New Roman"/>
          <w:b/>
          <w:bCs/>
          <w:sz w:val="24"/>
        </w:rPr>
      </w:pPr>
      <w:r w:rsidRPr="00822BB0">
        <w:rPr>
          <w:rFonts w:ascii="Times New Roman" w:hAnsi="Times New Roman"/>
          <w:sz w:val="24"/>
        </w:rPr>
        <w:br/>
      </w:r>
      <w:bookmarkStart w:name="_Hlk188021288" w:id="67"/>
      <w:r w:rsidRPr="00822BB0">
        <w:rPr>
          <w:rFonts w:ascii="Times New Roman" w:hAnsi="Times New Roman"/>
          <w:b/>
          <w:bCs/>
          <w:sz w:val="24"/>
        </w:rPr>
        <w:t>Artikel 4.2.26b</w:t>
      </w:r>
    </w:p>
    <w:p w:rsidRPr="00822BB0" w:rsidR="00822BB0" w:rsidP="00822BB0" w:rsidRDefault="00822BB0" w14:paraId="2B250A77" w14:textId="77777777">
      <w:pPr>
        <w:spacing w:line="240" w:lineRule="atLeast"/>
        <w:rPr>
          <w:rFonts w:ascii="Times New Roman" w:hAnsi="Times New Roman"/>
          <w:sz w:val="24"/>
        </w:rPr>
      </w:pPr>
    </w:p>
    <w:p w:rsidR="004B4F92" w:rsidP="004B4F92" w:rsidRDefault="00822BB0" w14:paraId="520FB190" w14:textId="3F1BB30F">
      <w:pPr>
        <w:spacing w:line="240" w:lineRule="atLeast"/>
        <w:ind w:firstLine="284"/>
        <w:rPr>
          <w:rFonts w:ascii="Times New Roman" w:hAnsi="Times New Roman"/>
          <w:sz w:val="24"/>
        </w:rPr>
      </w:pPr>
      <w:bookmarkStart w:name="_Hlk175566522" w:id="68"/>
      <w:r w:rsidRPr="00822BB0">
        <w:rPr>
          <w:rFonts w:ascii="Times New Roman" w:hAnsi="Times New Roman"/>
          <w:sz w:val="24"/>
        </w:rPr>
        <w:t>1. De rechtbank kan de procesafspraken alleen toelaten, indien:</w:t>
      </w:r>
      <w:bookmarkEnd w:id="68"/>
    </w:p>
    <w:p w:rsidRPr="00822BB0" w:rsidR="00822BB0" w:rsidP="004B4F92" w:rsidRDefault="00822BB0" w14:paraId="470F3F03" w14:textId="266A2B66">
      <w:pPr>
        <w:spacing w:line="240" w:lineRule="atLeast"/>
        <w:ind w:firstLine="284"/>
        <w:rPr>
          <w:rFonts w:ascii="Times New Roman" w:hAnsi="Times New Roman"/>
          <w:sz w:val="24"/>
        </w:rPr>
      </w:pPr>
      <w:r w:rsidRPr="00822BB0">
        <w:rPr>
          <w:rFonts w:ascii="Times New Roman" w:hAnsi="Times New Roman"/>
          <w:sz w:val="24"/>
        </w:rPr>
        <w:t>a. het strafbare feit niet een misdrijf betreft waarop naar de wettelijke omschrijving gevangenisstraf van twaalf jaar of meer is gesteld en dat gericht is tegen of gevaar veroorzaakt voor de onaantastbaarheid van het lichaam van een of meer personen;</w:t>
      </w:r>
    </w:p>
    <w:p w:rsidR="0080789C" w:rsidP="0080789C" w:rsidRDefault="00822BB0" w14:paraId="36BE16FC" w14:textId="5CEB88B9">
      <w:pPr>
        <w:spacing w:line="240" w:lineRule="atLeast"/>
        <w:ind w:firstLine="284"/>
        <w:rPr>
          <w:rFonts w:ascii="Times New Roman" w:hAnsi="Times New Roman"/>
          <w:sz w:val="24"/>
        </w:rPr>
      </w:pPr>
      <w:r w:rsidRPr="00822BB0">
        <w:rPr>
          <w:rFonts w:ascii="Times New Roman" w:hAnsi="Times New Roman"/>
          <w:sz w:val="24"/>
        </w:rPr>
        <w:lastRenderedPageBreak/>
        <w:t>b. de verdachte wordt bijgestaan door een raadsman en vrijwillig en ondubbelzinnig met de gemaakte afspraken heeft ingestemd;</w:t>
      </w:r>
    </w:p>
    <w:p w:rsidR="00C04C5F" w:rsidP="0080789C" w:rsidRDefault="00822BB0" w14:paraId="5BA0F831" w14:textId="71A3DF65">
      <w:pPr>
        <w:ind w:firstLine="284"/>
        <w:rPr>
          <w:rFonts w:ascii="Times New Roman" w:hAnsi="Times New Roman"/>
          <w:sz w:val="24"/>
        </w:rPr>
      </w:pPr>
      <w:r w:rsidRPr="00822BB0">
        <w:rPr>
          <w:rFonts w:ascii="Times New Roman" w:hAnsi="Times New Roman"/>
          <w:sz w:val="24"/>
        </w:rPr>
        <w:t>c. de verdachte de tenlastegelegde feiten, de strafbaarheid van die feiten en zijn strafbaarheid vanwege die feiten niet betwist;</w:t>
      </w:r>
    </w:p>
    <w:p w:rsidR="0080789C" w:rsidP="0080789C" w:rsidRDefault="00822BB0" w14:paraId="06B1753F" w14:textId="1178EB18">
      <w:pPr>
        <w:ind w:firstLine="284"/>
        <w:rPr>
          <w:rFonts w:ascii="Times New Roman" w:hAnsi="Times New Roman"/>
          <w:sz w:val="24"/>
        </w:rPr>
      </w:pPr>
      <w:r w:rsidRPr="00822BB0">
        <w:rPr>
          <w:rFonts w:ascii="Times New Roman" w:hAnsi="Times New Roman"/>
          <w:sz w:val="24"/>
        </w:rPr>
        <w:t>d. de uitoefening van de rechten van het slachtoffer niet onevenredig wordt beperkt;</w:t>
      </w:r>
    </w:p>
    <w:p w:rsidR="004A30B3" w:rsidP="0080789C" w:rsidRDefault="00822BB0" w14:paraId="2F3E5D40" w14:textId="068C2244">
      <w:pPr>
        <w:ind w:firstLine="284"/>
        <w:rPr>
          <w:rFonts w:ascii="Times New Roman" w:hAnsi="Times New Roman"/>
          <w:sz w:val="24"/>
        </w:rPr>
      </w:pPr>
      <w:r w:rsidRPr="00822BB0">
        <w:rPr>
          <w:rFonts w:ascii="Times New Roman" w:hAnsi="Times New Roman"/>
          <w:sz w:val="24"/>
        </w:rPr>
        <w:t>e. de inhoud en omvang van de tenlastelegging niet in een onevenredige verhouding staan tot de ernst van de zaak; en</w:t>
      </w:r>
      <w:bookmarkStart w:name="_Hlk175566538" w:id="69"/>
    </w:p>
    <w:p w:rsidR="004A30B3" w:rsidP="0080789C" w:rsidRDefault="00822BB0" w14:paraId="4F829AB3" w14:textId="6075B591">
      <w:pPr>
        <w:ind w:firstLine="284"/>
        <w:rPr>
          <w:rFonts w:ascii="Times New Roman" w:hAnsi="Times New Roman"/>
          <w:sz w:val="24"/>
        </w:rPr>
      </w:pPr>
      <w:r w:rsidRPr="00822BB0">
        <w:rPr>
          <w:rFonts w:ascii="Times New Roman" w:hAnsi="Times New Roman"/>
          <w:sz w:val="24"/>
        </w:rPr>
        <w:t xml:space="preserve">f. de voorgestelde sanctieoplegging niet in een onevenredige verhouding staat tot de ernst van het tenlastegelegde </w:t>
      </w:r>
      <w:bookmarkStart w:name="_Hlk185407982" w:id="70"/>
      <w:r w:rsidRPr="00822BB0">
        <w:rPr>
          <w:rFonts w:ascii="Times New Roman" w:hAnsi="Times New Roman"/>
          <w:sz w:val="24"/>
        </w:rPr>
        <w:t>en de voorgestelde mate waarin de sanctie wordt verminderd niet in een onevenredige verhouding staat tot de mate waarin de procesafspraken bijdragen aan een doeltreffende en spoedige berechting</w:t>
      </w:r>
      <w:bookmarkEnd w:id="70"/>
      <w:r w:rsidRPr="00822BB0">
        <w:rPr>
          <w:rFonts w:ascii="Times New Roman" w:hAnsi="Times New Roman"/>
          <w:sz w:val="24"/>
        </w:rPr>
        <w:t>.</w:t>
      </w:r>
      <w:bookmarkEnd w:id="69"/>
    </w:p>
    <w:p w:rsidR="004A30B3" w:rsidP="0080789C" w:rsidRDefault="00822BB0" w14:paraId="4B71840D" w14:textId="5CE3B35F">
      <w:pPr>
        <w:ind w:firstLine="284"/>
        <w:rPr>
          <w:rFonts w:ascii="Times New Roman" w:hAnsi="Times New Roman"/>
          <w:sz w:val="24"/>
        </w:rPr>
      </w:pPr>
      <w:r w:rsidRPr="00822BB0">
        <w:rPr>
          <w:rFonts w:ascii="Times New Roman" w:hAnsi="Times New Roman"/>
          <w:sz w:val="24"/>
        </w:rPr>
        <w:t>2.</w:t>
      </w:r>
      <w:r w:rsidRPr="00822BB0">
        <w:rPr>
          <w:rFonts w:ascii="Times New Roman" w:hAnsi="Times New Roman"/>
          <w:color w:val="2E74B5"/>
          <w:sz w:val="24"/>
        </w:rPr>
        <w:t xml:space="preserve"> </w:t>
      </w:r>
      <w:r w:rsidRPr="00822BB0">
        <w:rPr>
          <w:rFonts w:ascii="Times New Roman" w:hAnsi="Times New Roman"/>
          <w:sz w:val="24"/>
        </w:rPr>
        <w:t>Er kunnen geen procesafspraken worden gemaakt over de onttrekking aan het verkeer van voorwerpen, de vernietiging van ontoegankelijk gemaakte gegevens, de oplegging van de maatregel van terbeschikkingstelling en de afgifte van een zorgmachtiging of rechterlijke machtiging met toepassing van artikel 2.3 van de Wet forensische zorg.</w:t>
      </w:r>
    </w:p>
    <w:p w:rsidRPr="00822BB0" w:rsidR="00822BB0" w:rsidP="0080789C" w:rsidRDefault="00822BB0" w14:paraId="2EF13061" w14:textId="1EC37523">
      <w:pPr>
        <w:ind w:firstLine="284"/>
        <w:rPr>
          <w:rFonts w:ascii="Times New Roman" w:hAnsi="Times New Roman"/>
          <w:sz w:val="24"/>
        </w:rPr>
      </w:pPr>
      <w:r w:rsidRPr="00822BB0">
        <w:rPr>
          <w:rFonts w:ascii="Times New Roman" w:hAnsi="Times New Roman"/>
          <w:sz w:val="24"/>
        </w:rPr>
        <w:t>3. Afspraken over de vordering van de benadeelde partij kunnen alleen worden gemaakt indien de benadeelde partij hiermee instemt.</w:t>
      </w:r>
    </w:p>
    <w:bookmarkEnd w:id="67"/>
    <w:p w:rsidRPr="00822BB0" w:rsidR="00822BB0" w:rsidP="004A30B3" w:rsidRDefault="00822BB0" w14:paraId="75D9CE5B" w14:textId="77777777">
      <w:pPr>
        <w:spacing w:line="240" w:lineRule="atLeast"/>
        <w:ind w:firstLine="284"/>
        <w:rPr>
          <w:rFonts w:ascii="Times New Roman" w:hAnsi="Times New Roman"/>
          <w:sz w:val="24"/>
        </w:rPr>
      </w:pPr>
      <w:r w:rsidRPr="00822BB0">
        <w:rPr>
          <w:rFonts w:ascii="Times New Roman" w:hAnsi="Times New Roman"/>
          <w:sz w:val="24"/>
        </w:rPr>
        <w:t xml:space="preserve">4. Afspraken over de ontneming van wederrechtelijk verkregen voordeel kunnen alleen worden gemaakt voor zover deze geen zelfstandige grond zijn voor het lager vaststellen van het te betalen bedrag dan het geschatte voordeel. </w:t>
      </w:r>
    </w:p>
    <w:p w:rsidRPr="00822BB0" w:rsidR="00822BB0" w:rsidP="00822BB0" w:rsidRDefault="00822BB0" w14:paraId="3FCE6016" w14:textId="77777777">
      <w:pPr>
        <w:spacing w:line="240" w:lineRule="atLeast"/>
        <w:rPr>
          <w:rFonts w:ascii="Times New Roman" w:hAnsi="Times New Roman"/>
          <w:b/>
          <w:bCs/>
          <w:sz w:val="24"/>
        </w:rPr>
      </w:pPr>
    </w:p>
    <w:p w:rsidRPr="00822BB0" w:rsidR="00822BB0" w:rsidP="00822BB0" w:rsidRDefault="00822BB0" w14:paraId="6B48FC8A" w14:textId="77777777">
      <w:pPr>
        <w:spacing w:line="240" w:lineRule="atLeast"/>
        <w:rPr>
          <w:rFonts w:ascii="Times New Roman" w:hAnsi="Times New Roman"/>
          <w:sz w:val="24"/>
        </w:rPr>
      </w:pPr>
      <w:r w:rsidRPr="00822BB0">
        <w:rPr>
          <w:rFonts w:ascii="Times New Roman" w:hAnsi="Times New Roman"/>
          <w:b/>
          <w:bCs/>
          <w:sz w:val="24"/>
        </w:rPr>
        <w:t>Artikel 4.2.26c</w:t>
      </w:r>
      <w:r w:rsidRPr="00822BB0">
        <w:rPr>
          <w:rFonts w:ascii="Times New Roman" w:hAnsi="Times New Roman"/>
          <w:sz w:val="24"/>
        </w:rPr>
        <w:br/>
      </w:r>
    </w:p>
    <w:p w:rsidRPr="00822BB0" w:rsidR="00822BB0" w:rsidP="004A30B3" w:rsidRDefault="00822BB0" w14:paraId="6A0D1E16" w14:textId="77777777">
      <w:pPr>
        <w:spacing w:line="240" w:lineRule="atLeast"/>
        <w:ind w:firstLine="284"/>
        <w:rPr>
          <w:rFonts w:ascii="Times New Roman" w:hAnsi="Times New Roman"/>
          <w:sz w:val="24"/>
        </w:rPr>
      </w:pPr>
      <w:r w:rsidRPr="00822BB0">
        <w:rPr>
          <w:rFonts w:ascii="Times New Roman" w:hAnsi="Times New Roman"/>
          <w:sz w:val="24"/>
        </w:rPr>
        <w:t>1. Indien de rechtbank de procesafspraken niet toelaat, kan de officier van justitie aangepaste procesafspraken eenmaal voorleggen aan de rechtbank. De rechtbank beslist over de aangepaste afspraken overeenkomstig artikel 4.2.26a.</w:t>
      </w:r>
    </w:p>
    <w:p w:rsidRPr="00822BB0" w:rsidR="00822BB0" w:rsidP="004A30B3" w:rsidRDefault="00822BB0" w14:paraId="144817D3" w14:textId="77777777">
      <w:pPr>
        <w:spacing w:line="240" w:lineRule="atLeast"/>
        <w:ind w:firstLine="284"/>
        <w:rPr>
          <w:rFonts w:ascii="Times New Roman" w:hAnsi="Times New Roman"/>
          <w:sz w:val="24"/>
        </w:rPr>
      </w:pPr>
      <w:r w:rsidRPr="00822BB0">
        <w:rPr>
          <w:rFonts w:ascii="Times New Roman" w:hAnsi="Times New Roman"/>
          <w:sz w:val="24"/>
        </w:rPr>
        <w:t>2. Indien de rechtbank de procesafspraken niet toelaat, kan de officier van justitie een vordering tot wijziging van de tenlastelegging indienen, inhoudende dat een of meer feiten die op grond van de procesafspraken niet waren tenlastegelegd alsnog worden tenlastegelegd. Het bepaalde in artikel 4.2.27, tweede lid, tweede zin, is niet van toepassing.</w:t>
      </w:r>
    </w:p>
    <w:p w:rsidRPr="00822BB0" w:rsidR="00822BB0" w:rsidP="009C2464" w:rsidRDefault="00822BB0" w14:paraId="2CC6A75C" w14:textId="77777777">
      <w:pPr>
        <w:spacing w:line="240" w:lineRule="atLeast"/>
        <w:ind w:firstLine="284"/>
        <w:rPr>
          <w:rFonts w:ascii="Times New Roman" w:hAnsi="Times New Roman"/>
          <w:sz w:val="24"/>
        </w:rPr>
      </w:pPr>
      <w:r w:rsidRPr="00822BB0">
        <w:rPr>
          <w:rFonts w:ascii="Times New Roman" w:hAnsi="Times New Roman"/>
          <w:sz w:val="24"/>
        </w:rPr>
        <w:t>3. Indien de rechtbank de procesafspraken niet toelaat vanwege het bepaalde in artikel 4.2.26b, eerste lid, onderdelen d tot en met f, nemen de leden van de rechtbank die over de procesafspraken hebben geoordeeld geen deel aan de verdere berechting, tenzij overeenkomstig het eerste lid aangepaste procesafspraken zijn voorgelegd en deze afspraken zijn toegelaten.</w:t>
      </w:r>
    </w:p>
    <w:p w:rsidRPr="00822BB0" w:rsidR="00822BB0" w:rsidP="00822BB0" w:rsidRDefault="00822BB0" w14:paraId="5114FF34" w14:textId="77777777">
      <w:pPr>
        <w:spacing w:line="240" w:lineRule="atLeast"/>
        <w:rPr>
          <w:rFonts w:ascii="Times New Roman" w:hAnsi="Times New Roman"/>
          <w:sz w:val="24"/>
        </w:rPr>
      </w:pPr>
    </w:p>
    <w:p w:rsidRPr="00822BB0" w:rsidR="00822BB0" w:rsidP="00822BB0" w:rsidRDefault="00822BB0" w14:paraId="2D8F45A2"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6C6F2639" w14:textId="77777777">
      <w:pPr>
        <w:spacing w:line="240" w:lineRule="atLeast"/>
        <w:rPr>
          <w:rFonts w:ascii="Times New Roman" w:hAnsi="Times New Roman"/>
          <w:sz w:val="24"/>
        </w:rPr>
      </w:pPr>
    </w:p>
    <w:p w:rsidR="009C2464" w:rsidP="009C2464" w:rsidRDefault="00822BB0" w14:paraId="51D0333D" w14:textId="3B4A8CA4">
      <w:pPr>
        <w:spacing w:line="240" w:lineRule="atLeast"/>
        <w:ind w:firstLine="284"/>
        <w:rPr>
          <w:rFonts w:ascii="Times New Roman" w:hAnsi="Times New Roman"/>
          <w:sz w:val="24"/>
        </w:rPr>
      </w:pPr>
      <w:bookmarkStart w:name="_Hlk156829285" w:id="71"/>
      <w:r w:rsidRPr="00822BB0">
        <w:rPr>
          <w:rFonts w:ascii="Times New Roman" w:hAnsi="Times New Roman"/>
          <w:sz w:val="24"/>
        </w:rPr>
        <w:t>In artikel 4.3.4 worden, onder vernummering van het tweede lid tot het vierde lid, twee leden ingevoegd, luidende:</w:t>
      </w:r>
    </w:p>
    <w:p w:rsidR="009C2464" w:rsidP="009C2464" w:rsidRDefault="00822BB0" w14:paraId="0A23F8CE" w14:textId="210CBE2B">
      <w:pPr>
        <w:spacing w:line="240" w:lineRule="atLeast"/>
        <w:ind w:firstLine="284"/>
        <w:rPr>
          <w:rFonts w:ascii="Times New Roman" w:hAnsi="Times New Roman"/>
          <w:sz w:val="24"/>
        </w:rPr>
      </w:pPr>
      <w:r w:rsidRPr="00822BB0">
        <w:rPr>
          <w:rFonts w:ascii="Times New Roman" w:hAnsi="Times New Roman"/>
          <w:sz w:val="24"/>
        </w:rPr>
        <w:t>2. Indien de rechtbank procesafspraken heeft toegelaten die een gezamenlijk voorstel inhouden voor de sanctieoplegging, kan zij de straf verminderen. De strafvermindering behelst bij de oplegging van een onvoorwaardelijke tijdelijke vrijheidsstraf, taakstraf of geldboete ten hoogste een derde ten opzichte van de straf die de rechtbank overwoog op te leggen in het geval geen procesafspraken zouden zijn gemaakt.</w:t>
      </w:r>
    </w:p>
    <w:p w:rsidRPr="00822BB0" w:rsidR="00822BB0" w:rsidP="009C2464" w:rsidRDefault="00822BB0" w14:paraId="7F1A58C2" w14:textId="1E56FC91">
      <w:pPr>
        <w:spacing w:line="240" w:lineRule="atLeast"/>
        <w:ind w:firstLine="284"/>
        <w:rPr>
          <w:rFonts w:ascii="Times New Roman" w:hAnsi="Times New Roman"/>
          <w:sz w:val="24"/>
        </w:rPr>
      </w:pPr>
      <w:r w:rsidRPr="00822BB0">
        <w:rPr>
          <w:rFonts w:ascii="Times New Roman" w:hAnsi="Times New Roman"/>
          <w:sz w:val="24"/>
        </w:rPr>
        <w:t>3. Indien de rechtbank, nadat zij procesafspraken heeft toegelaten die een gezamenlijk voorstel inhouden voor de sanctieoplegging, een hogere straf wil opleggen dan is voorgesteld, heropent zij het onderzoek op de terechtzitting. Artikel 4.2.67, tweede en derde lid, is van toepassing.</w:t>
      </w:r>
    </w:p>
    <w:bookmarkEnd w:id="71"/>
    <w:p w:rsidRPr="00822BB0" w:rsidR="00822BB0" w:rsidP="00822BB0" w:rsidRDefault="00822BB0" w14:paraId="30CBF4A7" w14:textId="77777777">
      <w:pPr>
        <w:spacing w:line="240" w:lineRule="atLeast"/>
        <w:rPr>
          <w:rFonts w:ascii="Times New Roman" w:hAnsi="Times New Roman"/>
          <w:sz w:val="24"/>
        </w:rPr>
      </w:pPr>
    </w:p>
    <w:p w:rsidRPr="00822BB0" w:rsidR="00822BB0" w:rsidP="00822BB0" w:rsidRDefault="00822BB0" w14:paraId="1B756CFB" w14:textId="77777777">
      <w:pPr>
        <w:spacing w:line="240" w:lineRule="atLeast"/>
        <w:rPr>
          <w:rFonts w:ascii="Times New Roman" w:hAnsi="Times New Roman"/>
          <w:sz w:val="24"/>
        </w:rPr>
      </w:pPr>
      <w:r w:rsidRPr="00822BB0">
        <w:rPr>
          <w:rFonts w:ascii="Times New Roman" w:hAnsi="Times New Roman"/>
          <w:sz w:val="24"/>
        </w:rPr>
        <w:t>J</w:t>
      </w:r>
    </w:p>
    <w:p w:rsidRPr="00822BB0" w:rsidR="00822BB0" w:rsidP="00822BB0" w:rsidRDefault="00822BB0" w14:paraId="02E2A983" w14:textId="77777777">
      <w:pPr>
        <w:spacing w:line="240" w:lineRule="atLeast"/>
        <w:rPr>
          <w:rFonts w:ascii="Times New Roman" w:hAnsi="Times New Roman"/>
          <w:sz w:val="24"/>
        </w:rPr>
      </w:pPr>
    </w:p>
    <w:p w:rsidRPr="00822BB0" w:rsidR="00822BB0" w:rsidP="00D66A26" w:rsidRDefault="00822BB0" w14:paraId="4C8DAF47" w14:textId="77777777">
      <w:pPr>
        <w:spacing w:line="240" w:lineRule="atLeast"/>
        <w:ind w:firstLine="284"/>
        <w:rPr>
          <w:rFonts w:ascii="Times New Roman" w:hAnsi="Times New Roman"/>
          <w:sz w:val="24"/>
        </w:rPr>
      </w:pPr>
      <w:r w:rsidRPr="00822BB0">
        <w:rPr>
          <w:rFonts w:ascii="Times New Roman" w:hAnsi="Times New Roman"/>
          <w:sz w:val="24"/>
        </w:rPr>
        <w:t>In artikel 4.3.15, vierde lid, wordt “4.3.13, tweede lid” vervangen door “4.3.12, tweede lid”.</w:t>
      </w:r>
    </w:p>
    <w:p w:rsidRPr="00822BB0" w:rsidR="00822BB0" w:rsidP="00822BB0" w:rsidRDefault="00822BB0" w14:paraId="728A0278" w14:textId="77777777">
      <w:pPr>
        <w:spacing w:line="240" w:lineRule="atLeast"/>
        <w:rPr>
          <w:rFonts w:ascii="Times New Roman" w:hAnsi="Times New Roman"/>
          <w:i/>
          <w:iCs/>
          <w:sz w:val="24"/>
        </w:rPr>
      </w:pPr>
    </w:p>
    <w:p w:rsidRPr="00822BB0" w:rsidR="00822BB0" w:rsidP="00822BB0" w:rsidRDefault="00822BB0" w14:paraId="338DB7F8" w14:textId="77777777">
      <w:pPr>
        <w:spacing w:line="240" w:lineRule="atLeast"/>
        <w:rPr>
          <w:rFonts w:ascii="Times New Roman" w:hAnsi="Times New Roman"/>
          <w:sz w:val="24"/>
        </w:rPr>
      </w:pPr>
      <w:r w:rsidRPr="00822BB0">
        <w:rPr>
          <w:rFonts w:ascii="Times New Roman" w:hAnsi="Times New Roman"/>
          <w:sz w:val="24"/>
        </w:rPr>
        <w:t>K</w:t>
      </w:r>
    </w:p>
    <w:p w:rsidRPr="00822BB0" w:rsidR="00822BB0" w:rsidP="00822BB0" w:rsidRDefault="00822BB0" w14:paraId="5ED78107" w14:textId="77777777">
      <w:pPr>
        <w:spacing w:line="240" w:lineRule="atLeast"/>
        <w:rPr>
          <w:rFonts w:ascii="Times New Roman" w:hAnsi="Times New Roman"/>
          <w:sz w:val="24"/>
        </w:rPr>
      </w:pPr>
    </w:p>
    <w:p w:rsidR="00D66A26" w:rsidP="00D66A26" w:rsidRDefault="00822BB0" w14:paraId="7CCAE1A5" w14:textId="77777777">
      <w:pPr>
        <w:spacing w:line="240" w:lineRule="atLeast"/>
        <w:ind w:left="284"/>
        <w:rPr>
          <w:rFonts w:ascii="Times New Roman" w:hAnsi="Times New Roman"/>
          <w:sz w:val="24"/>
        </w:rPr>
      </w:pPr>
      <w:bookmarkStart w:name="_Hlk154151386" w:id="72"/>
      <w:r w:rsidRPr="00822BB0">
        <w:rPr>
          <w:rFonts w:ascii="Times New Roman" w:hAnsi="Times New Roman"/>
          <w:sz w:val="24"/>
        </w:rPr>
        <w:t>Artikel 4.3.17, vijfde lid, komt te luiden:</w:t>
      </w:r>
      <w:bookmarkEnd w:id="72"/>
    </w:p>
    <w:p w:rsidRPr="00D66A26" w:rsidR="00822BB0" w:rsidP="00D66A26" w:rsidRDefault="00822BB0" w14:paraId="0C7DE4E1" w14:textId="7C7A5990">
      <w:pPr>
        <w:ind w:firstLine="284"/>
        <w:rPr>
          <w:rFonts w:ascii="Times New Roman" w:hAnsi="Times New Roman"/>
          <w:sz w:val="24"/>
        </w:rPr>
      </w:pPr>
      <w:r w:rsidRPr="00822BB0">
        <w:rPr>
          <w:rFonts w:ascii="Times New Roman" w:hAnsi="Times New Roman"/>
          <w:sz w:val="24"/>
        </w:rPr>
        <w:t>5. Indien het inbeslaggenomen voorwerp een gegevensdrager of geautomatiseerd werk betreft waarvan de teruggave naar het oordeel van de rechtbank achterwege moet blijven, kan de rechtbank op verzoek van de verdachte bij wie het voorwerp is inbeslaggenomen bevelen dat gegevens opgeslagen in, dan wel aanwezig op dat voorwerp aan de verdachte worden verstrekt.</w:t>
      </w:r>
    </w:p>
    <w:p w:rsidRPr="00822BB0" w:rsidR="00822BB0" w:rsidP="00822BB0" w:rsidRDefault="00822BB0" w14:paraId="54C23E77" w14:textId="77777777">
      <w:pPr>
        <w:spacing w:line="240" w:lineRule="atLeast"/>
        <w:rPr>
          <w:rFonts w:ascii="Times New Roman" w:hAnsi="Times New Roman"/>
          <w:sz w:val="24"/>
        </w:rPr>
      </w:pPr>
    </w:p>
    <w:p w:rsidRPr="00822BB0" w:rsidR="00822BB0" w:rsidP="00822BB0" w:rsidRDefault="00822BB0" w14:paraId="3AE333F2"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394CA727" w14:textId="77777777">
      <w:pPr>
        <w:spacing w:line="240" w:lineRule="atLeast"/>
        <w:rPr>
          <w:rFonts w:ascii="Times New Roman" w:hAnsi="Times New Roman"/>
          <w:sz w:val="24"/>
        </w:rPr>
      </w:pPr>
    </w:p>
    <w:p w:rsidRPr="00822BB0" w:rsidR="00822BB0" w:rsidP="00D66A26" w:rsidRDefault="00822BB0" w14:paraId="4CB54DA5" w14:textId="77777777">
      <w:pPr>
        <w:spacing w:line="240" w:lineRule="atLeast"/>
        <w:ind w:firstLine="284"/>
        <w:rPr>
          <w:rFonts w:ascii="Times New Roman" w:hAnsi="Times New Roman"/>
          <w:sz w:val="24"/>
        </w:rPr>
      </w:pPr>
      <w:r w:rsidRPr="00822BB0">
        <w:rPr>
          <w:rFonts w:ascii="Times New Roman" w:hAnsi="Times New Roman"/>
          <w:sz w:val="24"/>
        </w:rPr>
        <w:t>Artikel 4.3.18 wordt als volgt gewijzigd:</w:t>
      </w:r>
    </w:p>
    <w:p w:rsidR="00D66A26" w:rsidP="00822BB0" w:rsidRDefault="00D66A26" w14:paraId="5DE8B1A2" w14:textId="77777777">
      <w:pPr>
        <w:spacing w:line="240" w:lineRule="atLeast"/>
        <w:rPr>
          <w:rFonts w:ascii="Times New Roman" w:hAnsi="Times New Roman"/>
          <w:iCs/>
          <w:sz w:val="24"/>
        </w:rPr>
      </w:pPr>
    </w:p>
    <w:p w:rsidRPr="00822BB0" w:rsidR="00822BB0" w:rsidP="00D66A26" w:rsidRDefault="00822BB0" w14:paraId="6270A1E9" w14:textId="783D2CB2">
      <w:pPr>
        <w:spacing w:line="240" w:lineRule="atLeast"/>
        <w:ind w:firstLine="284"/>
        <w:rPr>
          <w:rFonts w:ascii="Times New Roman" w:hAnsi="Times New Roman"/>
          <w:iCs/>
          <w:sz w:val="24"/>
        </w:rPr>
      </w:pPr>
      <w:r w:rsidRPr="00822BB0">
        <w:rPr>
          <w:rFonts w:ascii="Times New Roman" w:hAnsi="Times New Roman"/>
          <w:iCs/>
          <w:sz w:val="24"/>
        </w:rPr>
        <w:t>1. In het eerste lid vervalt “met toepassing van de artikelen 2.7.56 en 2.8.16, eerste lid, onderdeel e,” en wordt “maatregelen nog niet zijn” vervangen door “maatregel</w:t>
      </w:r>
      <w:r w:rsidRPr="00822BB0">
        <w:rPr>
          <w:rFonts w:ascii="Times New Roman" w:hAnsi="Times New Roman"/>
          <w:sz w:val="24"/>
        </w:rPr>
        <w:t xml:space="preserve"> </w:t>
      </w:r>
      <w:r w:rsidRPr="00822BB0">
        <w:rPr>
          <w:rFonts w:ascii="Times New Roman" w:hAnsi="Times New Roman"/>
          <w:iCs/>
          <w:sz w:val="24"/>
        </w:rPr>
        <w:t>nog niet is”.</w:t>
      </w:r>
    </w:p>
    <w:p w:rsidR="005A5C6D" w:rsidP="00822BB0" w:rsidRDefault="005A5C6D" w14:paraId="025C0C71" w14:textId="77777777">
      <w:pPr>
        <w:spacing w:line="240" w:lineRule="atLeast"/>
        <w:rPr>
          <w:rFonts w:ascii="Times New Roman" w:hAnsi="Times New Roman"/>
          <w:iCs/>
          <w:sz w:val="24"/>
        </w:rPr>
      </w:pPr>
    </w:p>
    <w:p w:rsidRPr="00822BB0" w:rsidR="00822BB0" w:rsidP="005A5C6D" w:rsidRDefault="00822BB0" w14:paraId="160041DC" w14:textId="7F232554">
      <w:pPr>
        <w:spacing w:line="240" w:lineRule="atLeast"/>
        <w:ind w:firstLine="284"/>
        <w:rPr>
          <w:rFonts w:ascii="Times New Roman" w:hAnsi="Times New Roman"/>
          <w:sz w:val="24"/>
        </w:rPr>
      </w:pPr>
      <w:r w:rsidRPr="00822BB0">
        <w:rPr>
          <w:rFonts w:ascii="Times New Roman" w:hAnsi="Times New Roman"/>
          <w:iCs/>
          <w:sz w:val="24"/>
        </w:rPr>
        <w:t>2. Het</w:t>
      </w:r>
      <w:r w:rsidRPr="00822BB0">
        <w:rPr>
          <w:rFonts w:ascii="Times New Roman" w:hAnsi="Times New Roman"/>
          <w:sz w:val="24"/>
        </w:rPr>
        <w:t xml:space="preserve"> tweede lid komt te luiden:</w:t>
      </w:r>
    </w:p>
    <w:p w:rsidRPr="00822BB0" w:rsidR="00822BB0" w:rsidP="005A5C6D" w:rsidRDefault="00822BB0" w14:paraId="22EB6313" w14:textId="77777777">
      <w:pPr>
        <w:spacing w:line="240" w:lineRule="atLeast"/>
        <w:ind w:firstLine="284"/>
        <w:rPr>
          <w:rFonts w:ascii="Times New Roman" w:hAnsi="Times New Roman"/>
          <w:sz w:val="24"/>
        </w:rPr>
      </w:pPr>
      <w:r w:rsidRPr="00822BB0">
        <w:rPr>
          <w:rFonts w:ascii="Times New Roman" w:hAnsi="Times New Roman"/>
          <w:iCs/>
          <w:sz w:val="24"/>
        </w:rPr>
        <w:t xml:space="preserve">2. De rechtbank beveelt, onverminderd artikel 4.3.4, eerste lid, dat de </w:t>
      </w:r>
      <w:proofErr w:type="spellStart"/>
      <w:r w:rsidRPr="00822BB0">
        <w:rPr>
          <w:rFonts w:ascii="Times New Roman" w:hAnsi="Times New Roman"/>
          <w:iCs/>
          <w:sz w:val="24"/>
        </w:rPr>
        <w:t>ontoegankelijkmaking</w:t>
      </w:r>
      <w:proofErr w:type="spellEnd"/>
      <w:r w:rsidRPr="00822BB0">
        <w:rPr>
          <w:rFonts w:ascii="Times New Roman" w:hAnsi="Times New Roman"/>
          <w:iCs/>
          <w:sz w:val="24"/>
        </w:rPr>
        <w:t xml:space="preserve"> ongedaan wordt gemaakt.</w:t>
      </w:r>
      <w:r w:rsidRPr="00822BB0">
        <w:rPr>
          <w:rFonts w:ascii="Times New Roman" w:hAnsi="Times New Roman"/>
          <w:sz w:val="24"/>
        </w:rPr>
        <w:t xml:space="preserve"> </w:t>
      </w:r>
    </w:p>
    <w:p w:rsidR="005A5C6D" w:rsidP="00822BB0" w:rsidRDefault="005A5C6D" w14:paraId="1F6B4333" w14:textId="77777777">
      <w:pPr>
        <w:spacing w:line="240" w:lineRule="atLeast"/>
        <w:rPr>
          <w:rFonts w:ascii="Times New Roman" w:hAnsi="Times New Roman"/>
          <w:sz w:val="24"/>
        </w:rPr>
      </w:pPr>
    </w:p>
    <w:p w:rsidRPr="00822BB0" w:rsidR="00822BB0" w:rsidP="005A5C6D" w:rsidRDefault="00822BB0" w14:paraId="3B4494B0" w14:textId="20560785">
      <w:pPr>
        <w:spacing w:line="240" w:lineRule="atLeast"/>
        <w:ind w:firstLine="284"/>
        <w:rPr>
          <w:rFonts w:ascii="Times New Roman" w:hAnsi="Times New Roman"/>
          <w:sz w:val="24"/>
        </w:rPr>
      </w:pPr>
      <w:r w:rsidRPr="00822BB0">
        <w:rPr>
          <w:rFonts w:ascii="Times New Roman" w:hAnsi="Times New Roman"/>
          <w:sz w:val="24"/>
        </w:rPr>
        <w:t>3. Het derde lid vervalt.</w:t>
      </w:r>
    </w:p>
    <w:p w:rsidRPr="00822BB0" w:rsidR="00822BB0" w:rsidP="00822BB0" w:rsidRDefault="00822BB0" w14:paraId="5108F409" w14:textId="77777777">
      <w:pPr>
        <w:spacing w:line="240" w:lineRule="atLeast"/>
        <w:rPr>
          <w:rFonts w:ascii="Times New Roman" w:hAnsi="Times New Roman"/>
          <w:sz w:val="24"/>
        </w:rPr>
      </w:pPr>
    </w:p>
    <w:p w:rsidRPr="00822BB0" w:rsidR="00822BB0" w:rsidP="00822BB0" w:rsidRDefault="00822BB0" w14:paraId="5F86DDC7"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53F6F355" w14:textId="77777777">
      <w:pPr>
        <w:spacing w:line="240" w:lineRule="atLeast"/>
        <w:rPr>
          <w:rFonts w:ascii="Times New Roman" w:hAnsi="Times New Roman"/>
          <w:sz w:val="24"/>
        </w:rPr>
      </w:pPr>
    </w:p>
    <w:p w:rsidRPr="00822BB0" w:rsidR="00822BB0" w:rsidP="0007187A" w:rsidRDefault="00822BB0" w14:paraId="43E1EE21" w14:textId="77777777">
      <w:pPr>
        <w:spacing w:line="240" w:lineRule="atLeast"/>
        <w:ind w:firstLine="284"/>
        <w:rPr>
          <w:rFonts w:ascii="Times New Roman" w:hAnsi="Times New Roman"/>
          <w:sz w:val="24"/>
        </w:rPr>
      </w:pPr>
      <w:r w:rsidRPr="00822BB0">
        <w:rPr>
          <w:rFonts w:ascii="Times New Roman" w:hAnsi="Times New Roman"/>
          <w:sz w:val="24"/>
        </w:rPr>
        <w:t>Aan artikel 4.3.23, tweede lid, wordt een zin toegevoegd, luidende: Een opgave van de bewijsmiddelen kan eveneens volstaan voor zover de rechtbank het tenlastegelegde bewezen heeft verklaard overeenkomstig procesafspraken die door de rechtbank zijn toegelaten.</w:t>
      </w:r>
    </w:p>
    <w:p w:rsidRPr="00822BB0" w:rsidR="00822BB0" w:rsidP="00822BB0" w:rsidRDefault="00822BB0" w14:paraId="4D793131"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3D611066"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N</w:t>
      </w:r>
    </w:p>
    <w:p w:rsidRPr="00822BB0" w:rsidR="00822BB0" w:rsidP="00822BB0" w:rsidRDefault="00822BB0" w14:paraId="4FBEEC99" w14:textId="77777777">
      <w:pPr>
        <w:pStyle w:val="Geenafstand"/>
        <w:spacing w:line="240" w:lineRule="atLeast"/>
        <w:rPr>
          <w:rFonts w:ascii="Times New Roman" w:hAnsi="Times New Roman" w:cs="Times New Roman"/>
          <w:bCs/>
          <w:sz w:val="24"/>
          <w:szCs w:val="24"/>
        </w:rPr>
      </w:pPr>
    </w:p>
    <w:p w:rsidR="0007187A" w:rsidP="0007187A" w:rsidRDefault="00822BB0" w14:paraId="1B5ACA69" w14:textId="77777777">
      <w:pPr>
        <w:spacing w:line="240" w:lineRule="atLeast"/>
        <w:ind w:firstLine="284"/>
        <w:rPr>
          <w:rFonts w:ascii="Times New Roman" w:hAnsi="Times New Roman"/>
          <w:bCs/>
          <w:sz w:val="24"/>
        </w:rPr>
      </w:pPr>
      <w:r w:rsidRPr="00822BB0">
        <w:rPr>
          <w:rFonts w:ascii="Times New Roman" w:hAnsi="Times New Roman"/>
          <w:bCs/>
          <w:sz w:val="24"/>
        </w:rPr>
        <w:t xml:space="preserve">Aan artikel 4.4.3 wordt een zin toegevoegd, luidende: </w:t>
      </w:r>
    </w:p>
    <w:p w:rsidRPr="00822BB0" w:rsidR="00822BB0" w:rsidP="0007187A" w:rsidRDefault="00822BB0" w14:paraId="6A8797B9" w14:textId="476C2881">
      <w:pPr>
        <w:spacing w:line="240" w:lineRule="atLeast"/>
        <w:ind w:firstLine="284"/>
        <w:rPr>
          <w:rFonts w:ascii="Times New Roman" w:hAnsi="Times New Roman"/>
          <w:sz w:val="24"/>
        </w:rPr>
      </w:pPr>
      <w:r w:rsidRPr="00822BB0">
        <w:rPr>
          <w:rFonts w:ascii="Times New Roman" w:hAnsi="Times New Roman"/>
          <w:sz w:val="24"/>
        </w:rPr>
        <w:t>De artikelen 4.1.3, 4.1.5 en 4.2.29 zijn van overeenkomstige toepassing op de benadeelde partij, voor zover het haar vordering betreft.</w:t>
      </w:r>
    </w:p>
    <w:p w:rsidRPr="00822BB0" w:rsidR="00822BB0" w:rsidP="00822BB0" w:rsidRDefault="00822BB0" w14:paraId="6ED494DB"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6C5F910A"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O</w:t>
      </w:r>
    </w:p>
    <w:p w:rsidRPr="00822BB0" w:rsidR="00822BB0" w:rsidP="00822BB0" w:rsidRDefault="00822BB0" w14:paraId="294C13A9" w14:textId="77777777">
      <w:pPr>
        <w:pStyle w:val="Geenafstand"/>
        <w:spacing w:line="240" w:lineRule="atLeast"/>
        <w:rPr>
          <w:rFonts w:ascii="Times New Roman" w:hAnsi="Times New Roman" w:cs="Times New Roman"/>
          <w:bCs/>
          <w:sz w:val="24"/>
          <w:szCs w:val="24"/>
        </w:rPr>
      </w:pPr>
    </w:p>
    <w:p w:rsidRPr="00822BB0" w:rsidR="00822BB0" w:rsidP="0007187A" w:rsidRDefault="00822BB0" w14:paraId="669B0AF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In Boek 4 komt het opschrift van Titel 4.2 te luiden:</w:t>
      </w:r>
    </w:p>
    <w:p w:rsidRPr="00822BB0" w:rsidR="00822BB0" w:rsidP="00822BB0" w:rsidRDefault="00822BB0" w14:paraId="64FFA381" w14:textId="77777777">
      <w:pPr>
        <w:pStyle w:val="Geenafstand"/>
        <w:spacing w:line="240" w:lineRule="atLeast"/>
        <w:rPr>
          <w:rFonts w:ascii="Times New Roman" w:hAnsi="Times New Roman" w:cs="Times New Roman"/>
          <w:bCs/>
          <w:sz w:val="24"/>
          <w:szCs w:val="24"/>
        </w:rPr>
      </w:pPr>
    </w:p>
    <w:p w:rsidRPr="007A0819" w:rsidR="00822BB0" w:rsidP="00822BB0" w:rsidRDefault="00822BB0" w14:paraId="3E30718B" w14:textId="4F92CB0A">
      <w:pPr>
        <w:pStyle w:val="Geenafstand"/>
        <w:spacing w:line="240" w:lineRule="atLeast"/>
        <w:rPr>
          <w:rFonts w:ascii="Times New Roman" w:hAnsi="Times New Roman" w:cs="Times New Roman"/>
          <w:b/>
          <w:sz w:val="24"/>
          <w:szCs w:val="24"/>
        </w:rPr>
      </w:pPr>
      <w:r w:rsidRPr="007A0819">
        <w:rPr>
          <w:rFonts w:ascii="Times New Roman" w:hAnsi="Times New Roman" w:cs="Times New Roman"/>
          <w:b/>
          <w:sz w:val="24"/>
          <w:szCs w:val="24"/>
        </w:rPr>
        <w:t>TITEL 4.2</w:t>
      </w:r>
      <w:r w:rsidRPr="007A0819" w:rsidR="0007187A">
        <w:rPr>
          <w:rFonts w:ascii="Times New Roman" w:hAnsi="Times New Roman" w:cs="Times New Roman"/>
          <w:b/>
          <w:sz w:val="24"/>
          <w:szCs w:val="24"/>
        </w:rPr>
        <w:t xml:space="preserve"> </w:t>
      </w:r>
      <w:r w:rsidRPr="007A0819">
        <w:rPr>
          <w:rFonts w:ascii="Times New Roman" w:hAnsi="Times New Roman" w:cs="Times New Roman"/>
          <w:b/>
          <w:sz w:val="24"/>
          <w:szCs w:val="24"/>
        </w:rPr>
        <w:t>D</w:t>
      </w:r>
      <w:r w:rsidRPr="007A0819" w:rsidR="00C35A52">
        <w:rPr>
          <w:rFonts w:ascii="Times New Roman" w:hAnsi="Times New Roman" w:cs="Times New Roman"/>
          <w:b/>
          <w:sz w:val="24"/>
          <w:szCs w:val="24"/>
        </w:rPr>
        <w:t>E VORDERING TOT TENUITVOERLEGGING OF OMZETTING</w:t>
      </w:r>
    </w:p>
    <w:p w:rsidRPr="00822BB0" w:rsidR="00822BB0" w:rsidP="00822BB0" w:rsidRDefault="00822BB0" w14:paraId="6380A7A1" w14:textId="77777777">
      <w:pPr>
        <w:spacing w:line="240" w:lineRule="atLeast"/>
        <w:rPr>
          <w:rFonts w:ascii="Times New Roman" w:hAnsi="Times New Roman"/>
          <w:i/>
          <w:iCs/>
          <w:sz w:val="24"/>
        </w:rPr>
      </w:pPr>
    </w:p>
    <w:p w:rsidRPr="00822BB0" w:rsidR="00822BB0" w:rsidP="00822BB0" w:rsidRDefault="00822BB0" w14:paraId="59ABA5ED"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29095828" w14:textId="77777777">
      <w:pPr>
        <w:spacing w:line="240" w:lineRule="atLeast"/>
        <w:rPr>
          <w:rFonts w:ascii="Times New Roman" w:hAnsi="Times New Roman"/>
          <w:sz w:val="24"/>
        </w:rPr>
      </w:pPr>
    </w:p>
    <w:p w:rsidRPr="00822BB0" w:rsidR="00822BB0" w:rsidP="0007187A" w:rsidRDefault="00822BB0" w14:paraId="6687AEF3" w14:textId="77777777">
      <w:pPr>
        <w:spacing w:line="240" w:lineRule="atLeast"/>
        <w:ind w:firstLine="284"/>
        <w:rPr>
          <w:rFonts w:ascii="Times New Roman" w:hAnsi="Times New Roman"/>
          <w:bCs/>
          <w:sz w:val="24"/>
        </w:rPr>
      </w:pPr>
      <w:r w:rsidRPr="00822BB0">
        <w:rPr>
          <w:rFonts w:ascii="Times New Roman" w:hAnsi="Times New Roman"/>
          <w:bCs/>
          <w:sz w:val="24"/>
        </w:rPr>
        <w:lastRenderedPageBreak/>
        <w:t xml:space="preserve">In artikel 4.4.9, eerste lid, wordt na “een vordering tot tenuitvoerlegging van een niet </w:t>
      </w:r>
      <w:proofErr w:type="spellStart"/>
      <w:r w:rsidRPr="00822BB0">
        <w:rPr>
          <w:rFonts w:ascii="Times New Roman" w:hAnsi="Times New Roman"/>
          <w:bCs/>
          <w:sz w:val="24"/>
        </w:rPr>
        <w:t>tenuitvoergelegde</w:t>
      </w:r>
      <w:proofErr w:type="spellEnd"/>
      <w:r w:rsidRPr="00822BB0">
        <w:rPr>
          <w:rFonts w:ascii="Times New Roman" w:hAnsi="Times New Roman"/>
          <w:bCs/>
          <w:sz w:val="24"/>
        </w:rPr>
        <w:t xml:space="preserve"> straf of maatregel” toegevoegd “of een vordering als bedoeld in artikel 7.2.8c, eerste lid,”.</w:t>
      </w:r>
    </w:p>
    <w:p w:rsidRPr="00822BB0" w:rsidR="00822BB0" w:rsidP="00822BB0" w:rsidRDefault="00822BB0" w14:paraId="7E4F97DC" w14:textId="77777777">
      <w:pPr>
        <w:spacing w:line="240" w:lineRule="atLeast"/>
        <w:rPr>
          <w:rFonts w:ascii="Times New Roman" w:hAnsi="Times New Roman"/>
          <w:i/>
          <w:iCs/>
          <w:sz w:val="24"/>
        </w:rPr>
      </w:pPr>
    </w:p>
    <w:p w:rsidRPr="00822BB0" w:rsidR="00822BB0" w:rsidP="00822BB0" w:rsidRDefault="00822BB0" w14:paraId="4E81CF3A" w14:textId="77777777">
      <w:pPr>
        <w:spacing w:line="240" w:lineRule="atLeast"/>
        <w:rPr>
          <w:rFonts w:ascii="Times New Roman" w:hAnsi="Times New Roman"/>
          <w:sz w:val="24"/>
        </w:rPr>
      </w:pPr>
      <w:r w:rsidRPr="00822BB0">
        <w:rPr>
          <w:rFonts w:ascii="Times New Roman" w:hAnsi="Times New Roman"/>
          <w:sz w:val="24"/>
        </w:rPr>
        <w:t>Q</w:t>
      </w:r>
    </w:p>
    <w:p w:rsidRPr="00822BB0" w:rsidR="00822BB0" w:rsidP="00822BB0" w:rsidRDefault="00822BB0" w14:paraId="64F7CB18" w14:textId="77777777">
      <w:pPr>
        <w:spacing w:line="240" w:lineRule="atLeast"/>
        <w:rPr>
          <w:rFonts w:ascii="Times New Roman" w:hAnsi="Times New Roman"/>
          <w:sz w:val="24"/>
        </w:rPr>
      </w:pPr>
    </w:p>
    <w:p w:rsidRPr="00822BB0" w:rsidR="00822BB0" w:rsidP="0007187A" w:rsidRDefault="00822BB0" w14:paraId="11374E8F" w14:textId="77777777">
      <w:pPr>
        <w:spacing w:line="240" w:lineRule="atLeast"/>
        <w:ind w:firstLine="284"/>
        <w:rPr>
          <w:rFonts w:ascii="Times New Roman" w:hAnsi="Times New Roman"/>
          <w:sz w:val="24"/>
        </w:rPr>
      </w:pPr>
      <w:r w:rsidRPr="00822BB0">
        <w:rPr>
          <w:rFonts w:ascii="Times New Roman" w:hAnsi="Times New Roman"/>
          <w:sz w:val="24"/>
        </w:rPr>
        <w:t>In artikel 4.4.10 wordt “roept de officier van justitie de medewerker” vervangen door “roept de officier van justitie, indien daartoe aanleiding is, de medewerker”.</w:t>
      </w:r>
    </w:p>
    <w:p w:rsidRPr="00822BB0" w:rsidR="00822BB0" w:rsidP="00822BB0" w:rsidRDefault="00822BB0" w14:paraId="11CD7A93" w14:textId="77777777">
      <w:pPr>
        <w:spacing w:line="240" w:lineRule="atLeast"/>
        <w:rPr>
          <w:rFonts w:ascii="Times New Roman" w:hAnsi="Times New Roman"/>
          <w:sz w:val="24"/>
        </w:rPr>
      </w:pPr>
    </w:p>
    <w:p w:rsidRPr="00822BB0" w:rsidR="00822BB0" w:rsidP="00822BB0" w:rsidRDefault="00822BB0" w14:paraId="12E41CD7" w14:textId="77777777">
      <w:pPr>
        <w:spacing w:line="240" w:lineRule="atLeast"/>
        <w:rPr>
          <w:rFonts w:ascii="Times New Roman" w:hAnsi="Times New Roman"/>
          <w:sz w:val="24"/>
        </w:rPr>
      </w:pPr>
      <w:r w:rsidRPr="00822BB0">
        <w:rPr>
          <w:rFonts w:ascii="Times New Roman" w:hAnsi="Times New Roman"/>
          <w:sz w:val="24"/>
        </w:rPr>
        <w:t>R</w:t>
      </w:r>
    </w:p>
    <w:p w:rsidRPr="00822BB0" w:rsidR="00822BB0" w:rsidP="00822BB0" w:rsidRDefault="00822BB0" w14:paraId="543329DD" w14:textId="77777777">
      <w:pPr>
        <w:spacing w:line="240" w:lineRule="atLeast"/>
        <w:rPr>
          <w:rFonts w:ascii="Times New Roman" w:hAnsi="Times New Roman"/>
          <w:sz w:val="24"/>
        </w:rPr>
      </w:pPr>
    </w:p>
    <w:p w:rsidRPr="00822BB0" w:rsidR="00822BB0" w:rsidP="0007187A" w:rsidRDefault="00822BB0" w14:paraId="49D9E13F" w14:textId="77777777">
      <w:pPr>
        <w:spacing w:line="240" w:lineRule="atLeast"/>
        <w:ind w:firstLine="284"/>
        <w:rPr>
          <w:rFonts w:ascii="Times New Roman" w:hAnsi="Times New Roman"/>
          <w:sz w:val="24"/>
        </w:rPr>
      </w:pPr>
      <w:bookmarkStart w:name="_Hlk216286300" w:id="73"/>
      <w:r w:rsidRPr="00822BB0">
        <w:rPr>
          <w:rFonts w:ascii="Times New Roman" w:hAnsi="Times New Roman"/>
          <w:sz w:val="24"/>
        </w:rPr>
        <w:t>Artikel 4.4.24 wordt als volgt gewijzigd:</w:t>
      </w:r>
    </w:p>
    <w:p w:rsidR="0007187A" w:rsidP="0007187A" w:rsidRDefault="00822BB0" w14:paraId="0443A076" w14:textId="77777777">
      <w:pPr>
        <w:spacing w:line="240" w:lineRule="atLeast"/>
        <w:ind w:firstLine="284"/>
        <w:rPr>
          <w:rFonts w:ascii="Times New Roman" w:hAnsi="Times New Roman"/>
          <w:sz w:val="24"/>
        </w:rPr>
      </w:pPr>
      <w:r w:rsidRPr="00822BB0">
        <w:rPr>
          <w:rFonts w:ascii="Times New Roman" w:hAnsi="Times New Roman"/>
          <w:sz w:val="24"/>
        </w:rPr>
        <w:t>1. Aan het tweede lid wordt een zin toegevoegd, luidende: Na intrekking van de vordering of niet-ontvankelijkverklaring van de officier van justitie vanwege het aangaan van de schikking kan de vordering niet opnieuw worden ingediend, tenzij de verdachte niet aan de termen van de schikking voldoet.</w:t>
      </w:r>
      <w:r w:rsidRPr="00822BB0">
        <w:rPr>
          <w:rFonts w:ascii="Times New Roman" w:hAnsi="Times New Roman"/>
          <w:sz w:val="24"/>
        </w:rPr>
        <w:br/>
      </w:r>
    </w:p>
    <w:p w:rsidR="00E42919" w:rsidP="00E42919" w:rsidRDefault="00822BB0" w14:paraId="322FB4EA" w14:textId="77777777">
      <w:pPr>
        <w:spacing w:line="240" w:lineRule="atLeast"/>
        <w:ind w:left="284"/>
        <w:rPr>
          <w:rFonts w:ascii="Times New Roman" w:hAnsi="Times New Roman"/>
          <w:sz w:val="24"/>
        </w:rPr>
      </w:pPr>
      <w:r w:rsidRPr="00822BB0">
        <w:rPr>
          <w:rFonts w:ascii="Times New Roman" w:hAnsi="Times New Roman"/>
          <w:sz w:val="24"/>
        </w:rPr>
        <w:t>2. Er wordt een lid toegevoegd, luidende:</w:t>
      </w:r>
    </w:p>
    <w:p w:rsidRPr="00822BB0" w:rsidR="00822BB0" w:rsidP="00E42919" w:rsidRDefault="00822BB0" w14:paraId="46A2FF2F" w14:textId="7E5F89A0">
      <w:pPr>
        <w:ind w:firstLine="284"/>
        <w:rPr>
          <w:rFonts w:ascii="Times New Roman" w:hAnsi="Times New Roman"/>
          <w:sz w:val="24"/>
        </w:rPr>
      </w:pPr>
      <w:r w:rsidRPr="00822BB0">
        <w:rPr>
          <w:rFonts w:ascii="Times New Roman" w:hAnsi="Times New Roman"/>
          <w:sz w:val="24"/>
        </w:rPr>
        <w:t>3. Indien de officier van justitie een schikking met de verdachte aangaat, bepaalt hij de termijn waarbinnen aan de termen van die schikking moet worden voldaan. Tot dat tijdstip is de termijn geschorst waarbinnen ingevolge artikel 4.4.17, eerste lid, een vordering moet worden ingediend. Door voldoening aan die termen vervalt het recht tot indiening van de vordering.</w:t>
      </w:r>
    </w:p>
    <w:bookmarkEnd w:id="73"/>
    <w:p w:rsidR="00E42919" w:rsidP="00822BB0" w:rsidRDefault="00E42919" w14:paraId="01034B07"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76248AFB" w14:textId="6B3C3D29">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S</w:t>
      </w:r>
    </w:p>
    <w:p w:rsidRPr="00822BB0" w:rsidR="00822BB0" w:rsidP="00822BB0" w:rsidRDefault="00822BB0" w14:paraId="72F4C860" w14:textId="77777777">
      <w:pPr>
        <w:pStyle w:val="Geenafstand"/>
        <w:spacing w:line="240" w:lineRule="atLeast"/>
        <w:rPr>
          <w:rFonts w:ascii="Times New Roman" w:hAnsi="Times New Roman" w:cs="Times New Roman"/>
          <w:bCs/>
          <w:sz w:val="24"/>
          <w:szCs w:val="24"/>
        </w:rPr>
      </w:pPr>
    </w:p>
    <w:p w:rsidRPr="00822BB0" w:rsidR="00822BB0" w:rsidP="00E42919" w:rsidRDefault="00822BB0" w14:paraId="33B7FB3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Na artikel 4.4.24 worden vier artikelen toegevoegd, luidende:</w:t>
      </w:r>
    </w:p>
    <w:p w:rsidRPr="00822BB0" w:rsidR="00822BB0" w:rsidP="00822BB0" w:rsidRDefault="00822BB0" w14:paraId="342C6B6E"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272232A1" w14:textId="77777777">
      <w:pPr>
        <w:pStyle w:val="Geenafstand"/>
        <w:spacing w:line="240" w:lineRule="atLeast"/>
        <w:rPr>
          <w:rFonts w:ascii="Times New Roman" w:hAnsi="Times New Roman" w:cs="Times New Roman"/>
          <w:b/>
          <w:sz w:val="24"/>
          <w:szCs w:val="24"/>
        </w:rPr>
      </w:pPr>
      <w:r w:rsidRPr="00822BB0">
        <w:rPr>
          <w:rFonts w:ascii="Times New Roman" w:hAnsi="Times New Roman" w:cs="Times New Roman"/>
          <w:b/>
          <w:bCs/>
          <w:sz w:val="24"/>
          <w:szCs w:val="24"/>
        </w:rPr>
        <w:t>Artikel 4.4.25</w:t>
      </w:r>
    </w:p>
    <w:p w:rsidRPr="00822BB0" w:rsidR="00822BB0" w:rsidP="00822BB0" w:rsidRDefault="00822BB0" w14:paraId="65FD11E5" w14:textId="77777777">
      <w:pPr>
        <w:pStyle w:val="Geenafstand"/>
        <w:spacing w:line="240" w:lineRule="atLeast"/>
        <w:rPr>
          <w:rFonts w:ascii="Times New Roman" w:hAnsi="Times New Roman" w:cs="Times New Roman"/>
          <w:bCs/>
          <w:sz w:val="24"/>
          <w:szCs w:val="24"/>
        </w:rPr>
      </w:pPr>
    </w:p>
    <w:p w:rsidRPr="00822BB0" w:rsidR="00822BB0" w:rsidP="00E42919" w:rsidRDefault="00822BB0" w14:paraId="38A45C0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 de volgende gevallen is voor het aangaan van een schikking vereist dat het gerechtshof hiertoe verlof heeft verleend:</w:t>
      </w:r>
    </w:p>
    <w:p w:rsidRPr="00822BB0" w:rsidR="00822BB0" w:rsidP="00E42919" w:rsidRDefault="00822BB0" w14:paraId="146A55BA"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a. indien het totale bedrag waarop de schikking betrekking heeft € 200.000 of meer bedraagt; </w:t>
      </w:r>
    </w:p>
    <w:p w:rsidRPr="00822BB0" w:rsidR="00822BB0" w:rsidP="00E42919" w:rsidRDefault="00822BB0" w14:paraId="4E677F5C"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in geval van een schikking ter zake van vervolging of veroordeling wegens deelneming aan een of meer door een rechtspersoon begane strafbare feiten waarop de schikking in het in onderdeel a bedoelde geval betrekking heeft.</w:t>
      </w:r>
    </w:p>
    <w:p w:rsidRPr="00822BB0" w:rsidR="00822BB0" w:rsidP="00E42919" w:rsidRDefault="00822BB0" w14:paraId="738DCE80" w14:textId="170ABE8D">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w:t>
      </w:r>
      <w:r w:rsidRPr="00822BB0">
        <w:rPr>
          <w:rFonts w:ascii="Times New Roman" w:hAnsi="Times New Roman" w:cs="Times New Roman"/>
          <w:sz w:val="24"/>
          <w:szCs w:val="24"/>
        </w:rPr>
        <w:t>De schikking</w:t>
      </w:r>
      <w:r w:rsidRPr="00CB78B4" w:rsidR="00CB78B4">
        <w:rPr>
          <w:rFonts w:ascii="Times New Roman" w:hAnsi="Times New Roman" w:cs="Times New Roman"/>
          <w:sz w:val="24"/>
          <w:szCs w:val="24"/>
        </w:rPr>
        <w:t>, bedoeld in het eerste lid,</w:t>
      </w:r>
      <w:r w:rsidRPr="00822BB0">
        <w:rPr>
          <w:rFonts w:ascii="Times New Roman" w:hAnsi="Times New Roman" w:cs="Times New Roman"/>
          <w:sz w:val="24"/>
          <w:szCs w:val="24"/>
        </w:rPr>
        <w:t xml:space="preserve"> is geen zelfstandige grond voor het lager vaststellen van het te betalen bedrag dan het geschatte voordeel.</w:t>
      </w:r>
    </w:p>
    <w:p w:rsidRPr="00822BB0" w:rsidR="00822BB0" w:rsidP="00822BB0" w:rsidRDefault="00822BB0" w14:paraId="2237FBCA"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8C32E73" w14:textId="77777777">
      <w:pPr>
        <w:spacing w:line="240" w:lineRule="atLeast"/>
        <w:rPr>
          <w:rFonts w:ascii="Times New Roman" w:hAnsi="Times New Roman"/>
          <w:b/>
          <w:sz w:val="24"/>
        </w:rPr>
      </w:pPr>
      <w:r w:rsidRPr="00822BB0">
        <w:rPr>
          <w:rFonts w:ascii="Times New Roman" w:hAnsi="Times New Roman"/>
          <w:b/>
          <w:bCs/>
          <w:sz w:val="24"/>
        </w:rPr>
        <w:t>Artikel 4.4.26</w:t>
      </w:r>
    </w:p>
    <w:p w:rsidRPr="00822BB0" w:rsidR="00822BB0" w:rsidP="00822BB0" w:rsidRDefault="00822BB0" w14:paraId="52D9E936" w14:textId="77777777">
      <w:pPr>
        <w:pStyle w:val="Geenafstand"/>
        <w:spacing w:line="240" w:lineRule="atLeast"/>
        <w:rPr>
          <w:rFonts w:ascii="Times New Roman" w:hAnsi="Times New Roman" w:cs="Times New Roman"/>
          <w:bCs/>
          <w:sz w:val="24"/>
          <w:szCs w:val="24"/>
        </w:rPr>
      </w:pPr>
    </w:p>
    <w:p w:rsidR="0044548B" w:rsidP="0044548B" w:rsidRDefault="00822BB0" w14:paraId="5C98A608" w14:textId="3A364FC2">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Op de schikking, bedoeld in artikel 4.4.25, zijn de bepalingen van Boek 3, Afdeling 4.2.2, van overeenkomstige toepassing, met dien verstande dat:</w:t>
      </w:r>
    </w:p>
    <w:p w:rsidRPr="00822BB0" w:rsidR="00822BB0" w:rsidP="0044548B" w:rsidRDefault="00822BB0" w14:paraId="55B074BD" w14:textId="110DE1B5">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de vordering tot het verlenen van verlof betrekking heeft op het aangaan van een schikking;</w:t>
      </w:r>
    </w:p>
    <w:p w:rsidRPr="00822BB0" w:rsidR="00822BB0" w:rsidP="0044548B" w:rsidRDefault="00822BB0" w14:paraId="6D7B65C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b. de stukken die het openbaar ministerie aan het gerechtshof overlegt in ieder geval omvatten een beredeneerde begroting van het bedrag waarop het wederrechtelijk verkregen </w:t>
      </w:r>
      <w:r w:rsidRPr="00822BB0">
        <w:rPr>
          <w:rFonts w:ascii="Times New Roman" w:hAnsi="Times New Roman" w:cs="Times New Roman"/>
          <w:bCs/>
          <w:sz w:val="24"/>
          <w:szCs w:val="24"/>
        </w:rPr>
        <w:lastRenderedPageBreak/>
        <w:t>voordeel kan worden geschat, het verslag van het horen, bedoeld in artikel 3.4.9, tweede lid, en de inhoud van de voorlopige schikking; en</w:t>
      </w:r>
    </w:p>
    <w:p w:rsidRPr="00822BB0" w:rsidR="00822BB0" w:rsidP="0044548B" w:rsidRDefault="00822BB0" w14:paraId="31FC6B7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c. indien de vordering tot de kennisneming van het gerechtshof behoort, het gerechtshof het verlof tot het aangaan van een schikking verleent als het van oordeel is dat:</w:t>
      </w:r>
    </w:p>
    <w:p w:rsidRPr="00822BB0" w:rsidR="00822BB0" w:rsidP="0044548B" w:rsidRDefault="00822BB0" w14:paraId="3BB2BA79"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1⁰. is voldaan aan de wettelijke voorschriften voor het aangaan van een schikking; en</w:t>
      </w:r>
    </w:p>
    <w:p w:rsidRPr="00822BB0" w:rsidR="00822BB0" w:rsidP="0044548B" w:rsidRDefault="00822BB0" w14:paraId="52A8876D"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2⁰. de officier van justitie in redelijkheid de schikking heeft kunnen aangaan ter zake van de strafbare feiten waarop die schikking betrekking heeft.</w:t>
      </w:r>
    </w:p>
    <w:p w:rsidRPr="00822BB0" w:rsidR="00822BB0" w:rsidP="00822BB0" w:rsidRDefault="00822BB0" w14:paraId="266047C7"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6AE5557" w14:textId="77777777">
      <w:pPr>
        <w:spacing w:line="240" w:lineRule="atLeast"/>
        <w:rPr>
          <w:rFonts w:ascii="Times New Roman" w:hAnsi="Times New Roman"/>
          <w:sz w:val="24"/>
        </w:rPr>
      </w:pPr>
      <w:r w:rsidRPr="00822BB0">
        <w:rPr>
          <w:rFonts w:ascii="Times New Roman" w:hAnsi="Times New Roman"/>
          <w:b/>
          <w:bCs/>
          <w:sz w:val="24"/>
        </w:rPr>
        <w:t>Artikel 4.4.27</w:t>
      </w:r>
    </w:p>
    <w:p w:rsidRPr="00822BB0" w:rsidR="00822BB0" w:rsidP="00822BB0" w:rsidRDefault="00822BB0" w14:paraId="790CBF59" w14:textId="77777777">
      <w:pPr>
        <w:pStyle w:val="Geenafstand"/>
        <w:spacing w:line="240" w:lineRule="atLeast"/>
        <w:rPr>
          <w:rFonts w:ascii="Times New Roman" w:hAnsi="Times New Roman" w:cs="Times New Roman"/>
          <w:bCs/>
          <w:sz w:val="24"/>
          <w:szCs w:val="24"/>
        </w:rPr>
      </w:pPr>
    </w:p>
    <w:p w:rsidRPr="00822BB0" w:rsidR="00822BB0" w:rsidP="0044548B" w:rsidRDefault="00822BB0" w14:paraId="7915A3E0"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1. Indien de vordering tot het verlenen van verlof voor het aangaan van een schikking wordt ingediend nadat een vordering als bedoeld in artikel 36e van het Wetboek van Strafrecht bij de rechtbank is ingediend, trekt de officier van justitie laatstgenoemde vordering in als het onderzoek op de zitting nog niet is aangevangen. </w:t>
      </w:r>
    </w:p>
    <w:p w:rsidRPr="00822BB0" w:rsidR="00822BB0" w:rsidP="0044548B" w:rsidRDefault="00822BB0" w14:paraId="4E3CD3F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De vordering als bedoeld in artikel 36e van het Wetboek van Strafrecht kan in dat geval niet opnieuw worden ingediend, tenzij: </w:t>
      </w:r>
    </w:p>
    <w:p w:rsidR="00F75042" w:rsidP="00F75042" w:rsidRDefault="00822BB0" w14:paraId="33CA3AA6" w14:textId="567C0412">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het gerechtshof verlof voor het aangaan van een schikking verleent maar geen schikking tot stand komt of de verdachte niet aan de termen van de schikking voldoet; of</w:t>
      </w:r>
    </w:p>
    <w:p w:rsidRPr="00822BB0" w:rsidR="00822BB0" w:rsidP="00F75042" w:rsidRDefault="00822BB0" w14:paraId="27E10C55" w14:textId="3DEC782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het gerechtshof geen verlof voor het aangaan van een schikking verleent.</w:t>
      </w:r>
    </w:p>
    <w:p w:rsidRPr="00822BB0" w:rsidR="00822BB0" w:rsidP="00822BB0" w:rsidRDefault="00822BB0" w14:paraId="7FA2CF33"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23F3CBD1" w14:textId="77777777">
      <w:pPr>
        <w:spacing w:line="240" w:lineRule="atLeast"/>
        <w:rPr>
          <w:rFonts w:ascii="Times New Roman" w:hAnsi="Times New Roman"/>
          <w:b/>
          <w:sz w:val="24"/>
        </w:rPr>
      </w:pPr>
      <w:r w:rsidRPr="00822BB0">
        <w:rPr>
          <w:rFonts w:ascii="Times New Roman" w:hAnsi="Times New Roman"/>
          <w:b/>
          <w:bCs/>
          <w:sz w:val="24"/>
        </w:rPr>
        <w:t>Artikel 4.4.28</w:t>
      </w:r>
    </w:p>
    <w:p w:rsidRPr="00822BB0" w:rsidR="00822BB0" w:rsidP="00822BB0" w:rsidRDefault="00822BB0" w14:paraId="5ADEE72B" w14:textId="77777777">
      <w:pPr>
        <w:pStyle w:val="Geenafstand"/>
        <w:spacing w:line="240" w:lineRule="atLeast"/>
        <w:rPr>
          <w:rFonts w:ascii="Times New Roman" w:hAnsi="Times New Roman" w:cs="Times New Roman"/>
          <w:bCs/>
          <w:sz w:val="24"/>
          <w:szCs w:val="24"/>
        </w:rPr>
      </w:pPr>
    </w:p>
    <w:p w:rsidRPr="00822BB0" w:rsidR="00822BB0" w:rsidP="00F75042" w:rsidRDefault="00822BB0" w14:paraId="34573915"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Indien na aanvang van het onderzoek op de zitting de vordering tot het verlenen van verlof voor het aangaan van een schikking wordt ingediend bij het gerechtshof, schorst de rechtbank het onderzoek op de zitting.</w:t>
      </w:r>
    </w:p>
    <w:p w:rsidRPr="00822BB0" w:rsidR="00822BB0" w:rsidP="00F75042" w:rsidRDefault="00822BB0" w14:paraId="1135BA0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Het gerechtshof behandelt de vordering overeenkomstig de procedure voor het verlenen van verlof en het neemt over die vordering een beslissing. </w:t>
      </w:r>
    </w:p>
    <w:p w:rsidRPr="00822BB0" w:rsidR="00822BB0" w:rsidP="00F75042" w:rsidRDefault="00822BB0" w14:paraId="552DE7B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Indien het gerechtshof het verlof tot het aangaan van een schikking verleent, is de officier van justitie van rechtswege niet-ontvankelijk in zijn vordering, bedoeld in artikel 36e van het Wetboek van Strafrecht. De vordering kan in dat geval niet opnieuw worden ingediend, tenzij geen schikking tot stand komt of de verdachte niet aan de termen van de schikking voldoet.</w:t>
      </w:r>
    </w:p>
    <w:p w:rsidRPr="00822BB0" w:rsidR="00822BB0" w:rsidP="00F75042" w:rsidRDefault="00822BB0" w14:paraId="5D1E7300" w14:textId="77777777">
      <w:pPr>
        <w:spacing w:line="240" w:lineRule="atLeast"/>
        <w:ind w:firstLine="284"/>
        <w:rPr>
          <w:rFonts w:ascii="Times New Roman" w:hAnsi="Times New Roman"/>
          <w:bCs/>
          <w:sz w:val="24"/>
        </w:rPr>
      </w:pPr>
      <w:r w:rsidRPr="00822BB0">
        <w:rPr>
          <w:rFonts w:ascii="Times New Roman" w:hAnsi="Times New Roman"/>
          <w:bCs/>
          <w:sz w:val="24"/>
        </w:rPr>
        <w:t>4. Indien het gerechtshof geen verlof tot het aangaan van een schikking verleent, wordt, behoudens het geval bedoeld in artikel 3.4.16, de behandeling van de vordering op het onderzoek op de zitting hervat.</w:t>
      </w:r>
    </w:p>
    <w:p w:rsidRPr="00822BB0" w:rsidR="00822BB0" w:rsidP="00822BB0" w:rsidRDefault="00822BB0" w14:paraId="742EB0F2" w14:textId="77777777">
      <w:pPr>
        <w:spacing w:line="240" w:lineRule="atLeast"/>
        <w:rPr>
          <w:rFonts w:ascii="Times New Roman" w:hAnsi="Times New Roman"/>
          <w:sz w:val="24"/>
        </w:rPr>
      </w:pPr>
    </w:p>
    <w:p w:rsidRPr="00822BB0" w:rsidR="00822BB0" w:rsidP="00822BB0" w:rsidRDefault="00822BB0" w14:paraId="3E472DF9"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4BBB7F40" w14:textId="77777777">
      <w:pPr>
        <w:spacing w:line="240" w:lineRule="atLeast"/>
        <w:rPr>
          <w:rFonts w:ascii="Times New Roman" w:hAnsi="Times New Roman"/>
          <w:sz w:val="24"/>
        </w:rPr>
      </w:pPr>
    </w:p>
    <w:p w:rsidRPr="00822BB0" w:rsidR="00822BB0" w:rsidP="00F75042" w:rsidRDefault="00822BB0" w14:paraId="730D9343" w14:textId="77777777">
      <w:pPr>
        <w:spacing w:line="240" w:lineRule="atLeast"/>
        <w:ind w:firstLine="284"/>
        <w:rPr>
          <w:rFonts w:ascii="Times New Roman" w:hAnsi="Times New Roman" w:eastAsia="Calibri"/>
          <w:sz w:val="24"/>
        </w:rPr>
      </w:pPr>
      <w:r w:rsidRPr="00822BB0">
        <w:rPr>
          <w:rFonts w:ascii="Times New Roman" w:hAnsi="Times New Roman" w:eastAsia="Calibri"/>
          <w:sz w:val="24"/>
        </w:rPr>
        <w:t>In artikel 4.5.3 wordt, onder vernummering van het tweede lid tot derde lid, een lid ingevoegd, luidende:</w:t>
      </w:r>
    </w:p>
    <w:p w:rsidRPr="00822BB0" w:rsidR="00822BB0" w:rsidP="00F75042" w:rsidRDefault="00822BB0" w14:paraId="6AD76973" w14:textId="77777777">
      <w:pPr>
        <w:spacing w:line="240" w:lineRule="atLeast"/>
        <w:ind w:firstLine="284"/>
        <w:rPr>
          <w:rFonts w:ascii="Times New Roman" w:hAnsi="Times New Roman"/>
          <w:sz w:val="24"/>
        </w:rPr>
      </w:pPr>
      <w:r w:rsidRPr="00822BB0">
        <w:rPr>
          <w:rFonts w:ascii="Times New Roman" w:hAnsi="Times New Roman" w:eastAsia="Calibri"/>
          <w:sz w:val="24"/>
        </w:rPr>
        <w:t>2. De kantonrechter is slechts bevoegd tot kennisneming van een vordering als bedoeld in artikel 4.4.9, eerste lid, indien hij bevoegd is tot kennisneming van de feiten ter zake waarvan de veroordeling is uitgesproken dan wel de strafbeschikking is uitgevaardigd waarop de vordering betrekking heeft.</w:t>
      </w:r>
    </w:p>
    <w:p w:rsidRPr="00822BB0" w:rsidR="00822BB0" w:rsidP="00822BB0" w:rsidRDefault="00822BB0" w14:paraId="64F54135" w14:textId="77777777">
      <w:pPr>
        <w:spacing w:line="240" w:lineRule="atLeast"/>
        <w:rPr>
          <w:rFonts w:ascii="Times New Roman" w:hAnsi="Times New Roman"/>
          <w:sz w:val="24"/>
        </w:rPr>
      </w:pPr>
    </w:p>
    <w:p w:rsidRPr="00822BB0" w:rsidR="00822BB0" w:rsidP="00822BB0" w:rsidRDefault="00822BB0" w14:paraId="2FD385C4" w14:textId="77777777">
      <w:pPr>
        <w:spacing w:line="240" w:lineRule="atLeast"/>
        <w:rPr>
          <w:rFonts w:ascii="Times New Roman" w:hAnsi="Times New Roman"/>
          <w:sz w:val="24"/>
        </w:rPr>
      </w:pPr>
      <w:r w:rsidRPr="00822BB0">
        <w:rPr>
          <w:rFonts w:ascii="Times New Roman" w:hAnsi="Times New Roman"/>
          <w:sz w:val="24"/>
        </w:rPr>
        <w:t>U</w:t>
      </w:r>
    </w:p>
    <w:p w:rsidRPr="00822BB0" w:rsidR="00822BB0" w:rsidP="00822BB0" w:rsidRDefault="00822BB0" w14:paraId="60BF7F2D" w14:textId="77777777">
      <w:pPr>
        <w:spacing w:line="240" w:lineRule="atLeast"/>
        <w:rPr>
          <w:rFonts w:ascii="Times New Roman" w:hAnsi="Times New Roman"/>
          <w:sz w:val="24"/>
        </w:rPr>
      </w:pPr>
    </w:p>
    <w:p w:rsidRPr="00822BB0" w:rsidR="00822BB0" w:rsidP="00F75042" w:rsidRDefault="00822BB0" w14:paraId="2D7ECC6C" w14:textId="77777777">
      <w:pPr>
        <w:spacing w:line="240" w:lineRule="atLeast"/>
        <w:ind w:firstLine="284"/>
        <w:rPr>
          <w:rFonts w:ascii="Times New Roman" w:hAnsi="Times New Roman"/>
          <w:sz w:val="24"/>
        </w:rPr>
      </w:pPr>
      <w:r w:rsidRPr="00822BB0">
        <w:rPr>
          <w:rFonts w:ascii="Times New Roman" w:hAnsi="Times New Roman"/>
          <w:sz w:val="24"/>
        </w:rPr>
        <w:t>In artikel 4.5.7, tweede lid, wordt “4.3.20, vierde lid,” vervangen door 4.3.20, derde lid,”.</w:t>
      </w:r>
    </w:p>
    <w:p w:rsidRPr="00822BB0" w:rsidR="00822BB0" w:rsidP="00822BB0" w:rsidRDefault="00822BB0" w14:paraId="7475145D" w14:textId="77777777">
      <w:pPr>
        <w:spacing w:line="240" w:lineRule="atLeast"/>
        <w:rPr>
          <w:rFonts w:ascii="Times New Roman" w:hAnsi="Times New Roman"/>
          <w:sz w:val="24"/>
        </w:rPr>
      </w:pPr>
    </w:p>
    <w:p w:rsidRPr="00822BB0" w:rsidR="00822BB0" w:rsidP="00822BB0" w:rsidRDefault="00822BB0" w14:paraId="4A9B186A" w14:textId="77777777">
      <w:pPr>
        <w:spacing w:line="240" w:lineRule="atLeast"/>
        <w:rPr>
          <w:rFonts w:ascii="Times New Roman" w:hAnsi="Times New Roman"/>
          <w:sz w:val="24"/>
        </w:rPr>
      </w:pPr>
      <w:r w:rsidRPr="00822BB0">
        <w:rPr>
          <w:rFonts w:ascii="Times New Roman" w:hAnsi="Times New Roman"/>
          <w:sz w:val="24"/>
        </w:rPr>
        <w:lastRenderedPageBreak/>
        <w:t>V</w:t>
      </w:r>
    </w:p>
    <w:p w:rsidRPr="00822BB0" w:rsidR="00822BB0" w:rsidP="00822BB0" w:rsidRDefault="00822BB0" w14:paraId="3B047240" w14:textId="77777777">
      <w:pPr>
        <w:spacing w:line="240" w:lineRule="atLeast"/>
        <w:rPr>
          <w:rFonts w:ascii="Times New Roman" w:hAnsi="Times New Roman"/>
          <w:sz w:val="24"/>
        </w:rPr>
      </w:pPr>
    </w:p>
    <w:p w:rsidRPr="00822BB0" w:rsidR="00822BB0" w:rsidP="00F75042" w:rsidRDefault="00822BB0" w14:paraId="349FCFA0" w14:textId="77777777">
      <w:pPr>
        <w:spacing w:line="240" w:lineRule="atLeast"/>
        <w:ind w:firstLine="284"/>
        <w:rPr>
          <w:rFonts w:ascii="Times New Roman" w:hAnsi="Times New Roman"/>
          <w:sz w:val="24"/>
        </w:rPr>
      </w:pPr>
      <w:r w:rsidRPr="00822BB0">
        <w:rPr>
          <w:rFonts w:ascii="Times New Roman" w:hAnsi="Times New Roman"/>
          <w:sz w:val="24"/>
        </w:rPr>
        <w:t xml:space="preserve">In artikel 4.5.8, tweede lid, onderdeel d, wordt “gehoord” vervangen door “verhoord”. </w:t>
      </w:r>
    </w:p>
    <w:p w:rsidRPr="00822BB0" w:rsidR="00822BB0" w:rsidP="00822BB0" w:rsidRDefault="00822BB0" w14:paraId="71ED06D0" w14:textId="77777777">
      <w:pPr>
        <w:spacing w:line="240" w:lineRule="atLeast"/>
        <w:rPr>
          <w:rFonts w:ascii="Times New Roman" w:hAnsi="Times New Roman"/>
          <w:sz w:val="24"/>
        </w:rPr>
      </w:pPr>
    </w:p>
    <w:p w:rsidRPr="00822BB0" w:rsidR="00822BB0" w:rsidP="00822BB0" w:rsidRDefault="00822BB0" w14:paraId="2D2B43AA" w14:textId="77777777">
      <w:pPr>
        <w:spacing w:line="240" w:lineRule="atLeast"/>
        <w:rPr>
          <w:rFonts w:ascii="Times New Roman" w:hAnsi="Times New Roman"/>
          <w:sz w:val="24"/>
        </w:rPr>
      </w:pPr>
    </w:p>
    <w:p w:rsidRPr="00822BB0" w:rsidR="00822BB0" w:rsidP="00822BB0" w:rsidRDefault="00822BB0" w14:paraId="6FCF8C06" w14:textId="7057EA60">
      <w:pPr>
        <w:spacing w:line="240" w:lineRule="atLeast"/>
        <w:rPr>
          <w:rFonts w:ascii="Times New Roman" w:hAnsi="Times New Roman"/>
          <w:b/>
          <w:bCs/>
          <w:sz w:val="24"/>
        </w:rPr>
      </w:pPr>
      <w:r w:rsidRPr="00822BB0">
        <w:rPr>
          <w:rFonts w:ascii="Times New Roman" w:hAnsi="Times New Roman"/>
          <w:b/>
          <w:bCs/>
          <w:sz w:val="24"/>
        </w:rPr>
        <w:t>A</w:t>
      </w:r>
      <w:r w:rsidR="00F75042">
        <w:rPr>
          <w:rFonts w:ascii="Times New Roman" w:hAnsi="Times New Roman"/>
          <w:b/>
          <w:bCs/>
          <w:sz w:val="24"/>
        </w:rPr>
        <w:t xml:space="preserve">RTIKEL </w:t>
      </w:r>
      <w:r w:rsidRPr="00822BB0">
        <w:rPr>
          <w:rFonts w:ascii="Times New Roman" w:hAnsi="Times New Roman"/>
          <w:b/>
          <w:bCs/>
          <w:sz w:val="24"/>
        </w:rPr>
        <w:t>V</w:t>
      </w:r>
    </w:p>
    <w:p w:rsidRPr="00822BB0" w:rsidR="00822BB0" w:rsidP="00822BB0" w:rsidRDefault="00822BB0" w14:paraId="083BB606" w14:textId="77777777">
      <w:pPr>
        <w:spacing w:line="240" w:lineRule="atLeast"/>
        <w:rPr>
          <w:rFonts w:ascii="Times New Roman" w:hAnsi="Times New Roman"/>
          <w:b/>
          <w:bCs/>
          <w:sz w:val="24"/>
        </w:rPr>
      </w:pPr>
    </w:p>
    <w:p w:rsidRPr="00822BB0" w:rsidR="00822BB0" w:rsidP="00F75042" w:rsidRDefault="00822BB0" w14:paraId="75C2B0C2" w14:textId="77777777">
      <w:pPr>
        <w:spacing w:line="240" w:lineRule="atLeast"/>
        <w:ind w:firstLine="284"/>
        <w:rPr>
          <w:rFonts w:ascii="Times New Roman" w:hAnsi="Times New Roman"/>
          <w:sz w:val="24"/>
        </w:rPr>
      </w:pPr>
      <w:r w:rsidRPr="00822BB0">
        <w:rPr>
          <w:rFonts w:ascii="Times New Roman" w:hAnsi="Times New Roman"/>
          <w:sz w:val="24"/>
        </w:rPr>
        <w:t>Boek 5 van het Wetboek van Strafvordering wordt als volgt gewijzigd:</w:t>
      </w:r>
    </w:p>
    <w:p w:rsidRPr="00822BB0" w:rsidR="00822BB0" w:rsidP="00822BB0" w:rsidRDefault="00822BB0" w14:paraId="4904059A" w14:textId="77777777">
      <w:pPr>
        <w:spacing w:line="240" w:lineRule="atLeast"/>
        <w:rPr>
          <w:rFonts w:ascii="Times New Roman" w:hAnsi="Times New Roman"/>
          <w:sz w:val="24"/>
        </w:rPr>
      </w:pPr>
    </w:p>
    <w:p w:rsidRPr="00822BB0" w:rsidR="00822BB0" w:rsidP="00822BB0" w:rsidRDefault="00822BB0" w14:paraId="3A57B9FD"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5286FEF8" w14:textId="77777777">
      <w:pPr>
        <w:spacing w:line="240" w:lineRule="atLeast"/>
        <w:rPr>
          <w:rFonts w:ascii="Times New Roman" w:hAnsi="Times New Roman"/>
          <w:sz w:val="24"/>
        </w:rPr>
      </w:pPr>
    </w:p>
    <w:p w:rsidR="0019705B" w:rsidP="0019705B" w:rsidRDefault="00822BB0" w14:paraId="2F9B3CA3" w14:textId="22465367">
      <w:pPr>
        <w:ind w:firstLine="284"/>
        <w:rPr>
          <w:rFonts w:ascii="Times New Roman" w:hAnsi="Times New Roman"/>
          <w:sz w:val="24"/>
        </w:rPr>
      </w:pPr>
      <w:r w:rsidRPr="00822BB0">
        <w:rPr>
          <w:rFonts w:ascii="Times New Roman" w:hAnsi="Times New Roman"/>
          <w:bCs/>
          <w:sz w:val="24"/>
        </w:rPr>
        <w:t>Artikel 5.2.7, tweede lid, komt te luiden:</w:t>
      </w:r>
    </w:p>
    <w:p w:rsidRPr="00822BB0" w:rsidR="00822BB0" w:rsidP="0019705B" w:rsidRDefault="00822BB0" w14:paraId="1FF044B1" w14:textId="1ACC6DC1">
      <w:pPr>
        <w:ind w:firstLine="284"/>
        <w:rPr>
          <w:rFonts w:ascii="Times New Roman" w:hAnsi="Times New Roman"/>
          <w:sz w:val="24"/>
        </w:rPr>
      </w:pPr>
      <w:r w:rsidRPr="00822BB0">
        <w:rPr>
          <w:rFonts w:ascii="Times New Roman" w:hAnsi="Times New Roman"/>
          <w:sz w:val="24"/>
        </w:rPr>
        <w:t xml:space="preserve">2. </w:t>
      </w:r>
      <w:r w:rsidRPr="00822BB0">
        <w:rPr>
          <w:rFonts w:ascii="Times New Roman" w:hAnsi="Times New Roman"/>
          <w:bCs/>
          <w:sz w:val="24"/>
        </w:rPr>
        <w:t xml:space="preserve">Indien een zaak door een enkelvoudige kamer is behandeld, kan ook op de terechtzitting afstand worden gedaan van de bevoegdheid om een rechtsmiddel in te stellen. De mogelijkheid daartoe wordt door de rechter aan de verdachte meegedeeld. </w:t>
      </w:r>
      <w:bookmarkStart w:name="_Hlk162528725" w:id="74"/>
      <w:r w:rsidRPr="00822BB0">
        <w:rPr>
          <w:rFonts w:ascii="Times New Roman" w:hAnsi="Times New Roman"/>
          <w:bCs/>
          <w:sz w:val="24"/>
        </w:rPr>
        <w:t xml:space="preserve">Alvorens de verdachte afstand doet, wordt hem meegedeeld dat een gedane afstand niet kan worden herroepen. </w:t>
      </w:r>
      <w:bookmarkEnd w:id="74"/>
      <w:r w:rsidRPr="00822BB0">
        <w:rPr>
          <w:rFonts w:ascii="Times New Roman" w:hAnsi="Times New Roman"/>
          <w:bCs/>
          <w:sz w:val="24"/>
        </w:rPr>
        <w:t>De uitdrukkelijk gemachtigde raadsman kan niet op de terechtzitting afstand doen van de bevoegdheid om een rechtsmiddel in te stellen.</w:t>
      </w:r>
    </w:p>
    <w:p w:rsidRPr="00822BB0" w:rsidR="00822BB0" w:rsidP="00822BB0" w:rsidRDefault="00822BB0" w14:paraId="5F87F08C" w14:textId="77777777">
      <w:pPr>
        <w:spacing w:line="240" w:lineRule="atLeast"/>
        <w:rPr>
          <w:rFonts w:ascii="Times New Roman" w:hAnsi="Times New Roman"/>
          <w:sz w:val="24"/>
        </w:rPr>
      </w:pPr>
    </w:p>
    <w:p w:rsidRPr="00822BB0" w:rsidR="00822BB0" w:rsidP="00822BB0" w:rsidRDefault="00822BB0" w14:paraId="7D24182D"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6CC07712" w14:textId="77777777">
      <w:pPr>
        <w:spacing w:line="240" w:lineRule="atLeast"/>
        <w:rPr>
          <w:rFonts w:ascii="Times New Roman" w:hAnsi="Times New Roman"/>
          <w:sz w:val="24"/>
        </w:rPr>
      </w:pPr>
    </w:p>
    <w:p w:rsidR="003A64AD" w:rsidP="003A64AD" w:rsidRDefault="00822BB0" w14:paraId="3F33DE03" w14:textId="43D8FC85">
      <w:pPr>
        <w:spacing w:line="240" w:lineRule="atLeast"/>
        <w:ind w:firstLine="284"/>
        <w:rPr>
          <w:rFonts w:ascii="Times New Roman" w:hAnsi="Times New Roman"/>
          <w:sz w:val="24"/>
        </w:rPr>
      </w:pPr>
      <w:r w:rsidRPr="00822BB0">
        <w:rPr>
          <w:rFonts w:ascii="Times New Roman" w:hAnsi="Times New Roman"/>
          <w:sz w:val="24"/>
        </w:rPr>
        <w:t>Artikel 5.3.2, tweede lid, komt te luiden:</w:t>
      </w:r>
    </w:p>
    <w:p w:rsidRPr="00822BB0" w:rsidR="00822BB0" w:rsidP="003A64AD" w:rsidRDefault="00822BB0" w14:paraId="2EA4F024" w14:textId="7E1D257B">
      <w:pPr>
        <w:spacing w:line="240" w:lineRule="atLeast"/>
        <w:ind w:firstLine="284"/>
        <w:rPr>
          <w:rFonts w:ascii="Times New Roman" w:hAnsi="Times New Roman"/>
          <w:sz w:val="24"/>
        </w:rPr>
      </w:pPr>
      <w:r w:rsidRPr="00822BB0">
        <w:rPr>
          <w:rFonts w:ascii="Times New Roman" w:hAnsi="Times New Roman"/>
          <w:sz w:val="24"/>
        </w:rPr>
        <w:t>2. De verdachte kan tegenover degene die de strafbeschikking heeft uitgevaardigd of tegenover een opsporingsambtenaar afstand doen van de bevoegdheid om verzet in te stellen, indien hij daarbij wordt bijgestaan door een raadsman en hem voorafgaand aan het doen van afstand wordt meegedeeld dat na vrijwillige voldoening geen verzet meer kan worden ingesteld en dat een gedane afstand niet kan worden herroepen. Behoudens in het geval van vrijwillige voldoening is daarbij van afstand pas sprake als deze is vastgelegd en door de verdachte is ondertekend.</w:t>
      </w:r>
    </w:p>
    <w:p w:rsidRPr="00822BB0" w:rsidR="00822BB0" w:rsidP="00822BB0" w:rsidRDefault="00822BB0" w14:paraId="089D5FA3" w14:textId="77777777">
      <w:pPr>
        <w:spacing w:line="240" w:lineRule="atLeast"/>
        <w:rPr>
          <w:rFonts w:ascii="Times New Roman" w:hAnsi="Times New Roman"/>
          <w:sz w:val="24"/>
        </w:rPr>
      </w:pPr>
    </w:p>
    <w:p w:rsidRPr="00822BB0" w:rsidR="00822BB0" w:rsidP="00822BB0" w:rsidRDefault="00822BB0" w14:paraId="186A996E"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4C8CC0B1" w14:textId="77777777">
      <w:pPr>
        <w:pStyle w:val="Geenafstand"/>
        <w:spacing w:line="240" w:lineRule="atLeast"/>
        <w:rPr>
          <w:rFonts w:ascii="Times New Roman" w:hAnsi="Times New Roman" w:cs="Times New Roman"/>
          <w:bCs/>
          <w:sz w:val="24"/>
          <w:szCs w:val="24"/>
        </w:rPr>
      </w:pPr>
      <w:bookmarkStart w:name="_Hlk150954883" w:id="75"/>
    </w:p>
    <w:p w:rsidRPr="00822BB0" w:rsidR="00822BB0" w:rsidP="002A640A" w:rsidRDefault="00822BB0" w14:paraId="4EC914D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Aan artikel 5.3.4 wordt een lid toegevoegd, luidende:</w:t>
      </w:r>
      <w:bookmarkEnd w:id="75"/>
    </w:p>
    <w:p w:rsidRPr="00822BB0" w:rsidR="00822BB0" w:rsidP="002A640A" w:rsidRDefault="00822BB0" w14:paraId="1330CA48"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Dit artikel is niet van toepassing op een wijziging van een onherroepelijke strafbeschikking.</w:t>
      </w:r>
    </w:p>
    <w:p w:rsidRPr="00822BB0" w:rsidR="00822BB0" w:rsidP="00822BB0" w:rsidRDefault="00822BB0" w14:paraId="51CCE7A6" w14:textId="77777777">
      <w:pPr>
        <w:spacing w:line="240" w:lineRule="atLeast"/>
        <w:rPr>
          <w:rFonts w:ascii="Times New Roman" w:hAnsi="Times New Roman"/>
          <w:i/>
          <w:iCs/>
          <w:sz w:val="24"/>
        </w:rPr>
      </w:pPr>
    </w:p>
    <w:p w:rsidRPr="00822BB0" w:rsidR="00822BB0" w:rsidP="00822BB0" w:rsidRDefault="00822BB0" w14:paraId="3CDFADB0"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6C16FF5E" w14:textId="77777777">
      <w:pPr>
        <w:spacing w:line="240" w:lineRule="atLeast"/>
        <w:rPr>
          <w:rFonts w:ascii="Times New Roman" w:hAnsi="Times New Roman"/>
          <w:sz w:val="24"/>
        </w:rPr>
      </w:pPr>
    </w:p>
    <w:p w:rsidRPr="00822BB0" w:rsidR="00822BB0" w:rsidP="002A640A" w:rsidRDefault="00822BB0" w14:paraId="494FAF76" w14:textId="77777777">
      <w:pPr>
        <w:spacing w:line="240" w:lineRule="atLeast"/>
        <w:ind w:firstLine="284"/>
        <w:rPr>
          <w:rFonts w:ascii="Times New Roman" w:hAnsi="Times New Roman"/>
          <w:sz w:val="24"/>
        </w:rPr>
      </w:pPr>
      <w:r w:rsidRPr="00822BB0">
        <w:rPr>
          <w:rFonts w:ascii="Times New Roman" w:hAnsi="Times New Roman"/>
          <w:sz w:val="24"/>
        </w:rPr>
        <w:t>Aan artikel 5.4.1 wordt een lid toegevoegd, luidende:</w:t>
      </w:r>
    </w:p>
    <w:p w:rsidRPr="00822BB0" w:rsidR="00822BB0" w:rsidP="002A640A" w:rsidRDefault="00822BB0" w14:paraId="110B1484" w14:textId="77777777">
      <w:pPr>
        <w:spacing w:line="240" w:lineRule="atLeast"/>
        <w:ind w:firstLine="284"/>
        <w:rPr>
          <w:rFonts w:ascii="Times New Roman" w:hAnsi="Times New Roman"/>
          <w:sz w:val="24"/>
        </w:rPr>
      </w:pPr>
      <w:r w:rsidRPr="00822BB0">
        <w:rPr>
          <w:rFonts w:ascii="Times New Roman" w:hAnsi="Times New Roman"/>
          <w:sz w:val="24"/>
        </w:rPr>
        <w:t>5. Hoger beroep tegen eindvonnissen staat niet open voor het openbaar ministerie en voor de verdachte indien de rechtbank procesafspraken heeft toegelaten die een gezamenlijk voorstel inhouden over de sanctieoplegging en binnen de grenzen van die afspraken heeft beslist, tenzij:</w:t>
      </w:r>
    </w:p>
    <w:p w:rsidRPr="00822BB0" w:rsidR="00822BB0" w:rsidP="002A640A" w:rsidRDefault="00822BB0" w14:paraId="711ECCD7" w14:textId="77777777">
      <w:pPr>
        <w:spacing w:line="240" w:lineRule="atLeast"/>
        <w:ind w:firstLine="284"/>
        <w:rPr>
          <w:rFonts w:ascii="Times New Roman" w:hAnsi="Times New Roman"/>
          <w:sz w:val="24"/>
        </w:rPr>
      </w:pPr>
      <w:r w:rsidRPr="00822BB0">
        <w:rPr>
          <w:rFonts w:ascii="Times New Roman" w:hAnsi="Times New Roman"/>
          <w:sz w:val="24"/>
        </w:rPr>
        <w:t>a. de rechtbank het bepaalde in artikel 4.2.26b niet in acht heeft genomen; of</w:t>
      </w:r>
    </w:p>
    <w:p w:rsidRPr="00822BB0" w:rsidR="00822BB0" w:rsidP="002A640A" w:rsidRDefault="00822BB0" w14:paraId="45A5397C" w14:textId="77777777">
      <w:pPr>
        <w:spacing w:line="240" w:lineRule="atLeast"/>
        <w:ind w:firstLine="284"/>
        <w:rPr>
          <w:rFonts w:ascii="Times New Roman" w:hAnsi="Times New Roman"/>
          <w:sz w:val="24"/>
        </w:rPr>
      </w:pPr>
      <w:r w:rsidRPr="00822BB0">
        <w:rPr>
          <w:rFonts w:ascii="Times New Roman" w:hAnsi="Times New Roman"/>
          <w:sz w:val="24"/>
        </w:rPr>
        <w:t>b. de rechtbank een beslissing heeft genomen over de oplegging van een in artikel 4.2.26b, tweede lid, bedoelde maatregel of, in het geval daarover geen procesafspraken zijn gemaakt, een beslissing heeft genomen over de vordering van de benadeelde partij of over de oplegging van een ontnemingsmaatregel, dan wel de officier van justitie het nemen van een dergelijke beslissing heeft gevorderd en de rechtbank die beslissing niet heeft genomen.</w:t>
      </w:r>
    </w:p>
    <w:p w:rsidRPr="00822BB0" w:rsidR="00822BB0" w:rsidP="00822BB0" w:rsidRDefault="00822BB0" w14:paraId="6E9B1ABE" w14:textId="77777777">
      <w:pPr>
        <w:spacing w:line="240" w:lineRule="atLeast"/>
        <w:rPr>
          <w:rFonts w:ascii="Times New Roman" w:hAnsi="Times New Roman"/>
          <w:sz w:val="24"/>
        </w:rPr>
      </w:pPr>
    </w:p>
    <w:p w:rsidRPr="00822BB0" w:rsidR="00822BB0" w:rsidP="00822BB0" w:rsidRDefault="00822BB0" w14:paraId="4F5DDCEA"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5EF0DA71" w14:textId="77777777">
      <w:pPr>
        <w:spacing w:line="240" w:lineRule="atLeast"/>
        <w:rPr>
          <w:rFonts w:ascii="Times New Roman" w:hAnsi="Times New Roman"/>
          <w:sz w:val="24"/>
        </w:rPr>
      </w:pPr>
    </w:p>
    <w:p w:rsidRPr="00822BB0" w:rsidR="00822BB0" w:rsidP="009411F9" w:rsidRDefault="00822BB0" w14:paraId="58F90E4C" w14:textId="755B7A47">
      <w:pPr>
        <w:tabs>
          <w:tab w:val="left" w:pos="5640"/>
        </w:tabs>
        <w:ind w:firstLine="284"/>
        <w:contextualSpacing/>
        <w:rPr>
          <w:rFonts w:ascii="Times New Roman" w:hAnsi="Times New Roman"/>
          <w:sz w:val="24"/>
        </w:rPr>
      </w:pPr>
      <w:r w:rsidRPr="00822BB0">
        <w:rPr>
          <w:rFonts w:ascii="Times New Roman" w:hAnsi="Times New Roman"/>
          <w:sz w:val="24"/>
        </w:rPr>
        <w:t>Na artikel 5.4.7 wordt een artikel ingevoegd, luidende:</w:t>
      </w:r>
    </w:p>
    <w:p w:rsidRPr="00822BB0" w:rsidR="00822BB0" w:rsidP="00822BB0" w:rsidRDefault="00822BB0" w14:paraId="65A64D01" w14:textId="77777777">
      <w:pPr>
        <w:tabs>
          <w:tab w:val="left" w:pos="5640"/>
        </w:tabs>
        <w:spacing w:line="240" w:lineRule="atLeast"/>
        <w:rPr>
          <w:rFonts w:ascii="Times New Roman" w:hAnsi="Times New Roman"/>
          <w:sz w:val="24"/>
        </w:rPr>
      </w:pPr>
    </w:p>
    <w:p w:rsidRPr="00822BB0" w:rsidR="00822BB0" w:rsidP="00822BB0" w:rsidRDefault="00822BB0" w14:paraId="37E4FF92" w14:textId="77777777">
      <w:pPr>
        <w:spacing w:line="240" w:lineRule="atLeast"/>
        <w:rPr>
          <w:rFonts w:ascii="Times New Roman" w:hAnsi="Times New Roman"/>
          <w:b/>
          <w:bCs/>
          <w:sz w:val="24"/>
        </w:rPr>
      </w:pPr>
      <w:r w:rsidRPr="00822BB0">
        <w:rPr>
          <w:rFonts w:ascii="Times New Roman" w:hAnsi="Times New Roman"/>
          <w:b/>
          <w:bCs/>
          <w:sz w:val="24"/>
        </w:rPr>
        <w:t>Artikel 5.4.7a</w:t>
      </w:r>
    </w:p>
    <w:p w:rsidRPr="00822BB0" w:rsidR="00822BB0" w:rsidP="00822BB0" w:rsidRDefault="00822BB0" w14:paraId="672D6691" w14:textId="77777777">
      <w:pPr>
        <w:spacing w:line="240" w:lineRule="atLeast"/>
        <w:rPr>
          <w:rFonts w:ascii="Times New Roman" w:hAnsi="Times New Roman"/>
          <w:b/>
          <w:bCs/>
          <w:sz w:val="24"/>
        </w:rPr>
      </w:pPr>
    </w:p>
    <w:p w:rsidRPr="00822BB0" w:rsidR="00822BB0" w:rsidP="009411F9" w:rsidRDefault="00822BB0" w14:paraId="53C4C368" w14:textId="77777777">
      <w:pPr>
        <w:spacing w:line="240" w:lineRule="atLeast"/>
        <w:ind w:firstLine="284"/>
        <w:rPr>
          <w:rFonts w:ascii="Times New Roman" w:hAnsi="Times New Roman"/>
          <w:sz w:val="24"/>
        </w:rPr>
      </w:pPr>
      <w:r w:rsidRPr="00822BB0">
        <w:rPr>
          <w:rFonts w:ascii="Times New Roman" w:hAnsi="Times New Roman"/>
          <w:sz w:val="24"/>
        </w:rPr>
        <w:t>Na het instellen van hoger beroep kunnen procesafspraken worden gemaakt overeenkomstig artikel 3.1.1a. De advocaat-generaal stelt de voorzitter van het gerechtshof zo spoedig mogelijk in kennis van de gemaakte afspraken.</w:t>
      </w:r>
    </w:p>
    <w:p w:rsidRPr="00822BB0" w:rsidR="00822BB0" w:rsidP="00822BB0" w:rsidRDefault="00822BB0" w14:paraId="3E895ADA" w14:textId="77777777">
      <w:pPr>
        <w:spacing w:line="240" w:lineRule="atLeast"/>
        <w:rPr>
          <w:rFonts w:ascii="Times New Roman" w:hAnsi="Times New Roman"/>
          <w:sz w:val="24"/>
        </w:rPr>
      </w:pPr>
    </w:p>
    <w:p w:rsidRPr="00822BB0" w:rsidR="00822BB0" w:rsidP="00822BB0" w:rsidRDefault="00822BB0" w14:paraId="366F3084"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62A51131" w14:textId="77777777">
      <w:pPr>
        <w:spacing w:line="240" w:lineRule="atLeast"/>
        <w:rPr>
          <w:rFonts w:ascii="Times New Roman" w:hAnsi="Times New Roman"/>
          <w:sz w:val="24"/>
        </w:rPr>
      </w:pPr>
    </w:p>
    <w:p w:rsidRPr="00822BB0" w:rsidR="00822BB0" w:rsidP="009411F9" w:rsidRDefault="00822BB0" w14:paraId="71916B73" w14:textId="77777777">
      <w:pPr>
        <w:spacing w:line="240" w:lineRule="atLeast"/>
        <w:ind w:firstLine="284"/>
        <w:rPr>
          <w:rFonts w:ascii="Times New Roman" w:hAnsi="Times New Roman"/>
          <w:sz w:val="24"/>
        </w:rPr>
      </w:pPr>
      <w:r w:rsidRPr="00822BB0">
        <w:rPr>
          <w:rFonts w:ascii="Times New Roman" w:hAnsi="Times New Roman"/>
          <w:sz w:val="24"/>
        </w:rPr>
        <w:t>In artikel 5.4.11, negende lid, wordt “verzoekt” vervangen door “opdraagt”.</w:t>
      </w:r>
    </w:p>
    <w:p w:rsidRPr="00822BB0" w:rsidR="00822BB0" w:rsidP="00822BB0" w:rsidRDefault="00822BB0" w14:paraId="72D41522" w14:textId="77777777">
      <w:pPr>
        <w:spacing w:line="240" w:lineRule="atLeast"/>
        <w:rPr>
          <w:rFonts w:ascii="Times New Roman" w:hAnsi="Times New Roman"/>
          <w:sz w:val="24"/>
        </w:rPr>
      </w:pPr>
    </w:p>
    <w:p w:rsidRPr="00822BB0" w:rsidR="00822BB0" w:rsidP="00822BB0" w:rsidRDefault="00822BB0" w14:paraId="4D3BAB04" w14:textId="77777777">
      <w:pPr>
        <w:spacing w:line="240" w:lineRule="atLeast"/>
        <w:rPr>
          <w:rFonts w:ascii="Times New Roman" w:hAnsi="Times New Roman"/>
          <w:sz w:val="24"/>
        </w:rPr>
      </w:pPr>
      <w:bookmarkStart w:name="_Hlk180489354" w:id="76"/>
      <w:r w:rsidRPr="00822BB0">
        <w:rPr>
          <w:rFonts w:ascii="Times New Roman" w:hAnsi="Times New Roman"/>
          <w:sz w:val="24"/>
        </w:rPr>
        <w:t>G</w:t>
      </w:r>
    </w:p>
    <w:p w:rsidRPr="00822BB0" w:rsidR="00822BB0" w:rsidP="00822BB0" w:rsidRDefault="00822BB0" w14:paraId="051CA76D" w14:textId="77777777">
      <w:pPr>
        <w:spacing w:line="240" w:lineRule="atLeast"/>
        <w:rPr>
          <w:rFonts w:ascii="Times New Roman" w:hAnsi="Times New Roman"/>
          <w:sz w:val="24"/>
        </w:rPr>
      </w:pPr>
    </w:p>
    <w:p w:rsidRPr="00822BB0" w:rsidR="00822BB0" w:rsidP="009411F9" w:rsidRDefault="00822BB0" w14:paraId="374FB473" w14:textId="77777777">
      <w:pPr>
        <w:spacing w:line="240" w:lineRule="atLeast"/>
        <w:ind w:firstLine="284"/>
        <w:rPr>
          <w:rFonts w:ascii="Times New Roman" w:hAnsi="Times New Roman"/>
          <w:sz w:val="24"/>
        </w:rPr>
      </w:pPr>
      <w:r w:rsidRPr="00822BB0">
        <w:rPr>
          <w:rFonts w:ascii="Times New Roman" w:hAnsi="Times New Roman"/>
          <w:sz w:val="24"/>
        </w:rPr>
        <w:t>In artikel 5.4.15, eerste lid, wordt “Artikel 4.1.1, vierde lid” vervangen door “Artikel 4.1.1, vierde en vijfde lid”.</w:t>
      </w:r>
    </w:p>
    <w:p w:rsidRPr="00822BB0" w:rsidR="00822BB0" w:rsidP="00822BB0" w:rsidRDefault="00822BB0" w14:paraId="07CA6DEE" w14:textId="77777777">
      <w:pPr>
        <w:spacing w:line="240" w:lineRule="atLeast"/>
        <w:rPr>
          <w:rFonts w:ascii="Times New Roman" w:hAnsi="Times New Roman"/>
          <w:sz w:val="24"/>
        </w:rPr>
      </w:pPr>
    </w:p>
    <w:p w:rsidRPr="00822BB0" w:rsidR="00822BB0" w:rsidP="00822BB0" w:rsidRDefault="00822BB0" w14:paraId="7BE8083E"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0F9128FD" w14:textId="77777777">
      <w:pPr>
        <w:spacing w:line="240" w:lineRule="atLeast"/>
        <w:rPr>
          <w:rFonts w:ascii="Times New Roman" w:hAnsi="Times New Roman"/>
          <w:sz w:val="24"/>
        </w:rPr>
      </w:pPr>
    </w:p>
    <w:p w:rsidRPr="00822BB0" w:rsidR="00822BB0" w:rsidP="009411F9" w:rsidRDefault="00822BB0" w14:paraId="4EDE2C21" w14:textId="77777777">
      <w:pPr>
        <w:spacing w:line="240" w:lineRule="atLeast"/>
        <w:ind w:firstLine="284"/>
        <w:rPr>
          <w:rFonts w:ascii="Times New Roman" w:hAnsi="Times New Roman"/>
          <w:sz w:val="24"/>
        </w:rPr>
      </w:pPr>
      <w:r w:rsidRPr="00822BB0">
        <w:rPr>
          <w:rFonts w:ascii="Times New Roman" w:hAnsi="Times New Roman"/>
          <w:sz w:val="24"/>
        </w:rPr>
        <w:t>In artikel 5.4.20, vierde lid, wordt “gelasten” vervangen door “bevelen”.</w:t>
      </w:r>
    </w:p>
    <w:bookmarkEnd w:id="76"/>
    <w:p w:rsidRPr="00822BB0" w:rsidR="00822BB0" w:rsidP="00822BB0" w:rsidRDefault="00822BB0" w14:paraId="3C4FCCFF" w14:textId="77777777">
      <w:pPr>
        <w:spacing w:line="240" w:lineRule="atLeast"/>
        <w:rPr>
          <w:rFonts w:ascii="Times New Roman" w:hAnsi="Times New Roman"/>
          <w:sz w:val="24"/>
        </w:rPr>
      </w:pPr>
    </w:p>
    <w:p w:rsidRPr="00822BB0" w:rsidR="00822BB0" w:rsidP="00822BB0" w:rsidRDefault="00822BB0" w14:paraId="5C7838C3"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0B2680C9" w14:textId="77777777">
      <w:pPr>
        <w:spacing w:line="240" w:lineRule="atLeast"/>
        <w:rPr>
          <w:rFonts w:ascii="Times New Roman" w:hAnsi="Times New Roman"/>
          <w:sz w:val="24"/>
        </w:rPr>
      </w:pPr>
    </w:p>
    <w:p w:rsidRPr="00822BB0" w:rsidR="00822BB0" w:rsidP="009411F9" w:rsidRDefault="00822BB0" w14:paraId="5F2760BB" w14:textId="77777777">
      <w:pPr>
        <w:spacing w:line="240" w:lineRule="atLeast"/>
        <w:ind w:firstLine="284"/>
        <w:rPr>
          <w:rFonts w:ascii="Times New Roman" w:hAnsi="Times New Roman"/>
          <w:sz w:val="24"/>
        </w:rPr>
      </w:pPr>
      <w:r w:rsidRPr="00822BB0">
        <w:rPr>
          <w:rFonts w:ascii="Times New Roman" w:hAnsi="Times New Roman"/>
          <w:sz w:val="24"/>
        </w:rPr>
        <w:t>Na artikel 5.4.22 wordt een artikel ingevoegd, luidende:</w:t>
      </w:r>
    </w:p>
    <w:p w:rsidRPr="00822BB0" w:rsidR="00822BB0" w:rsidP="00822BB0" w:rsidRDefault="00822BB0" w14:paraId="04B6CB3E" w14:textId="77777777">
      <w:pPr>
        <w:spacing w:line="240" w:lineRule="atLeast"/>
        <w:rPr>
          <w:rFonts w:ascii="Times New Roman" w:hAnsi="Times New Roman"/>
          <w:b/>
          <w:bCs/>
          <w:sz w:val="24"/>
        </w:rPr>
      </w:pPr>
    </w:p>
    <w:p w:rsidRPr="00822BB0" w:rsidR="00822BB0" w:rsidP="00822BB0" w:rsidRDefault="00822BB0" w14:paraId="739FACD0" w14:textId="77777777">
      <w:pPr>
        <w:spacing w:line="240" w:lineRule="atLeast"/>
        <w:rPr>
          <w:rFonts w:ascii="Times New Roman" w:hAnsi="Times New Roman"/>
          <w:b/>
          <w:bCs/>
          <w:sz w:val="24"/>
        </w:rPr>
      </w:pPr>
      <w:r w:rsidRPr="00822BB0">
        <w:rPr>
          <w:rFonts w:ascii="Times New Roman" w:hAnsi="Times New Roman"/>
          <w:b/>
          <w:bCs/>
          <w:sz w:val="24"/>
        </w:rPr>
        <w:t>Artikel 5.4.22a</w:t>
      </w:r>
    </w:p>
    <w:p w:rsidRPr="00822BB0" w:rsidR="00822BB0" w:rsidP="00822BB0" w:rsidRDefault="00822BB0" w14:paraId="4FB5969B" w14:textId="77777777">
      <w:pPr>
        <w:spacing w:line="240" w:lineRule="atLeast"/>
        <w:rPr>
          <w:rFonts w:ascii="Times New Roman" w:hAnsi="Times New Roman"/>
          <w:sz w:val="24"/>
        </w:rPr>
      </w:pPr>
    </w:p>
    <w:p w:rsidRPr="00822BB0" w:rsidR="00822BB0" w:rsidP="009411F9" w:rsidRDefault="00822BB0" w14:paraId="045F99A5" w14:textId="77777777">
      <w:pPr>
        <w:spacing w:line="240" w:lineRule="atLeast"/>
        <w:ind w:firstLine="284"/>
        <w:rPr>
          <w:rFonts w:ascii="Times New Roman" w:hAnsi="Times New Roman"/>
          <w:sz w:val="24"/>
        </w:rPr>
      </w:pPr>
      <w:r w:rsidRPr="00822BB0">
        <w:rPr>
          <w:rFonts w:ascii="Times New Roman" w:hAnsi="Times New Roman"/>
          <w:sz w:val="24"/>
        </w:rPr>
        <w:t>In geval van artikel 4.2.25a wordt de zaak verwezen naar een ander gerechtshof.</w:t>
      </w:r>
    </w:p>
    <w:p w:rsidRPr="00822BB0" w:rsidR="00822BB0" w:rsidP="00822BB0" w:rsidRDefault="00822BB0" w14:paraId="6296008B" w14:textId="77777777">
      <w:pPr>
        <w:spacing w:line="240" w:lineRule="atLeast"/>
        <w:rPr>
          <w:rFonts w:ascii="Times New Roman" w:hAnsi="Times New Roman"/>
          <w:bCs/>
          <w:sz w:val="24"/>
        </w:rPr>
      </w:pPr>
    </w:p>
    <w:p w:rsidRPr="00822BB0" w:rsidR="00822BB0" w:rsidP="00822BB0" w:rsidRDefault="00822BB0" w14:paraId="2F9FB7C7" w14:textId="77777777">
      <w:pPr>
        <w:spacing w:line="240" w:lineRule="atLeast"/>
        <w:rPr>
          <w:rFonts w:ascii="Times New Roman" w:hAnsi="Times New Roman"/>
          <w:bCs/>
          <w:sz w:val="24"/>
        </w:rPr>
      </w:pPr>
      <w:r w:rsidRPr="00822BB0">
        <w:rPr>
          <w:rFonts w:ascii="Times New Roman" w:hAnsi="Times New Roman"/>
          <w:bCs/>
          <w:sz w:val="24"/>
        </w:rPr>
        <w:t>J</w:t>
      </w:r>
    </w:p>
    <w:p w:rsidRPr="00822BB0" w:rsidR="00822BB0" w:rsidP="00822BB0" w:rsidRDefault="00822BB0" w14:paraId="1D5A1A9F" w14:textId="77777777">
      <w:pPr>
        <w:spacing w:line="240" w:lineRule="atLeast"/>
        <w:rPr>
          <w:rFonts w:ascii="Times New Roman" w:hAnsi="Times New Roman"/>
          <w:bCs/>
          <w:sz w:val="24"/>
        </w:rPr>
      </w:pPr>
    </w:p>
    <w:p w:rsidRPr="009411F9" w:rsidR="00822BB0" w:rsidP="009411F9" w:rsidRDefault="00822BB0" w14:paraId="5CF04CD4" w14:textId="5BA81EA9">
      <w:pPr>
        <w:ind w:firstLine="284"/>
        <w:rPr>
          <w:rFonts w:ascii="Times New Roman" w:hAnsi="Times New Roman"/>
          <w:sz w:val="24"/>
        </w:rPr>
      </w:pPr>
      <w:r w:rsidRPr="00822BB0">
        <w:rPr>
          <w:rFonts w:ascii="Times New Roman" w:hAnsi="Times New Roman"/>
          <w:sz w:val="24"/>
        </w:rPr>
        <w:t xml:space="preserve">In artikel 5.4.37, derde lid, wordt na “De artikelen” ingevoegd “5.4.1, vijfde lid,”. </w:t>
      </w:r>
    </w:p>
    <w:p w:rsidRPr="00822BB0" w:rsidR="00822BB0" w:rsidP="00822BB0" w:rsidRDefault="00822BB0" w14:paraId="09C03D68" w14:textId="77777777">
      <w:pPr>
        <w:spacing w:line="240" w:lineRule="atLeast"/>
        <w:rPr>
          <w:rFonts w:ascii="Times New Roman" w:hAnsi="Times New Roman"/>
          <w:bCs/>
          <w:sz w:val="24"/>
        </w:rPr>
      </w:pPr>
    </w:p>
    <w:p w:rsidRPr="00822BB0" w:rsidR="00822BB0" w:rsidP="00822BB0" w:rsidRDefault="00822BB0" w14:paraId="2F0070D6" w14:textId="77777777">
      <w:pPr>
        <w:spacing w:line="240" w:lineRule="atLeast"/>
        <w:rPr>
          <w:rFonts w:ascii="Times New Roman" w:hAnsi="Times New Roman"/>
          <w:bCs/>
          <w:sz w:val="24"/>
        </w:rPr>
      </w:pPr>
      <w:r w:rsidRPr="00822BB0">
        <w:rPr>
          <w:rFonts w:ascii="Times New Roman" w:hAnsi="Times New Roman"/>
          <w:bCs/>
          <w:sz w:val="24"/>
        </w:rPr>
        <w:t>K</w:t>
      </w:r>
    </w:p>
    <w:p w:rsidRPr="00822BB0" w:rsidR="00822BB0" w:rsidP="00822BB0" w:rsidRDefault="00822BB0" w14:paraId="3EF5821B" w14:textId="77777777">
      <w:pPr>
        <w:spacing w:line="240" w:lineRule="atLeast"/>
        <w:rPr>
          <w:rFonts w:ascii="Times New Roman" w:hAnsi="Times New Roman"/>
          <w:bCs/>
          <w:sz w:val="24"/>
        </w:rPr>
      </w:pPr>
    </w:p>
    <w:p w:rsidRPr="00822BB0" w:rsidR="00822BB0" w:rsidP="009411F9" w:rsidRDefault="00822BB0" w14:paraId="6B8D20C5" w14:textId="77777777">
      <w:pPr>
        <w:spacing w:line="240" w:lineRule="atLeast"/>
        <w:ind w:firstLine="284"/>
        <w:rPr>
          <w:rFonts w:ascii="Times New Roman" w:hAnsi="Times New Roman"/>
          <w:bCs/>
          <w:sz w:val="24"/>
        </w:rPr>
      </w:pPr>
      <w:r w:rsidRPr="00822BB0">
        <w:rPr>
          <w:rFonts w:ascii="Times New Roman" w:hAnsi="Times New Roman"/>
          <w:bCs/>
          <w:sz w:val="24"/>
        </w:rPr>
        <w:t>In Boek 5 komt het opschrift van Afdeling 4.2.2 te luiden:</w:t>
      </w:r>
    </w:p>
    <w:p w:rsidRPr="00822BB0" w:rsidR="00822BB0" w:rsidP="00822BB0" w:rsidRDefault="00822BB0" w14:paraId="202F130A" w14:textId="77777777">
      <w:pPr>
        <w:spacing w:line="240" w:lineRule="atLeast"/>
        <w:rPr>
          <w:rFonts w:ascii="Times New Roman" w:hAnsi="Times New Roman"/>
          <w:bCs/>
          <w:sz w:val="24"/>
        </w:rPr>
      </w:pPr>
    </w:p>
    <w:p w:rsidRPr="00822BB0" w:rsidR="00822BB0" w:rsidP="00822BB0" w:rsidRDefault="00822BB0" w14:paraId="48FA28A5" w14:textId="77777777">
      <w:pPr>
        <w:spacing w:line="240" w:lineRule="atLeast"/>
        <w:rPr>
          <w:rFonts w:ascii="Times New Roman" w:hAnsi="Times New Roman"/>
          <w:bCs/>
          <w:sz w:val="24"/>
        </w:rPr>
      </w:pPr>
      <w:r w:rsidRPr="00822BB0">
        <w:rPr>
          <w:rFonts w:ascii="Times New Roman" w:hAnsi="Times New Roman"/>
          <w:bCs/>
          <w:sz w:val="24"/>
        </w:rPr>
        <w:t>AFDELING 4.2.2 DE VORDERING TOT TENUITVOERLEGGING OF OMZETTING</w:t>
      </w:r>
    </w:p>
    <w:p w:rsidRPr="00822BB0" w:rsidR="00822BB0" w:rsidP="00822BB0" w:rsidRDefault="00822BB0" w14:paraId="3FF61CC1" w14:textId="77777777">
      <w:pPr>
        <w:spacing w:line="240" w:lineRule="atLeast"/>
        <w:rPr>
          <w:rFonts w:ascii="Times New Roman" w:hAnsi="Times New Roman"/>
          <w:sz w:val="24"/>
        </w:rPr>
      </w:pPr>
    </w:p>
    <w:p w:rsidRPr="00822BB0" w:rsidR="00822BB0" w:rsidP="00822BB0" w:rsidRDefault="00822BB0" w14:paraId="5FB9F7A5"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7C5E657B" w14:textId="77777777">
      <w:pPr>
        <w:spacing w:line="240" w:lineRule="atLeast"/>
        <w:rPr>
          <w:rFonts w:ascii="Times New Roman" w:hAnsi="Times New Roman"/>
          <w:sz w:val="24"/>
        </w:rPr>
      </w:pPr>
    </w:p>
    <w:p w:rsidRPr="00822BB0" w:rsidR="00822BB0" w:rsidP="009411F9" w:rsidRDefault="00822BB0" w14:paraId="4C681924" w14:textId="77777777">
      <w:pPr>
        <w:spacing w:line="240" w:lineRule="atLeast"/>
        <w:ind w:firstLine="284"/>
        <w:rPr>
          <w:rFonts w:ascii="Times New Roman" w:hAnsi="Times New Roman"/>
          <w:sz w:val="24"/>
        </w:rPr>
      </w:pPr>
      <w:r w:rsidRPr="00822BB0">
        <w:rPr>
          <w:rFonts w:ascii="Times New Roman" w:hAnsi="Times New Roman"/>
          <w:sz w:val="24"/>
        </w:rPr>
        <w:t>In artikel 5.4.39 wordt “vordering tot tenuitvoerlegging” vervangen door “vordering als bedoeld in artikel 4.4.9, eerste lid,”.</w:t>
      </w:r>
    </w:p>
    <w:p w:rsidRPr="00822BB0" w:rsidR="00822BB0" w:rsidP="00822BB0" w:rsidRDefault="00822BB0" w14:paraId="509964DA" w14:textId="77777777">
      <w:pPr>
        <w:spacing w:line="240" w:lineRule="atLeast"/>
        <w:rPr>
          <w:rFonts w:ascii="Times New Roman" w:hAnsi="Times New Roman"/>
          <w:sz w:val="24"/>
        </w:rPr>
      </w:pPr>
    </w:p>
    <w:p w:rsidRPr="00822BB0" w:rsidR="00822BB0" w:rsidP="00822BB0" w:rsidRDefault="00822BB0" w14:paraId="27BED2D1"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5EAA6AAD" w14:textId="77777777">
      <w:pPr>
        <w:spacing w:line="240" w:lineRule="atLeast"/>
        <w:rPr>
          <w:rFonts w:ascii="Times New Roman" w:hAnsi="Times New Roman"/>
          <w:sz w:val="24"/>
        </w:rPr>
      </w:pPr>
    </w:p>
    <w:p w:rsidRPr="00822BB0" w:rsidR="00822BB0" w:rsidP="009411F9" w:rsidRDefault="00822BB0" w14:paraId="4ACB4504" w14:textId="77777777">
      <w:pPr>
        <w:spacing w:line="240" w:lineRule="atLeast"/>
        <w:ind w:firstLine="284"/>
        <w:rPr>
          <w:rFonts w:ascii="Times New Roman" w:hAnsi="Times New Roman"/>
          <w:sz w:val="24"/>
        </w:rPr>
      </w:pPr>
      <w:r w:rsidRPr="00822BB0">
        <w:rPr>
          <w:rFonts w:ascii="Times New Roman" w:hAnsi="Times New Roman"/>
          <w:sz w:val="24"/>
        </w:rPr>
        <w:lastRenderedPageBreak/>
        <w:t>In artikel 5.4.41, tweede lid, wordt na “De artikelen” ingevoegd “5.4.1, vijfde lid,”.</w:t>
      </w:r>
    </w:p>
    <w:p w:rsidRPr="00822BB0" w:rsidR="00822BB0" w:rsidP="00822BB0" w:rsidRDefault="00822BB0" w14:paraId="73237FF2" w14:textId="77777777">
      <w:pPr>
        <w:spacing w:line="240" w:lineRule="atLeast"/>
        <w:rPr>
          <w:rFonts w:ascii="Times New Roman" w:hAnsi="Times New Roman"/>
          <w:sz w:val="24"/>
        </w:rPr>
      </w:pPr>
    </w:p>
    <w:p w:rsidRPr="00822BB0" w:rsidR="00822BB0" w:rsidP="00822BB0" w:rsidRDefault="00822BB0" w14:paraId="33F04A6B"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2463CD1B" w14:textId="77777777">
      <w:pPr>
        <w:spacing w:line="240" w:lineRule="atLeast"/>
        <w:rPr>
          <w:rFonts w:ascii="Times New Roman" w:hAnsi="Times New Roman"/>
          <w:sz w:val="24"/>
        </w:rPr>
      </w:pPr>
    </w:p>
    <w:p w:rsidRPr="00822BB0" w:rsidR="00822BB0" w:rsidP="009411F9" w:rsidRDefault="00822BB0" w14:paraId="23C03D4E" w14:textId="77777777">
      <w:pPr>
        <w:spacing w:line="240" w:lineRule="atLeast"/>
        <w:ind w:firstLine="284"/>
        <w:rPr>
          <w:rFonts w:ascii="Times New Roman" w:hAnsi="Times New Roman"/>
          <w:sz w:val="24"/>
        </w:rPr>
      </w:pPr>
      <w:r w:rsidRPr="00822BB0">
        <w:rPr>
          <w:rFonts w:ascii="Times New Roman" w:hAnsi="Times New Roman"/>
          <w:sz w:val="24"/>
        </w:rPr>
        <w:t>Aan artikel 5.5.1 wordt een lid toegevoegd, luidende:</w:t>
      </w:r>
    </w:p>
    <w:p w:rsidRPr="00822BB0" w:rsidR="00822BB0" w:rsidP="009411F9" w:rsidRDefault="00822BB0" w14:paraId="20FCB187" w14:textId="77777777">
      <w:pPr>
        <w:spacing w:line="240" w:lineRule="atLeast"/>
        <w:ind w:firstLine="284"/>
        <w:rPr>
          <w:rFonts w:ascii="Times New Roman" w:hAnsi="Times New Roman"/>
          <w:sz w:val="24"/>
        </w:rPr>
      </w:pPr>
      <w:r w:rsidRPr="00822BB0">
        <w:rPr>
          <w:rFonts w:ascii="Times New Roman" w:hAnsi="Times New Roman"/>
          <w:sz w:val="24"/>
        </w:rPr>
        <w:t>3. Indien de advocaat-generaal en de verdachte in hoger beroep procesafspraken hebben gemaakt, is artikel 5.4.1, vijfde lid, van overeenkomstige toepassing op het beroep in cassatie.</w:t>
      </w:r>
    </w:p>
    <w:p w:rsidRPr="00822BB0" w:rsidR="00822BB0" w:rsidP="00822BB0" w:rsidRDefault="00822BB0" w14:paraId="193359DE" w14:textId="77777777">
      <w:pPr>
        <w:spacing w:line="240" w:lineRule="atLeast"/>
        <w:rPr>
          <w:rFonts w:ascii="Times New Roman" w:hAnsi="Times New Roman"/>
          <w:sz w:val="24"/>
        </w:rPr>
      </w:pPr>
    </w:p>
    <w:p w:rsidRPr="00822BB0" w:rsidR="00822BB0" w:rsidP="00822BB0" w:rsidRDefault="00822BB0" w14:paraId="620B5A9C" w14:textId="77777777">
      <w:pPr>
        <w:spacing w:line="240" w:lineRule="atLeast"/>
        <w:rPr>
          <w:rFonts w:ascii="Times New Roman" w:hAnsi="Times New Roman"/>
          <w:sz w:val="24"/>
        </w:rPr>
      </w:pPr>
      <w:r w:rsidRPr="00822BB0">
        <w:rPr>
          <w:rFonts w:ascii="Times New Roman" w:hAnsi="Times New Roman"/>
          <w:sz w:val="24"/>
        </w:rPr>
        <w:t>O</w:t>
      </w:r>
    </w:p>
    <w:p w:rsidRPr="00822BB0" w:rsidR="00822BB0" w:rsidP="00822BB0" w:rsidRDefault="00822BB0" w14:paraId="689FFF04" w14:textId="77777777">
      <w:pPr>
        <w:spacing w:line="240" w:lineRule="atLeast"/>
        <w:rPr>
          <w:rFonts w:ascii="Times New Roman" w:hAnsi="Times New Roman"/>
          <w:sz w:val="24"/>
        </w:rPr>
      </w:pPr>
    </w:p>
    <w:p w:rsidR="009411F9" w:rsidP="009411F9" w:rsidRDefault="00822BB0" w14:paraId="1B8DE20A" w14:textId="77777777">
      <w:pPr>
        <w:spacing w:line="240" w:lineRule="atLeast"/>
        <w:ind w:firstLine="284"/>
        <w:rPr>
          <w:rFonts w:ascii="Times New Roman" w:hAnsi="Times New Roman"/>
          <w:sz w:val="24"/>
        </w:rPr>
      </w:pPr>
      <w:r w:rsidRPr="00822BB0">
        <w:rPr>
          <w:rFonts w:ascii="Times New Roman" w:hAnsi="Times New Roman"/>
          <w:sz w:val="24"/>
        </w:rPr>
        <w:t xml:space="preserve">Aan artikel 5.5.5, eerste lid, wordt een zin toegevoegd, luidende: </w:t>
      </w:r>
    </w:p>
    <w:p w:rsidRPr="00822BB0" w:rsidR="00822BB0" w:rsidP="009411F9" w:rsidRDefault="00822BB0" w14:paraId="5D072F51" w14:textId="5BAD1F12">
      <w:pPr>
        <w:spacing w:line="240" w:lineRule="atLeast"/>
        <w:ind w:firstLine="284"/>
        <w:rPr>
          <w:rFonts w:ascii="Times New Roman" w:hAnsi="Times New Roman"/>
          <w:sz w:val="24"/>
        </w:rPr>
      </w:pPr>
      <w:r w:rsidRPr="00822BB0">
        <w:rPr>
          <w:rFonts w:ascii="Times New Roman" w:hAnsi="Times New Roman"/>
          <w:sz w:val="24"/>
        </w:rPr>
        <w:t>De Hoge Raad bepaalt op welke wijze de stukken van het geding aan de Hoge Raad worden verstrekt.</w:t>
      </w:r>
    </w:p>
    <w:p w:rsidRPr="00822BB0" w:rsidR="00822BB0" w:rsidP="00822BB0" w:rsidRDefault="00822BB0" w14:paraId="77AF21B8" w14:textId="77777777">
      <w:pPr>
        <w:spacing w:line="240" w:lineRule="atLeast"/>
        <w:rPr>
          <w:rFonts w:ascii="Times New Roman" w:hAnsi="Times New Roman"/>
          <w:sz w:val="24"/>
        </w:rPr>
      </w:pPr>
    </w:p>
    <w:p w:rsidRPr="00822BB0" w:rsidR="00822BB0" w:rsidP="00822BB0" w:rsidRDefault="00822BB0" w14:paraId="14AD943F"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621CE6DD" w14:textId="77777777">
      <w:pPr>
        <w:spacing w:line="240" w:lineRule="atLeast"/>
        <w:rPr>
          <w:rFonts w:ascii="Times New Roman" w:hAnsi="Times New Roman"/>
          <w:sz w:val="24"/>
        </w:rPr>
      </w:pPr>
    </w:p>
    <w:p w:rsidRPr="00822BB0" w:rsidR="00822BB0" w:rsidP="001E5903" w:rsidRDefault="00822BB0" w14:paraId="09D18C0C" w14:textId="77777777">
      <w:pPr>
        <w:spacing w:line="240" w:lineRule="atLeast"/>
        <w:ind w:firstLine="284"/>
        <w:rPr>
          <w:rFonts w:ascii="Times New Roman" w:hAnsi="Times New Roman"/>
          <w:sz w:val="24"/>
        </w:rPr>
      </w:pPr>
      <w:r w:rsidRPr="00822BB0">
        <w:rPr>
          <w:rFonts w:ascii="Times New Roman" w:hAnsi="Times New Roman"/>
          <w:sz w:val="24"/>
        </w:rPr>
        <w:t>In artikel 5.5.10, vierde lid, vervalt na “openbaar ministerie” “kunnen”.</w:t>
      </w:r>
    </w:p>
    <w:p w:rsidRPr="00822BB0" w:rsidR="00822BB0" w:rsidP="00822BB0" w:rsidRDefault="00822BB0" w14:paraId="46F66114" w14:textId="77777777">
      <w:pPr>
        <w:spacing w:line="240" w:lineRule="atLeast"/>
        <w:rPr>
          <w:rFonts w:ascii="Times New Roman" w:hAnsi="Times New Roman"/>
          <w:sz w:val="24"/>
        </w:rPr>
      </w:pPr>
    </w:p>
    <w:p w:rsidRPr="00822BB0" w:rsidR="00822BB0" w:rsidP="00822BB0" w:rsidRDefault="00822BB0" w14:paraId="74F7295C" w14:textId="77777777">
      <w:pPr>
        <w:spacing w:line="240" w:lineRule="atLeast"/>
        <w:rPr>
          <w:rFonts w:ascii="Times New Roman" w:hAnsi="Times New Roman"/>
          <w:sz w:val="24"/>
        </w:rPr>
      </w:pPr>
      <w:r w:rsidRPr="00822BB0">
        <w:rPr>
          <w:rFonts w:ascii="Times New Roman" w:hAnsi="Times New Roman"/>
          <w:sz w:val="24"/>
        </w:rPr>
        <w:t>Q</w:t>
      </w:r>
    </w:p>
    <w:p w:rsidRPr="00822BB0" w:rsidR="00822BB0" w:rsidP="00822BB0" w:rsidRDefault="00822BB0" w14:paraId="48FA9A3E" w14:textId="77777777">
      <w:pPr>
        <w:spacing w:line="240" w:lineRule="atLeast"/>
        <w:rPr>
          <w:rFonts w:ascii="Times New Roman" w:hAnsi="Times New Roman"/>
          <w:sz w:val="24"/>
        </w:rPr>
      </w:pPr>
    </w:p>
    <w:p w:rsidR="00822BB0" w:rsidP="00BD2B26" w:rsidRDefault="00822BB0" w14:paraId="50FC250C" w14:textId="77777777">
      <w:pPr>
        <w:spacing w:line="240" w:lineRule="atLeast"/>
        <w:ind w:firstLine="284"/>
        <w:rPr>
          <w:rFonts w:ascii="Times New Roman" w:hAnsi="Times New Roman"/>
          <w:sz w:val="24"/>
        </w:rPr>
      </w:pPr>
      <w:r w:rsidRPr="00822BB0">
        <w:rPr>
          <w:rFonts w:ascii="Times New Roman" w:hAnsi="Times New Roman"/>
          <w:sz w:val="24"/>
        </w:rPr>
        <w:t>Artikel 5.5.12 wordt als volgt gewijzigd:</w:t>
      </w:r>
    </w:p>
    <w:p w:rsidRPr="00822BB0" w:rsidR="00BD2B26" w:rsidP="00BD2B26" w:rsidRDefault="00BD2B26" w14:paraId="3EC07062" w14:textId="77777777">
      <w:pPr>
        <w:spacing w:line="240" w:lineRule="atLeast"/>
        <w:ind w:firstLine="284"/>
        <w:rPr>
          <w:rFonts w:ascii="Times New Roman" w:hAnsi="Times New Roman"/>
          <w:sz w:val="24"/>
        </w:rPr>
      </w:pPr>
    </w:p>
    <w:p w:rsidRPr="00822BB0" w:rsidR="00822BB0" w:rsidP="00597FA7" w:rsidRDefault="00822BB0" w14:paraId="7426261B" w14:textId="77777777">
      <w:pPr>
        <w:spacing w:line="240" w:lineRule="atLeast"/>
        <w:ind w:firstLine="284"/>
        <w:rPr>
          <w:rFonts w:ascii="Times New Roman" w:hAnsi="Times New Roman"/>
          <w:sz w:val="24"/>
        </w:rPr>
      </w:pPr>
      <w:r w:rsidRPr="00822BB0">
        <w:rPr>
          <w:rFonts w:ascii="Times New Roman" w:hAnsi="Times New Roman"/>
          <w:sz w:val="24"/>
        </w:rPr>
        <w:t>1. In het tweede lid, aanhef, wordt “de aard van de aangevoerde klachten” vervangen door “daarmee verband houdende belangen”.</w:t>
      </w:r>
    </w:p>
    <w:p w:rsidR="00790A68" w:rsidP="00597FA7" w:rsidRDefault="00790A68" w14:paraId="34DADB84" w14:textId="77777777">
      <w:pPr>
        <w:spacing w:line="240" w:lineRule="atLeast"/>
        <w:ind w:firstLine="284"/>
        <w:rPr>
          <w:rFonts w:ascii="Times New Roman" w:hAnsi="Times New Roman"/>
          <w:sz w:val="24"/>
        </w:rPr>
      </w:pPr>
    </w:p>
    <w:p w:rsidRPr="00822BB0" w:rsidR="00822BB0" w:rsidP="00597FA7" w:rsidRDefault="00822BB0" w14:paraId="7690D776" w14:textId="6F413D55">
      <w:pPr>
        <w:spacing w:line="240" w:lineRule="atLeast"/>
        <w:ind w:firstLine="284"/>
        <w:rPr>
          <w:rFonts w:ascii="Times New Roman" w:hAnsi="Times New Roman"/>
          <w:sz w:val="24"/>
        </w:rPr>
      </w:pPr>
      <w:r w:rsidRPr="00822BB0">
        <w:rPr>
          <w:rFonts w:ascii="Times New Roman" w:hAnsi="Times New Roman"/>
          <w:sz w:val="24"/>
        </w:rPr>
        <w:t>2. In het tweede lid vervalt onderdeel d, onder verlettering van onderdeel e tot onderdeel d, en vervalt onderdeel f, onder verlettering van onderdeel g tot onderdeel e.</w:t>
      </w:r>
    </w:p>
    <w:p w:rsidR="00790A68" w:rsidP="00822BB0" w:rsidRDefault="00790A68" w14:paraId="47792185" w14:textId="77777777">
      <w:pPr>
        <w:pStyle w:val="Geenafstand"/>
        <w:spacing w:line="240" w:lineRule="atLeast"/>
        <w:rPr>
          <w:rFonts w:ascii="Times New Roman" w:hAnsi="Times New Roman" w:cs="Times New Roman"/>
          <w:sz w:val="24"/>
          <w:szCs w:val="24"/>
        </w:rPr>
      </w:pPr>
    </w:p>
    <w:p w:rsidRPr="00822BB0" w:rsidR="00822BB0" w:rsidP="00790A68" w:rsidRDefault="00822BB0" w14:paraId="2DA6BB3C" w14:textId="4B2437AF">
      <w:pPr>
        <w:pStyle w:val="Geenafstand"/>
        <w:spacing w:line="240" w:lineRule="atLeast"/>
        <w:ind w:left="284"/>
        <w:rPr>
          <w:rFonts w:ascii="Times New Roman" w:hAnsi="Times New Roman" w:cs="Times New Roman"/>
          <w:sz w:val="24"/>
          <w:szCs w:val="24"/>
        </w:rPr>
      </w:pPr>
      <w:r w:rsidRPr="00822BB0">
        <w:rPr>
          <w:rFonts w:ascii="Times New Roman" w:hAnsi="Times New Roman" w:cs="Times New Roman"/>
          <w:sz w:val="24"/>
          <w:szCs w:val="24"/>
        </w:rPr>
        <w:t>3. Er wordt een lid toegevoegd, luidende:</w:t>
      </w:r>
      <w:r w:rsidRPr="00822BB0">
        <w:rPr>
          <w:rFonts w:ascii="Times New Roman" w:hAnsi="Times New Roman" w:cs="Times New Roman"/>
          <w:sz w:val="24"/>
          <w:szCs w:val="24"/>
        </w:rPr>
        <w:br/>
        <w:t>3. Van een verzuim van vormen dat vernietiging rechtvaardigt is voorts sprake:</w:t>
      </w:r>
    </w:p>
    <w:p w:rsidRPr="00822BB0" w:rsidR="00822BB0" w:rsidP="00790A68" w:rsidRDefault="00822BB0" w14:paraId="7069BFE4"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a. wanneer de rechter heeft geweigerd of verzuimd om te beslissen op een verzoek van de verdachte of een vordering van het openbaar ministerie als bedoeld in artikel 4.2.6, eerste lid, tenzij de belangen van de partij die daar gronden tegen aanvoert niet zijn geschaad;</w:t>
      </w:r>
    </w:p>
    <w:p w:rsidRPr="00822BB0" w:rsidR="00822BB0" w:rsidP="00790A68" w:rsidRDefault="00822BB0" w14:paraId="23F37887" w14:textId="77777777">
      <w:pPr>
        <w:spacing w:line="240" w:lineRule="atLeast"/>
        <w:ind w:firstLine="284"/>
        <w:rPr>
          <w:rFonts w:ascii="Times New Roman" w:hAnsi="Times New Roman"/>
          <w:sz w:val="24"/>
        </w:rPr>
      </w:pPr>
      <w:r w:rsidRPr="00822BB0">
        <w:rPr>
          <w:rFonts w:ascii="Times New Roman" w:hAnsi="Times New Roman"/>
          <w:sz w:val="24"/>
        </w:rPr>
        <w:t>b. wanneer het arrest niet de bij de wet voorgeschreven beslissingen bevat of deze beslissingen niet op de bij de wet voorgeschreven wijze zijn gemotiveerd, tenzij de belangen van de partij die daar gronden tegen aanvoert niet zijn geschaad.</w:t>
      </w:r>
    </w:p>
    <w:p w:rsidRPr="00822BB0" w:rsidR="00822BB0" w:rsidP="00822BB0" w:rsidRDefault="00822BB0" w14:paraId="4E639FB2" w14:textId="77777777">
      <w:pPr>
        <w:spacing w:line="240" w:lineRule="atLeast"/>
        <w:rPr>
          <w:rFonts w:ascii="Times New Roman" w:hAnsi="Times New Roman"/>
          <w:sz w:val="24"/>
        </w:rPr>
      </w:pPr>
    </w:p>
    <w:p w:rsidRPr="00822BB0" w:rsidR="00822BB0" w:rsidP="00822BB0" w:rsidRDefault="00822BB0" w14:paraId="5EF24288" w14:textId="77777777">
      <w:pPr>
        <w:spacing w:line="240" w:lineRule="atLeast"/>
        <w:rPr>
          <w:rFonts w:ascii="Times New Roman" w:hAnsi="Times New Roman"/>
          <w:sz w:val="24"/>
        </w:rPr>
      </w:pPr>
      <w:r w:rsidRPr="00822BB0">
        <w:rPr>
          <w:rFonts w:ascii="Times New Roman" w:hAnsi="Times New Roman"/>
          <w:sz w:val="24"/>
        </w:rPr>
        <w:t>R</w:t>
      </w:r>
    </w:p>
    <w:p w:rsidRPr="00822BB0" w:rsidR="00822BB0" w:rsidP="00822BB0" w:rsidRDefault="00822BB0" w14:paraId="0EEF5791" w14:textId="77777777">
      <w:pPr>
        <w:spacing w:line="240" w:lineRule="atLeast"/>
        <w:rPr>
          <w:rFonts w:ascii="Times New Roman" w:hAnsi="Times New Roman"/>
          <w:sz w:val="24"/>
        </w:rPr>
      </w:pPr>
    </w:p>
    <w:p w:rsidRPr="00822BB0" w:rsidR="00822BB0" w:rsidP="00790A68" w:rsidRDefault="00822BB0" w14:paraId="0EFF0855" w14:textId="77777777">
      <w:pPr>
        <w:spacing w:line="240" w:lineRule="atLeast"/>
        <w:ind w:firstLine="284"/>
        <w:rPr>
          <w:rFonts w:ascii="Times New Roman" w:hAnsi="Times New Roman"/>
          <w:sz w:val="24"/>
        </w:rPr>
      </w:pPr>
      <w:r w:rsidRPr="00822BB0">
        <w:rPr>
          <w:rFonts w:ascii="Times New Roman" w:hAnsi="Times New Roman"/>
          <w:sz w:val="24"/>
        </w:rPr>
        <w:t xml:space="preserve">In artikel 5.5.17, derde lid, wordt na “De artikelen” ingevoegd “5.5.1, derde lid,”. </w:t>
      </w:r>
    </w:p>
    <w:p w:rsidRPr="00822BB0" w:rsidR="00822BB0" w:rsidP="00822BB0" w:rsidRDefault="00822BB0" w14:paraId="68EF5043" w14:textId="77777777">
      <w:pPr>
        <w:spacing w:line="240" w:lineRule="atLeast"/>
        <w:rPr>
          <w:rFonts w:ascii="Times New Roman" w:hAnsi="Times New Roman"/>
          <w:sz w:val="24"/>
        </w:rPr>
      </w:pPr>
    </w:p>
    <w:p w:rsidRPr="00822BB0" w:rsidR="00822BB0" w:rsidP="00822BB0" w:rsidRDefault="00822BB0" w14:paraId="3FE6FAB3" w14:textId="77777777">
      <w:pPr>
        <w:spacing w:line="240" w:lineRule="atLeast"/>
        <w:rPr>
          <w:rFonts w:ascii="Times New Roman" w:hAnsi="Times New Roman"/>
          <w:sz w:val="24"/>
        </w:rPr>
      </w:pPr>
      <w:r w:rsidRPr="00822BB0">
        <w:rPr>
          <w:rFonts w:ascii="Times New Roman" w:hAnsi="Times New Roman"/>
          <w:sz w:val="24"/>
        </w:rPr>
        <w:t>S</w:t>
      </w:r>
    </w:p>
    <w:p w:rsidRPr="00822BB0" w:rsidR="00822BB0" w:rsidP="00822BB0" w:rsidRDefault="00822BB0" w14:paraId="1B2C6F22" w14:textId="77777777">
      <w:pPr>
        <w:spacing w:line="240" w:lineRule="atLeast"/>
        <w:rPr>
          <w:rFonts w:ascii="Times New Roman" w:hAnsi="Times New Roman"/>
          <w:sz w:val="24"/>
        </w:rPr>
      </w:pPr>
    </w:p>
    <w:p w:rsidRPr="00822BB0" w:rsidR="00822BB0" w:rsidP="00790A68" w:rsidRDefault="00822BB0" w14:paraId="12B0377B" w14:textId="77777777">
      <w:pPr>
        <w:spacing w:line="240" w:lineRule="atLeast"/>
        <w:ind w:firstLine="284"/>
        <w:rPr>
          <w:rFonts w:ascii="Times New Roman" w:hAnsi="Times New Roman"/>
          <w:sz w:val="24"/>
        </w:rPr>
      </w:pPr>
      <w:r w:rsidRPr="00822BB0">
        <w:rPr>
          <w:rFonts w:ascii="Times New Roman" w:hAnsi="Times New Roman"/>
          <w:sz w:val="24"/>
        </w:rPr>
        <w:t xml:space="preserve">In artikel 5.5.20, tweede lid, wordt na “artikel 5.5.1,” ingevoegd “eerste en tweede lid,”. </w:t>
      </w:r>
    </w:p>
    <w:p w:rsidRPr="00822BB0" w:rsidR="00822BB0" w:rsidP="00822BB0" w:rsidRDefault="00822BB0" w14:paraId="0D4D3225" w14:textId="77777777">
      <w:pPr>
        <w:spacing w:line="240" w:lineRule="atLeast"/>
        <w:rPr>
          <w:rFonts w:ascii="Times New Roman" w:hAnsi="Times New Roman"/>
          <w:sz w:val="24"/>
        </w:rPr>
      </w:pPr>
    </w:p>
    <w:p w:rsidRPr="00822BB0" w:rsidR="00822BB0" w:rsidP="00822BB0" w:rsidRDefault="00822BB0" w14:paraId="65895B5A"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61828873" w14:textId="77777777">
      <w:pPr>
        <w:spacing w:line="240" w:lineRule="atLeast"/>
        <w:rPr>
          <w:rFonts w:ascii="Times New Roman" w:hAnsi="Times New Roman"/>
          <w:sz w:val="24"/>
        </w:rPr>
      </w:pPr>
    </w:p>
    <w:p w:rsidRPr="00822BB0" w:rsidR="00822BB0" w:rsidP="00D56507" w:rsidRDefault="00822BB0" w14:paraId="67B98E2C" w14:textId="77777777">
      <w:pPr>
        <w:spacing w:line="240" w:lineRule="atLeast"/>
        <w:ind w:firstLine="284"/>
        <w:rPr>
          <w:rFonts w:ascii="Times New Roman" w:hAnsi="Times New Roman"/>
          <w:sz w:val="24"/>
        </w:rPr>
      </w:pPr>
      <w:r w:rsidRPr="00822BB0">
        <w:rPr>
          <w:rFonts w:ascii="Times New Roman" w:hAnsi="Times New Roman"/>
          <w:sz w:val="24"/>
        </w:rPr>
        <w:t xml:space="preserve">In artikel 5.8.8, eerste lid, wordt “artikel 5.8.7, eerste lid” vervangen door “artikel 5.8.7, tweede lid”. </w:t>
      </w:r>
    </w:p>
    <w:p w:rsidRPr="00822BB0" w:rsidR="00822BB0" w:rsidP="00822BB0" w:rsidRDefault="00822BB0" w14:paraId="54902B7D" w14:textId="77777777">
      <w:pPr>
        <w:spacing w:line="240" w:lineRule="atLeast"/>
        <w:rPr>
          <w:rFonts w:ascii="Times New Roman" w:hAnsi="Times New Roman"/>
          <w:sz w:val="24"/>
        </w:rPr>
      </w:pPr>
    </w:p>
    <w:p w:rsidRPr="00822BB0" w:rsidR="00822BB0" w:rsidP="00822BB0" w:rsidRDefault="00822BB0" w14:paraId="39E13DC4" w14:textId="77777777">
      <w:pPr>
        <w:spacing w:line="240" w:lineRule="atLeast"/>
        <w:rPr>
          <w:rFonts w:ascii="Times New Roman" w:hAnsi="Times New Roman"/>
          <w:sz w:val="24"/>
        </w:rPr>
      </w:pPr>
      <w:bookmarkStart w:name="_Hlk158377859" w:id="77"/>
      <w:r w:rsidRPr="00822BB0">
        <w:rPr>
          <w:rFonts w:ascii="Times New Roman" w:hAnsi="Times New Roman"/>
          <w:sz w:val="24"/>
        </w:rPr>
        <w:t>U</w:t>
      </w:r>
    </w:p>
    <w:p w:rsidRPr="00822BB0" w:rsidR="00822BB0" w:rsidP="00822BB0" w:rsidRDefault="00822BB0" w14:paraId="110B5C80" w14:textId="77777777">
      <w:pPr>
        <w:spacing w:line="240" w:lineRule="atLeast"/>
        <w:rPr>
          <w:rFonts w:ascii="Times New Roman" w:hAnsi="Times New Roman"/>
          <w:sz w:val="24"/>
        </w:rPr>
      </w:pPr>
    </w:p>
    <w:p w:rsidRPr="00822BB0" w:rsidR="00822BB0" w:rsidP="00D56507" w:rsidRDefault="00822BB0" w14:paraId="7BE85B3C" w14:textId="77777777">
      <w:pPr>
        <w:spacing w:line="240" w:lineRule="atLeast"/>
        <w:ind w:firstLine="284"/>
        <w:rPr>
          <w:rFonts w:ascii="Times New Roman" w:hAnsi="Times New Roman"/>
          <w:sz w:val="24"/>
        </w:rPr>
      </w:pPr>
      <w:r w:rsidRPr="00822BB0">
        <w:rPr>
          <w:rFonts w:ascii="Times New Roman" w:hAnsi="Times New Roman"/>
          <w:sz w:val="24"/>
        </w:rPr>
        <w:t>In artikel 5.8.25, derde lid, wordt “240b, 247, 248a, 248b, 249, 250,” vervangen door “241, eerste lid, 245, eerste lid, 252,”.</w:t>
      </w:r>
      <w:r w:rsidRPr="00822BB0">
        <w:rPr>
          <w:rFonts w:ascii="Times New Roman" w:hAnsi="Times New Roman"/>
          <w:sz w:val="24"/>
        </w:rPr>
        <w:br/>
      </w:r>
      <w:r w:rsidRPr="00822BB0">
        <w:rPr>
          <w:rFonts w:ascii="Times New Roman" w:hAnsi="Times New Roman"/>
          <w:sz w:val="24"/>
        </w:rPr>
        <w:br/>
        <w:t>V</w:t>
      </w:r>
    </w:p>
    <w:p w:rsidRPr="00822BB0" w:rsidR="00822BB0" w:rsidP="00822BB0" w:rsidRDefault="00822BB0" w14:paraId="1C010A9B" w14:textId="77777777">
      <w:pPr>
        <w:spacing w:line="240" w:lineRule="atLeast"/>
        <w:rPr>
          <w:rFonts w:ascii="Times New Roman" w:hAnsi="Times New Roman"/>
          <w:sz w:val="24"/>
        </w:rPr>
      </w:pPr>
    </w:p>
    <w:p w:rsidRPr="00822BB0" w:rsidR="00822BB0" w:rsidP="00D56507" w:rsidRDefault="00822BB0" w14:paraId="6F008EE2" w14:textId="77777777">
      <w:pPr>
        <w:spacing w:line="240" w:lineRule="atLeast"/>
        <w:ind w:firstLine="284"/>
        <w:rPr>
          <w:rFonts w:ascii="Times New Roman" w:hAnsi="Times New Roman"/>
          <w:sz w:val="24"/>
        </w:rPr>
      </w:pPr>
      <w:r w:rsidRPr="00822BB0">
        <w:rPr>
          <w:rFonts w:ascii="Times New Roman" w:hAnsi="Times New Roman"/>
          <w:sz w:val="24"/>
        </w:rPr>
        <w:t xml:space="preserve">In artikel 5.8.34, tweede lid, wordt “5.8.33, tweede, vierde en vijfde lid” vervangen door “5.8.33, tweede en vierde lid”. </w:t>
      </w:r>
    </w:p>
    <w:bookmarkEnd w:id="77"/>
    <w:p w:rsidRPr="00822BB0" w:rsidR="00822BB0" w:rsidP="00822BB0" w:rsidRDefault="00822BB0" w14:paraId="0376653F" w14:textId="77777777">
      <w:pPr>
        <w:spacing w:line="240" w:lineRule="atLeast"/>
        <w:rPr>
          <w:rFonts w:ascii="Times New Roman" w:hAnsi="Times New Roman"/>
          <w:sz w:val="24"/>
        </w:rPr>
      </w:pPr>
    </w:p>
    <w:p w:rsidRPr="00822BB0" w:rsidR="00822BB0" w:rsidP="00822BB0" w:rsidRDefault="00822BB0" w14:paraId="7016E026" w14:textId="77777777">
      <w:pPr>
        <w:spacing w:line="240" w:lineRule="atLeast"/>
        <w:rPr>
          <w:rFonts w:ascii="Times New Roman" w:hAnsi="Times New Roman"/>
          <w:sz w:val="24"/>
        </w:rPr>
      </w:pPr>
    </w:p>
    <w:p w:rsidRPr="00822BB0" w:rsidR="00822BB0" w:rsidP="00822BB0" w:rsidRDefault="00822BB0" w14:paraId="38A20FD6" w14:textId="75C4E704">
      <w:pPr>
        <w:spacing w:line="240" w:lineRule="atLeast"/>
        <w:rPr>
          <w:rFonts w:ascii="Times New Roman" w:hAnsi="Times New Roman"/>
          <w:b/>
          <w:bCs/>
          <w:sz w:val="24"/>
        </w:rPr>
      </w:pPr>
      <w:r w:rsidRPr="00822BB0">
        <w:rPr>
          <w:rFonts w:ascii="Times New Roman" w:hAnsi="Times New Roman"/>
          <w:b/>
          <w:bCs/>
          <w:sz w:val="24"/>
        </w:rPr>
        <w:t>A</w:t>
      </w:r>
      <w:r w:rsidR="00D56507">
        <w:rPr>
          <w:rFonts w:ascii="Times New Roman" w:hAnsi="Times New Roman"/>
          <w:b/>
          <w:bCs/>
          <w:sz w:val="24"/>
        </w:rPr>
        <w:t>RTIKEL</w:t>
      </w:r>
      <w:r w:rsidRPr="00822BB0">
        <w:rPr>
          <w:rFonts w:ascii="Times New Roman" w:hAnsi="Times New Roman"/>
          <w:b/>
          <w:bCs/>
          <w:sz w:val="24"/>
        </w:rPr>
        <w:t xml:space="preserve"> VI</w:t>
      </w:r>
    </w:p>
    <w:p w:rsidRPr="00822BB0" w:rsidR="00822BB0" w:rsidP="00822BB0" w:rsidRDefault="00822BB0" w14:paraId="3C464C4D" w14:textId="77777777">
      <w:pPr>
        <w:spacing w:line="240" w:lineRule="atLeast"/>
        <w:rPr>
          <w:rFonts w:ascii="Times New Roman" w:hAnsi="Times New Roman"/>
          <w:b/>
          <w:bCs/>
          <w:sz w:val="24"/>
        </w:rPr>
      </w:pPr>
    </w:p>
    <w:p w:rsidRPr="00822BB0" w:rsidR="00822BB0" w:rsidP="00D56507" w:rsidRDefault="00822BB0" w14:paraId="6FE9EB5B" w14:textId="77777777">
      <w:pPr>
        <w:spacing w:line="240" w:lineRule="atLeast"/>
        <w:ind w:firstLine="284"/>
        <w:rPr>
          <w:rFonts w:ascii="Times New Roman" w:hAnsi="Times New Roman"/>
          <w:sz w:val="24"/>
        </w:rPr>
      </w:pPr>
      <w:r w:rsidRPr="00822BB0">
        <w:rPr>
          <w:rFonts w:ascii="Times New Roman" w:hAnsi="Times New Roman"/>
          <w:sz w:val="24"/>
        </w:rPr>
        <w:t>Boek 6 van het Wetboek van Strafvordering wordt als volgt gewijzigd:</w:t>
      </w:r>
    </w:p>
    <w:p w:rsidRPr="00822BB0" w:rsidR="00822BB0" w:rsidP="00822BB0" w:rsidRDefault="00822BB0" w14:paraId="7BF6E389" w14:textId="77777777">
      <w:pPr>
        <w:spacing w:line="240" w:lineRule="atLeast"/>
        <w:rPr>
          <w:rFonts w:ascii="Times New Roman" w:hAnsi="Times New Roman"/>
          <w:sz w:val="24"/>
        </w:rPr>
      </w:pPr>
    </w:p>
    <w:p w:rsidRPr="00822BB0" w:rsidR="00822BB0" w:rsidP="00822BB0" w:rsidRDefault="00822BB0" w14:paraId="49840B1C"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69AB1340" w14:textId="77777777">
      <w:pPr>
        <w:spacing w:line="240" w:lineRule="atLeast"/>
        <w:rPr>
          <w:rFonts w:ascii="Times New Roman" w:hAnsi="Times New Roman"/>
          <w:sz w:val="24"/>
        </w:rPr>
      </w:pPr>
    </w:p>
    <w:p w:rsidRPr="00822BB0" w:rsidR="00822BB0" w:rsidP="00D56507" w:rsidRDefault="00822BB0" w14:paraId="630E7589" w14:textId="77777777">
      <w:pPr>
        <w:spacing w:line="240" w:lineRule="atLeast"/>
        <w:ind w:firstLine="284"/>
        <w:rPr>
          <w:rFonts w:ascii="Times New Roman" w:hAnsi="Times New Roman"/>
          <w:sz w:val="24"/>
        </w:rPr>
      </w:pPr>
      <w:r w:rsidRPr="00822BB0">
        <w:rPr>
          <w:rFonts w:ascii="Times New Roman" w:hAnsi="Times New Roman"/>
          <w:sz w:val="24"/>
        </w:rPr>
        <w:t xml:space="preserve">Artikel 6.1.3, derde lid, komt te luiden: </w:t>
      </w:r>
    </w:p>
    <w:p w:rsidRPr="00822BB0" w:rsidR="00822BB0" w:rsidP="00D56507" w:rsidRDefault="00822BB0" w14:paraId="3CBFE934" w14:textId="77777777">
      <w:pPr>
        <w:spacing w:line="240" w:lineRule="atLeast"/>
        <w:ind w:firstLine="284"/>
        <w:rPr>
          <w:rFonts w:ascii="Times New Roman" w:hAnsi="Times New Roman"/>
          <w:sz w:val="24"/>
        </w:rPr>
      </w:pPr>
      <w:r w:rsidRPr="00822BB0">
        <w:rPr>
          <w:rFonts w:ascii="Times New Roman" w:hAnsi="Times New Roman"/>
          <w:sz w:val="24"/>
        </w:rPr>
        <w:t xml:space="preserve">3. De artikelen 6.1.5, eerste en tweede lid, 6.1.7, 6.1.9, 6.1.29, 6.1.33 en 6.1.36 zijn van overeenkomstige toepassing. </w:t>
      </w:r>
    </w:p>
    <w:p w:rsidRPr="00822BB0" w:rsidR="00822BB0" w:rsidP="00822BB0" w:rsidRDefault="00822BB0" w14:paraId="296240F7" w14:textId="77777777">
      <w:pPr>
        <w:spacing w:line="240" w:lineRule="atLeast"/>
        <w:rPr>
          <w:rFonts w:ascii="Times New Roman" w:hAnsi="Times New Roman"/>
          <w:sz w:val="24"/>
        </w:rPr>
      </w:pPr>
    </w:p>
    <w:p w:rsidRPr="00822BB0" w:rsidR="00822BB0" w:rsidP="00822BB0" w:rsidRDefault="00822BB0" w14:paraId="39630BBD"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27C61A7E" w14:textId="77777777">
      <w:pPr>
        <w:spacing w:line="240" w:lineRule="atLeast"/>
        <w:rPr>
          <w:rFonts w:ascii="Times New Roman" w:hAnsi="Times New Roman"/>
          <w:sz w:val="24"/>
        </w:rPr>
      </w:pPr>
    </w:p>
    <w:p w:rsidRPr="00822BB0" w:rsidR="00822BB0" w:rsidP="00D56507" w:rsidRDefault="00822BB0" w14:paraId="75F31C87" w14:textId="77777777">
      <w:pPr>
        <w:spacing w:line="240" w:lineRule="atLeast"/>
        <w:ind w:firstLine="284"/>
        <w:rPr>
          <w:rFonts w:ascii="Times New Roman" w:hAnsi="Times New Roman"/>
          <w:sz w:val="24"/>
        </w:rPr>
      </w:pPr>
      <w:r w:rsidRPr="00822BB0">
        <w:rPr>
          <w:rFonts w:ascii="Times New Roman" w:hAnsi="Times New Roman"/>
          <w:sz w:val="24"/>
        </w:rPr>
        <w:t>Artikel 6.1.5, derde lid, onderdeel b, komt te luiden:</w:t>
      </w:r>
    </w:p>
    <w:p w:rsidRPr="00822BB0" w:rsidR="00822BB0" w:rsidP="00D56507" w:rsidRDefault="00822BB0" w14:paraId="0A9A4F32" w14:textId="77777777">
      <w:pPr>
        <w:spacing w:line="240" w:lineRule="atLeast"/>
        <w:ind w:firstLine="284"/>
        <w:rPr>
          <w:rFonts w:ascii="Times New Roman" w:hAnsi="Times New Roman"/>
          <w:sz w:val="24"/>
        </w:rPr>
      </w:pPr>
      <w:r w:rsidRPr="00822BB0">
        <w:rPr>
          <w:rFonts w:ascii="Times New Roman" w:hAnsi="Times New Roman"/>
          <w:sz w:val="24"/>
        </w:rPr>
        <w:t>b. nadat de officier van justitie hem erover in kennis heeft gesteld dat hij voornemens is om een strafbeschikking uit te vaardigen waarin een taakstraf van meer dan twintig uur wordt opgelegd dan wel waarin een geldboete of een schadevergoedingsmaatregel of verbeurdverklaring van inbeslaggenomen voorwerpen wordt opgelegd en het daarmee afzonderlijk of gezamenlijk gemoeide bedrag meer beloopt dan € 115;</w:t>
      </w:r>
    </w:p>
    <w:p w:rsidRPr="00822BB0" w:rsidR="00822BB0" w:rsidP="00822BB0" w:rsidRDefault="00822BB0" w14:paraId="5CDCF738" w14:textId="77777777">
      <w:pPr>
        <w:spacing w:line="240" w:lineRule="atLeast"/>
        <w:rPr>
          <w:rFonts w:ascii="Times New Roman" w:hAnsi="Times New Roman"/>
          <w:sz w:val="24"/>
        </w:rPr>
      </w:pPr>
    </w:p>
    <w:p w:rsidRPr="00822BB0" w:rsidR="00822BB0" w:rsidP="00822BB0" w:rsidRDefault="00822BB0" w14:paraId="2405192E"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72A3BA85" w14:textId="77777777">
      <w:pPr>
        <w:spacing w:line="240" w:lineRule="atLeast"/>
        <w:rPr>
          <w:rFonts w:ascii="Times New Roman" w:hAnsi="Times New Roman"/>
          <w:sz w:val="24"/>
        </w:rPr>
      </w:pPr>
    </w:p>
    <w:p w:rsidRPr="00822BB0" w:rsidR="00822BB0" w:rsidP="00D56507" w:rsidRDefault="00822BB0" w14:paraId="0E378518" w14:textId="77777777">
      <w:pPr>
        <w:spacing w:line="240" w:lineRule="atLeast"/>
        <w:ind w:firstLine="284"/>
        <w:rPr>
          <w:rFonts w:ascii="Times New Roman" w:hAnsi="Times New Roman"/>
          <w:sz w:val="24"/>
        </w:rPr>
      </w:pPr>
      <w:r w:rsidRPr="00822BB0">
        <w:rPr>
          <w:rFonts w:ascii="Times New Roman" w:hAnsi="Times New Roman"/>
          <w:sz w:val="24"/>
        </w:rPr>
        <w:t xml:space="preserve">In artikel 6.1.13, derde lid, wordt “het eerste lid” vervangen door “het tweede lid”. </w:t>
      </w:r>
    </w:p>
    <w:p w:rsidRPr="00822BB0" w:rsidR="00822BB0" w:rsidP="00822BB0" w:rsidRDefault="00822BB0" w14:paraId="02F9981A" w14:textId="77777777">
      <w:pPr>
        <w:spacing w:line="240" w:lineRule="atLeast"/>
        <w:rPr>
          <w:rFonts w:ascii="Times New Roman" w:hAnsi="Times New Roman"/>
          <w:sz w:val="24"/>
        </w:rPr>
      </w:pPr>
    </w:p>
    <w:p w:rsidRPr="00822BB0" w:rsidR="00822BB0" w:rsidP="00822BB0" w:rsidRDefault="00822BB0" w14:paraId="3C4CE1A1"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6C78C291" w14:textId="77777777">
      <w:pPr>
        <w:spacing w:line="240" w:lineRule="atLeast"/>
        <w:rPr>
          <w:rFonts w:ascii="Times New Roman" w:hAnsi="Times New Roman"/>
          <w:sz w:val="24"/>
        </w:rPr>
      </w:pPr>
    </w:p>
    <w:p w:rsidRPr="00822BB0" w:rsidR="00822BB0" w:rsidP="00D56507" w:rsidRDefault="00822BB0" w14:paraId="6FCD26CA" w14:textId="77777777">
      <w:pPr>
        <w:spacing w:line="240" w:lineRule="atLeast"/>
        <w:ind w:firstLine="284"/>
        <w:rPr>
          <w:rFonts w:ascii="Times New Roman" w:hAnsi="Times New Roman"/>
          <w:sz w:val="24"/>
        </w:rPr>
      </w:pPr>
      <w:r w:rsidRPr="00822BB0">
        <w:rPr>
          <w:rFonts w:ascii="Times New Roman" w:hAnsi="Times New Roman"/>
          <w:sz w:val="24"/>
        </w:rPr>
        <w:t>Artikel 6.1.14 wordt als volgt gewijzigd:</w:t>
      </w:r>
    </w:p>
    <w:p w:rsidR="00D56507" w:rsidP="00822BB0" w:rsidRDefault="00D56507" w14:paraId="1F591C2A" w14:textId="77777777">
      <w:pPr>
        <w:spacing w:line="240" w:lineRule="atLeast"/>
        <w:rPr>
          <w:rFonts w:ascii="Times New Roman" w:hAnsi="Times New Roman"/>
          <w:sz w:val="24"/>
        </w:rPr>
      </w:pPr>
    </w:p>
    <w:p w:rsidRPr="00822BB0" w:rsidR="00822BB0" w:rsidP="00D56507" w:rsidRDefault="00822BB0" w14:paraId="2C5605CD" w14:textId="1DDF6CAE">
      <w:pPr>
        <w:spacing w:line="240" w:lineRule="atLeast"/>
        <w:ind w:firstLine="284"/>
        <w:rPr>
          <w:rFonts w:ascii="Times New Roman" w:hAnsi="Times New Roman"/>
          <w:sz w:val="24"/>
        </w:rPr>
      </w:pPr>
      <w:r w:rsidRPr="00822BB0">
        <w:rPr>
          <w:rFonts w:ascii="Times New Roman" w:hAnsi="Times New Roman"/>
          <w:sz w:val="24"/>
        </w:rPr>
        <w:t>1. In het eerste lid, onderdeel a, wordt “de jeugdreclassering” vervangen door “</w:t>
      </w:r>
      <w:bookmarkStart w:name="_Hlk215058148" w:id="78"/>
      <w:r w:rsidRPr="00822BB0">
        <w:rPr>
          <w:rFonts w:ascii="Times New Roman" w:hAnsi="Times New Roman"/>
          <w:sz w:val="24"/>
        </w:rPr>
        <w:t>een gecertificeerde instelling als bedoeld in artikel 1.1 van de Jeugdwet</w:t>
      </w:r>
      <w:bookmarkEnd w:id="78"/>
      <w:r w:rsidRPr="00822BB0">
        <w:rPr>
          <w:rFonts w:ascii="Times New Roman" w:hAnsi="Times New Roman"/>
          <w:sz w:val="24"/>
        </w:rPr>
        <w:t>”.</w:t>
      </w:r>
    </w:p>
    <w:p w:rsidR="00D56507" w:rsidP="00822BB0" w:rsidRDefault="00D56507" w14:paraId="10883BE4" w14:textId="77777777">
      <w:pPr>
        <w:spacing w:line="240" w:lineRule="atLeast"/>
        <w:rPr>
          <w:rFonts w:ascii="Times New Roman" w:hAnsi="Times New Roman"/>
          <w:sz w:val="24"/>
        </w:rPr>
      </w:pPr>
    </w:p>
    <w:p w:rsidRPr="00822BB0" w:rsidR="00822BB0" w:rsidP="00D56507" w:rsidRDefault="00822BB0" w14:paraId="7B294B08" w14:textId="389A3FA4">
      <w:pPr>
        <w:spacing w:line="240" w:lineRule="atLeast"/>
        <w:ind w:firstLine="284"/>
        <w:rPr>
          <w:rFonts w:ascii="Times New Roman" w:hAnsi="Times New Roman"/>
          <w:sz w:val="24"/>
        </w:rPr>
      </w:pPr>
      <w:r w:rsidRPr="00822BB0">
        <w:rPr>
          <w:rFonts w:ascii="Times New Roman" w:hAnsi="Times New Roman"/>
          <w:sz w:val="24"/>
        </w:rPr>
        <w:t>2. Het eerste lid, onderdeel b, komt te luiden:</w:t>
      </w:r>
    </w:p>
    <w:p w:rsidRPr="00822BB0" w:rsidR="00822BB0" w:rsidP="00D56507" w:rsidRDefault="00822BB0" w14:paraId="7A306FA2" w14:textId="77777777">
      <w:pPr>
        <w:spacing w:line="240" w:lineRule="atLeast"/>
        <w:ind w:firstLine="284"/>
        <w:rPr>
          <w:rFonts w:ascii="Times New Roman" w:hAnsi="Times New Roman"/>
          <w:sz w:val="24"/>
        </w:rPr>
      </w:pPr>
      <w:r w:rsidRPr="00822BB0">
        <w:rPr>
          <w:rFonts w:ascii="Times New Roman" w:hAnsi="Times New Roman"/>
          <w:sz w:val="24"/>
        </w:rPr>
        <w:t>b. het meewerken aan intensieve begeleiding.</w:t>
      </w:r>
    </w:p>
    <w:p w:rsidR="00D56507" w:rsidP="00822BB0" w:rsidRDefault="00D56507" w14:paraId="03B259D9" w14:textId="77777777">
      <w:pPr>
        <w:spacing w:line="240" w:lineRule="atLeast"/>
        <w:rPr>
          <w:rFonts w:ascii="Times New Roman" w:hAnsi="Times New Roman"/>
          <w:sz w:val="24"/>
        </w:rPr>
      </w:pPr>
    </w:p>
    <w:p w:rsidRPr="00822BB0" w:rsidR="00822BB0" w:rsidP="00D56507" w:rsidRDefault="00822BB0" w14:paraId="2F379243" w14:textId="556E4DFA">
      <w:pPr>
        <w:spacing w:line="240" w:lineRule="atLeast"/>
        <w:ind w:firstLine="284"/>
        <w:rPr>
          <w:rFonts w:ascii="Times New Roman" w:hAnsi="Times New Roman"/>
          <w:sz w:val="24"/>
        </w:rPr>
      </w:pPr>
      <w:r w:rsidRPr="00822BB0">
        <w:rPr>
          <w:rFonts w:ascii="Times New Roman" w:hAnsi="Times New Roman"/>
          <w:sz w:val="24"/>
        </w:rPr>
        <w:t>3. Het derde lid komt te luiden:</w:t>
      </w:r>
    </w:p>
    <w:p w:rsidRPr="00822BB0" w:rsidR="00822BB0" w:rsidP="00D56507" w:rsidRDefault="00822BB0" w14:paraId="01F2EA49" w14:textId="77777777">
      <w:pPr>
        <w:spacing w:line="240" w:lineRule="atLeast"/>
        <w:ind w:firstLine="284"/>
        <w:rPr>
          <w:rFonts w:ascii="Times New Roman" w:hAnsi="Times New Roman"/>
          <w:sz w:val="24"/>
        </w:rPr>
      </w:pPr>
      <w:r w:rsidRPr="00822BB0">
        <w:rPr>
          <w:rFonts w:ascii="Times New Roman" w:hAnsi="Times New Roman"/>
          <w:sz w:val="24"/>
        </w:rPr>
        <w:t xml:space="preserve">3. Indien een bijzondere voorwaarde is gesteld, kan de rechter een gecertificeerde instelling als bedoeld in artikel 1.1 van de Jeugdwet of, indien de verdachte inmiddels de leeftijd van zestien jaar heeft bereikt, een reclasseringsinstelling opdracht geven toezicht te houden op de </w:t>
      </w:r>
      <w:r w:rsidRPr="00822BB0">
        <w:rPr>
          <w:rFonts w:ascii="Times New Roman" w:hAnsi="Times New Roman"/>
          <w:sz w:val="24"/>
        </w:rPr>
        <w:lastRenderedPageBreak/>
        <w:t>naleving van de bijzondere voorwaarden en de verdachte ten behoeve daarvan te begeleiden. In dat geval wordt de verdachte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00D56507" w:rsidP="00822BB0" w:rsidRDefault="00D56507" w14:paraId="2AB27FF3" w14:textId="77777777">
      <w:pPr>
        <w:spacing w:line="240" w:lineRule="atLeast"/>
        <w:rPr>
          <w:rFonts w:ascii="Times New Roman" w:hAnsi="Times New Roman"/>
          <w:sz w:val="24"/>
        </w:rPr>
      </w:pPr>
    </w:p>
    <w:p w:rsidR="00D56507" w:rsidP="00D56507" w:rsidRDefault="00822BB0" w14:paraId="59DE083E" w14:textId="62E3DE0E">
      <w:pPr>
        <w:spacing w:line="240" w:lineRule="atLeast"/>
        <w:ind w:firstLine="284"/>
        <w:rPr>
          <w:rFonts w:ascii="Times New Roman" w:hAnsi="Times New Roman"/>
          <w:sz w:val="24"/>
        </w:rPr>
      </w:pPr>
      <w:r w:rsidRPr="00822BB0">
        <w:rPr>
          <w:rFonts w:ascii="Times New Roman" w:hAnsi="Times New Roman"/>
          <w:sz w:val="24"/>
        </w:rPr>
        <w:t>4. Er wordt een lid toegevoegd, luidende:</w:t>
      </w:r>
    </w:p>
    <w:p w:rsidRPr="00822BB0" w:rsidR="00822BB0" w:rsidP="00D56507" w:rsidRDefault="00822BB0" w14:paraId="5F12B31B" w14:textId="1CE35FC7">
      <w:pPr>
        <w:ind w:firstLine="284"/>
        <w:contextualSpacing/>
        <w:rPr>
          <w:rFonts w:ascii="Times New Roman" w:hAnsi="Times New Roman"/>
          <w:sz w:val="24"/>
        </w:rPr>
      </w:pPr>
      <w:r w:rsidRPr="00822BB0">
        <w:rPr>
          <w:rFonts w:ascii="Times New Roman" w:hAnsi="Times New Roman"/>
          <w:sz w:val="24"/>
        </w:rPr>
        <w:t>4. De rechter kan de werking van de bijzondere voorwaarden beperken tot een bij de beslissing tot schorsing van het bevel tot voorlopige hechtenis te bepalen tijdsduur, met dien verstande dat een behandeling als bedoeld in het eerste lid, onderdeel a, de begeleiding als bedoeld in het eerste lid, onderdeel b, en een bijzondere voorwaarde als bedoeld in artikel 2.5.33, onderdeel n, ten hoogste zes maanden kunnen duren.</w:t>
      </w:r>
    </w:p>
    <w:p w:rsidRPr="00822BB0" w:rsidR="00822BB0" w:rsidP="00822BB0" w:rsidRDefault="00822BB0" w14:paraId="6B6E02AD" w14:textId="77777777">
      <w:pPr>
        <w:spacing w:line="240" w:lineRule="atLeast"/>
        <w:rPr>
          <w:rFonts w:ascii="Times New Roman" w:hAnsi="Times New Roman"/>
          <w:sz w:val="24"/>
        </w:rPr>
      </w:pPr>
    </w:p>
    <w:p w:rsidRPr="00822BB0" w:rsidR="00822BB0" w:rsidP="00822BB0" w:rsidRDefault="00822BB0" w14:paraId="76699EF4"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4D03FD70" w14:textId="77777777">
      <w:pPr>
        <w:spacing w:line="240" w:lineRule="atLeast"/>
        <w:rPr>
          <w:rFonts w:ascii="Times New Roman" w:hAnsi="Times New Roman"/>
          <w:i/>
          <w:iCs/>
          <w:sz w:val="24"/>
        </w:rPr>
      </w:pPr>
    </w:p>
    <w:p w:rsidRPr="00822BB0" w:rsidR="00822BB0" w:rsidP="00B76B96" w:rsidRDefault="00822BB0" w14:paraId="2D1E82D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6.1.16 wordt als volgt gewijzigd:</w:t>
      </w:r>
    </w:p>
    <w:p w:rsidR="00B76B96" w:rsidP="00822BB0" w:rsidRDefault="00B76B96" w14:paraId="2A4CBF4E" w14:textId="77777777">
      <w:pPr>
        <w:pStyle w:val="Geenafstand"/>
        <w:spacing w:line="240" w:lineRule="atLeast"/>
        <w:rPr>
          <w:rFonts w:ascii="Times New Roman" w:hAnsi="Times New Roman" w:cs="Times New Roman"/>
          <w:bCs/>
          <w:sz w:val="24"/>
          <w:szCs w:val="24"/>
        </w:rPr>
      </w:pPr>
    </w:p>
    <w:p w:rsidRPr="00822BB0" w:rsidR="00822BB0" w:rsidP="00B76B96" w:rsidRDefault="00822BB0" w14:paraId="068E1AB8" w14:textId="1E973804">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 het eerste lid wordt “aanwijzing geven dat de verdachte medewerking verleent aan reclasseringstoezicht” vervangen door “bijzondere voorwaarde stellen dat de verdachte zich richt naar de aanwijzingen van een reclasseringsinstelling als bedoeld in artikel 7.2.1, tweede lid,”.</w:t>
      </w:r>
    </w:p>
    <w:p w:rsidR="00B76B96" w:rsidP="00B76B96" w:rsidRDefault="00B76B96" w14:paraId="76295B40" w14:textId="77777777">
      <w:pPr>
        <w:pStyle w:val="Geenafstand"/>
        <w:spacing w:line="240" w:lineRule="atLeast"/>
        <w:ind w:firstLine="284"/>
        <w:rPr>
          <w:rFonts w:ascii="Times New Roman" w:hAnsi="Times New Roman" w:cs="Times New Roman"/>
          <w:bCs/>
          <w:sz w:val="24"/>
          <w:szCs w:val="24"/>
        </w:rPr>
      </w:pPr>
    </w:p>
    <w:p w:rsidRPr="00822BB0" w:rsidR="00822BB0" w:rsidP="00B76B96" w:rsidRDefault="00822BB0" w14:paraId="14A3C98E" w14:textId="5D53E29C">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Het tweede lid komt te luiden:</w:t>
      </w:r>
    </w:p>
    <w:p w:rsidRPr="00822BB0" w:rsidR="00822BB0" w:rsidP="00B76B96" w:rsidRDefault="00822BB0" w14:paraId="6A7815B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w:t>
      </w:r>
      <w:r w:rsidRPr="00822BB0">
        <w:rPr>
          <w:rFonts w:ascii="Times New Roman" w:hAnsi="Times New Roman" w:cs="Times New Roman"/>
          <w:sz w:val="24"/>
          <w:szCs w:val="24"/>
        </w:rPr>
        <w:t xml:space="preserve"> </w:t>
      </w:r>
      <w:r w:rsidRPr="00822BB0">
        <w:rPr>
          <w:rFonts w:ascii="Times New Roman" w:hAnsi="Times New Roman" w:cs="Times New Roman"/>
          <w:bCs/>
          <w:sz w:val="24"/>
          <w:szCs w:val="24"/>
        </w:rPr>
        <w:t>Een strafbeschikking waarin een geldboete of een schadevergoedingsmaatregel wordt opgelegd of waarin inbeslaggenomen voorwerpen worden verbeurdverklaard, wordt, indien het daarmee afzonderlijk of gezamenlijk gemoeide bedrag meer beloopt dan € 115, alleen uitgevaardigd indien de verdachte daaraan voorafgaand is gehoord door de officier van justitie die de strafbeschikking uitvaardigt.</w:t>
      </w:r>
    </w:p>
    <w:p w:rsidR="00B76B96" w:rsidP="00B76B96" w:rsidRDefault="00B76B96" w14:paraId="012AD8E5" w14:textId="77777777">
      <w:pPr>
        <w:pStyle w:val="Geenafstand"/>
        <w:spacing w:line="240" w:lineRule="atLeast"/>
        <w:ind w:firstLine="284"/>
        <w:rPr>
          <w:rFonts w:ascii="Times New Roman" w:hAnsi="Times New Roman" w:cs="Times New Roman"/>
          <w:bCs/>
          <w:sz w:val="24"/>
          <w:szCs w:val="24"/>
        </w:rPr>
      </w:pPr>
    </w:p>
    <w:p w:rsidRPr="00822BB0" w:rsidR="00822BB0" w:rsidP="00B76B96" w:rsidRDefault="00822BB0" w14:paraId="1BE5F21D" w14:textId="2B9EABA0">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Onder vernummering van het derde tot het vierde lid wordt een lid ingevoegd, luidende:</w:t>
      </w:r>
    </w:p>
    <w:p w:rsidRPr="00822BB0" w:rsidR="00822BB0" w:rsidP="00B76B96" w:rsidRDefault="00822BB0" w14:paraId="5F85F3D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Bij een oproeping om te worden gehoord, wordt de verdachte gewezen op:</w:t>
      </w:r>
    </w:p>
    <w:p w:rsidRPr="00822BB0" w:rsidR="00822BB0" w:rsidP="00B76B96" w:rsidRDefault="00822BB0" w14:paraId="30E8468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het recht om te worden vergezeld door de ouder of een persoon naar keuze overeenkomstig artikel 6.1.33;</w:t>
      </w:r>
    </w:p>
    <w:p w:rsidRPr="00822BB0" w:rsidR="00822BB0" w:rsidP="00B76B96" w:rsidRDefault="00822BB0" w14:paraId="59E5ED6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het recht op rechtsbijstand.</w:t>
      </w:r>
    </w:p>
    <w:p w:rsidRPr="00822BB0" w:rsidR="00822BB0" w:rsidP="00B76B96" w:rsidRDefault="00822BB0" w14:paraId="64D14BC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6.1.7, tweede lid, is van overeenkomstige toepassing.</w:t>
      </w:r>
    </w:p>
    <w:p w:rsidR="00B76B96" w:rsidP="00822BB0" w:rsidRDefault="00B76B96" w14:paraId="277EB9DC" w14:textId="77777777">
      <w:pPr>
        <w:pStyle w:val="Geenafstand"/>
        <w:spacing w:line="240" w:lineRule="atLeast"/>
        <w:rPr>
          <w:rFonts w:ascii="Times New Roman" w:hAnsi="Times New Roman" w:cs="Times New Roman"/>
          <w:bCs/>
          <w:sz w:val="24"/>
          <w:szCs w:val="24"/>
        </w:rPr>
      </w:pPr>
    </w:p>
    <w:p w:rsidRPr="00822BB0" w:rsidR="00822BB0" w:rsidP="00B76B96" w:rsidRDefault="00822BB0" w14:paraId="4C54F672" w14:textId="63CF6C68">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4. In het vierde lid (nieuw) wordt “of bij de keuze voor een aanwijzing betreffende het gedrag” vervangen door “of bij de keuze voor een bijzondere voorwaarde”.</w:t>
      </w:r>
    </w:p>
    <w:p w:rsidRPr="00822BB0" w:rsidR="00822BB0" w:rsidP="00822BB0" w:rsidRDefault="00822BB0" w14:paraId="727F557E" w14:textId="77777777">
      <w:pPr>
        <w:spacing w:line="240" w:lineRule="atLeast"/>
        <w:rPr>
          <w:rFonts w:ascii="Times New Roman" w:hAnsi="Times New Roman"/>
          <w:sz w:val="24"/>
        </w:rPr>
      </w:pPr>
    </w:p>
    <w:p w:rsidRPr="00822BB0" w:rsidR="00822BB0" w:rsidP="00822BB0" w:rsidRDefault="00822BB0" w14:paraId="19FFBA10"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0291B1E3" w14:textId="77777777">
      <w:pPr>
        <w:spacing w:line="240" w:lineRule="atLeast"/>
        <w:rPr>
          <w:rFonts w:ascii="Times New Roman" w:hAnsi="Times New Roman"/>
          <w:sz w:val="24"/>
        </w:rPr>
      </w:pPr>
    </w:p>
    <w:p w:rsidRPr="00822BB0" w:rsidR="00822BB0" w:rsidP="00F30AA7" w:rsidRDefault="00822BB0" w14:paraId="2A61FC2D" w14:textId="77777777">
      <w:pPr>
        <w:spacing w:line="240" w:lineRule="atLeast"/>
        <w:ind w:firstLine="284"/>
        <w:rPr>
          <w:rFonts w:ascii="Times New Roman" w:hAnsi="Times New Roman"/>
          <w:sz w:val="24"/>
        </w:rPr>
      </w:pPr>
      <w:r w:rsidRPr="00822BB0">
        <w:rPr>
          <w:rFonts w:ascii="Times New Roman" w:hAnsi="Times New Roman"/>
          <w:sz w:val="24"/>
        </w:rPr>
        <w:t>Artikel 6.1.17 wordt als volgt gewijzigd:</w:t>
      </w:r>
    </w:p>
    <w:p w:rsidR="00F30AA7" w:rsidP="00822BB0" w:rsidRDefault="00F30AA7" w14:paraId="6B2134C4" w14:textId="77777777">
      <w:pPr>
        <w:spacing w:line="240" w:lineRule="atLeast"/>
        <w:rPr>
          <w:rFonts w:ascii="Times New Roman" w:hAnsi="Times New Roman"/>
          <w:sz w:val="24"/>
        </w:rPr>
      </w:pPr>
    </w:p>
    <w:p w:rsidRPr="00822BB0" w:rsidR="00822BB0" w:rsidP="00F30AA7" w:rsidRDefault="00822BB0" w14:paraId="0C14125C" w14:textId="564689CC">
      <w:pPr>
        <w:spacing w:line="240" w:lineRule="atLeast"/>
        <w:ind w:firstLine="284"/>
        <w:rPr>
          <w:rFonts w:ascii="Times New Roman" w:hAnsi="Times New Roman"/>
          <w:sz w:val="24"/>
        </w:rPr>
      </w:pPr>
      <w:r w:rsidRPr="00822BB0">
        <w:rPr>
          <w:rFonts w:ascii="Times New Roman" w:hAnsi="Times New Roman"/>
          <w:sz w:val="24"/>
        </w:rPr>
        <w:t xml:space="preserve">1. In het eerste lid wordt “terwijl van de te vorderen jeugddetentie of gevangenisstraf het onvoorwaardelijk deel de zes maanden niet overstijgt.” vervangen door “terwijl de te vorderen jeugddetentie of gevangenisstraf niet meer dan een jaar bedraagt en het onvoorwaardelijk deel daarvan de zes maanden niet overstijgt.”. </w:t>
      </w:r>
    </w:p>
    <w:p w:rsidR="00F30AA7" w:rsidP="00822BB0" w:rsidRDefault="00F30AA7" w14:paraId="305B7B2B" w14:textId="77777777">
      <w:pPr>
        <w:spacing w:line="240" w:lineRule="atLeast"/>
        <w:rPr>
          <w:rFonts w:ascii="Times New Roman" w:hAnsi="Times New Roman"/>
          <w:sz w:val="24"/>
        </w:rPr>
      </w:pPr>
    </w:p>
    <w:p w:rsidR="00F30AA7" w:rsidP="00F30AA7" w:rsidRDefault="00822BB0" w14:paraId="2028B11D" w14:textId="541F7748">
      <w:pPr>
        <w:spacing w:line="240" w:lineRule="atLeast"/>
        <w:ind w:firstLine="284"/>
        <w:rPr>
          <w:rFonts w:ascii="Times New Roman" w:hAnsi="Times New Roman"/>
          <w:sz w:val="24"/>
        </w:rPr>
      </w:pPr>
      <w:r w:rsidRPr="00822BB0">
        <w:rPr>
          <w:rFonts w:ascii="Times New Roman" w:hAnsi="Times New Roman"/>
          <w:sz w:val="24"/>
        </w:rPr>
        <w:t xml:space="preserve">2. Het tweede lid komt te luiden: </w:t>
      </w:r>
    </w:p>
    <w:p w:rsidRPr="00822BB0" w:rsidR="00822BB0" w:rsidP="00F30AA7" w:rsidRDefault="00822BB0" w14:paraId="79110CE4" w14:textId="762C64EC">
      <w:pPr>
        <w:spacing w:line="240" w:lineRule="atLeast"/>
        <w:ind w:firstLine="284"/>
        <w:rPr>
          <w:rFonts w:ascii="Times New Roman" w:hAnsi="Times New Roman"/>
          <w:sz w:val="24"/>
        </w:rPr>
      </w:pPr>
      <w:r w:rsidRPr="00822BB0">
        <w:rPr>
          <w:rFonts w:ascii="Times New Roman" w:hAnsi="Times New Roman"/>
          <w:sz w:val="24"/>
        </w:rPr>
        <w:lastRenderedPageBreak/>
        <w:t>2. De kinderrechter is bevoegd tot het opleggen van jeugddetentie of gevangenisstraf van ten hoogste een jaar, waarvan het onvoorwaardelijk deel de duur van zes maanden niet overstijgt. De kinderrechter is niet bevoegd tot het opleggen van de maatregelen, bedoeld in de artikelen 37a, eerste lid, 38m en 77s, eerste lid, van het Wetboek van Strafrecht.</w:t>
      </w:r>
    </w:p>
    <w:p w:rsidRPr="00822BB0" w:rsidR="00822BB0" w:rsidP="00822BB0" w:rsidRDefault="00822BB0" w14:paraId="1E286CE2" w14:textId="77777777">
      <w:pPr>
        <w:spacing w:line="240" w:lineRule="atLeast"/>
        <w:rPr>
          <w:rFonts w:ascii="Times New Roman" w:hAnsi="Times New Roman"/>
          <w:sz w:val="24"/>
        </w:rPr>
      </w:pPr>
    </w:p>
    <w:p w:rsidRPr="00822BB0" w:rsidR="00822BB0" w:rsidP="00822BB0" w:rsidRDefault="00822BB0" w14:paraId="0FE5DCDE"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0056DE0F" w14:textId="77777777">
      <w:pPr>
        <w:spacing w:line="240" w:lineRule="atLeast"/>
        <w:rPr>
          <w:rFonts w:ascii="Times New Roman" w:hAnsi="Times New Roman"/>
          <w:sz w:val="24"/>
        </w:rPr>
      </w:pPr>
    </w:p>
    <w:p w:rsidRPr="00822BB0" w:rsidR="00822BB0" w:rsidP="00F30AA7" w:rsidRDefault="00822BB0" w14:paraId="1F919BC6" w14:textId="77777777">
      <w:pPr>
        <w:spacing w:line="240" w:lineRule="atLeast"/>
        <w:ind w:firstLine="284"/>
        <w:rPr>
          <w:rFonts w:ascii="Times New Roman" w:hAnsi="Times New Roman"/>
          <w:sz w:val="24"/>
        </w:rPr>
      </w:pPr>
      <w:r w:rsidRPr="00822BB0">
        <w:rPr>
          <w:rFonts w:ascii="Times New Roman" w:hAnsi="Times New Roman"/>
          <w:sz w:val="24"/>
        </w:rPr>
        <w:t>In artikel 6.1.18, tweede lid, wordt “Op de berechting door de kinderrechter” vervangen door “Op de berechting door de meervoudige kamer en door de kinderrechter”.</w:t>
      </w:r>
    </w:p>
    <w:p w:rsidRPr="00822BB0" w:rsidR="00822BB0" w:rsidP="00822BB0" w:rsidRDefault="00822BB0" w14:paraId="3011C8DC" w14:textId="77777777">
      <w:pPr>
        <w:spacing w:line="240" w:lineRule="atLeast"/>
        <w:rPr>
          <w:rFonts w:ascii="Times New Roman" w:hAnsi="Times New Roman"/>
          <w:sz w:val="24"/>
        </w:rPr>
      </w:pPr>
    </w:p>
    <w:p w:rsidRPr="00822BB0" w:rsidR="00822BB0" w:rsidP="00822BB0" w:rsidRDefault="00822BB0" w14:paraId="35535E30"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H</w:t>
      </w:r>
    </w:p>
    <w:p w:rsidRPr="00822BB0" w:rsidR="00822BB0" w:rsidP="00822BB0" w:rsidRDefault="00822BB0" w14:paraId="5A512F1A" w14:textId="77777777">
      <w:pPr>
        <w:pStyle w:val="Geenafstand"/>
        <w:spacing w:line="240" w:lineRule="atLeast"/>
        <w:rPr>
          <w:rFonts w:ascii="Times New Roman" w:hAnsi="Times New Roman" w:cs="Times New Roman"/>
          <w:bCs/>
          <w:sz w:val="24"/>
          <w:szCs w:val="24"/>
        </w:rPr>
      </w:pPr>
    </w:p>
    <w:p w:rsidRPr="00822BB0" w:rsidR="00822BB0" w:rsidP="00F30AA7" w:rsidRDefault="00822BB0" w14:paraId="7788E636" w14:textId="77777777">
      <w:pPr>
        <w:spacing w:line="240" w:lineRule="atLeast"/>
        <w:ind w:firstLine="284"/>
        <w:rPr>
          <w:rFonts w:ascii="Times New Roman" w:hAnsi="Times New Roman"/>
          <w:sz w:val="24"/>
        </w:rPr>
      </w:pPr>
      <w:r w:rsidRPr="00822BB0">
        <w:rPr>
          <w:rFonts w:ascii="Times New Roman" w:hAnsi="Times New Roman"/>
          <w:sz w:val="24"/>
        </w:rPr>
        <w:t>Na artikel 6.1.22 wordt een artikel ingevoegd, luidende:</w:t>
      </w:r>
    </w:p>
    <w:p w:rsidRPr="00822BB0" w:rsidR="00822BB0" w:rsidP="00822BB0" w:rsidRDefault="00822BB0" w14:paraId="59F4A9CA" w14:textId="77777777">
      <w:pPr>
        <w:spacing w:line="240" w:lineRule="atLeast"/>
        <w:rPr>
          <w:rFonts w:ascii="Times New Roman" w:hAnsi="Times New Roman"/>
          <w:sz w:val="24"/>
        </w:rPr>
      </w:pPr>
    </w:p>
    <w:p w:rsidRPr="00822BB0" w:rsidR="00822BB0" w:rsidP="00822BB0" w:rsidRDefault="00822BB0" w14:paraId="1A22941C" w14:textId="77777777">
      <w:pPr>
        <w:spacing w:line="240" w:lineRule="atLeast"/>
        <w:rPr>
          <w:rFonts w:ascii="Times New Roman" w:hAnsi="Times New Roman"/>
          <w:b/>
          <w:bCs/>
          <w:sz w:val="24"/>
        </w:rPr>
      </w:pPr>
      <w:r w:rsidRPr="00822BB0">
        <w:rPr>
          <w:rFonts w:ascii="Times New Roman" w:hAnsi="Times New Roman"/>
          <w:b/>
          <w:bCs/>
          <w:sz w:val="24"/>
        </w:rPr>
        <w:t>Artikel 6.1.22a</w:t>
      </w:r>
    </w:p>
    <w:p w:rsidRPr="00822BB0" w:rsidR="00822BB0" w:rsidP="00822BB0" w:rsidRDefault="00822BB0" w14:paraId="3B98B4F6" w14:textId="77777777">
      <w:pPr>
        <w:spacing w:line="240" w:lineRule="atLeast"/>
        <w:rPr>
          <w:rFonts w:ascii="Times New Roman" w:hAnsi="Times New Roman"/>
          <w:sz w:val="24"/>
        </w:rPr>
      </w:pPr>
    </w:p>
    <w:p w:rsidRPr="00822BB0" w:rsidR="00822BB0" w:rsidP="00F30AA7" w:rsidRDefault="00822BB0" w14:paraId="6C632372" w14:textId="77777777">
      <w:pPr>
        <w:spacing w:line="240" w:lineRule="atLeast"/>
        <w:ind w:firstLine="284"/>
        <w:rPr>
          <w:rFonts w:ascii="Times New Roman" w:hAnsi="Times New Roman"/>
          <w:sz w:val="24"/>
        </w:rPr>
      </w:pPr>
      <w:r w:rsidRPr="00822BB0">
        <w:rPr>
          <w:rFonts w:ascii="Times New Roman" w:hAnsi="Times New Roman" w:eastAsia="Calibri"/>
          <w:sz w:val="24"/>
        </w:rPr>
        <w:t>Procesafspraken kunnen uitsluitend worden gemaakt en worden toegelaten indien deze afspraken niet in strijd zijn met het belang van de verdachte en geen afspraken worden gemaakt over de oplegging van de maatregel van plaatsing in een inrichting voor jeugdigen.</w:t>
      </w:r>
    </w:p>
    <w:p w:rsidRPr="00822BB0" w:rsidR="00822BB0" w:rsidP="00822BB0" w:rsidRDefault="00822BB0" w14:paraId="3253C3B3"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2878A76"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I</w:t>
      </w:r>
    </w:p>
    <w:p w:rsidRPr="00822BB0" w:rsidR="00822BB0" w:rsidP="00822BB0" w:rsidRDefault="00822BB0" w14:paraId="34D7A1F1" w14:textId="77777777">
      <w:pPr>
        <w:pStyle w:val="Geenafstand"/>
        <w:spacing w:line="240" w:lineRule="atLeast"/>
        <w:rPr>
          <w:rFonts w:ascii="Times New Roman" w:hAnsi="Times New Roman" w:cs="Times New Roman"/>
          <w:bCs/>
          <w:sz w:val="24"/>
          <w:szCs w:val="24"/>
        </w:rPr>
      </w:pPr>
    </w:p>
    <w:p w:rsidRPr="00822BB0" w:rsidR="00822BB0" w:rsidP="00F30AA7" w:rsidRDefault="00822BB0" w14:paraId="4F6C628E"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Na artikel 6.1.23 worden een opschrift en twee artikelen ingevoegd, luidende:</w:t>
      </w:r>
    </w:p>
    <w:p w:rsidRPr="00822BB0" w:rsidR="00822BB0" w:rsidP="00822BB0" w:rsidRDefault="00822BB0" w14:paraId="0C0DD0C8"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090F516A"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i/>
          <w:iCs/>
          <w:sz w:val="24"/>
          <w:szCs w:val="24"/>
        </w:rPr>
        <w:t>§1.1.2.5 Hoger beroep tegen vonnissen en beroep in cassatie tegen arresten</w:t>
      </w:r>
    </w:p>
    <w:p w:rsidRPr="00822BB0" w:rsidR="00822BB0" w:rsidP="00822BB0" w:rsidRDefault="00822BB0" w14:paraId="46A50140" w14:textId="77777777">
      <w:pPr>
        <w:pStyle w:val="Geenafstand"/>
        <w:spacing w:line="240" w:lineRule="atLeast"/>
        <w:rPr>
          <w:rFonts w:ascii="Times New Roman" w:hAnsi="Times New Roman" w:cs="Times New Roman"/>
          <w:b/>
          <w:sz w:val="24"/>
          <w:szCs w:val="24"/>
        </w:rPr>
      </w:pPr>
    </w:p>
    <w:p w:rsidRPr="00822BB0" w:rsidR="00822BB0" w:rsidP="00822BB0" w:rsidRDefault="00822BB0" w14:paraId="432DD1E9" w14:textId="77777777">
      <w:pPr>
        <w:pStyle w:val="Geenafstand"/>
        <w:spacing w:line="240" w:lineRule="atLeast"/>
        <w:rPr>
          <w:rFonts w:ascii="Times New Roman" w:hAnsi="Times New Roman" w:cs="Times New Roman"/>
          <w:b/>
          <w:sz w:val="24"/>
          <w:szCs w:val="24"/>
        </w:rPr>
      </w:pPr>
      <w:r w:rsidRPr="00822BB0">
        <w:rPr>
          <w:rFonts w:ascii="Times New Roman" w:hAnsi="Times New Roman" w:cs="Times New Roman"/>
          <w:b/>
          <w:sz w:val="24"/>
          <w:szCs w:val="24"/>
        </w:rPr>
        <w:t>Artikel 6.1.23a</w:t>
      </w:r>
    </w:p>
    <w:p w:rsidRPr="00822BB0" w:rsidR="00822BB0" w:rsidP="00822BB0" w:rsidRDefault="00822BB0" w14:paraId="4FDAB36E" w14:textId="77777777">
      <w:pPr>
        <w:pStyle w:val="Geenafstand"/>
        <w:spacing w:line="240" w:lineRule="atLeast"/>
        <w:rPr>
          <w:rFonts w:ascii="Times New Roman" w:hAnsi="Times New Roman" w:cs="Times New Roman"/>
          <w:b/>
          <w:sz w:val="24"/>
          <w:szCs w:val="24"/>
        </w:rPr>
      </w:pPr>
    </w:p>
    <w:p w:rsidRPr="00822BB0" w:rsidR="00822BB0" w:rsidP="00C03DB1" w:rsidRDefault="00822BB0" w14:paraId="1422705C" w14:textId="77777777">
      <w:pPr>
        <w:pStyle w:val="Geenafstand"/>
        <w:spacing w:line="240" w:lineRule="atLeast"/>
        <w:ind w:firstLine="284"/>
        <w:rPr>
          <w:rFonts w:ascii="Times New Roman" w:hAnsi="Times New Roman" w:eastAsia="Calibri" w:cs="Times New Roman"/>
          <w:sz w:val="24"/>
          <w:szCs w:val="24"/>
        </w:rPr>
      </w:pPr>
      <w:r w:rsidRPr="00822BB0">
        <w:rPr>
          <w:rFonts w:ascii="Times New Roman" w:hAnsi="Times New Roman" w:eastAsia="Calibri" w:cs="Times New Roman"/>
          <w:sz w:val="24"/>
          <w:szCs w:val="24"/>
        </w:rPr>
        <w:t>Onverminderd artikel 5.4.1, vijfde lid, staat hoger beroep tegen eindvonnissen eveneens open voor het openbaar ministerie en voor de verdachte indien:</w:t>
      </w:r>
    </w:p>
    <w:p w:rsidRPr="00822BB0" w:rsidR="00822BB0" w:rsidP="005A0971" w:rsidRDefault="00822BB0" w14:paraId="083D3465" w14:textId="77777777">
      <w:pPr>
        <w:pStyle w:val="Geenafstand"/>
        <w:spacing w:line="240" w:lineRule="atLeast"/>
        <w:ind w:firstLine="284"/>
        <w:rPr>
          <w:rFonts w:ascii="Times New Roman" w:hAnsi="Times New Roman" w:eastAsia="Calibri" w:cs="Times New Roman"/>
          <w:sz w:val="24"/>
          <w:szCs w:val="24"/>
        </w:rPr>
      </w:pPr>
      <w:r w:rsidRPr="00822BB0">
        <w:rPr>
          <w:rFonts w:ascii="Times New Roman" w:hAnsi="Times New Roman" w:eastAsia="Calibri" w:cs="Times New Roman"/>
          <w:sz w:val="24"/>
          <w:szCs w:val="24"/>
        </w:rPr>
        <w:t>a. de rechtbank het bepaalde in artikel 6.1.22a niet in acht heeft genomen; of</w:t>
      </w:r>
    </w:p>
    <w:p w:rsidRPr="00822BB0" w:rsidR="00822BB0" w:rsidP="005A0971" w:rsidRDefault="00822BB0" w14:paraId="2F0FB84C" w14:textId="77777777">
      <w:pPr>
        <w:pStyle w:val="Geenafstand"/>
        <w:spacing w:line="240" w:lineRule="atLeast"/>
        <w:ind w:firstLine="284"/>
        <w:rPr>
          <w:rFonts w:ascii="Times New Roman" w:hAnsi="Times New Roman" w:eastAsia="Calibri" w:cs="Times New Roman"/>
          <w:sz w:val="24"/>
          <w:szCs w:val="24"/>
        </w:rPr>
      </w:pPr>
      <w:r w:rsidRPr="00822BB0">
        <w:rPr>
          <w:rFonts w:ascii="Times New Roman" w:hAnsi="Times New Roman" w:eastAsia="Calibri" w:cs="Times New Roman"/>
          <w:sz w:val="24"/>
          <w:szCs w:val="24"/>
        </w:rPr>
        <w:t>b. de rechtbank een beslissing heeft genomen over de oplegging van de maatregel van plaatsing in een inrichting voor jeugdigen of de officier van justitie het nemen van die beslissing heeft gevorderd en de rechtbank die beslissing niet heeft genomen.</w:t>
      </w:r>
    </w:p>
    <w:p w:rsidRPr="00822BB0" w:rsidR="00822BB0" w:rsidP="00822BB0" w:rsidRDefault="00822BB0" w14:paraId="091DF888" w14:textId="77777777">
      <w:pPr>
        <w:pStyle w:val="Geenafstand"/>
        <w:spacing w:line="240" w:lineRule="atLeast"/>
        <w:rPr>
          <w:rFonts w:ascii="Times New Roman" w:hAnsi="Times New Roman" w:eastAsia="Calibri" w:cs="Times New Roman"/>
          <w:sz w:val="24"/>
          <w:szCs w:val="24"/>
        </w:rPr>
      </w:pPr>
    </w:p>
    <w:p w:rsidRPr="00822BB0" w:rsidR="00822BB0" w:rsidP="00822BB0" w:rsidRDefault="00822BB0" w14:paraId="5DD4205E" w14:textId="77777777">
      <w:pPr>
        <w:pStyle w:val="Geenafstand"/>
        <w:spacing w:line="240" w:lineRule="atLeast"/>
        <w:rPr>
          <w:rFonts w:ascii="Times New Roman" w:hAnsi="Times New Roman" w:eastAsia="Calibri" w:cs="Times New Roman"/>
          <w:b/>
          <w:bCs/>
          <w:sz w:val="24"/>
          <w:szCs w:val="24"/>
        </w:rPr>
      </w:pPr>
      <w:r w:rsidRPr="00822BB0">
        <w:rPr>
          <w:rFonts w:ascii="Times New Roman" w:hAnsi="Times New Roman" w:eastAsia="Calibri" w:cs="Times New Roman"/>
          <w:b/>
          <w:bCs/>
          <w:sz w:val="24"/>
          <w:szCs w:val="24"/>
        </w:rPr>
        <w:t>Artikel 6.1.23b</w:t>
      </w:r>
    </w:p>
    <w:p w:rsidRPr="00822BB0" w:rsidR="00822BB0" w:rsidP="00822BB0" w:rsidRDefault="00822BB0" w14:paraId="2DEAA15F" w14:textId="77777777">
      <w:pPr>
        <w:pStyle w:val="Geenafstand"/>
        <w:spacing w:line="240" w:lineRule="atLeast"/>
        <w:rPr>
          <w:rFonts w:ascii="Times New Roman" w:hAnsi="Times New Roman" w:eastAsia="Calibri" w:cs="Times New Roman"/>
          <w:b/>
          <w:bCs/>
          <w:sz w:val="24"/>
          <w:szCs w:val="24"/>
        </w:rPr>
      </w:pPr>
    </w:p>
    <w:p w:rsidRPr="00822BB0" w:rsidR="00822BB0" w:rsidP="005A0971" w:rsidRDefault="00822BB0" w14:paraId="1D3D9095" w14:textId="77777777">
      <w:pPr>
        <w:pStyle w:val="Geenafstand"/>
        <w:spacing w:line="240" w:lineRule="atLeast"/>
        <w:ind w:firstLine="284"/>
        <w:rPr>
          <w:rFonts w:ascii="Times New Roman" w:hAnsi="Times New Roman" w:eastAsia="Calibri" w:cs="Times New Roman"/>
          <w:sz w:val="24"/>
          <w:szCs w:val="24"/>
        </w:rPr>
      </w:pPr>
      <w:r w:rsidRPr="00822BB0">
        <w:rPr>
          <w:rFonts w:ascii="Times New Roman" w:hAnsi="Times New Roman" w:eastAsia="Calibri" w:cs="Times New Roman"/>
          <w:sz w:val="24"/>
          <w:szCs w:val="24"/>
        </w:rPr>
        <w:t>Onverminderd artikel 5.5.1, derde lid, is artikel 6.1.23a van overeenkomstige toepassing op het beroep in cassatie indien de advocaat-generaal en de verdachte in hoger beroep procesafspraken hebben gemaakt.</w:t>
      </w:r>
    </w:p>
    <w:p w:rsidRPr="00822BB0" w:rsidR="00822BB0" w:rsidP="00822BB0" w:rsidRDefault="00822BB0" w14:paraId="5DE05A27" w14:textId="77777777">
      <w:pPr>
        <w:pStyle w:val="Geenafstand"/>
        <w:spacing w:line="240" w:lineRule="atLeast"/>
        <w:rPr>
          <w:rFonts w:ascii="Times New Roman" w:hAnsi="Times New Roman" w:eastAsia="Calibri" w:cs="Times New Roman"/>
          <w:sz w:val="24"/>
          <w:szCs w:val="24"/>
        </w:rPr>
      </w:pPr>
    </w:p>
    <w:p w:rsidRPr="00822BB0" w:rsidR="00822BB0" w:rsidP="00822BB0" w:rsidRDefault="00822BB0" w14:paraId="02EF6296" w14:textId="77777777">
      <w:pPr>
        <w:spacing w:line="240" w:lineRule="atLeast"/>
        <w:rPr>
          <w:rFonts w:ascii="Times New Roman" w:hAnsi="Times New Roman"/>
          <w:sz w:val="24"/>
        </w:rPr>
      </w:pPr>
      <w:r w:rsidRPr="00822BB0">
        <w:rPr>
          <w:rFonts w:ascii="Times New Roman" w:hAnsi="Times New Roman"/>
          <w:sz w:val="24"/>
        </w:rPr>
        <w:t>J</w:t>
      </w:r>
    </w:p>
    <w:p w:rsidRPr="00822BB0" w:rsidR="00822BB0" w:rsidP="00822BB0" w:rsidRDefault="00822BB0" w14:paraId="34A5D4DB" w14:textId="77777777">
      <w:pPr>
        <w:spacing w:line="240" w:lineRule="atLeast"/>
        <w:rPr>
          <w:rFonts w:ascii="Times New Roman" w:hAnsi="Times New Roman"/>
          <w:sz w:val="24"/>
        </w:rPr>
      </w:pPr>
    </w:p>
    <w:p w:rsidRPr="00822BB0" w:rsidR="00822BB0" w:rsidP="005A0971" w:rsidRDefault="00822BB0" w14:paraId="58E3B08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6.1.27 komt te luiden:</w:t>
      </w:r>
    </w:p>
    <w:p w:rsidRPr="00822BB0" w:rsidR="00822BB0" w:rsidP="00822BB0" w:rsidRDefault="00822BB0" w14:paraId="31F7E2CA"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0DC43E9F" w14:textId="77777777">
      <w:pPr>
        <w:pStyle w:val="Geenafstand"/>
        <w:spacing w:line="240" w:lineRule="atLeast"/>
        <w:rPr>
          <w:rFonts w:ascii="Times New Roman" w:hAnsi="Times New Roman" w:cs="Times New Roman"/>
          <w:b/>
          <w:sz w:val="24"/>
          <w:szCs w:val="24"/>
        </w:rPr>
      </w:pPr>
      <w:r w:rsidRPr="00822BB0">
        <w:rPr>
          <w:rFonts w:ascii="Times New Roman" w:hAnsi="Times New Roman" w:cs="Times New Roman"/>
          <w:b/>
          <w:sz w:val="24"/>
          <w:szCs w:val="24"/>
        </w:rPr>
        <w:t>Artikel 6.1.27</w:t>
      </w:r>
    </w:p>
    <w:p w:rsidRPr="00822BB0" w:rsidR="00822BB0" w:rsidP="00822BB0" w:rsidRDefault="00822BB0" w14:paraId="3CA30811" w14:textId="77777777">
      <w:pPr>
        <w:pStyle w:val="Geenafstand"/>
        <w:spacing w:line="240" w:lineRule="atLeast"/>
        <w:rPr>
          <w:rFonts w:ascii="Times New Roman" w:hAnsi="Times New Roman" w:cs="Times New Roman"/>
          <w:bCs/>
          <w:sz w:val="24"/>
          <w:szCs w:val="24"/>
        </w:rPr>
      </w:pPr>
    </w:p>
    <w:p w:rsidRPr="00822BB0" w:rsidR="00822BB0" w:rsidP="005A0971" w:rsidRDefault="00822BB0" w14:paraId="557957C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lastRenderedPageBreak/>
        <w:t>In een strafbeschikking kan, naast de in artikel 3.3.1b, tweede lid, genoemde bijzondere voorwaarden, de bijzondere voorwaarde worden gesteld dat de verdachte zich richt naar de aanwijzingen van een reclasseringsinstelling als bedoeld in artikel 7.2.1, tweede lid.</w:t>
      </w:r>
    </w:p>
    <w:p w:rsidRPr="00822BB0" w:rsidR="00822BB0" w:rsidP="00822BB0" w:rsidRDefault="00822BB0" w14:paraId="2B287050"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496987CD"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K</w:t>
      </w:r>
    </w:p>
    <w:p w:rsidRPr="00822BB0" w:rsidR="00822BB0" w:rsidP="00822BB0" w:rsidRDefault="00822BB0" w14:paraId="708B9C09" w14:textId="77777777">
      <w:pPr>
        <w:pStyle w:val="Geenafstand"/>
        <w:spacing w:line="240" w:lineRule="atLeast"/>
        <w:rPr>
          <w:rFonts w:ascii="Times New Roman" w:hAnsi="Times New Roman" w:cs="Times New Roman"/>
          <w:bCs/>
          <w:sz w:val="24"/>
          <w:szCs w:val="24"/>
        </w:rPr>
      </w:pPr>
    </w:p>
    <w:p w:rsidRPr="00822BB0" w:rsidR="00822BB0" w:rsidP="005A0971" w:rsidRDefault="00822BB0" w14:paraId="36EDF9EF" w14:textId="77777777">
      <w:pPr>
        <w:spacing w:line="240" w:lineRule="atLeast"/>
        <w:ind w:firstLine="284"/>
        <w:rPr>
          <w:rFonts w:ascii="Times New Roman" w:hAnsi="Times New Roman"/>
          <w:sz w:val="24"/>
        </w:rPr>
      </w:pPr>
      <w:r w:rsidRPr="00822BB0">
        <w:rPr>
          <w:rFonts w:ascii="Times New Roman" w:hAnsi="Times New Roman"/>
          <w:sz w:val="24"/>
        </w:rPr>
        <w:t>In artikel 6.1.28, eerste lid, wordt “de artikelen 6.1.17 tot en met 6.1.23” vervangen door “de artikelen 6.1.17 tot en met 6.1.24”.</w:t>
      </w:r>
    </w:p>
    <w:p w:rsidRPr="00822BB0" w:rsidR="00822BB0" w:rsidP="00822BB0" w:rsidRDefault="00822BB0" w14:paraId="629A189E" w14:textId="77777777">
      <w:pPr>
        <w:spacing w:line="240" w:lineRule="atLeast"/>
        <w:rPr>
          <w:rFonts w:ascii="Times New Roman" w:hAnsi="Times New Roman"/>
          <w:sz w:val="24"/>
        </w:rPr>
      </w:pPr>
    </w:p>
    <w:p w:rsidRPr="00822BB0" w:rsidR="00822BB0" w:rsidP="00822BB0" w:rsidRDefault="00822BB0" w14:paraId="4CAF5A96"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7E3309A0" w14:textId="77777777">
      <w:pPr>
        <w:spacing w:line="240" w:lineRule="atLeast"/>
        <w:rPr>
          <w:rFonts w:ascii="Times New Roman" w:hAnsi="Times New Roman"/>
          <w:sz w:val="24"/>
        </w:rPr>
      </w:pPr>
    </w:p>
    <w:p w:rsidRPr="00822BB0" w:rsidR="00822BB0" w:rsidP="005A0971" w:rsidRDefault="00822BB0" w14:paraId="070536DD" w14:textId="77777777">
      <w:pPr>
        <w:spacing w:line="240" w:lineRule="atLeast"/>
        <w:ind w:firstLine="284"/>
        <w:rPr>
          <w:rFonts w:ascii="Times New Roman" w:hAnsi="Times New Roman"/>
          <w:sz w:val="24"/>
        </w:rPr>
      </w:pPr>
      <w:r w:rsidRPr="00822BB0">
        <w:rPr>
          <w:rFonts w:ascii="Times New Roman" w:hAnsi="Times New Roman"/>
          <w:sz w:val="24"/>
        </w:rPr>
        <w:t>Aan artikel 6.1.29 wordt een lid toegevoegd, luidende:</w:t>
      </w:r>
    </w:p>
    <w:p w:rsidRPr="00822BB0" w:rsidR="00822BB0" w:rsidP="005A0971" w:rsidRDefault="00822BB0" w14:paraId="6E1679F3" w14:textId="77777777">
      <w:pPr>
        <w:spacing w:line="240" w:lineRule="atLeast"/>
        <w:ind w:firstLine="284"/>
        <w:rPr>
          <w:rFonts w:ascii="Times New Roman" w:hAnsi="Times New Roman"/>
          <w:sz w:val="24"/>
        </w:rPr>
      </w:pPr>
      <w:r w:rsidRPr="00822BB0">
        <w:rPr>
          <w:rFonts w:ascii="Times New Roman" w:hAnsi="Times New Roman"/>
          <w:sz w:val="24"/>
        </w:rPr>
        <w:t>6. In door Onze Minister aan te wijzen gevallen kan de raad voor de kinderbescherming een gecertificeerde instelling als bedoeld in artikel 1.1 van de Jeugdwet inschakelen voor vrijwillige begeleiding van verdachten die ten tijde van het begaan van het strafbaar feit de leeftijd van twaalf jaar maar nog niet die van achttien jaar hebben bereikt of van verdachten die ten tijde van het begaan van het strafbaar feit de leeftijd van achttien jaar maar nog niet die van drieëntwintig jaar hebben bereikt.</w:t>
      </w:r>
    </w:p>
    <w:p w:rsidRPr="00822BB0" w:rsidR="00822BB0" w:rsidP="00822BB0" w:rsidRDefault="00822BB0" w14:paraId="6F514BEC" w14:textId="77777777">
      <w:pPr>
        <w:spacing w:line="240" w:lineRule="atLeast"/>
        <w:rPr>
          <w:rFonts w:ascii="Times New Roman" w:hAnsi="Times New Roman"/>
          <w:sz w:val="24"/>
        </w:rPr>
      </w:pPr>
    </w:p>
    <w:p w:rsidRPr="00822BB0" w:rsidR="00822BB0" w:rsidP="00822BB0" w:rsidRDefault="00822BB0" w14:paraId="1CDA8543"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06371DCE" w14:textId="77777777">
      <w:pPr>
        <w:spacing w:line="240" w:lineRule="atLeast"/>
        <w:rPr>
          <w:rFonts w:ascii="Times New Roman" w:hAnsi="Times New Roman"/>
          <w:sz w:val="24"/>
        </w:rPr>
      </w:pPr>
    </w:p>
    <w:p w:rsidR="005A0971" w:rsidP="005A0971" w:rsidRDefault="00822BB0" w14:paraId="7008F8AA" w14:textId="000A0212">
      <w:pPr>
        <w:spacing w:line="240" w:lineRule="atLeast"/>
        <w:ind w:firstLine="284"/>
        <w:rPr>
          <w:rFonts w:ascii="Times New Roman" w:hAnsi="Times New Roman"/>
          <w:sz w:val="24"/>
        </w:rPr>
      </w:pPr>
      <w:r w:rsidRPr="00822BB0">
        <w:rPr>
          <w:rFonts w:ascii="Times New Roman" w:hAnsi="Times New Roman"/>
          <w:sz w:val="24"/>
        </w:rPr>
        <w:t xml:space="preserve">Artikel 6.1.30 wordt als volgt gewijzigd: </w:t>
      </w:r>
      <w:r w:rsidRPr="00822BB0">
        <w:rPr>
          <w:rFonts w:ascii="Times New Roman" w:hAnsi="Times New Roman"/>
          <w:sz w:val="24"/>
        </w:rPr>
        <w:br/>
      </w:r>
    </w:p>
    <w:p w:rsidRPr="00822BB0" w:rsidR="00822BB0" w:rsidP="005A0971" w:rsidRDefault="00822BB0" w14:paraId="0B7F1FBC" w14:textId="72382C50">
      <w:pPr>
        <w:spacing w:line="240" w:lineRule="atLeast"/>
        <w:ind w:firstLine="284"/>
        <w:rPr>
          <w:rFonts w:ascii="Times New Roman" w:hAnsi="Times New Roman"/>
          <w:sz w:val="24"/>
        </w:rPr>
      </w:pPr>
      <w:r w:rsidRPr="00822BB0">
        <w:rPr>
          <w:rFonts w:ascii="Times New Roman" w:hAnsi="Times New Roman"/>
          <w:sz w:val="24"/>
        </w:rPr>
        <w:t xml:space="preserve">1. In het eerste lid, aanhef, wordt “De officier van justitie wint bij de raad inlichtingen in” vervangen door “De officier van justitie wint </w:t>
      </w:r>
      <w:bookmarkStart w:name="_Hlk181805744" w:id="79"/>
      <w:r w:rsidRPr="00822BB0">
        <w:rPr>
          <w:rFonts w:ascii="Times New Roman" w:hAnsi="Times New Roman"/>
          <w:sz w:val="24"/>
        </w:rPr>
        <w:t>ten aanzien van verdachten die ten tijde van het begaan van het strafbaar feit de leeftijd van achttien jaar nog niet hebben bereikt</w:t>
      </w:r>
      <w:bookmarkEnd w:id="79"/>
      <w:r w:rsidRPr="00822BB0">
        <w:rPr>
          <w:rFonts w:ascii="Times New Roman" w:hAnsi="Times New Roman"/>
          <w:sz w:val="24"/>
        </w:rPr>
        <w:t xml:space="preserve"> bij de raad voor de kinderbescherming inlichtingen in”. </w:t>
      </w:r>
    </w:p>
    <w:p w:rsidR="005A0971" w:rsidP="00822BB0" w:rsidRDefault="005A0971" w14:paraId="23ABB948" w14:textId="77777777">
      <w:pPr>
        <w:spacing w:line="240" w:lineRule="atLeast"/>
        <w:rPr>
          <w:rFonts w:ascii="Times New Roman" w:hAnsi="Times New Roman"/>
          <w:sz w:val="24"/>
        </w:rPr>
      </w:pPr>
    </w:p>
    <w:p w:rsidR="005A0971" w:rsidP="005A0971" w:rsidRDefault="00822BB0" w14:paraId="42A1601F" w14:textId="77777777">
      <w:pPr>
        <w:spacing w:line="240" w:lineRule="atLeast"/>
        <w:ind w:firstLine="284"/>
        <w:rPr>
          <w:rFonts w:ascii="Times New Roman" w:hAnsi="Times New Roman"/>
          <w:sz w:val="24"/>
        </w:rPr>
      </w:pPr>
      <w:r w:rsidRPr="00822BB0">
        <w:rPr>
          <w:rFonts w:ascii="Times New Roman" w:hAnsi="Times New Roman"/>
          <w:sz w:val="24"/>
        </w:rPr>
        <w:t xml:space="preserve">2. In het tweede lid wordt “de raad” vervangen door “de raad voor de kinderbescherming”. </w:t>
      </w:r>
      <w:r w:rsidRPr="00822BB0">
        <w:rPr>
          <w:rFonts w:ascii="Times New Roman" w:hAnsi="Times New Roman"/>
          <w:sz w:val="24"/>
        </w:rPr>
        <w:br/>
      </w:r>
    </w:p>
    <w:p w:rsidRPr="00822BB0" w:rsidR="00822BB0" w:rsidP="005A0971" w:rsidRDefault="00822BB0" w14:paraId="26F1361B" w14:textId="0DEFC691">
      <w:pPr>
        <w:spacing w:line="240" w:lineRule="atLeast"/>
        <w:ind w:left="284"/>
        <w:rPr>
          <w:rFonts w:ascii="Times New Roman" w:hAnsi="Times New Roman"/>
          <w:sz w:val="24"/>
        </w:rPr>
      </w:pPr>
      <w:r w:rsidRPr="00822BB0">
        <w:rPr>
          <w:rFonts w:ascii="Times New Roman" w:hAnsi="Times New Roman"/>
          <w:sz w:val="24"/>
        </w:rPr>
        <w:t>3. Er wordt een lid toegevoegd, luidende:</w:t>
      </w:r>
    </w:p>
    <w:p w:rsidRPr="00822BB0" w:rsidR="00822BB0" w:rsidP="005A0971" w:rsidRDefault="00822BB0" w14:paraId="0EB5763D" w14:textId="77777777">
      <w:pPr>
        <w:spacing w:line="240" w:lineRule="atLeast"/>
        <w:ind w:firstLine="284"/>
        <w:rPr>
          <w:rFonts w:ascii="Times New Roman" w:hAnsi="Times New Roman"/>
          <w:sz w:val="24"/>
        </w:rPr>
      </w:pPr>
      <w:r w:rsidRPr="00822BB0">
        <w:rPr>
          <w:rFonts w:ascii="Times New Roman" w:hAnsi="Times New Roman"/>
          <w:sz w:val="24"/>
        </w:rPr>
        <w:t>4. De officier van justitie en de rechter kunnen</w:t>
      </w:r>
      <w:bookmarkStart w:name="_Hlk181806226" w:id="80"/>
      <w:r w:rsidRPr="00822BB0">
        <w:rPr>
          <w:rFonts w:ascii="Times New Roman" w:hAnsi="Times New Roman"/>
          <w:sz w:val="24"/>
        </w:rPr>
        <w:t xml:space="preserve"> ten aanzien van verdachten die ten tijde van het begaan van het strafbaar feit de leeftijd van achttien jaar maar nog niet die van drieëntwintig jaar hebben bereikt</w:t>
      </w:r>
      <w:bookmarkEnd w:id="80"/>
      <w:r w:rsidRPr="00822BB0">
        <w:rPr>
          <w:rFonts w:ascii="Times New Roman" w:hAnsi="Times New Roman"/>
          <w:sz w:val="24"/>
        </w:rPr>
        <w:t xml:space="preserve"> bij de raad voor de kinderbescherming inlichtingen inwinnen over de persoonlijkheid en de levensomstandigheden van de verdachte. </w:t>
      </w:r>
    </w:p>
    <w:p w:rsidRPr="00822BB0" w:rsidR="00822BB0" w:rsidP="00822BB0" w:rsidRDefault="00822BB0" w14:paraId="6285C020" w14:textId="77777777">
      <w:pPr>
        <w:spacing w:line="240" w:lineRule="atLeast"/>
        <w:rPr>
          <w:rFonts w:ascii="Times New Roman" w:hAnsi="Times New Roman"/>
          <w:sz w:val="24"/>
        </w:rPr>
      </w:pPr>
    </w:p>
    <w:p w:rsidRPr="00822BB0" w:rsidR="00822BB0" w:rsidP="00822BB0" w:rsidRDefault="00822BB0" w14:paraId="40286DC8"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6A08698B" w14:textId="77777777">
      <w:pPr>
        <w:spacing w:line="240" w:lineRule="atLeast"/>
        <w:rPr>
          <w:rFonts w:ascii="Times New Roman" w:hAnsi="Times New Roman"/>
          <w:sz w:val="24"/>
        </w:rPr>
      </w:pPr>
    </w:p>
    <w:p w:rsidRPr="00822BB0" w:rsidR="00822BB0" w:rsidP="005A0971" w:rsidRDefault="00822BB0" w14:paraId="5FC5FC2B" w14:textId="77777777">
      <w:pPr>
        <w:spacing w:line="240" w:lineRule="atLeast"/>
        <w:ind w:firstLine="284"/>
        <w:rPr>
          <w:rFonts w:ascii="Times New Roman" w:hAnsi="Times New Roman"/>
          <w:sz w:val="24"/>
        </w:rPr>
      </w:pPr>
      <w:r w:rsidRPr="00822BB0">
        <w:rPr>
          <w:rFonts w:ascii="Times New Roman" w:hAnsi="Times New Roman"/>
          <w:sz w:val="24"/>
        </w:rPr>
        <w:t>In artikel 6.1.39 wordt “een ouder” vervangen door “de ouder”.</w:t>
      </w:r>
    </w:p>
    <w:p w:rsidRPr="00822BB0" w:rsidR="00822BB0" w:rsidP="00822BB0" w:rsidRDefault="00822BB0" w14:paraId="4967F56E" w14:textId="77777777">
      <w:pPr>
        <w:spacing w:line="240" w:lineRule="atLeast"/>
        <w:rPr>
          <w:rFonts w:ascii="Times New Roman" w:hAnsi="Times New Roman"/>
          <w:sz w:val="24"/>
        </w:rPr>
      </w:pPr>
    </w:p>
    <w:p w:rsidRPr="00822BB0" w:rsidR="00822BB0" w:rsidP="00822BB0" w:rsidRDefault="00822BB0" w14:paraId="343F67CF" w14:textId="77777777">
      <w:pPr>
        <w:spacing w:line="240" w:lineRule="atLeast"/>
        <w:rPr>
          <w:rFonts w:ascii="Times New Roman" w:hAnsi="Times New Roman"/>
          <w:sz w:val="24"/>
        </w:rPr>
      </w:pPr>
      <w:r w:rsidRPr="00822BB0">
        <w:rPr>
          <w:rFonts w:ascii="Times New Roman" w:hAnsi="Times New Roman"/>
          <w:sz w:val="24"/>
        </w:rPr>
        <w:t>O</w:t>
      </w:r>
    </w:p>
    <w:p w:rsidRPr="00822BB0" w:rsidR="00822BB0" w:rsidP="00822BB0" w:rsidRDefault="00822BB0" w14:paraId="7F7E4AC9" w14:textId="77777777">
      <w:pPr>
        <w:spacing w:line="240" w:lineRule="atLeast"/>
        <w:rPr>
          <w:rFonts w:ascii="Times New Roman" w:hAnsi="Times New Roman"/>
          <w:sz w:val="24"/>
        </w:rPr>
      </w:pPr>
    </w:p>
    <w:p w:rsidRPr="00822BB0" w:rsidR="00822BB0" w:rsidP="00854AA2" w:rsidRDefault="00822BB0" w14:paraId="2B07F203" w14:textId="77777777">
      <w:pPr>
        <w:spacing w:line="240" w:lineRule="atLeast"/>
        <w:ind w:firstLine="284"/>
        <w:rPr>
          <w:rFonts w:ascii="Times New Roman" w:hAnsi="Times New Roman"/>
          <w:sz w:val="24"/>
        </w:rPr>
      </w:pPr>
      <w:r w:rsidRPr="00822BB0">
        <w:rPr>
          <w:rFonts w:ascii="Times New Roman" w:hAnsi="Times New Roman"/>
          <w:sz w:val="24"/>
        </w:rPr>
        <w:t xml:space="preserve">Aan artikel 6.2.2, tweede lid, wordt een zin toegevoegd, luidende: </w:t>
      </w:r>
      <w:bookmarkStart w:name="_Hlk216943829" w:id="81"/>
      <w:r w:rsidRPr="00822BB0">
        <w:rPr>
          <w:rFonts w:ascii="Times New Roman" w:hAnsi="Times New Roman"/>
          <w:sz w:val="24"/>
        </w:rPr>
        <w:t>De rechter van wie wraking is verzocht, onthoudt zich van het verder behandelen van de zaak, waaronder begrepen het nemen van beslissingen, tenzij dit geen uitstel duldt.</w:t>
      </w:r>
      <w:bookmarkEnd w:id="81"/>
    </w:p>
    <w:p w:rsidRPr="00822BB0" w:rsidR="00822BB0" w:rsidP="00822BB0" w:rsidRDefault="00822BB0" w14:paraId="6ADC33A1" w14:textId="77777777">
      <w:pPr>
        <w:spacing w:line="240" w:lineRule="atLeast"/>
        <w:rPr>
          <w:rFonts w:ascii="Times New Roman" w:hAnsi="Times New Roman"/>
          <w:sz w:val="24"/>
        </w:rPr>
      </w:pPr>
    </w:p>
    <w:p w:rsidRPr="00822BB0" w:rsidR="00822BB0" w:rsidP="00822BB0" w:rsidRDefault="00822BB0" w14:paraId="1CB59FD3"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7EC130B3" w14:textId="77777777">
      <w:pPr>
        <w:spacing w:line="240" w:lineRule="atLeast"/>
        <w:rPr>
          <w:rFonts w:ascii="Times New Roman" w:hAnsi="Times New Roman"/>
          <w:sz w:val="24"/>
        </w:rPr>
      </w:pPr>
    </w:p>
    <w:p w:rsidRPr="00822BB0" w:rsidR="00822BB0" w:rsidP="00854AA2" w:rsidRDefault="00822BB0" w14:paraId="54763511" w14:textId="77777777">
      <w:pPr>
        <w:spacing w:line="240" w:lineRule="atLeast"/>
        <w:ind w:firstLine="284"/>
        <w:rPr>
          <w:rFonts w:ascii="Times New Roman" w:hAnsi="Times New Roman"/>
          <w:sz w:val="24"/>
        </w:rPr>
      </w:pPr>
      <w:r w:rsidRPr="00822BB0">
        <w:rPr>
          <w:rFonts w:ascii="Times New Roman" w:hAnsi="Times New Roman"/>
          <w:sz w:val="24"/>
        </w:rPr>
        <w:t>Artikel 6.2.4, derde lid, komt te luiden:</w:t>
      </w:r>
    </w:p>
    <w:p w:rsidRPr="00822BB0" w:rsidR="00822BB0" w:rsidP="00854AA2" w:rsidRDefault="00822BB0" w14:paraId="55DEB8B2" w14:textId="77777777">
      <w:pPr>
        <w:spacing w:line="240" w:lineRule="atLeast"/>
        <w:ind w:firstLine="284"/>
        <w:rPr>
          <w:rFonts w:ascii="Times New Roman" w:hAnsi="Times New Roman"/>
          <w:sz w:val="24"/>
        </w:rPr>
      </w:pPr>
      <w:r w:rsidRPr="00822BB0">
        <w:rPr>
          <w:rFonts w:ascii="Times New Roman" w:hAnsi="Times New Roman"/>
          <w:sz w:val="24"/>
        </w:rPr>
        <w:lastRenderedPageBreak/>
        <w:t>3. Indien het verzoek kennelijk niet-ontvankelijk of kennelijk ongegrond is, kan de meervoudige kamer zonder onderzoek op de zitting beslissen tot de niet-ontvankelijkheid van de verzoeker of de ongegrondheid van het verzoek.</w:t>
      </w:r>
    </w:p>
    <w:p w:rsidRPr="00822BB0" w:rsidR="00822BB0" w:rsidP="00822BB0" w:rsidRDefault="00822BB0" w14:paraId="5C60779A" w14:textId="77777777">
      <w:pPr>
        <w:spacing w:line="240" w:lineRule="atLeast"/>
        <w:rPr>
          <w:rFonts w:ascii="Times New Roman" w:hAnsi="Times New Roman"/>
          <w:sz w:val="24"/>
        </w:rPr>
      </w:pPr>
    </w:p>
    <w:p w:rsidRPr="00822BB0" w:rsidR="00822BB0" w:rsidP="00822BB0" w:rsidRDefault="00822BB0" w14:paraId="7BD94135" w14:textId="77777777">
      <w:pPr>
        <w:spacing w:line="240" w:lineRule="atLeast"/>
        <w:rPr>
          <w:rFonts w:ascii="Times New Roman" w:hAnsi="Times New Roman"/>
          <w:sz w:val="24"/>
        </w:rPr>
      </w:pPr>
      <w:r w:rsidRPr="00822BB0">
        <w:rPr>
          <w:rFonts w:ascii="Times New Roman" w:hAnsi="Times New Roman"/>
          <w:sz w:val="24"/>
        </w:rPr>
        <w:t>Q</w:t>
      </w:r>
    </w:p>
    <w:p w:rsidRPr="00822BB0" w:rsidR="00822BB0" w:rsidP="00822BB0" w:rsidRDefault="00822BB0" w14:paraId="58A78E88" w14:textId="77777777">
      <w:pPr>
        <w:spacing w:line="240" w:lineRule="atLeast"/>
        <w:rPr>
          <w:rFonts w:ascii="Times New Roman" w:hAnsi="Times New Roman"/>
          <w:sz w:val="24"/>
        </w:rPr>
      </w:pPr>
    </w:p>
    <w:p w:rsidRPr="00822BB0" w:rsidR="00822BB0" w:rsidP="00854AA2" w:rsidRDefault="00822BB0" w14:paraId="2F13D00C" w14:textId="77777777">
      <w:pPr>
        <w:spacing w:line="240" w:lineRule="atLeast"/>
        <w:ind w:firstLine="284"/>
        <w:rPr>
          <w:rFonts w:ascii="Times New Roman" w:hAnsi="Times New Roman"/>
          <w:sz w:val="24"/>
        </w:rPr>
      </w:pPr>
      <w:r w:rsidRPr="00822BB0">
        <w:rPr>
          <w:rFonts w:ascii="Times New Roman" w:hAnsi="Times New Roman"/>
          <w:sz w:val="24"/>
        </w:rPr>
        <w:t xml:space="preserve">Hoofdstuk 3 komt te luiden: </w:t>
      </w:r>
    </w:p>
    <w:p w:rsidRPr="00822BB0" w:rsidR="00822BB0" w:rsidP="00822BB0" w:rsidRDefault="00822BB0" w14:paraId="262131A1" w14:textId="77777777">
      <w:pPr>
        <w:spacing w:line="240" w:lineRule="atLeast"/>
        <w:rPr>
          <w:rFonts w:ascii="Times New Roman" w:hAnsi="Times New Roman"/>
          <w:b/>
          <w:bCs/>
          <w:sz w:val="24"/>
        </w:rPr>
      </w:pPr>
    </w:p>
    <w:p w:rsidRPr="00854AA2" w:rsidR="00822BB0" w:rsidP="00822BB0" w:rsidRDefault="00822BB0" w14:paraId="73318695" w14:textId="5626E1B8">
      <w:pPr>
        <w:spacing w:line="240" w:lineRule="atLeast"/>
        <w:rPr>
          <w:rFonts w:ascii="Times New Roman" w:hAnsi="Times New Roman"/>
          <w:b/>
          <w:bCs/>
          <w:sz w:val="24"/>
        </w:rPr>
      </w:pPr>
      <w:r w:rsidRPr="006B5E69">
        <w:rPr>
          <w:rFonts w:ascii="Times New Roman" w:hAnsi="Times New Roman"/>
          <w:b/>
          <w:bCs/>
          <w:sz w:val="24"/>
        </w:rPr>
        <w:t>HOOFDSTUK 3</w:t>
      </w:r>
      <w:r w:rsidRPr="000A7478">
        <w:rPr>
          <w:rFonts w:ascii="Times New Roman" w:hAnsi="Times New Roman"/>
          <w:b/>
          <w:bCs/>
          <w:sz w:val="24"/>
        </w:rPr>
        <w:t xml:space="preserve"> S</w:t>
      </w:r>
      <w:r w:rsidR="00E25FE4">
        <w:rPr>
          <w:rFonts w:ascii="Times New Roman" w:hAnsi="Times New Roman"/>
          <w:b/>
          <w:bCs/>
          <w:sz w:val="24"/>
        </w:rPr>
        <w:t>TRAFVORDERING OP ZEE EN IN DE LUCHT</w:t>
      </w:r>
      <w:r w:rsidRPr="00822BB0">
        <w:rPr>
          <w:rFonts w:ascii="Times New Roman" w:hAnsi="Times New Roman"/>
          <w:b/>
          <w:bCs/>
          <w:sz w:val="24"/>
        </w:rPr>
        <w:br/>
      </w:r>
      <w:r w:rsidRPr="00822BB0">
        <w:rPr>
          <w:rFonts w:ascii="Times New Roman" w:hAnsi="Times New Roman"/>
          <w:sz w:val="24"/>
        </w:rPr>
        <w:br/>
      </w:r>
      <w:r w:rsidRPr="00477510">
        <w:rPr>
          <w:rFonts w:ascii="Times New Roman" w:hAnsi="Times New Roman"/>
          <w:b/>
          <w:bCs/>
          <w:sz w:val="24"/>
        </w:rPr>
        <w:t>TITEL 3.1</w:t>
      </w:r>
      <w:r w:rsidR="00854AA2">
        <w:rPr>
          <w:rFonts w:ascii="Times New Roman" w:hAnsi="Times New Roman"/>
          <w:b/>
          <w:bCs/>
          <w:sz w:val="24"/>
        </w:rPr>
        <w:t xml:space="preserve"> </w:t>
      </w:r>
      <w:r w:rsidR="00477510">
        <w:rPr>
          <w:rFonts w:ascii="Times New Roman" w:hAnsi="Times New Roman"/>
          <w:b/>
          <w:bCs/>
          <w:sz w:val="24"/>
        </w:rPr>
        <w:t xml:space="preserve">ALGEMENE BEPALINGEN </w:t>
      </w:r>
    </w:p>
    <w:p w:rsidRPr="00822BB0" w:rsidR="00822BB0" w:rsidP="00822BB0" w:rsidRDefault="00822BB0" w14:paraId="4E05063A" w14:textId="77777777">
      <w:pPr>
        <w:spacing w:line="240" w:lineRule="atLeast"/>
        <w:rPr>
          <w:rFonts w:ascii="Times New Roman" w:hAnsi="Times New Roman"/>
          <w:b/>
          <w:bCs/>
          <w:sz w:val="24"/>
        </w:rPr>
      </w:pPr>
    </w:p>
    <w:p w:rsidR="00854AA2" w:rsidP="00822BB0" w:rsidRDefault="00822BB0" w14:paraId="49AE6E2B" w14:textId="43C54AAD">
      <w:pPr>
        <w:spacing w:line="240" w:lineRule="atLeast"/>
        <w:rPr>
          <w:rFonts w:ascii="Times New Roman" w:hAnsi="Times New Roman"/>
          <w:sz w:val="24"/>
        </w:rPr>
      </w:pPr>
      <w:r w:rsidRPr="00822BB0">
        <w:rPr>
          <w:rFonts w:ascii="Times New Roman" w:hAnsi="Times New Roman"/>
          <w:b/>
          <w:bCs/>
          <w:sz w:val="24"/>
        </w:rPr>
        <w:t>Artikel 6.3.1</w:t>
      </w:r>
      <w:r w:rsidRPr="00822BB0">
        <w:rPr>
          <w:rFonts w:ascii="Times New Roman" w:hAnsi="Times New Roman"/>
          <w:sz w:val="24"/>
        </w:rPr>
        <w:t xml:space="preserve"> </w:t>
      </w:r>
      <w:r w:rsidRPr="00822BB0">
        <w:rPr>
          <w:rFonts w:ascii="Times New Roman" w:hAnsi="Times New Roman"/>
          <w:sz w:val="24"/>
        </w:rPr>
        <w:br/>
      </w:r>
    </w:p>
    <w:p w:rsidRPr="00822BB0" w:rsidR="00822BB0" w:rsidP="00854AA2" w:rsidRDefault="00822BB0" w14:paraId="31CCC1E7" w14:textId="1585D0F8">
      <w:pPr>
        <w:spacing w:line="240" w:lineRule="atLeast"/>
        <w:ind w:firstLine="284"/>
        <w:rPr>
          <w:rFonts w:ascii="Times New Roman" w:hAnsi="Times New Roman"/>
          <w:sz w:val="24"/>
        </w:rPr>
      </w:pPr>
      <w:r w:rsidRPr="00822BB0">
        <w:rPr>
          <w:rFonts w:ascii="Times New Roman" w:hAnsi="Times New Roman"/>
          <w:sz w:val="24"/>
        </w:rPr>
        <w:t>In dit hoofdstuk wordt verstaan onder:</w:t>
      </w:r>
    </w:p>
    <w:p w:rsidRPr="00822BB0" w:rsidR="00822BB0" w:rsidP="005932EE" w:rsidRDefault="00822BB0" w14:paraId="173784CD" w14:textId="77777777">
      <w:pPr>
        <w:pStyle w:val="Lijstalinea"/>
        <w:numPr>
          <w:ilvl w:val="0"/>
          <w:numId w:val="5"/>
        </w:numPr>
        <w:ind w:left="0" w:firstLine="284"/>
        <w:contextualSpacing/>
        <w:rPr>
          <w:rFonts w:ascii="Times New Roman" w:hAnsi="Times New Roman" w:cs="Times New Roman"/>
          <w:sz w:val="24"/>
          <w:szCs w:val="24"/>
        </w:rPr>
      </w:pPr>
      <w:r w:rsidRPr="00822BB0">
        <w:rPr>
          <w:rFonts w:ascii="Times New Roman" w:hAnsi="Times New Roman" w:cs="Times New Roman"/>
          <w:i/>
          <w:iCs/>
          <w:sz w:val="24"/>
          <w:szCs w:val="24"/>
        </w:rPr>
        <w:t>commandant:</w:t>
      </w:r>
      <w:r w:rsidRPr="00822BB0">
        <w:rPr>
          <w:rFonts w:ascii="Times New Roman" w:hAnsi="Times New Roman" w:cs="Times New Roman"/>
          <w:sz w:val="24"/>
          <w:szCs w:val="24"/>
        </w:rPr>
        <w:t xml:space="preserve"> bevelhebber van een Nederlands oorlogsschip of degene die deze vervangt;</w:t>
      </w:r>
    </w:p>
    <w:p w:rsidRPr="00822BB0" w:rsidR="00822BB0" w:rsidP="005932EE" w:rsidRDefault="00822BB0" w14:paraId="47EE63B2" w14:textId="77777777">
      <w:pPr>
        <w:pStyle w:val="Lijstalinea"/>
        <w:numPr>
          <w:ilvl w:val="0"/>
          <w:numId w:val="5"/>
        </w:numPr>
        <w:ind w:left="0" w:firstLine="284"/>
        <w:contextualSpacing/>
        <w:rPr>
          <w:rFonts w:ascii="Times New Roman" w:hAnsi="Times New Roman" w:cs="Times New Roman"/>
          <w:sz w:val="24"/>
          <w:szCs w:val="24"/>
        </w:rPr>
      </w:pPr>
      <w:bookmarkStart w:name="_Hlk154145089" w:id="82"/>
      <w:r w:rsidRPr="00822BB0">
        <w:rPr>
          <w:rFonts w:ascii="Times New Roman" w:hAnsi="Times New Roman" w:cs="Times New Roman"/>
          <w:i/>
          <w:iCs/>
          <w:sz w:val="24"/>
          <w:szCs w:val="24"/>
        </w:rPr>
        <w:t>gezagvoerder van een luchtvaartuig:</w:t>
      </w:r>
      <w:r w:rsidRPr="00822BB0">
        <w:rPr>
          <w:rFonts w:ascii="Times New Roman" w:hAnsi="Times New Roman" w:cs="Times New Roman"/>
          <w:sz w:val="24"/>
          <w:szCs w:val="24"/>
        </w:rPr>
        <w:t xml:space="preserve"> gezagvoerder van een Nederlands burgerluchtvaartuig of bevelhebber van een Nederlands militair luchtvaartuig of degene die deze vervangt;</w:t>
      </w:r>
    </w:p>
    <w:bookmarkEnd w:id="82"/>
    <w:p w:rsidRPr="00822BB0" w:rsidR="00822BB0" w:rsidP="005932EE" w:rsidRDefault="00822BB0" w14:paraId="1F73787C" w14:textId="77777777">
      <w:pPr>
        <w:pStyle w:val="Lijstalinea"/>
        <w:numPr>
          <w:ilvl w:val="0"/>
          <w:numId w:val="5"/>
        </w:numPr>
        <w:ind w:left="0" w:firstLine="284"/>
        <w:contextualSpacing/>
        <w:rPr>
          <w:rFonts w:ascii="Times New Roman" w:hAnsi="Times New Roman" w:cs="Times New Roman"/>
          <w:sz w:val="24"/>
          <w:szCs w:val="24"/>
        </w:rPr>
      </w:pPr>
      <w:r w:rsidRPr="00822BB0">
        <w:rPr>
          <w:rFonts w:ascii="Times New Roman" w:hAnsi="Times New Roman" w:cs="Times New Roman"/>
          <w:i/>
          <w:iCs/>
          <w:sz w:val="24"/>
          <w:szCs w:val="24"/>
        </w:rPr>
        <w:t>installatie ter zee:</w:t>
      </w:r>
      <w:r w:rsidRPr="00822BB0">
        <w:rPr>
          <w:rFonts w:ascii="Times New Roman" w:hAnsi="Times New Roman" w:cs="Times New Roman"/>
          <w:sz w:val="24"/>
          <w:szCs w:val="24"/>
        </w:rPr>
        <w:t xml:space="preserve"> installatie opgericht op de bodem van de territoriale zee of de exclusieve economische zone van Nederland;</w:t>
      </w:r>
    </w:p>
    <w:p w:rsidRPr="00822BB0" w:rsidR="00822BB0" w:rsidP="005932EE" w:rsidRDefault="00822BB0" w14:paraId="2BE1F834" w14:textId="77777777">
      <w:pPr>
        <w:pStyle w:val="Lijstalinea"/>
        <w:numPr>
          <w:ilvl w:val="0"/>
          <w:numId w:val="5"/>
        </w:numPr>
        <w:ind w:left="0" w:firstLine="284"/>
        <w:contextualSpacing/>
        <w:rPr>
          <w:rFonts w:ascii="Times New Roman" w:hAnsi="Times New Roman" w:cs="Times New Roman"/>
          <w:sz w:val="24"/>
          <w:szCs w:val="24"/>
        </w:rPr>
      </w:pPr>
      <w:r w:rsidRPr="00822BB0">
        <w:rPr>
          <w:rFonts w:ascii="Times New Roman" w:hAnsi="Times New Roman" w:cs="Times New Roman"/>
          <w:i/>
          <w:iCs/>
          <w:sz w:val="24"/>
          <w:szCs w:val="24"/>
        </w:rPr>
        <w:t>kapitein:</w:t>
      </w:r>
      <w:r w:rsidRPr="00822BB0">
        <w:rPr>
          <w:rFonts w:ascii="Times New Roman" w:hAnsi="Times New Roman" w:cs="Times New Roman"/>
          <w:sz w:val="24"/>
          <w:szCs w:val="24"/>
        </w:rPr>
        <w:t xml:space="preserve"> gezagvoerder van een Nederlands schip of Nederlands zeevissersschip of degene die deze vervangt; met kapitein wordt gelijkgesteld leidinggevende van een installatie ter zee;</w:t>
      </w:r>
    </w:p>
    <w:p w:rsidRPr="00822BB0" w:rsidR="00822BB0" w:rsidP="00822BB0" w:rsidRDefault="00822BB0" w14:paraId="16FB9D7D" w14:textId="77777777">
      <w:pPr>
        <w:pStyle w:val="Lijstalinea"/>
        <w:numPr>
          <w:ilvl w:val="0"/>
          <w:numId w:val="5"/>
        </w:numPr>
        <w:spacing w:line="240" w:lineRule="atLeast"/>
        <w:contextualSpacing/>
        <w:rPr>
          <w:rFonts w:ascii="Times New Roman" w:hAnsi="Times New Roman" w:cs="Times New Roman"/>
          <w:sz w:val="24"/>
          <w:szCs w:val="24"/>
        </w:rPr>
      </w:pPr>
      <w:r w:rsidRPr="00822BB0">
        <w:rPr>
          <w:rFonts w:ascii="Times New Roman" w:hAnsi="Times New Roman" w:cs="Times New Roman"/>
          <w:i/>
          <w:iCs/>
          <w:sz w:val="24"/>
          <w:szCs w:val="24"/>
        </w:rPr>
        <w:t>lucht:</w:t>
      </w:r>
      <w:r w:rsidRPr="00822BB0">
        <w:rPr>
          <w:rFonts w:ascii="Times New Roman" w:hAnsi="Times New Roman" w:cs="Times New Roman"/>
          <w:sz w:val="24"/>
          <w:szCs w:val="24"/>
        </w:rPr>
        <w:t xml:space="preserve"> luchtruim boven Nederland en daarbuiten;</w:t>
      </w:r>
    </w:p>
    <w:p w:rsidRPr="00822BB0" w:rsidR="00822BB0" w:rsidP="005932EE" w:rsidRDefault="00822BB0" w14:paraId="4DD57989" w14:textId="77777777">
      <w:pPr>
        <w:pStyle w:val="Lijstalinea"/>
        <w:numPr>
          <w:ilvl w:val="0"/>
          <w:numId w:val="5"/>
        </w:numPr>
        <w:ind w:left="0" w:firstLine="284"/>
        <w:contextualSpacing/>
        <w:rPr>
          <w:rFonts w:ascii="Times New Roman" w:hAnsi="Times New Roman" w:cs="Times New Roman"/>
          <w:sz w:val="24"/>
          <w:szCs w:val="24"/>
        </w:rPr>
      </w:pPr>
      <w:r w:rsidRPr="00822BB0">
        <w:rPr>
          <w:rFonts w:ascii="Times New Roman" w:hAnsi="Times New Roman" w:cs="Times New Roman"/>
          <w:i/>
          <w:iCs/>
          <w:sz w:val="24"/>
          <w:szCs w:val="24"/>
        </w:rPr>
        <w:t>Nederlands schip:</w:t>
      </w:r>
      <w:r w:rsidRPr="00822BB0">
        <w:rPr>
          <w:rFonts w:ascii="Times New Roman" w:hAnsi="Times New Roman" w:cs="Times New Roman"/>
          <w:sz w:val="24"/>
          <w:szCs w:val="24"/>
        </w:rPr>
        <w:t xml:space="preserve"> hetgeen daaronder wordt verstaan in artikel 86 van het Wetboek van Strafrecht; </w:t>
      </w:r>
    </w:p>
    <w:p w:rsidRPr="00822BB0" w:rsidR="00822BB0" w:rsidP="005932EE" w:rsidRDefault="00822BB0" w14:paraId="11A44E4B" w14:textId="77777777">
      <w:pPr>
        <w:pStyle w:val="Lijstalinea"/>
        <w:numPr>
          <w:ilvl w:val="0"/>
          <w:numId w:val="5"/>
        </w:numPr>
        <w:ind w:left="0" w:firstLine="284"/>
        <w:contextualSpacing/>
        <w:rPr>
          <w:rFonts w:ascii="Times New Roman" w:hAnsi="Times New Roman" w:cs="Times New Roman"/>
          <w:sz w:val="24"/>
          <w:szCs w:val="24"/>
        </w:rPr>
      </w:pPr>
      <w:r w:rsidRPr="00822BB0">
        <w:rPr>
          <w:rFonts w:ascii="Times New Roman" w:hAnsi="Times New Roman" w:cs="Times New Roman"/>
          <w:i/>
          <w:iCs/>
          <w:sz w:val="24"/>
          <w:szCs w:val="24"/>
        </w:rPr>
        <w:t>Nederlands zeevissersschip:</w:t>
      </w:r>
      <w:r w:rsidRPr="00822BB0">
        <w:rPr>
          <w:rFonts w:ascii="Times New Roman" w:hAnsi="Times New Roman" w:cs="Times New Roman"/>
          <w:sz w:val="24"/>
          <w:szCs w:val="24"/>
        </w:rPr>
        <w:t xml:space="preserve"> zeeschip dat bestemd is of gebezigd wordt voor het bedrijfsmatig vangen van vis of van andere levende rijkdommen van de zee;</w:t>
      </w:r>
    </w:p>
    <w:p w:rsidRPr="00822BB0" w:rsidR="00822BB0" w:rsidP="00822BB0" w:rsidRDefault="00822BB0" w14:paraId="675C5EB2" w14:textId="77777777">
      <w:pPr>
        <w:pStyle w:val="Lijstalinea"/>
        <w:numPr>
          <w:ilvl w:val="0"/>
          <w:numId w:val="5"/>
        </w:numPr>
        <w:spacing w:line="240" w:lineRule="atLeast"/>
        <w:contextualSpacing/>
        <w:rPr>
          <w:rFonts w:ascii="Times New Roman" w:hAnsi="Times New Roman" w:cs="Times New Roman"/>
          <w:sz w:val="24"/>
          <w:szCs w:val="24"/>
        </w:rPr>
      </w:pPr>
      <w:r w:rsidRPr="00822BB0">
        <w:rPr>
          <w:rFonts w:ascii="Times New Roman" w:hAnsi="Times New Roman" w:cs="Times New Roman"/>
          <w:i/>
          <w:iCs/>
          <w:sz w:val="24"/>
          <w:szCs w:val="24"/>
        </w:rPr>
        <w:t>zee:</w:t>
      </w:r>
      <w:r w:rsidRPr="00822BB0">
        <w:rPr>
          <w:rFonts w:ascii="Times New Roman" w:hAnsi="Times New Roman" w:cs="Times New Roman"/>
          <w:sz w:val="24"/>
          <w:szCs w:val="24"/>
        </w:rPr>
        <w:t xml:space="preserve"> territoriale zee, volle zee</w:t>
      </w:r>
      <w:bookmarkStart w:name="_Hlk149641341" w:id="83"/>
      <w:r w:rsidRPr="00822BB0">
        <w:rPr>
          <w:rFonts w:ascii="Times New Roman" w:hAnsi="Times New Roman" w:cs="Times New Roman"/>
          <w:sz w:val="24"/>
          <w:szCs w:val="24"/>
        </w:rPr>
        <w:t>, zeehaven en binnenwateren die daar naartoe leiden.</w:t>
      </w:r>
      <w:bookmarkEnd w:id="83"/>
    </w:p>
    <w:p w:rsidRPr="00822BB0" w:rsidR="00822BB0" w:rsidP="00822BB0" w:rsidRDefault="00822BB0" w14:paraId="5DA9CF7E" w14:textId="77777777">
      <w:pPr>
        <w:spacing w:line="240" w:lineRule="atLeast"/>
        <w:contextualSpacing/>
        <w:rPr>
          <w:rFonts w:ascii="Times New Roman" w:hAnsi="Times New Roman"/>
          <w:b/>
          <w:bCs/>
          <w:sz w:val="24"/>
        </w:rPr>
      </w:pPr>
    </w:p>
    <w:p w:rsidRPr="00822BB0" w:rsidR="00822BB0" w:rsidP="00822BB0" w:rsidRDefault="00822BB0" w14:paraId="568A0624" w14:textId="77777777">
      <w:pPr>
        <w:spacing w:line="240" w:lineRule="atLeast"/>
        <w:contextualSpacing/>
        <w:rPr>
          <w:rFonts w:ascii="Times New Roman" w:hAnsi="Times New Roman"/>
          <w:sz w:val="24"/>
        </w:rPr>
      </w:pPr>
      <w:r w:rsidRPr="00822BB0">
        <w:rPr>
          <w:rFonts w:ascii="Times New Roman" w:hAnsi="Times New Roman"/>
          <w:b/>
          <w:bCs/>
          <w:sz w:val="24"/>
        </w:rPr>
        <w:t>Artikel 6.3.2</w:t>
      </w:r>
      <w:r w:rsidRPr="00822BB0">
        <w:rPr>
          <w:rFonts w:ascii="Times New Roman" w:hAnsi="Times New Roman"/>
          <w:i/>
          <w:iCs/>
          <w:sz w:val="24"/>
        </w:rPr>
        <w:t xml:space="preserve"> </w:t>
      </w:r>
    </w:p>
    <w:p w:rsidRPr="00822BB0" w:rsidR="00822BB0" w:rsidP="00822BB0" w:rsidRDefault="00822BB0" w14:paraId="081A661A" w14:textId="77777777">
      <w:pPr>
        <w:spacing w:line="240" w:lineRule="atLeast"/>
        <w:contextualSpacing/>
        <w:rPr>
          <w:rFonts w:ascii="Times New Roman" w:hAnsi="Times New Roman"/>
          <w:sz w:val="24"/>
        </w:rPr>
      </w:pPr>
    </w:p>
    <w:p w:rsidRPr="00822BB0" w:rsidR="00822BB0" w:rsidP="005932EE" w:rsidRDefault="00822BB0" w14:paraId="77CBB0CF" w14:textId="5284A356">
      <w:pPr>
        <w:spacing w:line="240" w:lineRule="atLeast"/>
        <w:ind w:firstLine="284"/>
        <w:contextualSpacing/>
        <w:rPr>
          <w:rFonts w:ascii="Times New Roman" w:hAnsi="Times New Roman"/>
          <w:b/>
          <w:bCs/>
          <w:sz w:val="24"/>
        </w:rPr>
      </w:pPr>
      <w:r w:rsidRPr="00822BB0">
        <w:rPr>
          <w:rFonts w:ascii="Times New Roman" w:hAnsi="Times New Roman"/>
          <w:sz w:val="24"/>
        </w:rPr>
        <w:t xml:space="preserve">De bepalingen in dit hoofdstuk zijn van toepassing op de strafvordering op zee en in de lucht. </w:t>
      </w:r>
      <w:r w:rsidRPr="00822BB0">
        <w:rPr>
          <w:rFonts w:ascii="Times New Roman" w:hAnsi="Times New Roman"/>
          <w:sz w:val="24"/>
        </w:rPr>
        <w:br/>
      </w:r>
      <w:r w:rsidRPr="00822BB0">
        <w:rPr>
          <w:rFonts w:ascii="Times New Roman" w:hAnsi="Times New Roman"/>
          <w:sz w:val="24"/>
        </w:rPr>
        <w:br/>
      </w:r>
      <w:r w:rsidRPr="002C699D">
        <w:rPr>
          <w:rFonts w:ascii="Times New Roman" w:hAnsi="Times New Roman"/>
          <w:b/>
          <w:bCs/>
          <w:sz w:val="24"/>
        </w:rPr>
        <w:t>TITEL 3.2</w:t>
      </w:r>
      <w:r w:rsidRPr="002C699D" w:rsidR="005932EE">
        <w:rPr>
          <w:rFonts w:ascii="Times New Roman" w:hAnsi="Times New Roman"/>
          <w:b/>
          <w:bCs/>
          <w:sz w:val="24"/>
        </w:rPr>
        <w:t xml:space="preserve"> </w:t>
      </w:r>
      <w:r w:rsidRPr="002C699D">
        <w:rPr>
          <w:rFonts w:ascii="Times New Roman" w:hAnsi="Times New Roman"/>
          <w:b/>
          <w:bCs/>
          <w:sz w:val="24"/>
        </w:rPr>
        <w:t>D</w:t>
      </w:r>
      <w:r w:rsidRPr="002C699D" w:rsidR="00710441">
        <w:rPr>
          <w:rFonts w:ascii="Times New Roman" w:hAnsi="Times New Roman"/>
          <w:b/>
          <w:bCs/>
          <w:sz w:val="24"/>
        </w:rPr>
        <w:t>E</w:t>
      </w:r>
      <w:r w:rsidR="00710441">
        <w:rPr>
          <w:rFonts w:ascii="Times New Roman" w:hAnsi="Times New Roman"/>
          <w:b/>
          <w:bCs/>
          <w:sz w:val="24"/>
        </w:rPr>
        <w:t xml:space="preserve"> UITOEFENING VAN BEVOEGDHEDEN DOOR OPSPORINGSAMBTENAREN </w:t>
      </w:r>
      <w:r w:rsidRPr="00822BB0">
        <w:rPr>
          <w:rFonts w:ascii="Times New Roman" w:hAnsi="Times New Roman"/>
          <w:b/>
          <w:bCs/>
          <w:sz w:val="24"/>
        </w:rPr>
        <w:br/>
      </w:r>
    </w:p>
    <w:p w:rsidRPr="00822BB0" w:rsidR="00822BB0" w:rsidP="00822BB0" w:rsidRDefault="00822BB0" w14:paraId="5C4AEC55" w14:textId="77777777">
      <w:pPr>
        <w:spacing w:line="240" w:lineRule="atLeast"/>
        <w:contextualSpacing/>
        <w:rPr>
          <w:rFonts w:ascii="Times New Roman" w:hAnsi="Times New Roman"/>
          <w:sz w:val="24"/>
        </w:rPr>
      </w:pPr>
      <w:r w:rsidRPr="00822BB0">
        <w:rPr>
          <w:rFonts w:ascii="Times New Roman" w:hAnsi="Times New Roman"/>
          <w:b/>
          <w:bCs/>
          <w:sz w:val="24"/>
        </w:rPr>
        <w:t xml:space="preserve">Artikel 6.3.3 </w:t>
      </w:r>
    </w:p>
    <w:p w:rsidR="005932EE" w:rsidP="00822BB0" w:rsidRDefault="005932EE" w14:paraId="759B7075" w14:textId="77777777">
      <w:pPr>
        <w:spacing w:line="240" w:lineRule="atLeast"/>
        <w:contextualSpacing/>
        <w:rPr>
          <w:rFonts w:ascii="Times New Roman" w:hAnsi="Times New Roman"/>
          <w:sz w:val="24"/>
        </w:rPr>
      </w:pPr>
    </w:p>
    <w:p w:rsidRPr="00822BB0" w:rsidR="00822BB0" w:rsidP="005932EE" w:rsidRDefault="00822BB0" w14:paraId="1F72F8B8" w14:textId="357C1E19">
      <w:pPr>
        <w:spacing w:line="240" w:lineRule="atLeast"/>
        <w:ind w:firstLine="284"/>
        <w:contextualSpacing/>
        <w:rPr>
          <w:rFonts w:ascii="Times New Roman" w:hAnsi="Times New Roman"/>
          <w:sz w:val="24"/>
        </w:rPr>
      </w:pPr>
      <w:r w:rsidRPr="00822BB0">
        <w:rPr>
          <w:rFonts w:ascii="Times New Roman" w:hAnsi="Times New Roman"/>
          <w:sz w:val="24"/>
        </w:rPr>
        <w:t xml:space="preserve">Onze Minister kan, in overeenstemming met Onze Minister van Defensie, alle of bepaalde commandanten belasten met de opsporing van bepaalde door hem aangewezen strafbare feiten die op zee worden begaan. </w:t>
      </w:r>
    </w:p>
    <w:p w:rsidRPr="00822BB0" w:rsidR="00822BB0" w:rsidP="00822BB0" w:rsidRDefault="00822BB0" w14:paraId="18BC69DC" w14:textId="77777777">
      <w:pPr>
        <w:spacing w:line="240" w:lineRule="atLeast"/>
        <w:contextualSpacing/>
        <w:rPr>
          <w:rFonts w:ascii="Times New Roman" w:hAnsi="Times New Roman"/>
          <w:sz w:val="24"/>
        </w:rPr>
      </w:pPr>
    </w:p>
    <w:p w:rsidR="005932EE" w:rsidP="00822BB0" w:rsidRDefault="00822BB0" w14:paraId="0ED33D29" w14:textId="58DDF648">
      <w:pPr>
        <w:spacing w:line="240" w:lineRule="atLeast"/>
        <w:contextualSpacing/>
        <w:rPr>
          <w:rFonts w:ascii="Times New Roman" w:hAnsi="Times New Roman"/>
          <w:sz w:val="24"/>
        </w:rPr>
      </w:pPr>
      <w:r w:rsidRPr="00822BB0">
        <w:rPr>
          <w:rFonts w:ascii="Times New Roman" w:hAnsi="Times New Roman"/>
          <w:b/>
          <w:bCs/>
          <w:sz w:val="24"/>
        </w:rPr>
        <w:t>Artikel 6.3.4</w:t>
      </w:r>
      <w:r w:rsidRPr="00822BB0">
        <w:rPr>
          <w:rFonts w:ascii="Times New Roman" w:hAnsi="Times New Roman"/>
          <w:i/>
          <w:iCs/>
          <w:sz w:val="24"/>
        </w:rPr>
        <w:br/>
      </w:r>
    </w:p>
    <w:p w:rsidRPr="00822BB0" w:rsidR="00822BB0" w:rsidP="005932EE" w:rsidRDefault="00822BB0" w14:paraId="0F35ED8C" w14:textId="7C13633E">
      <w:pPr>
        <w:spacing w:line="240" w:lineRule="atLeast"/>
        <w:ind w:firstLine="284"/>
        <w:contextualSpacing/>
        <w:rPr>
          <w:rFonts w:ascii="Times New Roman" w:hAnsi="Times New Roman"/>
          <w:sz w:val="24"/>
        </w:rPr>
      </w:pPr>
      <w:r w:rsidRPr="00822BB0">
        <w:rPr>
          <w:rFonts w:ascii="Times New Roman" w:hAnsi="Times New Roman"/>
          <w:sz w:val="24"/>
        </w:rPr>
        <w:lastRenderedPageBreak/>
        <w:t>Opsporingsambtenaren die bij of krachtens de wet bevoegd zijn enig vaartuig te betreden kunnen de commandant, de kapitein of enig ander persoon die het gezag voert over dat vaartuig bevelen dat deze hun gelegenheid geeft zich aan of van boord van het vaartuig te begeven. Zij zijn in de rechtmatige uitoefening van hun bediening niet onderworpen aan het gezag van de commandant, de kapitein of enig ander persoon die het gezag voert over het vaartuig.</w:t>
      </w:r>
    </w:p>
    <w:p w:rsidRPr="00822BB0" w:rsidR="00822BB0" w:rsidP="00822BB0" w:rsidRDefault="00822BB0" w14:paraId="22E6D86C" w14:textId="77777777">
      <w:pPr>
        <w:spacing w:line="240" w:lineRule="atLeast"/>
        <w:contextualSpacing/>
        <w:rPr>
          <w:rFonts w:ascii="Times New Roman" w:hAnsi="Times New Roman"/>
          <w:sz w:val="24"/>
        </w:rPr>
      </w:pPr>
      <w:r w:rsidRPr="00822BB0">
        <w:rPr>
          <w:rFonts w:ascii="Times New Roman" w:hAnsi="Times New Roman"/>
          <w:sz w:val="24"/>
        </w:rPr>
        <w:t xml:space="preserve"> </w:t>
      </w:r>
    </w:p>
    <w:p w:rsidRPr="00822BB0" w:rsidR="00822BB0" w:rsidP="00822BB0" w:rsidRDefault="00822BB0" w14:paraId="0D09626E" w14:textId="77777777">
      <w:pPr>
        <w:spacing w:line="240" w:lineRule="atLeast"/>
        <w:rPr>
          <w:rFonts w:ascii="Times New Roman" w:hAnsi="Times New Roman"/>
          <w:i/>
          <w:iCs/>
          <w:sz w:val="24"/>
        </w:rPr>
      </w:pPr>
      <w:r w:rsidRPr="00822BB0">
        <w:rPr>
          <w:rFonts w:ascii="Times New Roman" w:hAnsi="Times New Roman"/>
          <w:b/>
          <w:bCs/>
          <w:sz w:val="24"/>
        </w:rPr>
        <w:t>Artikel 6.3.5</w:t>
      </w:r>
    </w:p>
    <w:p w:rsidRPr="00822BB0" w:rsidR="00822BB0" w:rsidP="00822BB0" w:rsidRDefault="00822BB0" w14:paraId="3C11DC78" w14:textId="77777777">
      <w:pPr>
        <w:pStyle w:val="Geenafstand"/>
        <w:spacing w:line="240" w:lineRule="atLeast"/>
        <w:rPr>
          <w:rFonts w:ascii="Times New Roman" w:hAnsi="Times New Roman" w:cs="Times New Roman"/>
          <w:sz w:val="24"/>
          <w:szCs w:val="24"/>
        </w:rPr>
      </w:pPr>
    </w:p>
    <w:p w:rsidR="005932EE" w:rsidP="005932EE" w:rsidRDefault="00822BB0" w14:paraId="30B8890F" w14:textId="457AEB51">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Opsporingsambtenaren kunnen de gezagvoerder van een Nederlands schip of Nederlands zeevissersschip of degene die deze vervangt bevelen inzage te verlenen in het register, bedoeld in artikel 6.3.22, eerste lid.</w:t>
      </w:r>
      <w:r w:rsidRPr="00822BB0">
        <w:rPr>
          <w:rFonts w:ascii="Times New Roman" w:hAnsi="Times New Roman" w:cs="Times New Roman"/>
          <w:sz w:val="24"/>
          <w:szCs w:val="24"/>
        </w:rPr>
        <w:br/>
      </w:r>
      <w:r w:rsidRPr="00822BB0">
        <w:rPr>
          <w:rFonts w:ascii="Times New Roman" w:hAnsi="Times New Roman" w:cs="Times New Roman"/>
          <w:sz w:val="24"/>
          <w:szCs w:val="24"/>
        </w:rPr>
        <w:br/>
      </w:r>
      <w:bookmarkStart w:name="_Hlk147233058" w:id="84"/>
      <w:r w:rsidRPr="00822BB0">
        <w:rPr>
          <w:rFonts w:ascii="Times New Roman" w:hAnsi="Times New Roman" w:cs="Times New Roman"/>
          <w:b/>
          <w:bCs/>
          <w:sz w:val="24"/>
          <w:szCs w:val="24"/>
        </w:rPr>
        <w:t>Artikel 6.3.6</w:t>
      </w:r>
      <w:bookmarkStart w:name="_Hlk153289414" w:id="85"/>
      <w:r w:rsidRPr="00822BB0">
        <w:rPr>
          <w:rFonts w:ascii="Times New Roman" w:hAnsi="Times New Roman" w:cs="Times New Roman"/>
          <w:i/>
          <w:iCs/>
          <w:sz w:val="24"/>
          <w:szCs w:val="24"/>
        </w:rPr>
        <w:br/>
      </w:r>
      <w:bookmarkStart w:name="_Hlk154139338" w:id="86"/>
      <w:bookmarkEnd w:id="85"/>
    </w:p>
    <w:p w:rsidR="005932EE" w:rsidP="005932EE" w:rsidRDefault="00822BB0" w14:paraId="335BA953" w14:textId="5E7B9930">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1. </w:t>
      </w:r>
      <w:bookmarkStart w:name="_Hlk147235389" w:id="87"/>
      <w:r w:rsidRPr="00822BB0">
        <w:rPr>
          <w:rFonts w:ascii="Times New Roman" w:hAnsi="Times New Roman" w:cs="Times New Roman"/>
          <w:sz w:val="24"/>
          <w:szCs w:val="24"/>
        </w:rPr>
        <w:t xml:space="preserve">Voor zover de officier van justitie, de hulpofficier van justitie of rechter-commissaris niet ter plaatse aanwezig is, vindt de voorgeleiding van een aangehouden verdachte plaats per videoconferentie, </w:t>
      </w:r>
      <w:bookmarkStart w:name="_Hlk154134344" w:id="88"/>
      <w:r w:rsidRPr="00822BB0">
        <w:rPr>
          <w:rFonts w:ascii="Times New Roman" w:hAnsi="Times New Roman" w:cs="Times New Roman"/>
          <w:sz w:val="24"/>
          <w:szCs w:val="24"/>
        </w:rPr>
        <w:t>voor zover dat redelijkerwijs noodzakelijk is om die voorgeleiding zo spoedig mogelijk te realiseren.</w:t>
      </w:r>
      <w:bookmarkEnd w:id="86"/>
      <w:bookmarkEnd w:id="87"/>
      <w:bookmarkEnd w:id="88"/>
    </w:p>
    <w:p w:rsidRPr="00822BB0" w:rsidR="00822BB0" w:rsidP="005932EE" w:rsidRDefault="00822BB0" w14:paraId="1443BE83" w14:textId="5CB553C6">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2. In afwijking van de artikelen 1.11.3 en 1.11.4 vindt </w:t>
      </w:r>
      <w:bookmarkStart w:name="_Hlk153285583" w:id="89"/>
      <w:r w:rsidRPr="00822BB0">
        <w:rPr>
          <w:rFonts w:ascii="Times New Roman" w:hAnsi="Times New Roman" w:cs="Times New Roman"/>
          <w:sz w:val="24"/>
          <w:szCs w:val="24"/>
        </w:rPr>
        <w:t xml:space="preserve">het horen, verhoren of ondervragen van een persoon </w:t>
      </w:r>
      <w:bookmarkEnd w:id="89"/>
      <w:r w:rsidRPr="00822BB0">
        <w:rPr>
          <w:rFonts w:ascii="Times New Roman" w:hAnsi="Times New Roman" w:cs="Times New Roman"/>
          <w:sz w:val="24"/>
          <w:szCs w:val="24"/>
        </w:rPr>
        <w:t xml:space="preserve">door </w:t>
      </w:r>
      <w:bookmarkStart w:name="_Hlk153881995" w:id="90"/>
      <w:r w:rsidRPr="00822BB0">
        <w:rPr>
          <w:rFonts w:ascii="Times New Roman" w:hAnsi="Times New Roman" w:cs="Times New Roman"/>
          <w:sz w:val="24"/>
          <w:szCs w:val="24"/>
        </w:rPr>
        <w:t xml:space="preserve">de opsporingsambtenaar, de officier van justitie, de hulpofficier van justitie of de rechter-commissaris </w:t>
      </w:r>
      <w:bookmarkEnd w:id="90"/>
      <w:r w:rsidRPr="00822BB0">
        <w:rPr>
          <w:rFonts w:ascii="Times New Roman" w:hAnsi="Times New Roman" w:cs="Times New Roman"/>
          <w:sz w:val="24"/>
          <w:szCs w:val="24"/>
        </w:rPr>
        <w:t xml:space="preserve">plaats per videoconferentie, </w:t>
      </w:r>
      <w:bookmarkStart w:name="_Hlk141797079" w:id="91"/>
      <w:r w:rsidRPr="00822BB0">
        <w:rPr>
          <w:rFonts w:ascii="Times New Roman" w:hAnsi="Times New Roman" w:cs="Times New Roman"/>
          <w:sz w:val="24"/>
          <w:szCs w:val="24"/>
        </w:rPr>
        <w:t>voor zover de betreffende functionaris niet ter plaatse aanwezig is, en vindt</w:t>
      </w:r>
      <w:bookmarkEnd w:id="91"/>
      <w:r w:rsidRPr="00822BB0">
        <w:rPr>
          <w:rFonts w:ascii="Times New Roman" w:hAnsi="Times New Roman" w:cs="Times New Roman"/>
          <w:sz w:val="24"/>
          <w:szCs w:val="24"/>
        </w:rPr>
        <w:t xml:space="preserve"> </w:t>
      </w:r>
      <w:bookmarkStart w:name="_Hlk141797287" w:id="92"/>
      <w:r w:rsidRPr="00822BB0">
        <w:rPr>
          <w:rFonts w:ascii="Times New Roman" w:hAnsi="Times New Roman" w:cs="Times New Roman"/>
          <w:sz w:val="24"/>
          <w:szCs w:val="24"/>
        </w:rPr>
        <w:t>het bijwonen van een verhoor door de raadsman plaats per videoconferentie, voor zover deze niet ter plaatse aanwezig is.</w:t>
      </w:r>
    </w:p>
    <w:bookmarkEnd w:id="92"/>
    <w:p w:rsidR="005932EE" w:rsidP="005932EE" w:rsidRDefault="00822BB0" w14:paraId="0A797DDD" w14:textId="71DE3630">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3. </w:t>
      </w:r>
      <w:bookmarkStart w:name="_Hlk153284755" w:id="93"/>
      <w:r w:rsidRPr="00822BB0">
        <w:rPr>
          <w:rFonts w:ascii="Times New Roman" w:hAnsi="Times New Roman" w:cs="Times New Roman"/>
          <w:sz w:val="24"/>
          <w:szCs w:val="24"/>
        </w:rPr>
        <w:t xml:space="preserve">In geval van toepassing van het eerste en tweede lid kan, indien het gebruik van videoconferentie technisch onmogelijk is, in plaats hiervan gebruik worden gemaakt van een ander tweezijdig elektronisch communicatiemiddel. </w:t>
      </w:r>
      <w:bookmarkEnd w:id="93"/>
    </w:p>
    <w:p w:rsidR="005932EE" w:rsidP="005932EE" w:rsidRDefault="00822BB0" w14:paraId="2E686BBA" w14:textId="76F97CFC">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4. In geval van toepassing van het eerste en tweede lid worden geluids- en beeldopnamen gemaakt. In geval van toepassing van het derde lid worden geluidsopnamen gemaakt en worden zoveel mogelijk beeldopnamen gemaakt. </w:t>
      </w:r>
    </w:p>
    <w:p w:rsidRPr="00822BB0" w:rsidR="00822BB0" w:rsidP="005932EE" w:rsidRDefault="00822BB0" w14:paraId="05F0760B" w14:textId="74D1C466">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5. Bij of krachtens algemene maatregel van bestuur kunnen regels worden gesteld over de uitvoering van dit artikel.</w:t>
      </w:r>
      <w:r w:rsidRPr="00822BB0">
        <w:rPr>
          <w:rFonts w:ascii="Times New Roman" w:hAnsi="Times New Roman" w:cs="Times New Roman"/>
          <w:sz w:val="24"/>
          <w:szCs w:val="24"/>
        </w:rPr>
        <w:br/>
      </w:r>
      <w:r w:rsidRPr="00822BB0">
        <w:rPr>
          <w:rFonts w:ascii="Times New Roman" w:hAnsi="Times New Roman" w:cs="Times New Roman"/>
          <w:sz w:val="24"/>
          <w:szCs w:val="24"/>
        </w:rPr>
        <w:br/>
      </w:r>
      <w:bookmarkStart w:name="_Hlk149571422" w:id="94"/>
      <w:bookmarkEnd w:id="84"/>
      <w:r w:rsidRPr="00822BB0">
        <w:rPr>
          <w:rFonts w:ascii="Times New Roman" w:hAnsi="Times New Roman" w:cs="Times New Roman"/>
          <w:b/>
          <w:bCs/>
          <w:sz w:val="24"/>
          <w:szCs w:val="24"/>
        </w:rPr>
        <w:t>Artikel 6.3.7</w:t>
      </w:r>
    </w:p>
    <w:p w:rsidRPr="00822BB0" w:rsidR="00822BB0" w:rsidP="00822BB0" w:rsidRDefault="00822BB0" w14:paraId="74ED3E4A" w14:textId="77777777">
      <w:pPr>
        <w:spacing w:line="240" w:lineRule="atLeast"/>
        <w:rPr>
          <w:rFonts w:ascii="Times New Roman" w:hAnsi="Times New Roman"/>
          <w:sz w:val="24"/>
        </w:rPr>
      </w:pPr>
    </w:p>
    <w:p w:rsidR="0020474E" w:rsidP="0020474E" w:rsidRDefault="00822BB0" w14:paraId="639A941A" w14:textId="2ABBCA2E">
      <w:pPr>
        <w:spacing w:line="240" w:lineRule="atLeast"/>
        <w:ind w:firstLine="284"/>
        <w:rPr>
          <w:rFonts w:ascii="Times New Roman" w:hAnsi="Times New Roman"/>
          <w:sz w:val="24"/>
        </w:rPr>
      </w:pPr>
      <w:r w:rsidRPr="00822BB0">
        <w:rPr>
          <w:rFonts w:ascii="Times New Roman" w:hAnsi="Times New Roman"/>
          <w:sz w:val="24"/>
        </w:rPr>
        <w:t xml:space="preserve">1. Voor zover en voor zolang geen contact met de officier van justitie of de hulpofficier van justitie mogelijk is, kunnen ter plaatse aanwezige opsporingsambtenaren bevelen dat de aangehouden verdachte wordt opgehouden voor onderzoek, de voor onderzoek opgehouden verdachte in verzekering wordt gesteld en de in verzekering gestelde verdachte in bewaring wordt gesteld. </w:t>
      </w:r>
      <w:bookmarkStart w:name="_Hlk142312578" w:id="95"/>
    </w:p>
    <w:p w:rsidR="0020474E" w:rsidP="0020474E" w:rsidRDefault="00822BB0" w14:paraId="311D0029" w14:textId="65EF5C7B">
      <w:pPr>
        <w:spacing w:line="240" w:lineRule="atLeast"/>
        <w:ind w:firstLine="284"/>
        <w:rPr>
          <w:rFonts w:ascii="Times New Roman" w:hAnsi="Times New Roman"/>
          <w:sz w:val="24"/>
        </w:rPr>
      </w:pPr>
      <w:r w:rsidRPr="00822BB0">
        <w:rPr>
          <w:rFonts w:ascii="Times New Roman" w:hAnsi="Times New Roman"/>
          <w:sz w:val="24"/>
        </w:rPr>
        <w:t xml:space="preserve">2. In geval van bevoegdheidsuitoefening als omschreven in het eerste lid zijn de bepalingen in Boek 2, Afdelingen 5.3.1, 5.3.2, 5.4.2 en 5.4.5, voor zover mogelijk, van overeenkomstige toepassing. </w:t>
      </w:r>
    </w:p>
    <w:p w:rsidR="0020474E" w:rsidP="0020474E" w:rsidRDefault="00822BB0" w14:paraId="3951FD72" w14:textId="5EE72E7D">
      <w:pPr>
        <w:spacing w:line="240" w:lineRule="atLeast"/>
        <w:ind w:firstLine="284"/>
        <w:rPr>
          <w:rFonts w:ascii="Times New Roman" w:hAnsi="Times New Roman"/>
          <w:sz w:val="24"/>
        </w:rPr>
      </w:pPr>
      <w:r w:rsidRPr="00822BB0">
        <w:rPr>
          <w:rFonts w:ascii="Times New Roman" w:hAnsi="Times New Roman"/>
          <w:sz w:val="24"/>
        </w:rPr>
        <w:t xml:space="preserve">3. </w:t>
      </w:r>
      <w:bookmarkStart w:name="_Hlk147398654" w:id="96"/>
      <w:r w:rsidRPr="00822BB0">
        <w:rPr>
          <w:rFonts w:ascii="Times New Roman" w:hAnsi="Times New Roman"/>
          <w:sz w:val="24"/>
        </w:rPr>
        <w:t xml:space="preserve">Voor zover en voor zolang de voor onderzoek opgehouden verdachte of de in verzekering gestelde verdachte geen toegang heeft tot een raadsman </w:t>
      </w:r>
      <w:bookmarkEnd w:id="96"/>
      <w:r w:rsidRPr="00822BB0">
        <w:rPr>
          <w:rFonts w:ascii="Times New Roman" w:hAnsi="Times New Roman"/>
          <w:sz w:val="24"/>
        </w:rPr>
        <w:t xml:space="preserve">wordt hij niet verhoord, </w:t>
      </w:r>
      <w:bookmarkStart w:name="_Hlk141796111" w:id="97"/>
      <w:r w:rsidRPr="00822BB0">
        <w:rPr>
          <w:rFonts w:ascii="Times New Roman" w:hAnsi="Times New Roman"/>
          <w:sz w:val="24"/>
        </w:rPr>
        <w:t xml:space="preserve">tenzij hij afstand van zijn recht op rechtsbijstand heeft gedaan als omschreven in artikel 1.4.6, eerste lid, </w:t>
      </w:r>
      <w:bookmarkEnd w:id="97"/>
      <w:r w:rsidRPr="00822BB0">
        <w:rPr>
          <w:rFonts w:ascii="Times New Roman" w:hAnsi="Times New Roman"/>
          <w:sz w:val="24"/>
        </w:rPr>
        <w:t xml:space="preserve">of tenzij de beslissing om de verdachte ter plaatse te verhoren wordt gerechtvaardigd door een dringende noodzaak als omschreven in artikel 2.3.10, tweede lid. In dat geval wordt, in afwijking van artikel 2.3.10, eerste lid, de beslissing genomen door de </w:t>
      </w:r>
      <w:r w:rsidRPr="00822BB0">
        <w:rPr>
          <w:rFonts w:ascii="Times New Roman" w:hAnsi="Times New Roman"/>
          <w:sz w:val="24"/>
        </w:rPr>
        <w:lastRenderedPageBreak/>
        <w:t xml:space="preserve">opsporingsambtenaar. </w:t>
      </w:r>
      <w:bookmarkStart w:name="_Hlk155693709" w:id="98"/>
      <w:r w:rsidRPr="00822BB0">
        <w:rPr>
          <w:rFonts w:ascii="Times New Roman" w:hAnsi="Times New Roman"/>
          <w:sz w:val="24"/>
        </w:rPr>
        <w:t>De opsporingsambtenaar maakt zoveel mogelijk geluids- en beeldopnamen van het verhoor.</w:t>
      </w:r>
      <w:bookmarkStart w:name="_Hlk154140095" w:id="99"/>
      <w:bookmarkEnd w:id="95"/>
      <w:bookmarkEnd w:id="98"/>
    </w:p>
    <w:p w:rsidR="0020474E" w:rsidP="0020474E" w:rsidRDefault="00822BB0" w14:paraId="33765D54" w14:textId="014804FB">
      <w:pPr>
        <w:spacing w:line="240" w:lineRule="atLeast"/>
        <w:ind w:firstLine="284"/>
        <w:rPr>
          <w:rFonts w:ascii="Times New Roman" w:hAnsi="Times New Roman"/>
          <w:sz w:val="24"/>
        </w:rPr>
      </w:pPr>
      <w:r w:rsidRPr="00822BB0">
        <w:rPr>
          <w:rFonts w:ascii="Times New Roman" w:hAnsi="Times New Roman"/>
          <w:sz w:val="24"/>
        </w:rPr>
        <w:t>4. Voor zover en voor zolang de voor onderzoek opgehouden verdachte of de in verzekering gestelde verdachte geen toegang heeft tot een raadsman, kan hij uitsluitend worden gehoord over het bevel tot inverzekeringstelling of het bevel tot bewaring, alvorens de opsporingsambtenaar daarover beslist. De opsporingsambtenaar maakt zoveel mogelijk geluids- en beeldopnamen van het horen.</w:t>
      </w:r>
      <w:bookmarkStart w:name="_Hlk153874673" w:id="100"/>
      <w:bookmarkEnd w:id="99"/>
    </w:p>
    <w:p w:rsidR="0020474E" w:rsidP="0020474E" w:rsidRDefault="00822BB0" w14:paraId="3B76DC2F" w14:textId="59E9DA34">
      <w:pPr>
        <w:spacing w:line="240" w:lineRule="atLeast"/>
        <w:ind w:firstLine="284"/>
        <w:rPr>
          <w:rFonts w:ascii="Times New Roman" w:hAnsi="Times New Roman"/>
          <w:sz w:val="24"/>
        </w:rPr>
      </w:pPr>
      <w:r w:rsidRPr="00822BB0">
        <w:rPr>
          <w:rFonts w:ascii="Times New Roman" w:hAnsi="Times New Roman"/>
          <w:sz w:val="24"/>
        </w:rPr>
        <w:t>5. Indien tijdens het contact met de verdachte blijkt dat deze de Nederlandse taal niet of niet voldoende beheerst, kan de opsporingsambtenaar, in afwijking van artikel 1.11.7, eerste lid, ten behoeve van het verhoren of horen van de verdachte als omschreven in het derde en vierde lid de bijstand inroepen van een aan boord aanwezige persoon die voor vertolking kan zorgdragen of de verdachte verhoren of horen in een taal die door beiden voldoende wordt beheerst.</w:t>
      </w:r>
      <w:bookmarkEnd w:id="100"/>
    </w:p>
    <w:p w:rsidR="0020474E" w:rsidP="0020474E" w:rsidRDefault="00822BB0" w14:paraId="6857A10A" w14:textId="04C9F964">
      <w:pPr>
        <w:spacing w:line="240" w:lineRule="atLeast"/>
        <w:ind w:firstLine="284"/>
        <w:rPr>
          <w:rFonts w:ascii="Times New Roman" w:hAnsi="Times New Roman"/>
          <w:sz w:val="24"/>
        </w:rPr>
      </w:pPr>
      <w:r w:rsidRPr="00822BB0">
        <w:rPr>
          <w:rFonts w:ascii="Times New Roman" w:hAnsi="Times New Roman"/>
          <w:sz w:val="24"/>
        </w:rPr>
        <w:t>6. Opsporingsambtenaren kunnen de in het eerste lid omschreven bevoegdheden uitoefenen onder de voorwaarde dat zij zo spoedig mogelijk alsnog contact leggen met de officier van justitie of de hulpofficier van justitie.</w:t>
      </w:r>
    </w:p>
    <w:p w:rsidR="0020474E" w:rsidP="0020474E" w:rsidRDefault="00822BB0" w14:paraId="32CF2070" w14:textId="4E1C0C4F">
      <w:pPr>
        <w:spacing w:line="240" w:lineRule="atLeast"/>
        <w:ind w:firstLine="284"/>
        <w:rPr>
          <w:rFonts w:ascii="Times New Roman" w:hAnsi="Times New Roman"/>
          <w:bCs/>
          <w:sz w:val="24"/>
        </w:rPr>
      </w:pPr>
      <w:r w:rsidRPr="00822BB0">
        <w:rPr>
          <w:rFonts w:ascii="Times New Roman" w:hAnsi="Times New Roman"/>
          <w:sz w:val="24"/>
        </w:rPr>
        <w:t xml:space="preserve">7. Zodra contact is gelegd met de officier van justitie of de hulpofficier van justitie wordt </w:t>
      </w:r>
      <w:r w:rsidRPr="00822BB0">
        <w:rPr>
          <w:rFonts w:ascii="Times New Roman" w:hAnsi="Times New Roman"/>
          <w:bCs/>
          <w:sz w:val="24"/>
        </w:rPr>
        <w:t>de voor onderzoek opgehouden verdachte of de in verzekering gestelde verdachte direct voorgeleid aan de officier van justitie of de hulpofficier van justitie. De officier van justitie of de hulpofficier van justitie beoordeelt de rechtmatigheid van het door de opsporingsambtenaar gegeven bevel tot ophouden voor onderzoek of tot inverzekeringstelling alsmede de noodzaak van het voortduren van het ophouden voor onderzoek of de inverzekeringstelling. Alvorens te beslissen hoort de officier van justitie of de hulpofficier van justitie de verdachte. De officier van justitie of de hulpofficier van justitie beveelt het ophouden voor onderzoek of de inverzekeringstelling van de verdachte voor een door hem te bepalen termijn of beveelt de invrijheidstelling van verdachte.</w:t>
      </w:r>
      <w:bookmarkStart w:name="_Hlk149642382" w:id="101"/>
    </w:p>
    <w:p w:rsidRPr="00822BB0" w:rsidR="00822BB0" w:rsidP="0020474E" w:rsidRDefault="00822BB0" w14:paraId="4C7B82DC" w14:textId="5371355D">
      <w:pPr>
        <w:spacing w:line="240" w:lineRule="atLeast"/>
        <w:ind w:firstLine="284"/>
        <w:rPr>
          <w:rFonts w:ascii="Times New Roman" w:hAnsi="Times New Roman"/>
          <w:sz w:val="24"/>
        </w:rPr>
      </w:pPr>
      <w:r w:rsidRPr="00822BB0">
        <w:rPr>
          <w:rFonts w:ascii="Times New Roman" w:hAnsi="Times New Roman"/>
          <w:bCs/>
          <w:sz w:val="24"/>
        </w:rPr>
        <w:t xml:space="preserve">8. </w:t>
      </w:r>
      <w:r w:rsidRPr="00822BB0">
        <w:rPr>
          <w:rFonts w:ascii="Times New Roman" w:hAnsi="Times New Roman"/>
          <w:sz w:val="24"/>
        </w:rPr>
        <w:t xml:space="preserve">Zodra contact is gelegd met de officier van justitie of de hulpofficier van justitie wordt </w:t>
      </w:r>
      <w:r w:rsidRPr="00822BB0">
        <w:rPr>
          <w:rFonts w:ascii="Times New Roman" w:hAnsi="Times New Roman"/>
          <w:bCs/>
          <w:sz w:val="24"/>
        </w:rPr>
        <w:t xml:space="preserve">de in bewaring gestelde verdachte, door tussenkomst van de officier van justitie, direct voorgeleid aan de rechter-commissaris. </w:t>
      </w:r>
      <w:bookmarkEnd w:id="101"/>
      <w:r w:rsidRPr="00822BB0">
        <w:rPr>
          <w:rFonts w:ascii="Times New Roman" w:hAnsi="Times New Roman"/>
          <w:bCs/>
          <w:sz w:val="24"/>
        </w:rPr>
        <w:t xml:space="preserve">Artikel 2.5.12 is van overeenkomstige toepassing. De rechter-commissaris beoordeelt de rechtmatigheid van het door de opsporingsambtenaar gegeven bevel tot bewaring alsmede de noodzaak van het voortduren van de bewaring. Alvorens te beslissen hoort de rechter-commissaris de verdachte. De rechter-commissaris beveelt de bewaring van de verdachte voor een door hem te bepalen termijn of beveelt de invrijheidstelling van de verdachte. </w:t>
      </w:r>
    </w:p>
    <w:bookmarkEnd w:id="94"/>
    <w:p w:rsidRPr="00822BB0" w:rsidR="00822BB0" w:rsidP="00822BB0" w:rsidRDefault="00822BB0" w14:paraId="39581401" w14:textId="77777777">
      <w:pPr>
        <w:spacing w:line="240" w:lineRule="atLeast"/>
        <w:rPr>
          <w:rFonts w:ascii="Times New Roman" w:hAnsi="Times New Roman"/>
          <w:b/>
          <w:bCs/>
          <w:sz w:val="24"/>
        </w:rPr>
      </w:pPr>
    </w:p>
    <w:p w:rsidR="0020474E" w:rsidP="00822BB0" w:rsidRDefault="00822BB0" w14:paraId="1C512254" w14:textId="6F9EC3AF">
      <w:pPr>
        <w:spacing w:line="240" w:lineRule="atLeast"/>
        <w:rPr>
          <w:rFonts w:ascii="Times New Roman" w:hAnsi="Times New Roman"/>
          <w:sz w:val="24"/>
        </w:rPr>
      </w:pPr>
      <w:r w:rsidRPr="00822BB0">
        <w:rPr>
          <w:rFonts w:ascii="Times New Roman" w:hAnsi="Times New Roman"/>
          <w:b/>
          <w:bCs/>
          <w:sz w:val="24"/>
        </w:rPr>
        <w:t>Artikel 6.3.8</w:t>
      </w:r>
      <w:r w:rsidRPr="00822BB0">
        <w:rPr>
          <w:rFonts w:ascii="Times New Roman" w:hAnsi="Times New Roman"/>
          <w:i/>
          <w:iCs/>
          <w:sz w:val="24"/>
        </w:rPr>
        <w:br/>
      </w:r>
    </w:p>
    <w:p w:rsidRPr="00822BB0" w:rsidR="00822BB0" w:rsidP="0020474E" w:rsidRDefault="00822BB0" w14:paraId="03043B4A" w14:textId="1F50CD22">
      <w:pPr>
        <w:spacing w:line="240" w:lineRule="atLeast"/>
        <w:ind w:firstLine="284"/>
        <w:rPr>
          <w:rFonts w:ascii="Times New Roman" w:hAnsi="Times New Roman"/>
          <w:b/>
          <w:bCs/>
          <w:sz w:val="24"/>
        </w:rPr>
      </w:pPr>
      <w:r w:rsidRPr="00822BB0">
        <w:rPr>
          <w:rFonts w:ascii="Times New Roman" w:hAnsi="Times New Roman"/>
          <w:sz w:val="24"/>
        </w:rPr>
        <w:t>Bij of krachtens algemene maatregel van bestuur kunnen nadere regels worden gesteld over</w:t>
      </w:r>
      <w:r w:rsidR="0020474E">
        <w:rPr>
          <w:rFonts w:ascii="Times New Roman" w:hAnsi="Times New Roman"/>
          <w:sz w:val="24"/>
        </w:rPr>
        <w:t xml:space="preserve"> </w:t>
      </w:r>
      <w:r w:rsidRPr="00822BB0">
        <w:rPr>
          <w:rFonts w:ascii="Times New Roman" w:hAnsi="Times New Roman"/>
          <w:sz w:val="24"/>
        </w:rPr>
        <w:t xml:space="preserve">de behandeling </w:t>
      </w:r>
      <w:bookmarkStart w:name="_Hlk153191609" w:id="102"/>
      <w:r w:rsidRPr="00822BB0">
        <w:rPr>
          <w:rFonts w:ascii="Times New Roman" w:hAnsi="Times New Roman"/>
          <w:sz w:val="24"/>
        </w:rPr>
        <w:t>van een voor onderzoek opgehouden verdachte, een in verzekering gestelde verdachte of een in bewaring gestelde verdachte en de beperkingen waaraan hij kan worden onderworpen.</w:t>
      </w:r>
      <w:r w:rsidRPr="00822BB0">
        <w:rPr>
          <w:rFonts w:ascii="Times New Roman" w:hAnsi="Times New Roman"/>
          <w:sz w:val="24"/>
        </w:rPr>
        <w:br/>
      </w:r>
      <w:bookmarkEnd w:id="102"/>
      <w:r w:rsidRPr="00822BB0">
        <w:rPr>
          <w:rFonts w:ascii="Times New Roman" w:hAnsi="Times New Roman"/>
          <w:sz w:val="24"/>
        </w:rPr>
        <w:br/>
      </w:r>
      <w:r w:rsidRPr="00822BB0">
        <w:rPr>
          <w:rFonts w:ascii="Times New Roman" w:hAnsi="Times New Roman"/>
          <w:b/>
          <w:bCs/>
          <w:sz w:val="24"/>
        </w:rPr>
        <w:t>Artikel 6.3.9</w:t>
      </w:r>
    </w:p>
    <w:p w:rsidRPr="00822BB0" w:rsidR="00822BB0" w:rsidP="00822BB0" w:rsidRDefault="00822BB0" w14:paraId="54633FF4" w14:textId="77777777">
      <w:pPr>
        <w:spacing w:line="240" w:lineRule="atLeast"/>
        <w:rPr>
          <w:rFonts w:ascii="Times New Roman" w:hAnsi="Times New Roman"/>
          <w:sz w:val="24"/>
        </w:rPr>
      </w:pPr>
    </w:p>
    <w:p w:rsidR="0020474E" w:rsidP="0020474E" w:rsidRDefault="00822BB0" w14:paraId="0659BD1C" w14:textId="3BB8850F">
      <w:pPr>
        <w:spacing w:line="240" w:lineRule="atLeast"/>
        <w:ind w:firstLine="284"/>
        <w:rPr>
          <w:rFonts w:ascii="Times New Roman" w:hAnsi="Times New Roman"/>
          <w:sz w:val="24"/>
        </w:rPr>
      </w:pPr>
      <w:r w:rsidRPr="00822BB0">
        <w:rPr>
          <w:rFonts w:ascii="Times New Roman" w:hAnsi="Times New Roman"/>
          <w:sz w:val="24"/>
        </w:rPr>
        <w:t xml:space="preserve">1. De </w:t>
      </w:r>
      <w:bookmarkStart w:name="_Hlk153190678" w:id="103"/>
      <w:r w:rsidRPr="00822BB0">
        <w:rPr>
          <w:rFonts w:ascii="Times New Roman" w:hAnsi="Times New Roman"/>
          <w:sz w:val="24"/>
        </w:rPr>
        <w:t>voor onderzoek opgehouden verdachte, de in verzekering gestelde verdachte of de in bewaring gestelde verdachte wordt zo spoedig mogelijk overgebracht naar het grondgebied van Nederland en daar overgedragen aan de officier van justitie of de hulpofficier van justiti</w:t>
      </w:r>
      <w:bookmarkEnd w:id="103"/>
      <w:r w:rsidRPr="00822BB0">
        <w:rPr>
          <w:rFonts w:ascii="Times New Roman" w:hAnsi="Times New Roman"/>
          <w:sz w:val="24"/>
        </w:rPr>
        <w:t>e, tenzij Boek 8, Titel 2.4, van toepassing is.</w:t>
      </w:r>
    </w:p>
    <w:p w:rsidRPr="00822BB0" w:rsidR="00822BB0" w:rsidP="0020474E" w:rsidRDefault="00822BB0" w14:paraId="7E9944B6" w14:textId="0E77E644">
      <w:pPr>
        <w:spacing w:line="240" w:lineRule="atLeast"/>
        <w:ind w:firstLine="284"/>
        <w:rPr>
          <w:rFonts w:ascii="Times New Roman" w:hAnsi="Times New Roman"/>
          <w:b/>
          <w:bCs/>
          <w:sz w:val="24"/>
        </w:rPr>
      </w:pPr>
      <w:r w:rsidRPr="00822BB0">
        <w:rPr>
          <w:rFonts w:ascii="Times New Roman" w:hAnsi="Times New Roman"/>
          <w:sz w:val="24"/>
        </w:rPr>
        <w:lastRenderedPageBreak/>
        <w:t xml:space="preserve">2. In aanvulling op artikel 2.5.43, tweede lid, beveelt de rechter-commissaris of de officier van justitie de invrijheidstelling van de verdachte, indien de verdachte niet binnen de termijn waarin het bevel van bewaring van kracht is naar het grondgebied van Nederland is overgebracht en daar is overgedragen aan de officier van justitie of de hulpofficier van justitie. In geval van toepassing van artikel 6.3.7 beveelt de opsporingsambtenaar de invrijheidstelling. In geval van toepassing van artikel 6.3.19 beveelt de commandant of de kapitein de invrijheidstelling. </w:t>
      </w:r>
      <w:r w:rsidRPr="00822BB0">
        <w:rPr>
          <w:rFonts w:ascii="Times New Roman" w:hAnsi="Times New Roman"/>
          <w:sz w:val="24"/>
        </w:rPr>
        <w:br/>
      </w:r>
      <w:r w:rsidRPr="00822BB0">
        <w:rPr>
          <w:rFonts w:ascii="Times New Roman" w:hAnsi="Times New Roman"/>
          <w:sz w:val="24"/>
        </w:rPr>
        <w:br/>
      </w:r>
      <w:r w:rsidRPr="00364888">
        <w:rPr>
          <w:rFonts w:ascii="Times New Roman" w:hAnsi="Times New Roman"/>
          <w:b/>
          <w:bCs/>
          <w:sz w:val="24"/>
        </w:rPr>
        <w:t>TITEL 3.3</w:t>
      </w:r>
      <w:r w:rsidRPr="00822BB0">
        <w:rPr>
          <w:rFonts w:ascii="Times New Roman" w:hAnsi="Times New Roman"/>
          <w:b/>
          <w:bCs/>
          <w:sz w:val="24"/>
        </w:rPr>
        <w:t xml:space="preserve"> D</w:t>
      </w:r>
      <w:r w:rsidR="0023093E">
        <w:rPr>
          <w:rFonts w:ascii="Times New Roman" w:hAnsi="Times New Roman"/>
          <w:b/>
          <w:bCs/>
          <w:sz w:val="24"/>
        </w:rPr>
        <w:t>E UITOEFENING VAN BEVOEGDHEDEN DOOR DE COMMANDANT</w:t>
      </w:r>
      <w:r w:rsidR="00337F95">
        <w:rPr>
          <w:rFonts w:ascii="Times New Roman" w:hAnsi="Times New Roman"/>
          <w:b/>
          <w:bCs/>
          <w:sz w:val="24"/>
        </w:rPr>
        <w:t>, DE KAPITEIN EN DE GEZAGVOERDER VAN EEN LUCHTVAARTUIG</w:t>
      </w:r>
      <w:r w:rsidRPr="00822BB0">
        <w:rPr>
          <w:rFonts w:ascii="Times New Roman" w:hAnsi="Times New Roman"/>
          <w:b/>
          <w:bCs/>
          <w:sz w:val="24"/>
        </w:rPr>
        <w:t xml:space="preserve"> </w:t>
      </w:r>
    </w:p>
    <w:p w:rsidRPr="00822BB0" w:rsidR="00822BB0" w:rsidP="00822BB0" w:rsidRDefault="00822BB0" w14:paraId="58EDFF7D" w14:textId="77777777">
      <w:pPr>
        <w:spacing w:line="240" w:lineRule="atLeast"/>
        <w:rPr>
          <w:rFonts w:ascii="Times New Roman" w:hAnsi="Times New Roman"/>
          <w:b/>
          <w:bCs/>
          <w:sz w:val="24"/>
        </w:rPr>
      </w:pPr>
    </w:p>
    <w:p w:rsidRPr="00822BB0" w:rsidR="00822BB0" w:rsidP="00822BB0" w:rsidRDefault="00822BB0" w14:paraId="3D6F448A" w14:textId="77777777">
      <w:pPr>
        <w:spacing w:line="240" w:lineRule="atLeast"/>
        <w:rPr>
          <w:rFonts w:ascii="Times New Roman" w:hAnsi="Times New Roman"/>
          <w:b/>
          <w:bCs/>
          <w:i/>
          <w:iCs/>
          <w:sz w:val="24"/>
        </w:rPr>
      </w:pPr>
      <w:r w:rsidRPr="00822BB0">
        <w:rPr>
          <w:rFonts w:ascii="Times New Roman" w:hAnsi="Times New Roman"/>
          <w:b/>
          <w:bCs/>
          <w:sz w:val="24"/>
        </w:rPr>
        <w:t>Artikel 6.3.10</w:t>
      </w:r>
      <w:r w:rsidRPr="00822BB0">
        <w:rPr>
          <w:rFonts w:ascii="Times New Roman" w:hAnsi="Times New Roman"/>
          <w:b/>
          <w:bCs/>
          <w:i/>
          <w:iCs/>
          <w:sz w:val="24"/>
        </w:rPr>
        <w:t xml:space="preserve"> </w:t>
      </w:r>
    </w:p>
    <w:p w:rsidRPr="00822BB0" w:rsidR="00822BB0" w:rsidP="00822BB0" w:rsidRDefault="00822BB0" w14:paraId="70A52BB6" w14:textId="77777777">
      <w:pPr>
        <w:spacing w:line="240" w:lineRule="atLeast"/>
        <w:rPr>
          <w:rFonts w:ascii="Times New Roman" w:hAnsi="Times New Roman"/>
          <w:sz w:val="24"/>
        </w:rPr>
      </w:pPr>
    </w:p>
    <w:p w:rsidR="008C6497" w:rsidP="008C6497" w:rsidRDefault="00822BB0" w14:paraId="2DC2CC06" w14:textId="2519C4DE">
      <w:pPr>
        <w:spacing w:line="240" w:lineRule="atLeast"/>
        <w:ind w:firstLine="284"/>
        <w:rPr>
          <w:rFonts w:ascii="Times New Roman" w:hAnsi="Times New Roman"/>
          <w:sz w:val="24"/>
        </w:rPr>
      </w:pPr>
      <w:r w:rsidRPr="00822BB0">
        <w:rPr>
          <w:rFonts w:ascii="Times New Roman" w:hAnsi="Times New Roman"/>
          <w:sz w:val="24"/>
        </w:rPr>
        <w:t xml:space="preserve">1. De commandant, de kapitein of de gezagvoerder van een luchtvaartuig kan de in deze titel omschreven bevoegdheden uitsluitend uitoefenen aan boord van een </w:t>
      </w:r>
      <w:bookmarkStart w:name="_Hlk182942765" w:id="104"/>
      <w:r w:rsidRPr="00822BB0">
        <w:rPr>
          <w:rFonts w:ascii="Times New Roman" w:hAnsi="Times New Roman"/>
          <w:sz w:val="24"/>
        </w:rPr>
        <w:t xml:space="preserve">Nederlands oorlogsschip, een Nederlands schip of een Nederlands zeevissersschip, op een installatie ter zee dan wel aan boord van een luchtvaartuig </w:t>
      </w:r>
      <w:bookmarkEnd w:id="104"/>
      <w:r w:rsidRPr="00822BB0">
        <w:rPr>
          <w:rFonts w:ascii="Times New Roman" w:hAnsi="Times New Roman"/>
          <w:sz w:val="24"/>
        </w:rPr>
        <w:t>waarover hij het gezag voert en in geval geen opsporingsambtenaar ter plaatse aanwezig is.</w:t>
      </w:r>
    </w:p>
    <w:p w:rsidR="008C6497" w:rsidP="008C6497" w:rsidRDefault="00822BB0" w14:paraId="344F2D96" w14:textId="5C94A10B">
      <w:pPr>
        <w:spacing w:line="240" w:lineRule="atLeast"/>
        <w:ind w:firstLine="284"/>
        <w:rPr>
          <w:rFonts w:ascii="Times New Roman" w:hAnsi="Times New Roman"/>
          <w:sz w:val="24"/>
        </w:rPr>
      </w:pPr>
      <w:r w:rsidRPr="00822BB0">
        <w:rPr>
          <w:rFonts w:ascii="Times New Roman" w:hAnsi="Times New Roman"/>
          <w:sz w:val="24"/>
        </w:rPr>
        <w:t>2. De commandant, de kapitein of de gezagvoerder van een luchtvaartuig neemt bij de uitoefening van de in de artikelen 6.3.12 tot en met 6.3.14, 6.3.16, eerste lid, en 6.3.17 omschreven bevoegdheden de aanwijzingen van de officier van justitie in acht.</w:t>
      </w:r>
    </w:p>
    <w:p w:rsidR="008C6497" w:rsidP="008C6497" w:rsidRDefault="00822BB0" w14:paraId="730AEC36" w14:textId="2B7E4EF7">
      <w:pPr>
        <w:spacing w:line="240" w:lineRule="atLeast"/>
        <w:ind w:firstLine="284"/>
        <w:rPr>
          <w:rFonts w:ascii="Times New Roman" w:hAnsi="Times New Roman"/>
          <w:sz w:val="24"/>
        </w:rPr>
      </w:pPr>
      <w:r w:rsidRPr="00822BB0">
        <w:rPr>
          <w:rFonts w:ascii="Times New Roman" w:hAnsi="Times New Roman"/>
          <w:sz w:val="24"/>
        </w:rPr>
        <w:t xml:space="preserve">3. Indien de in het tweede lid bedoelde aanwijzingen niet kunnen worden afgewacht, kunnen deze door de hulpofficier van justitie worden gegeven. In dat geval neemt de commandant, de kapitein of de gezagvoerder van een luchtvaartuig de aanwijzingen van de hulpofficier van justitie in acht. </w:t>
      </w:r>
      <w:bookmarkStart w:name="_Hlk153189921" w:id="105"/>
      <w:r w:rsidRPr="00822BB0">
        <w:rPr>
          <w:rFonts w:ascii="Times New Roman" w:hAnsi="Times New Roman"/>
          <w:sz w:val="24"/>
        </w:rPr>
        <w:t>De hulpofficier van justitie doet daarvan direct mededeling aan de officier van justitie.</w:t>
      </w:r>
      <w:bookmarkEnd w:id="105"/>
    </w:p>
    <w:p w:rsidR="008C6497" w:rsidP="008C6497" w:rsidRDefault="00822BB0" w14:paraId="219D33B1" w14:textId="26D4CC9E">
      <w:pPr>
        <w:spacing w:line="240" w:lineRule="atLeast"/>
        <w:ind w:firstLine="284"/>
        <w:rPr>
          <w:rFonts w:ascii="Times New Roman" w:hAnsi="Times New Roman"/>
          <w:sz w:val="24"/>
        </w:rPr>
      </w:pPr>
      <w:r w:rsidRPr="00822BB0">
        <w:rPr>
          <w:rFonts w:ascii="Times New Roman" w:hAnsi="Times New Roman"/>
          <w:sz w:val="24"/>
        </w:rPr>
        <w:t>4. Indien het in de artikelen 6.3.15, 6.3.16, tweede lid, en 6.3.18 bedoelde bevel van de officier van justitie niet kan worden afgewacht, kan dit door de hulpofficier van justitie worden gegeven. In dat geval oefent de commandant, de kapitein of de gezagvoerder van een luchtvaartuig de bevoegdheid uit op bevel van de hulpofficier van justitie. De hulpofficier van justitie doet daarvan direct mededeling aan de officier van justitie.</w:t>
      </w:r>
    </w:p>
    <w:p w:rsidR="008E1C71" w:rsidP="008C6497" w:rsidRDefault="00822BB0" w14:paraId="69C4F664" w14:textId="442D4B52">
      <w:pPr>
        <w:spacing w:line="240" w:lineRule="atLeast"/>
        <w:ind w:firstLine="284"/>
        <w:rPr>
          <w:rFonts w:ascii="Times New Roman" w:hAnsi="Times New Roman"/>
          <w:sz w:val="24"/>
        </w:rPr>
      </w:pPr>
      <w:r w:rsidRPr="00822BB0">
        <w:rPr>
          <w:rFonts w:ascii="Times New Roman" w:hAnsi="Times New Roman"/>
          <w:sz w:val="24"/>
        </w:rPr>
        <w:t xml:space="preserve">5. De commandant, de kapitein of de gezagvoerder van een luchtvaartuig maakt zo veel mogelijk geluids- en beeldopnamen van wat door hem is verricht of bevonden. </w:t>
      </w:r>
      <w:bookmarkStart w:name="_Hlk142306328" w:id="106"/>
    </w:p>
    <w:p w:rsidRPr="00822BB0" w:rsidR="00822BB0" w:rsidP="008C6497" w:rsidRDefault="00822BB0" w14:paraId="0B8ACD32" w14:textId="00417227">
      <w:pPr>
        <w:spacing w:line="240" w:lineRule="atLeast"/>
        <w:ind w:firstLine="284"/>
        <w:rPr>
          <w:rFonts w:ascii="Times New Roman" w:hAnsi="Times New Roman"/>
          <w:sz w:val="24"/>
        </w:rPr>
      </w:pPr>
      <w:r w:rsidRPr="00822BB0">
        <w:rPr>
          <w:rFonts w:ascii="Times New Roman" w:hAnsi="Times New Roman"/>
          <w:sz w:val="24"/>
        </w:rPr>
        <w:t xml:space="preserve">6. De artikelen 6.3.6, 6.3.8 en 6.3.9 zijn van overeenkomstige toepassing op de bevoegdheidsuitoefening. </w:t>
      </w:r>
    </w:p>
    <w:bookmarkEnd w:id="106"/>
    <w:p w:rsidRPr="00822BB0" w:rsidR="00822BB0" w:rsidP="00822BB0" w:rsidRDefault="00822BB0" w14:paraId="66EEB62D" w14:textId="77777777">
      <w:pPr>
        <w:spacing w:line="240" w:lineRule="atLeast"/>
        <w:rPr>
          <w:rFonts w:ascii="Times New Roman" w:hAnsi="Times New Roman"/>
          <w:b/>
          <w:bCs/>
          <w:sz w:val="24"/>
        </w:rPr>
      </w:pPr>
    </w:p>
    <w:p w:rsidR="008E1C71" w:rsidP="00822BB0" w:rsidRDefault="00822BB0" w14:paraId="4023133D" w14:textId="39B953FE">
      <w:pPr>
        <w:spacing w:line="240" w:lineRule="atLeast"/>
        <w:rPr>
          <w:rFonts w:ascii="Times New Roman" w:hAnsi="Times New Roman"/>
          <w:sz w:val="24"/>
        </w:rPr>
      </w:pPr>
      <w:r w:rsidRPr="00822BB0">
        <w:rPr>
          <w:rFonts w:ascii="Times New Roman" w:hAnsi="Times New Roman"/>
          <w:b/>
          <w:bCs/>
          <w:sz w:val="24"/>
        </w:rPr>
        <w:t>Artikel 6.3.11</w:t>
      </w:r>
      <w:r w:rsidRPr="00822BB0">
        <w:rPr>
          <w:rFonts w:ascii="Times New Roman" w:hAnsi="Times New Roman"/>
          <w:i/>
          <w:iCs/>
          <w:sz w:val="24"/>
        </w:rPr>
        <w:br/>
      </w:r>
    </w:p>
    <w:p w:rsidR="00E72157" w:rsidP="00E72157" w:rsidRDefault="00822BB0" w14:paraId="1CFE583E" w14:textId="648C1684">
      <w:pPr>
        <w:spacing w:line="240" w:lineRule="atLeast"/>
        <w:ind w:firstLine="284"/>
        <w:rPr>
          <w:rFonts w:ascii="Times New Roman" w:hAnsi="Times New Roman"/>
          <w:sz w:val="24"/>
        </w:rPr>
      </w:pPr>
      <w:r w:rsidRPr="00822BB0">
        <w:rPr>
          <w:rFonts w:ascii="Times New Roman" w:hAnsi="Times New Roman"/>
          <w:sz w:val="24"/>
        </w:rPr>
        <w:t>1. De commandant kan de uitoefening van de op grond van dit hoofdstuk aan hem toegekende bevoegdheden opdragen aan een onder zijn bevel staande officier of onderofficier.</w:t>
      </w:r>
    </w:p>
    <w:p w:rsidR="00E72157" w:rsidP="00E72157" w:rsidRDefault="00822BB0" w14:paraId="19B6376D" w14:textId="7E7901AC">
      <w:pPr>
        <w:spacing w:line="240" w:lineRule="atLeast"/>
        <w:ind w:firstLine="284"/>
        <w:rPr>
          <w:rFonts w:ascii="Times New Roman" w:hAnsi="Times New Roman"/>
          <w:sz w:val="24"/>
        </w:rPr>
      </w:pPr>
      <w:r w:rsidRPr="00822BB0">
        <w:rPr>
          <w:rFonts w:ascii="Times New Roman" w:hAnsi="Times New Roman"/>
          <w:sz w:val="24"/>
        </w:rPr>
        <w:t xml:space="preserve">2. De kapitein kan de uitoefening van de op grond van dit hoofdstuk aan hem toegekende bevoegdheden opdragen aan een onder zijn bevel staande scheepsofficier. </w:t>
      </w:r>
    </w:p>
    <w:p w:rsidR="00E72157" w:rsidP="00E72157" w:rsidRDefault="00822BB0" w14:paraId="1B3A8A71" w14:textId="2FDDE13A">
      <w:pPr>
        <w:spacing w:line="240" w:lineRule="atLeast"/>
        <w:ind w:firstLine="284"/>
        <w:rPr>
          <w:rFonts w:ascii="Times New Roman" w:hAnsi="Times New Roman"/>
          <w:sz w:val="24"/>
        </w:rPr>
      </w:pPr>
      <w:r w:rsidRPr="00822BB0">
        <w:rPr>
          <w:rFonts w:ascii="Times New Roman" w:hAnsi="Times New Roman"/>
          <w:sz w:val="24"/>
        </w:rPr>
        <w:t>3. De gezagvoerder van een Nederlands burgerluchtvaartuig kan de uitoefening van de op grond van dit hoofdstuk aan hem toegekende bevoegdheden opdragen aan een onder zijn bevel staand lid van de bemanning.</w:t>
      </w:r>
    </w:p>
    <w:p w:rsidR="00E72157" w:rsidP="00E72157" w:rsidRDefault="00822BB0" w14:paraId="54B328CB" w14:textId="7830DAD8">
      <w:pPr>
        <w:spacing w:line="240" w:lineRule="atLeast"/>
        <w:ind w:firstLine="284"/>
        <w:rPr>
          <w:rFonts w:ascii="Times New Roman" w:hAnsi="Times New Roman"/>
          <w:sz w:val="24"/>
        </w:rPr>
      </w:pPr>
      <w:r w:rsidRPr="00822BB0">
        <w:rPr>
          <w:rFonts w:ascii="Times New Roman" w:hAnsi="Times New Roman"/>
          <w:sz w:val="24"/>
        </w:rPr>
        <w:t>4. De bevelhebber van een Nederlands militair luchtvaartuig kan de uitoefening van de op grond van dit hoofdstuk aan hem toegekende bevoegdheden opdragen aan een onder zijn bevel staande officier of onderofficier.</w:t>
      </w:r>
      <w:r w:rsidRPr="00822BB0">
        <w:rPr>
          <w:rFonts w:ascii="Times New Roman" w:hAnsi="Times New Roman"/>
          <w:sz w:val="24"/>
        </w:rPr>
        <w:br/>
      </w:r>
      <w:r w:rsidRPr="00822BB0">
        <w:rPr>
          <w:rFonts w:ascii="Times New Roman" w:hAnsi="Times New Roman"/>
          <w:sz w:val="24"/>
        </w:rPr>
        <w:lastRenderedPageBreak/>
        <w:t xml:space="preserve"> </w:t>
      </w:r>
      <w:r w:rsidRPr="00822BB0">
        <w:rPr>
          <w:rFonts w:ascii="Times New Roman" w:hAnsi="Times New Roman"/>
          <w:sz w:val="24"/>
        </w:rPr>
        <w:br/>
      </w:r>
      <w:r w:rsidRPr="00822BB0">
        <w:rPr>
          <w:rFonts w:ascii="Times New Roman" w:hAnsi="Times New Roman"/>
          <w:b/>
          <w:bCs/>
          <w:sz w:val="24"/>
        </w:rPr>
        <w:t>Artikel 6.3.12</w:t>
      </w:r>
      <w:r w:rsidRPr="00822BB0">
        <w:rPr>
          <w:rFonts w:ascii="Times New Roman" w:hAnsi="Times New Roman"/>
          <w:sz w:val="24"/>
        </w:rPr>
        <w:t xml:space="preserve"> </w:t>
      </w:r>
      <w:r w:rsidRPr="00822BB0">
        <w:rPr>
          <w:rFonts w:ascii="Times New Roman" w:hAnsi="Times New Roman"/>
          <w:sz w:val="24"/>
        </w:rPr>
        <w:br/>
      </w:r>
    </w:p>
    <w:p w:rsidRPr="00822BB0" w:rsidR="00822BB0" w:rsidP="00E72157" w:rsidRDefault="00822BB0" w14:paraId="6ECFD355" w14:textId="07A15E81">
      <w:pPr>
        <w:spacing w:line="240" w:lineRule="atLeast"/>
        <w:ind w:firstLine="284"/>
        <w:rPr>
          <w:rFonts w:ascii="Times New Roman" w:hAnsi="Times New Roman"/>
          <w:sz w:val="24"/>
        </w:rPr>
      </w:pPr>
      <w:r w:rsidRPr="00822BB0">
        <w:rPr>
          <w:rFonts w:ascii="Times New Roman" w:hAnsi="Times New Roman"/>
          <w:sz w:val="24"/>
        </w:rPr>
        <w:t xml:space="preserve">De commandant, de kapitein of de gezagvoerder van een luchtvaartuig kan in geval van verdenking van een strafbaar feit, met inachtneming van de bepalingen in deze titel, inlichtingen en bewijzen verzamelen die kunnen dienen om de waarheid aan het licht te brengen. </w:t>
      </w:r>
    </w:p>
    <w:p w:rsidRPr="00822BB0" w:rsidR="00822BB0" w:rsidP="00822BB0" w:rsidRDefault="00822BB0" w14:paraId="35EB4ECD" w14:textId="77777777">
      <w:pPr>
        <w:spacing w:line="240" w:lineRule="atLeast"/>
        <w:rPr>
          <w:rFonts w:ascii="Times New Roman" w:hAnsi="Times New Roman"/>
          <w:b/>
          <w:bCs/>
          <w:sz w:val="24"/>
        </w:rPr>
      </w:pPr>
    </w:p>
    <w:p w:rsidRPr="00822BB0" w:rsidR="00822BB0" w:rsidP="00822BB0" w:rsidRDefault="00822BB0" w14:paraId="1F3AF01B" w14:textId="77777777">
      <w:pPr>
        <w:spacing w:line="240" w:lineRule="atLeast"/>
        <w:rPr>
          <w:rFonts w:ascii="Times New Roman" w:hAnsi="Times New Roman"/>
          <w:sz w:val="24"/>
        </w:rPr>
      </w:pPr>
      <w:r w:rsidRPr="00822BB0">
        <w:rPr>
          <w:rFonts w:ascii="Times New Roman" w:hAnsi="Times New Roman"/>
          <w:b/>
          <w:bCs/>
          <w:sz w:val="24"/>
        </w:rPr>
        <w:t>Artikel 6.3.13</w:t>
      </w:r>
    </w:p>
    <w:p w:rsidRPr="00822BB0" w:rsidR="00822BB0" w:rsidP="00822BB0" w:rsidRDefault="00822BB0" w14:paraId="331A0949" w14:textId="77777777">
      <w:pPr>
        <w:spacing w:line="240" w:lineRule="atLeast"/>
        <w:rPr>
          <w:rFonts w:ascii="Times New Roman" w:hAnsi="Times New Roman"/>
          <w:sz w:val="24"/>
        </w:rPr>
      </w:pPr>
    </w:p>
    <w:p w:rsidR="00017B88" w:rsidP="00017B88" w:rsidRDefault="00822BB0" w14:paraId="25D02FE0" w14:textId="3EC9626B">
      <w:pPr>
        <w:spacing w:line="240" w:lineRule="atLeast"/>
        <w:ind w:firstLine="284"/>
        <w:rPr>
          <w:rFonts w:ascii="Times New Roman" w:hAnsi="Times New Roman"/>
          <w:sz w:val="24"/>
        </w:rPr>
      </w:pPr>
      <w:r w:rsidRPr="00822BB0">
        <w:rPr>
          <w:rFonts w:ascii="Times New Roman" w:hAnsi="Times New Roman"/>
          <w:sz w:val="24"/>
        </w:rPr>
        <w:t xml:space="preserve">1. De commandant, de kapitein of de gezagvoerder van een luchtvaartuig kan de in artikel 2.5.3 omschreven bevoegdheden uitoefenen. </w:t>
      </w:r>
    </w:p>
    <w:p w:rsidRPr="00822BB0" w:rsidR="00822BB0" w:rsidP="00017B88" w:rsidRDefault="00822BB0" w14:paraId="08E30852" w14:textId="4EE79872">
      <w:pPr>
        <w:spacing w:line="240" w:lineRule="atLeast"/>
        <w:ind w:firstLine="284"/>
        <w:rPr>
          <w:rFonts w:ascii="Times New Roman" w:hAnsi="Times New Roman"/>
          <w:sz w:val="24"/>
        </w:rPr>
      </w:pPr>
      <w:r w:rsidRPr="00822BB0">
        <w:rPr>
          <w:rFonts w:ascii="Times New Roman" w:hAnsi="Times New Roman"/>
          <w:sz w:val="24"/>
        </w:rPr>
        <w:t>2. Artikel 1.4.4, eerste lid, is van overeenkomstige toepassing. De mededeling wordt in het verslag, bedoeld in artikel 6.3.20, vermeld.</w:t>
      </w:r>
      <w:r w:rsidRPr="00822BB0">
        <w:rPr>
          <w:rFonts w:ascii="Times New Roman" w:hAnsi="Times New Roman"/>
          <w:sz w:val="24"/>
        </w:rPr>
        <w:br/>
      </w:r>
      <w:r w:rsidRPr="00822BB0">
        <w:rPr>
          <w:rFonts w:ascii="Times New Roman" w:hAnsi="Times New Roman"/>
          <w:sz w:val="24"/>
        </w:rPr>
        <w:br/>
      </w:r>
      <w:r w:rsidRPr="00822BB0">
        <w:rPr>
          <w:rFonts w:ascii="Times New Roman" w:hAnsi="Times New Roman"/>
          <w:b/>
          <w:bCs/>
          <w:sz w:val="24"/>
        </w:rPr>
        <w:t>Artikel 6.3.14</w:t>
      </w:r>
    </w:p>
    <w:p w:rsidRPr="00822BB0" w:rsidR="00822BB0" w:rsidP="00822BB0" w:rsidRDefault="00822BB0" w14:paraId="08C2DA41" w14:textId="77777777">
      <w:pPr>
        <w:spacing w:line="240" w:lineRule="atLeast"/>
        <w:rPr>
          <w:rFonts w:ascii="Times New Roman" w:hAnsi="Times New Roman"/>
          <w:sz w:val="24"/>
        </w:rPr>
      </w:pPr>
    </w:p>
    <w:p w:rsidR="00017B88" w:rsidP="00017B88" w:rsidRDefault="00822BB0" w14:paraId="56854927" w14:textId="5254471E">
      <w:pPr>
        <w:spacing w:line="240" w:lineRule="atLeast"/>
        <w:ind w:firstLine="284"/>
        <w:rPr>
          <w:rFonts w:ascii="Times New Roman" w:hAnsi="Times New Roman"/>
          <w:sz w:val="24"/>
        </w:rPr>
      </w:pPr>
      <w:r w:rsidRPr="00822BB0">
        <w:rPr>
          <w:rFonts w:ascii="Times New Roman" w:hAnsi="Times New Roman"/>
          <w:sz w:val="24"/>
        </w:rPr>
        <w:t xml:space="preserve">1. Vindt de aanhouding in geval van ontdekking op heterdaad van een strafbaar feit plaats door de commandant, de kapitein of de gezagvoerder van een luchtvaartuig, dan leidt deze in afwijking van artikel 2.5.4, derde lid, de verdachte zo spoedig mogelijk voor aan de officier van justitie of de hulpofficier van justitie. </w:t>
      </w:r>
    </w:p>
    <w:p w:rsidRPr="00822BB0" w:rsidR="00822BB0" w:rsidP="00017B88" w:rsidRDefault="00822BB0" w14:paraId="363BA663" w14:textId="28BF8605">
      <w:pPr>
        <w:spacing w:line="240" w:lineRule="atLeast"/>
        <w:ind w:firstLine="284"/>
        <w:rPr>
          <w:rFonts w:ascii="Times New Roman" w:hAnsi="Times New Roman"/>
          <w:sz w:val="24"/>
        </w:rPr>
      </w:pPr>
      <w:r w:rsidRPr="00822BB0">
        <w:rPr>
          <w:rFonts w:ascii="Times New Roman" w:hAnsi="Times New Roman"/>
          <w:sz w:val="24"/>
        </w:rPr>
        <w:t xml:space="preserve">2. Vindt de in het eerste lid bedoelde aanhouding plaats door een ander dan de commandant, de kapitein of de gezagvoerder van een luchtvaartuig, dan wordt in afwijking van artikel 2.5.4, derde lid, de aangehoudene direct overgeleverd aan de commandant, de kapitein of de gezagvoerder van een luchtvaartuig, onder afgifte aan deze van bij de verdachte aangetroffen voorwerpen. De commandant, de kapitein of de gezagvoerder van een luchtvaartuig handelt overeenkomstig het eerste lid. </w:t>
      </w:r>
    </w:p>
    <w:p w:rsidRPr="00822BB0" w:rsidR="00822BB0" w:rsidP="00822BB0" w:rsidRDefault="00822BB0" w14:paraId="296AF557" w14:textId="77777777">
      <w:pPr>
        <w:spacing w:line="240" w:lineRule="atLeast"/>
        <w:rPr>
          <w:rFonts w:ascii="Times New Roman" w:hAnsi="Times New Roman"/>
          <w:b/>
          <w:bCs/>
          <w:sz w:val="24"/>
        </w:rPr>
      </w:pPr>
    </w:p>
    <w:p w:rsidRPr="00822BB0" w:rsidR="00822BB0" w:rsidP="00822BB0" w:rsidRDefault="00822BB0" w14:paraId="0752C820" w14:textId="77777777">
      <w:pPr>
        <w:spacing w:line="240" w:lineRule="atLeast"/>
        <w:rPr>
          <w:rFonts w:ascii="Times New Roman" w:hAnsi="Times New Roman"/>
          <w:i/>
          <w:iCs/>
          <w:sz w:val="24"/>
        </w:rPr>
      </w:pPr>
      <w:r w:rsidRPr="00822BB0">
        <w:rPr>
          <w:rFonts w:ascii="Times New Roman" w:hAnsi="Times New Roman"/>
          <w:b/>
          <w:bCs/>
          <w:sz w:val="24"/>
        </w:rPr>
        <w:t>Artikel 6.3.15</w:t>
      </w:r>
    </w:p>
    <w:p w:rsidRPr="00822BB0" w:rsidR="00822BB0" w:rsidP="00822BB0" w:rsidRDefault="00822BB0" w14:paraId="0DD42BF9" w14:textId="77777777">
      <w:pPr>
        <w:spacing w:line="240" w:lineRule="atLeast"/>
        <w:rPr>
          <w:rFonts w:ascii="Times New Roman" w:hAnsi="Times New Roman"/>
          <w:sz w:val="24"/>
        </w:rPr>
      </w:pPr>
      <w:bookmarkStart w:name="_Hlk147414417" w:id="107"/>
    </w:p>
    <w:p w:rsidRPr="00822BB0" w:rsidR="00822BB0" w:rsidP="00972B73" w:rsidRDefault="00822BB0" w14:paraId="1FA7B9B7" w14:textId="77777777">
      <w:pPr>
        <w:spacing w:line="240" w:lineRule="atLeast"/>
        <w:ind w:firstLine="284"/>
        <w:rPr>
          <w:rFonts w:ascii="Times New Roman" w:hAnsi="Times New Roman"/>
          <w:b/>
          <w:bCs/>
          <w:sz w:val="24"/>
        </w:rPr>
      </w:pPr>
      <w:r w:rsidRPr="00822BB0">
        <w:rPr>
          <w:rFonts w:ascii="Times New Roman" w:hAnsi="Times New Roman"/>
          <w:sz w:val="24"/>
        </w:rPr>
        <w:t>De officier van justitie kan het bevel, omschreven in artikel 2.5.5, eerste en tweede lid, geven aan de commandant, de kapitein of de gezagvoerder</w:t>
      </w:r>
      <w:bookmarkEnd w:id="107"/>
      <w:r w:rsidRPr="00822BB0">
        <w:rPr>
          <w:rFonts w:ascii="Times New Roman" w:hAnsi="Times New Roman"/>
          <w:sz w:val="24"/>
        </w:rPr>
        <w:t xml:space="preserve"> van een luchtvaartuig.</w:t>
      </w:r>
      <w:r w:rsidRPr="00822BB0">
        <w:rPr>
          <w:rFonts w:ascii="Times New Roman" w:hAnsi="Times New Roman"/>
          <w:sz w:val="24"/>
        </w:rPr>
        <w:br/>
      </w:r>
      <w:r w:rsidRPr="00822BB0">
        <w:rPr>
          <w:rFonts w:ascii="Times New Roman" w:hAnsi="Times New Roman"/>
          <w:sz w:val="24"/>
        </w:rPr>
        <w:br/>
      </w:r>
      <w:r w:rsidRPr="00822BB0">
        <w:rPr>
          <w:rFonts w:ascii="Times New Roman" w:hAnsi="Times New Roman"/>
          <w:b/>
          <w:bCs/>
          <w:sz w:val="24"/>
        </w:rPr>
        <w:t>Artikel 6.3.16</w:t>
      </w:r>
    </w:p>
    <w:p w:rsidRPr="00822BB0" w:rsidR="00822BB0" w:rsidP="00822BB0" w:rsidRDefault="00822BB0" w14:paraId="008C552F" w14:textId="77777777">
      <w:pPr>
        <w:spacing w:line="240" w:lineRule="atLeast"/>
        <w:rPr>
          <w:rFonts w:ascii="Times New Roman" w:hAnsi="Times New Roman"/>
          <w:sz w:val="24"/>
        </w:rPr>
      </w:pPr>
    </w:p>
    <w:p w:rsidR="00972B73" w:rsidP="00972B73" w:rsidRDefault="00822BB0" w14:paraId="281A807C" w14:textId="1BBFCF58">
      <w:pPr>
        <w:spacing w:line="240" w:lineRule="atLeast"/>
        <w:ind w:firstLine="284"/>
        <w:rPr>
          <w:rFonts w:ascii="Times New Roman" w:hAnsi="Times New Roman"/>
          <w:sz w:val="24"/>
        </w:rPr>
      </w:pPr>
      <w:r w:rsidRPr="00822BB0">
        <w:rPr>
          <w:rFonts w:ascii="Times New Roman" w:hAnsi="Times New Roman"/>
          <w:sz w:val="24"/>
        </w:rPr>
        <w:t>1. In geval van ontdekking op heterdaad kan de commandant, de kapitein of de gezagvoerder van een luchtvaartuig ter aanhouding van de verdachte, in afwijking van artikel 2.5.6, eerste lid, elke plaats betreden.</w:t>
      </w:r>
    </w:p>
    <w:p w:rsidRPr="00822BB0" w:rsidR="00822BB0" w:rsidP="00972B73" w:rsidRDefault="00822BB0" w14:paraId="22ACAC4A" w14:textId="61D449A7">
      <w:pPr>
        <w:spacing w:line="240" w:lineRule="atLeast"/>
        <w:ind w:firstLine="284"/>
        <w:rPr>
          <w:rFonts w:ascii="Times New Roman" w:hAnsi="Times New Roman"/>
          <w:i/>
          <w:iCs/>
          <w:sz w:val="24"/>
        </w:rPr>
      </w:pPr>
      <w:r w:rsidRPr="00822BB0">
        <w:rPr>
          <w:rFonts w:ascii="Times New Roman" w:hAnsi="Times New Roman"/>
          <w:sz w:val="24"/>
        </w:rPr>
        <w:t xml:space="preserve">2. Buiten het geval van ontdekking op heterdaad kan de officier van justitie bevelen dat de commandant, de kapitein of de gezagvoerder van een luchtvaartuig de in artikel 2.5.6, tweede lid, omschreven bevoegdheid uitoefent. </w:t>
      </w:r>
    </w:p>
    <w:p w:rsidRPr="00822BB0" w:rsidR="00822BB0" w:rsidP="00822BB0" w:rsidRDefault="00822BB0" w14:paraId="555A5FE9" w14:textId="77777777">
      <w:pPr>
        <w:spacing w:line="240" w:lineRule="atLeast"/>
        <w:rPr>
          <w:rFonts w:ascii="Times New Roman" w:hAnsi="Times New Roman"/>
          <w:b/>
          <w:bCs/>
          <w:sz w:val="24"/>
        </w:rPr>
      </w:pPr>
    </w:p>
    <w:p w:rsidRPr="00822BB0" w:rsidR="00822BB0" w:rsidP="00822BB0" w:rsidRDefault="00822BB0" w14:paraId="071E4880" w14:textId="77777777">
      <w:pPr>
        <w:spacing w:line="240" w:lineRule="atLeast"/>
        <w:rPr>
          <w:rFonts w:ascii="Times New Roman" w:hAnsi="Times New Roman"/>
          <w:sz w:val="24"/>
        </w:rPr>
      </w:pPr>
      <w:r w:rsidRPr="00822BB0">
        <w:rPr>
          <w:rFonts w:ascii="Times New Roman" w:hAnsi="Times New Roman"/>
          <w:b/>
          <w:bCs/>
          <w:sz w:val="24"/>
        </w:rPr>
        <w:t>Artikel 6.3.17</w:t>
      </w:r>
    </w:p>
    <w:p w:rsidRPr="00822BB0" w:rsidR="00822BB0" w:rsidP="00822BB0" w:rsidRDefault="00822BB0" w14:paraId="2FD00003" w14:textId="77777777">
      <w:pPr>
        <w:spacing w:line="240" w:lineRule="atLeast"/>
        <w:rPr>
          <w:rFonts w:ascii="Times New Roman" w:hAnsi="Times New Roman" w:eastAsia="Calibri"/>
          <w:sz w:val="24"/>
        </w:rPr>
      </w:pPr>
      <w:bookmarkStart w:name="_Hlk142392637" w:id="108"/>
    </w:p>
    <w:p w:rsidRPr="00822BB0" w:rsidR="00822BB0" w:rsidP="00AC5312" w:rsidRDefault="00822BB0" w14:paraId="599D3EB1" w14:textId="77777777">
      <w:pPr>
        <w:spacing w:line="240" w:lineRule="atLeast"/>
        <w:ind w:firstLine="284"/>
        <w:rPr>
          <w:rFonts w:ascii="Times New Roman" w:hAnsi="Times New Roman"/>
          <w:sz w:val="24"/>
        </w:rPr>
      </w:pPr>
      <w:r w:rsidRPr="00822BB0">
        <w:rPr>
          <w:rFonts w:ascii="Times New Roman" w:hAnsi="Times New Roman" w:eastAsia="Calibri"/>
          <w:sz w:val="24"/>
        </w:rPr>
        <w:t xml:space="preserve">In geval van aanhouding van de verdachte door de commandant, de kapitein of de gezagvoerder van een luchtvaartuig zijn de artikelen 1.4.4, eerste lid, en 2.5.8 van overeenkomstige toepassing. De mededeling, bedoeld in artikel 1.4.4, eerste lid, wordt in het verslag, bedoeld in artikel 6.3.20, vermeld. </w:t>
      </w:r>
    </w:p>
    <w:bookmarkEnd w:id="108"/>
    <w:p w:rsidRPr="00822BB0" w:rsidR="00822BB0" w:rsidP="00822BB0" w:rsidRDefault="00822BB0" w14:paraId="007AF0B5" w14:textId="77777777">
      <w:pPr>
        <w:widowControl w:val="0"/>
        <w:autoSpaceDE w:val="0"/>
        <w:autoSpaceDN w:val="0"/>
        <w:adjustRightInd w:val="0"/>
        <w:spacing w:line="240" w:lineRule="atLeast"/>
        <w:contextualSpacing/>
        <w:rPr>
          <w:rFonts w:ascii="Times New Roman" w:hAnsi="Times New Roman"/>
          <w:b/>
          <w:bCs/>
          <w:sz w:val="24"/>
        </w:rPr>
      </w:pPr>
    </w:p>
    <w:p w:rsidRPr="00822BB0" w:rsidR="00822BB0" w:rsidP="00822BB0" w:rsidRDefault="00822BB0" w14:paraId="07711285" w14:textId="77777777">
      <w:pPr>
        <w:widowControl w:val="0"/>
        <w:autoSpaceDE w:val="0"/>
        <w:autoSpaceDN w:val="0"/>
        <w:adjustRightInd w:val="0"/>
        <w:spacing w:line="240" w:lineRule="atLeast"/>
        <w:contextualSpacing/>
        <w:rPr>
          <w:rFonts w:ascii="Times New Roman" w:hAnsi="Times New Roman"/>
          <w:sz w:val="24"/>
        </w:rPr>
      </w:pPr>
      <w:r w:rsidRPr="00822BB0">
        <w:rPr>
          <w:rFonts w:ascii="Times New Roman" w:hAnsi="Times New Roman"/>
          <w:b/>
          <w:bCs/>
          <w:sz w:val="24"/>
        </w:rPr>
        <w:lastRenderedPageBreak/>
        <w:t>Artikel 6.3.18</w:t>
      </w:r>
    </w:p>
    <w:p w:rsidR="00AC5312" w:rsidP="00822BB0" w:rsidRDefault="00AC5312" w14:paraId="49EC836D" w14:textId="117AD846">
      <w:pPr>
        <w:widowControl w:val="0"/>
        <w:autoSpaceDE w:val="0"/>
        <w:autoSpaceDN w:val="0"/>
        <w:adjustRightInd w:val="0"/>
        <w:spacing w:line="240" w:lineRule="atLeast"/>
        <w:contextualSpacing/>
        <w:rPr>
          <w:rFonts w:ascii="Times New Roman" w:hAnsi="Times New Roman"/>
          <w:sz w:val="24"/>
        </w:rPr>
      </w:pPr>
    </w:p>
    <w:p w:rsidRPr="00822BB0" w:rsidR="00822BB0" w:rsidP="00AC5312" w:rsidRDefault="00822BB0" w14:paraId="17E025BA" w14:textId="4A235E7B">
      <w:pPr>
        <w:widowControl w:val="0"/>
        <w:autoSpaceDE w:val="0"/>
        <w:autoSpaceDN w:val="0"/>
        <w:adjustRightInd w:val="0"/>
        <w:spacing w:line="240" w:lineRule="atLeast"/>
        <w:ind w:firstLine="284"/>
        <w:contextualSpacing/>
        <w:rPr>
          <w:rFonts w:ascii="Times New Roman" w:hAnsi="Times New Roman" w:eastAsiaTheme="minorEastAsia"/>
          <w:bCs/>
          <w:sz w:val="24"/>
        </w:rPr>
      </w:pPr>
      <w:r w:rsidRPr="00822BB0">
        <w:rPr>
          <w:rFonts w:ascii="Times New Roman" w:hAnsi="Times New Roman"/>
          <w:sz w:val="24"/>
        </w:rPr>
        <w:t xml:space="preserve">De officier van justitie kan bevelen </w:t>
      </w:r>
      <w:bookmarkStart w:name="_Hlk142393092" w:id="109"/>
      <w:r w:rsidRPr="00822BB0">
        <w:rPr>
          <w:rFonts w:ascii="Times New Roman" w:hAnsi="Times New Roman"/>
          <w:sz w:val="24"/>
        </w:rPr>
        <w:t>dat de commandant, de kapitein of de gezagvoerder</w:t>
      </w:r>
      <w:r w:rsidRPr="00822BB0">
        <w:rPr>
          <w:rFonts w:ascii="Times New Roman" w:hAnsi="Times New Roman"/>
          <w:sz w:val="24"/>
        </w:rPr>
        <w:br/>
        <w:t>van een luchtvaartuig de in artikelen 2.6.6, eerste tot en met derde lid,</w:t>
      </w:r>
      <w:bookmarkEnd w:id="109"/>
      <w:r w:rsidRPr="00822BB0">
        <w:rPr>
          <w:rFonts w:ascii="Times New Roman" w:hAnsi="Times New Roman"/>
          <w:sz w:val="24"/>
        </w:rPr>
        <w:t xml:space="preserve"> 2.7.7, 2.7.8 en </w:t>
      </w:r>
      <w:r w:rsidRPr="00822BB0">
        <w:rPr>
          <w:rFonts w:ascii="Times New Roman" w:hAnsi="Times New Roman"/>
          <w:bCs/>
          <w:sz w:val="24"/>
        </w:rPr>
        <w:t xml:space="preserve">2.7.10 omschreven bevoegdheden uitoefent. </w:t>
      </w:r>
      <w:r w:rsidRPr="00822BB0">
        <w:rPr>
          <w:rFonts w:ascii="Times New Roman" w:hAnsi="Times New Roman"/>
          <w:sz w:val="24"/>
        </w:rPr>
        <w:br/>
      </w:r>
    </w:p>
    <w:p w:rsidRPr="00822BB0" w:rsidR="00822BB0" w:rsidP="00822BB0" w:rsidRDefault="00822BB0" w14:paraId="0D141266" w14:textId="77777777">
      <w:pPr>
        <w:spacing w:line="240" w:lineRule="atLeast"/>
        <w:rPr>
          <w:rFonts w:ascii="Times New Roman" w:hAnsi="Times New Roman"/>
          <w:bCs/>
          <w:i/>
          <w:iCs/>
          <w:sz w:val="24"/>
        </w:rPr>
      </w:pPr>
      <w:r w:rsidRPr="00822BB0">
        <w:rPr>
          <w:rFonts w:ascii="Times New Roman" w:hAnsi="Times New Roman"/>
          <w:b/>
          <w:sz w:val="24"/>
        </w:rPr>
        <w:t>Artikel 6.3.19</w:t>
      </w:r>
    </w:p>
    <w:p w:rsidRPr="00822BB0" w:rsidR="00822BB0" w:rsidP="00822BB0" w:rsidRDefault="00822BB0" w14:paraId="56128944" w14:textId="77777777">
      <w:pPr>
        <w:spacing w:line="240" w:lineRule="atLeast"/>
        <w:rPr>
          <w:rFonts w:ascii="Times New Roman" w:hAnsi="Times New Roman"/>
          <w:bCs/>
          <w:sz w:val="24"/>
        </w:rPr>
      </w:pPr>
    </w:p>
    <w:p w:rsidR="006D167B" w:rsidP="006D167B" w:rsidRDefault="00822BB0" w14:paraId="627A2051" w14:textId="77997E8A">
      <w:pPr>
        <w:spacing w:line="240" w:lineRule="atLeast"/>
        <w:ind w:firstLine="284"/>
        <w:rPr>
          <w:rFonts w:ascii="Times New Roman" w:hAnsi="Times New Roman"/>
          <w:sz w:val="24"/>
        </w:rPr>
      </w:pPr>
      <w:r w:rsidRPr="00822BB0">
        <w:rPr>
          <w:rFonts w:ascii="Times New Roman" w:hAnsi="Times New Roman"/>
          <w:bCs/>
          <w:sz w:val="24"/>
        </w:rPr>
        <w:t>1.</w:t>
      </w:r>
      <w:r w:rsidRPr="00822BB0">
        <w:rPr>
          <w:rFonts w:ascii="Times New Roman" w:hAnsi="Times New Roman"/>
          <w:sz w:val="24"/>
        </w:rPr>
        <w:t xml:space="preserve"> Voor zover en voor zolang geen contact met de officier van justitie of de hulpofficier van justitie mogelijk is en voor zover en voor zolang als de bevoegdheidsuitoefening wordt gerechtvaardigd door de dringende noodzaak om gevaar voor leven of veiligheid te voorkomen of af te wenden of sporen van het strafbare feit veilig te stellen, kan de commandant, de kapitein of de gezagvoerder van een luchtvaartuig:</w:t>
      </w:r>
    </w:p>
    <w:p w:rsidR="004B765F" w:rsidP="006D167B" w:rsidRDefault="00822BB0" w14:paraId="28BB4DC7" w14:textId="34A3A5E2">
      <w:pPr>
        <w:spacing w:line="240" w:lineRule="atLeast"/>
        <w:ind w:firstLine="284"/>
        <w:rPr>
          <w:rFonts w:ascii="Times New Roman" w:hAnsi="Times New Roman"/>
          <w:sz w:val="24"/>
        </w:rPr>
      </w:pPr>
      <w:r w:rsidRPr="00822BB0">
        <w:rPr>
          <w:rFonts w:ascii="Times New Roman" w:hAnsi="Times New Roman"/>
          <w:sz w:val="24"/>
        </w:rPr>
        <w:t xml:space="preserve">a. de in de artikelen 6.3.12 tot en met 6.3.14, 6.3.16, eerste lid, en 6.3.17 omschreven bevoegdheden uitoefenen zonder aanwijzingen van de officier van justitie of de hulpofficier van justitie; </w:t>
      </w:r>
    </w:p>
    <w:p w:rsidR="004B765F" w:rsidP="006D167B" w:rsidRDefault="00822BB0" w14:paraId="2859717A" w14:textId="0A63274C">
      <w:pPr>
        <w:spacing w:line="240" w:lineRule="atLeast"/>
        <w:ind w:firstLine="284"/>
        <w:rPr>
          <w:rFonts w:ascii="Times New Roman" w:hAnsi="Times New Roman"/>
          <w:sz w:val="24"/>
        </w:rPr>
      </w:pPr>
      <w:r w:rsidRPr="00822BB0">
        <w:rPr>
          <w:rFonts w:ascii="Times New Roman" w:hAnsi="Times New Roman"/>
          <w:sz w:val="24"/>
        </w:rPr>
        <w:t xml:space="preserve">b. de in de artikelen 6.3.15, 6.3.16, tweede lid, en 6.3.18 omschreven bevoegdheden uitoefenen zonder bevel van de officier van justitie of de hulpofficier van justitie; </w:t>
      </w:r>
    </w:p>
    <w:p w:rsidR="004B765F" w:rsidP="006D167B" w:rsidRDefault="00822BB0" w14:paraId="7121BC24" w14:textId="363BA55E">
      <w:pPr>
        <w:spacing w:line="240" w:lineRule="atLeast"/>
        <w:ind w:firstLine="284"/>
        <w:rPr>
          <w:rFonts w:ascii="Times New Roman" w:hAnsi="Times New Roman"/>
          <w:sz w:val="24"/>
        </w:rPr>
      </w:pPr>
      <w:r w:rsidRPr="00822BB0">
        <w:rPr>
          <w:rFonts w:ascii="Times New Roman" w:hAnsi="Times New Roman"/>
          <w:sz w:val="24"/>
        </w:rPr>
        <w:t xml:space="preserve">c. bevelen dat </w:t>
      </w:r>
      <w:r w:rsidRPr="00822BB0">
        <w:rPr>
          <w:rFonts w:ascii="Times New Roman" w:hAnsi="Times New Roman"/>
          <w:bCs/>
          <w:sz w:val="24"/>
        </w:rPr>
        <w:t xml:space="preserve">de aangehouden verdachte wordt opgehouden voor onderzoek en </w:t>
      </w:r>
      <w:r w:rsidRPr="00822BB0">
        <w:rPr>
          <w:rFonts w:ascii="Times New Roman" w:hAnsi="Times New Roman"/>
          <w:sz w:val="24"/>
        </w:rPr>
        <w:t>kan de commandant of de kapitein bevelen dat de voor onderzoek opgehouden verdachte in verzekering wordt gesteld en de in verzekering gestelde verdachte in bewaring wordt gesteld</w:t>
      </w:r>
      <w:bookmarkStart w:name="_Hlk152855829" w:id="110"/>
      <w:r w:rsidRPr="00822BB0">
        <w:rPr>
          <w:rFonts w:ascii="Times New Roman" w:hAnsi="Times New Roman"/>
          <w:sz w:val="24"/>
        </w:rPr>
        <w:t xml:space="preserve">. </w:t>
      </w:r>
      <w:bookmarkEnd w:id="110"/>
    </w:p>
    <w:p w:rsidR="004B765F" w:rsidP="006D167B" w:rsidRDefault="00822BB0" w14:paraId="53179EA2" w14:textId="4C2D88CA">
      <w:pPr>
        <w:spacing w:line="240" w:lineRule="atLeast"/>
        <w:ind w:firstLine="284"/>
        <w:rPr>
          <w:rFonts w:ascii="Times New Roman" w:hAnsi="Times New Roman"/>
          <w:sz w:val="24"/>
        </w:rPr>
      </w:pPr>
      <w:r w:rsidRPr="00822BB0">
        <w:rPr>
          <w:rFonts w:ascii="Times New Roman" w:hAnsi="Times New Roman"/>
          <w:sz w:val="24"/>
        </w:rPr>
        <w:t>2. In geval van bevoegdheidsuitoefening als omschreven in het eerste lid, onderdeel c, zijn – met uitzondering van artikel 2.5.27 – de bepalingen in Boek 2, Afdelingen 5.3.1, 5.3.2, 5.4.2 en 5.4.5, voor zover mogelijk, van overeenkomstige toepassing.</w:t>
      </w:r>
    </w:p>
    <w:p w:rsidR="004B765F" w:rsidP="006D167B" w:rsidRDefault="00822BB0" w14:paraId="44C68FC9" w14:textId="1086EABD">
      <w:pPr>
        <w:spacing w:line="240" w:lineRule="atLeast"/>
        <w:ind w:firstLine="284"/>
        <w:rPr>
          <w:rFonts w:ascii="Times New Roman" w:hAnsi="Times New Roman"/>
          <w:sz w:val="24"/>
        </w:rPr>
      </w:pPr>
      <w:r w:rsidRPr="00822BB0">
        <w:rPr>
          <w:rFonts w:ascii="Times New Roman" w:hAnsi="Times New Roman"/>
          <w:sz w:val="24"/>
        </w:rPr>
        <w:t xml:space="preserve">3. Het </w:t>
      </w:r>
      <w:r w:rsidRPr="00822BB0">
        <w:rPr>
          <w:rFonts w:ascii="Times New Roman" w:hAnsi="Times New Roman"/>
          <w:bCs/>
          <w:sz w:val="24"/>
        </w:rPr>
        <w:t>bevel tot ophouden voor onderzoek, tot inverzekeringstelling of tot bewaring of tot verlenging daarvan wordt de verdachte direct meegedeeld. Aan de verdachte die de Nederlandse taal niet of onvoldoende beheerst wordt de mededeling in een voor hem begrijpelijke taal gedaan. Deze mededeling wordt in het verslag, bedoeld in artikel 6.3.20, vermeld.</w:t>
      </w:r>
    </w:p>
    <w:p w:rsidR="004B765F" w:rsidP="006D167B" w:rsidRDefault="00822BB0" w14:paraId="3AE8F440" w14:textId="15EF03DC">
      <w:pPr>
        <w:spacing w:line="240" w:lineRule="atLeast"/>
        <w:ind w:firstLine="284"/>
        <w:rPr>
          <w:rFonts w:ascii="Times New Roman" w:hAnsi="Times New Roman"/>
          <w:sz w:val="24"/>
        </w:rPr>
      </w:pPr>
      <w:r w:rsidRPr="00822BB0">
        <w:rPr>
          <w:rFonts w:ascii="Times New Roman" w:hAnsi="Times New Roman"/>
          <w:sz w:val="24"/>
        </w:rPr>
        <w:t xml:space="preserve">4. Voor zover en voor zolang de voor onderzoek opgehouden verdachte of de in verzekering gestelde verdachte geen toegang heeft tot een raadsman wordt hij niet verhoord, </w:t>
      </w:r>
      <w:r w:rsidRPr="00822BB0">
        <w:rPr>
          <w:rFonts w:ascii="Times New Roman" w:hAnsi="Times New Roman"/>
          <w:bCs/>
          <w:sz w:val="24"/>
        </w:rPr>
        <w:t>tenzij de beslissing van de commandant, de kapitein of de gezagvoerder van een luchtvaartuig om de verdachte</w:t>
      </w:r>
      <w:r w:rsidRPr="00822BB0">
        <w:rPr>
          <w:rFonts w:ascii="Times New Roman" w:hAnsi="Times New Roman"/>
          <w:sz w:val="24"/>
        </w:rPr>
        <w:t xml:space="preserve">, zonder dat </w:t>
      </w:r>
      <w:r w:rsidRPr="00822BB0">
        <w:rPr>
          <w:rFonts w:ascii="Times New Roman" w:hAnsi="Times New Roman"/>
          <w:bCs/>
          <w:sz w:val="24"/>
        </w:rPr>
        <w:t>hij</w:t>
      </w:r>
      <w:r w:rsidRPr="00822BB0">
        <w:rPr>
          <w:rFonts w:ascii="Times New Roman" w:hAnsi="Times New Roman"/>
          <w:sz w:val="24"/>
        </w:rPr>
        <w:t xml:space="preserve"> in de gelegenheid wordt gesteld zijn recht op rechtsbijstand uit te oefenen, ter plaatse </w:t>
      </w:r>
      <w:r w:rsidRPr="00822BB0">
        <w:rPr>
          <w:rFonts w:ascii="Times New Roman" w:hAnsi="Times New Roman"/>
          <w:bCs/>
          <w:sz w:val="24"/>
        </w:rPr>
        <w:t xml:space="preserve">te verhoren </w:t>
      </w:r>
      <w:r w:rsidRPr="00822BB0">
        <w:rPr>
          <w:rFonts w:ascii="Times New Roman" w:hAnsi="Times New Roman"/>
          <w:sz w:val="24"/>
        </w:rPr>
        <w:t xml:space="preserve">wordt gerechtvaardigd door een dringende noodzaak als omschreven in artikel 2.3.10, tweede lid. </w:t>
      </w:r>
    </w:p>
    <w:p w:rsidR="004B765F" w:rsidP="006D167B" w:rsidRDefault="00822BB0" w14:paraId="2D03F415" w14:textId="0BB78E6B">
      <w:pPr>
        <w:spacing w:line="240" w:lineRule="atLeast"/>
        <w:ind w:firstLine="284"/>
        <w:rPr>
          <w:rFonts w:ascii="Times New Roman" w:hAnsi="Times New Roman"/>
          <w:bCs/>
          <w:sz w:val="24"/>
        </w:rPr>
      </w:pPr>
      <w:r w:rsidRPr="00822BB0">
        <w:rPr>
          <w:rFonts w:ascii="Times New Roman" w:hAnsi="Times New Roman"/>
          <w:sz w:val="24"/>
        </w:rPr>
        <w:t xml:space="preserve">5. </w:t>
      </w:r>
      <w:r w:rsidRPr="00822BB0">
        <w:rPr>
          <w:rFonts w:ascii="Times New Roman" w:hAnsi="Times New Roman"/>
          <w:bCs/>
          <w:sz w:val="24"/>
        </w:rPr>
        <w:t>De commandant, de kapitein of de gezagvoerder van een luchtvaartuig die de verdachte verhoort onthoudt zich van alles wat de strekking heeft een verklaring te verkrijgen waarvan niet kan worden gezegd dat zij in vrijheid is afgelegd. De verdachte is niet verplicht tot antwoorden. Voor het verhoor deelt de commandant, de kapitein of de gezagvoerder van een luchtvaartuig de verdachte mee dat hij niet verplicht is tot antwoorden. Aan de verdachte die de Nederlandse taal niet of onvoldoende beheerst wordt de mededeling in een voor hem begrijpelijke taal gedaan. In het verslag, bedoeld in artikel 6.3.20, wordt vermeld dat deze mededeling aan de verdachte is gedaan.</w:t>
      </w:r>
      <w:bookmarkStart w:name="_Hlk154140071" w:id="111"/>
    </w:p>
    <w:p w:rsidR="004B765F" w:rsidP="006D167B" w:rsidRDefault="00822BB0" w14:paraId="5FF142D1" w14:textId="459D23F7">
      <w:pPr>
        <w:spacing w:line="240" w:lineRule="atLeast"/>
        <w:ind w:firstLine="284"/>
        <w:rPr>
          <w:rFonts w:ascii="Times New Roman" w:hAnsi="Times New Roman"/>
          <w:bCs/>
          <w:sz w:val="24"/>
        </w:rPr>
      </w:pPr>
      <w:r w:rsidRPr="00822BB0">
        <w:rPr>
          <w:rFonts w:ascii="Times New Roman" w:hAnsi="Times New Roman"/>
          <w:bCs/>
          <w:sz w:val="24"/>
        </w:rPr>
        <w:t>6. Voor zover en voor zolang de voor onderzoek opgehouden verdachte of de in verzekering gestelde verdachte geen toegang heeft tot een raadsman, kan hij uitsluitend worden gehoord over het bevel tot inverzekeringstelling of het bevel tot bewaring, alvorens de commandant of de kapitein daarover beslist.</w:t>
      </w:r>
      <w:bookmarkStart w:name="_Hlk154140348" w:id="112"/>
      <w:bookmarkEnd w:id="111"/>
    </w:p>
    <w:p w:rsidR="004B765F" w:rsidP="004B765F" w:rsidRDefault="00822BB0" w14:paraId="3949F639" w14:textId="6577A9D1">
      <w:pPr>
        <w:spacing w:line="240" w:lineRule="atLeast"/>
        <w:ind w:firstLine="284"/>
        <w:rPr>
          <w:rFonts w:ascii="Times New Roman" w:hAnsi="Times New Roman"/>
          <w:bCs/>
          <w:sz w:val="24"/>
        </w:rPr>
      </w:pPr>
      <w:r w:rsidRPr="00822BB0">
        <w:rPr>
          <w:rFonts w:ascii="Times New Roman" w:hAnsi="Times New Roman"/>
          <w:bCs/>
          <w:sz w:val="24"/>
        </w:rPr>
        <w:t xml:space="preserve">7. </w:t>
      </w:r>
      <w:r w:rsidRPr="00822BB0">
        <w:rPr>
          <w:rFonts w:ascii="Times New Roman" w:hAnsi="Times New Roman"/>
          <w:sz w:val="24"/>
        </w:rPr>
        <w:t xml:space="preserve">Indien tijdens het contact met de verdachte blijkt dat deze de Nederlandse taal niet of niet voldoende beheerst, kan de commandant, de kapitein of de gezagvoerder van een </w:t>
      </w:r>
      <w:r w:rsidRPr="00822BB0">
        <w:rPr>
          <w:rFonts w:ascii="Times New Roman" w:hAnsi="Times New Roman"/>
          <w:sz w:val="24"/>
        </w:rPr>
        <w:lastRenderedPageBreak/>
        <w:t>luchtvaartuig ten behoeve van het verhoren of horen van de verdachte als omschreven in het vierde en zesde lid de bijstand inroepen van een aan boord aanwezige persoon die voor vertolking kan zorgdragen of de verdachte verhoren in een taal die door beiden voldoende wordt beheerst.</w:t>
      </w:r>
      <w:bookmarkEnd w:id="112"/>
    </w:p>
    <w:p w:rsidR="00BB3716" w:rsidP="004B765F" w:rsidRDefault="00822BB0" w14:paraId="44007776" w14:textId="60F3D47D">
      <w:pPr>
        <w:spacing w:line="240" w:lineRule="atLeast"/>
        <w:ind w:firstLine="284"/>
        <w:rPr>
          <w:rFonts w:ascii="Times New Roman" w:hAnsi="Times New Roman"/>
          <w:sz w:val="24"/>
        </w:rPr>
      </w:pPr>
      <w:r w:rsidRPr="00822BB0">
        <w:rPr>
          <w:rFonts w:ascii="Times New Roman" w:hAnsi="Times New Roman"/>
          <w:bCs/>
          <w:sz w:val="24"/>
        </w:rPr>
        <w:t xml:space="preserve">8. De invrijheidstelling van de verdachte wordt in het verslag, bedoeld in artikel 6.3.20, vermeld. </w:t>
      </w:r>
    </w:p>
    <w:p w:rsidR="003C69EE" w:rsidP="004B765F" w:rsidRDefault="00822BB0" w14:paraId="1F22E226" w14:textId="184A8CB2">
      <w:pPr>
        <w:spacing w:line="240" w:lineRule="atLeast"/>
        <w:ind w:firstLine="284"/>
        <w:rPr>
          <w:rFonts w:ascii="Times New Roman" w:hAnsi="Times New Roman"/>
          <w:bCs/>
          <w:sz w:val="24"/>
        </w:rPr>
      </w:pPr>
      <w:r w:rsidRPr="00822BB0">
        <w:rPr>
          <w:rFonts w:ascii="Times New Roman" w:hAnsi="Times New Roman"/>
          <w:sz w:val="24"/>
        </w:rPr>
        <w:t xml:space="preserve">9. De commandant, de kapitein of de gezagvoerder van een luchtvaartuig kan de in het eerste lid omschreven bevoegdheden uitoefenen onder de voorwaarde dat hij zo spoedig mogelijk alsnog contact legt met de officier van justitie of de hulpofficier van justitie en </w:t>
      </w:r>
      <w:r w:rsidRPr="00822BB0">
        <w:rPr>
          <w:rFonts w:ascii="Times New Roman" w:hAnsi="Times New Roman"/>
          <w:bCs/>
          <w:sz w:val="24"/>
        </w:rPr>
        <w:t>aan deze mededeling doet van:</w:t>
      </w:r>
    </w:p>
    <w:p w:rsidR="003C69EE" w:rsidP="004B765F" w:rsidRDefault="00822BB0" w14:paraId="623EAED5" w14:textId="19C60C4E">
      <w:pPr>
        <w:spacing w:line="240" w:lineRule="atLeast"/>
        <w:ind w:firstLine="284"/>
        <w:rPr>
          <w:rFonts w:ascii="Times New Roman" w:hAnsi="Times New Roman"/>
          <w:bCs/>
          <w:sz w:val="24"/>
        </w:rPr>
      </w:pPr>
      <w:r w:rsidRPr="00822BB0">
        <w:rPr>
          <w:rFonts w:ascii="Times New Roman" w:hAnsi="Times New Roman"/>
          <w:bCs/>
          <w:sz w:val="24"/>
        </w:rPr>
        <w:t xml:space="preserve">a. het door hem geconstateerde strafbare feit; </w:t>
      </w:r>
    </w:p>
    <w:p w:rsidR="003C69EE" w:rsidP="00BA2280" w:rsidRDefault="00822BB0" w14:paraId="263096A5" w14:textId="3382B5CC">
      <w:pPr>
        <w:ind w:left="284"/>
        <w:contextualSpacing/>
        <w:rPr>
          <w:rFonts w:ascii="Times New Roman" w:hAnsi="Times New Roman"/>
          <w:bCs/>
          <w:sz w:val="24"/>
        </w:rPr>
      </w:pPr>
      <w:r w:rsidRPr="00822BB0">
        <w:rPr>
          <w:rFonts w:ascii="Times New Roman" w:hAnsi="Times New Roman"/>
          <w:bCs/>
          <w:sz w:val="24"/>
        </w:rPr>
        <w:t>b. de door hem uitgeoefende bevoegdheid;</w:t>
      </w:r>
      <w:r w:rsidRPr="00822BB0">
        <w:rPr>
          <w:rFonts w:ascii="Times New Roman" w:hAnsi="Times New Roman"/>
          <w:sz w:val="24"/>
        </w:rPr>
        <w:t xml:space="preserve"> </w:t>
      </w:r>
      <w:r w:rsidRPr="00822BB0">
        <w:rPr>
          <w:rFonts w:ascii="Times New Roman" w:hAnsi="Times New Roman"/>
          <w:sz w:val="24"/>
        </w:rPr>
        <w:br/>
      </w:r>
      <w:r w:rsidRPr="00822BB0">
        <w:rPr>
          <w:rFonts w:ascii="Times New Roman" w:hAnsi="Times New Roman"/>
          <w:bCs/>
          <w:sz w:val="24"/>
        </w:rPr>
        <w:t>c. voor zover mogelijk de personalia en nationaliteit van elke verdachte en getuige en elk slachtoffer en indien mogelijk de contactgegevens;</w:t>
      </w:r>
    </w:p>
    <w:p w:rsidR="003C69EE" w:rsidP="00364888" w:rsidRDefault="00822BB0" w14:paraId="16486C00" w14:textId="73640C65">
      <w:pPr>
        <w:spacing w:line="240" w:lineRule="atLeast"/>
        <w:ind w:firstLine="284"/>
        <w:rPr>
          <w:rFonts w:ascii="Times New Roman" w:hAnsi="Times New Roman"/>
          <w:bCs/>
          <w:sz w:val="24"/>
        </w:rPr>
      </w:pPr>
      <w:r w:rsidRPr="00822BB0">
        <w:rPr>
          <w:rFonts w:ascii="Times New Roman" w:hAnsi="Times New Roman"/>
          <w:bCs/>
          <w:sz w:val="24"/>
        </w:rPr>
        <w:t xml:space="preserve">d. zijn eigen personalia en andere </w:t>
      </w:r>
      <w:proofErr w:type="spellStart"/>
      <w:r w:rsidRPr="00822BB0">
        <w:rPr>
          <w:rFonts w:ascii="Times New Roman" w:hAnsi="Times New Roman"/>
          <w:bCs/>
          <w:sz w:val="24"/>
        </w:rPr>
        <w:t>terzake</w:t>
      </w:r>
      <w:proofErr w:type="spellEnd"/>
      <w:r w:rsidRPr="00822BB0">
        <w:rPr>
          <w:rFonts w:ascii="Times New Roman" w:hAnsi="Times New Roman"/>
          <w:bCs/>
          <w:sz w:val="24"/>
        </w:rPr>
        <w:t xml:space="preserve"> doende feiten en omstandigheden. </w:t>
      </w:r>
    </w:p>
    <w:p w:rsidR="003C69EE" w:rsidP="002B32BF" w:rsidRDefault="00822BB0" w14:paraId="2509A3BC" w14:textId="1572ADFC">
      <w:pPr>
        <w:ind w:firstLine="284"/>
        <w:rPr>
          <w:rFonts w:ascii="Times New Roman" w:hAnsi="Times New Roman"/>
          <w:bCs/>
          <w:sz w:val="24"/>
        </w:rPr>
      </w:pPr>
      <w:r w:rsidRPr="00822BB0">
        <w:rPr>
          <w:rFonts w:ascii="Times New Roman" w:hAnsi="Times New Roman"/>
          <w:bCs/>
          <w:sz w:val="24"/>
        </w:rPr>
        <w:t>10.</w:t>
      </w:r>
      <w:bookmarkStart w:name="_Hlk152329630" w:id="113"/>
      <w:r w:rsidRPr="00822BB0">
        <w:rPr>
          <w:rFonts w:ascii="Times New Roman" w:hAnsi="Times New Roman"/>
          <w:bCs/>
          <w:sz w:val="24"/>
        </w:rPr>
        <w:t xml:space="preserve"> Zodra contact is gelegd met de officier van justitie of de hulpofficier wordt de voor onderzoek opgehouden verdachte of de inverzekeringgestelde verdachte direct voorgeleid aan de officier van justitie of de hulpofficier van justitie. </w:t>
      </w:r>
      <w:bookmarkStart w:name="_Hlk152336807" w:id="114"/>
      <w:r w:rsidRPr="00822BB0">
        <w:rPr>
          <w:rFonts w:ascii="Times New Roman" w:hAnsi="Times New Roman"/>
          <w:bCs/>
          <w:sz w:val="24"/>
        </w:rPr>
        <w:t xml:space="preserve">Artikel 2.5.12 is van overeenkomstige toepassing. </w:t>
      </w:r>
      <w:bookmarkEnd w:id="114"/>
      <w:r w:rsidRPr="00822BB0">
        <w:rPr>
          <w:rFonts w:ascii="Times New Roman" w:hAnsi="Times New Roman"/>
          <w:bCs/>
          <w:sz w:val="24"/>
        </w:rPr>
        <w:t>De officier van justitie of de hulpofficier van justitie beoordeelt de rechtmatigheid van het door de commandant, de kapitein of de gezagvoerder van een luchtvaartuig gegeven bevel tot ophouden voor onderzoek of tot inverzekeringstelling alsmede de noodzaak van het voortduren van het ophouden voor onderzoek of de inverzekeringstelling. Alvorens te beslissen hoort de officier van justitie of de hulpofficier van justitie de verdachte. De officier van justitie of de hulpofficier van justitie beveelt het ophouden voor onderzoek of de inverzekeringstelling van de verdachte voor een door hem te bepalen termijn of beveelt de invrijheidstelling van verdachte.</w:t>
      </w:r>
    </w:p>
    <w:p w:rsidR="00540649" w:rsidP="007D3ED2" w:rsidRDefault="00822BB0" w14:paraId="1CC78689" w14:textId="2D81086B">
      <w:pPr>
        <w:ind w:firstLine="284"/>
        <w:rPr>
          <w:rFonts w:ascii="Times New Roman" w:hAnsi="Times New Roman"/>
          <w:bCs/>
          <w:sz w:val="24"/>
        </w:rPr>
      </w:pPr>
      <w:r w:rsidRPr="00822BB0">
        <w:rPr>
          <w:rFonts w:ascii="Times New Roman" w:hAnsi="Times New Roman"/>
          <w:bCs/>
          <w:sz w:val="24"/>
        </w:rPr>
        <w:t>11. Zodra contact is gelegd met de officier van justitie of de hulpofficier wordt de in bewaring gestelde verdachte, door tussenkomst van de officier van justitie, direct voorgeleid aan de rechter-commissaris. Artikel 2.5.12 is van overeenkomstige toepassing. De rechter-commissaris beoordeelt de rechtmatigheid van het door de commandant of de kapitein gegeven bevel tot bewaring alsmede de noodzaak van het voortduren van de bewaring. Alvorens te beslissen hoort de rechter-commissaris de verdachte. De rechter-commissaris beveelt de bewaring van de verdachte voor een door hem te bepalen termijn of beveelt de invrijheidstelling van de verdachte.</w:t>
      </w:r>
      <w:bookmarkEnd w:id="113"/>
      <w:r w:rsidRPr="00822BB0">
        <w:rPr>
          <w:rFonts w:ascii="Times New Roman" w:hAnsi="Times New Roman"/>
          <w:sz w:val="24"/>
        </w:rPr>
        <w:br/>
      </w:r>
      <w:r w:rsidRPr="00822BB0">
        <w:rPr>
          <w:rFonts w:ascii="Times New Roman" w:hAnsi="Times New Roman"/>
          <w:sz w:val="24"/>
        </w:rPr>
        <w:br/>
      </w:r>
      <w:r w:rsidRPr="00822BB0">
        <w:rPr>
          <w:rFonts w:ascii="Times New Roman" w:hAnsi="Times New Roman"/>
          <w:b/>
          <w:bCs/>
          <w:sz w:val="24"/>
        </w:rPr>
        <w:t>Artikel 6.3.20</w:t>
      </w:r>
      <w:r w:rsidRPr="00822BB0">
        <w:rPr>
          <w:rFonts w:ascii="Times New Roman" w:hAnsi="Times New Roman"/>
          <w:bCs/>
          <w:i/>
          <w:iCs/>
          <w:sz w:val="24"/>
        </w:rPr>
        <w:br/>
      </w:r>
    </w:p>
    <w:p w:rsidR="00540649" w:rsidP="00437B91" w:rsidRDefault="00822BB0" w14:paraId="2FAC44DB" w14:textId="7EDA562E">
      <w:pPr>
        <w:ind w:firstLine="284"/>
        <w:rPr>
          <w:rFonts w:ascii="Times New Roman" w:hAnsi="Times New Roman"/>
          <w:bCs/>
          <w:sz w:val="24"/>
        </w:rPr>
      </w:pPr>
      <w:r w:rsidRPr="00822BB0">
        <w:rPr>
          <w:rFonts w:ascii="Times New Roman" w:hAnsi="Times New Roman"/>
          <w:bCs/>
          <w:sz w:val="24"/>
        </w:rPr>
        <w:t xml:space="preserve">1. De commandant, de kapitein of de gezagvoerder van een luchtvaartuig maakt verslag op van wat door hem is verricht of bevonden, draagt zorg voor dagtekening en ondertekening en draagt het verslag en de gemaakte geluids- en beeldopnamen zo spoedig mogelijk over aan de officier van justitie of de hulpofficier van justitie. </w:t>
      </w:r>
    </w:p>
    <w:p w:rsidR="00540649" w:rsidP="00437B91" w:rsidRDefault="00822BB0" w14:paraId="56FCE17B" w14:textId="3E631F86">
      <w:pPr>
        <w:ind w:firstLine="284"/>
        <w:rPr>
          <w:rFonts w:ascii="Times New Roman" w:hAnsi="Times New Roman"/>
          <w:bCs/>
          <w:sz w:val="24"/>
        </w:rPr>
      </w:pPr>
      <w:r w:rsidRPr="00822BB0">
        <w:rPr>
          <w:rFonts w:ascii="Times New Roman" w:hAnsi="Times New Roman"/>
          <w:bCs/>
          <w:sz w:val="24"/>
        </w:rPr>
        <w:t xml:space="preserve">2. De commandant, de kapitein of de gezagvoerder van een luchtvaartuig maakt, </w:t>
      </w:r>
      <w:bookmarkStart w:name="_Hlk154138077" w:id="115"/>
      <w:r w:rsidRPr="00822BB0">
        <w:rPr>
          <w:rFonts w:ascii="Times New Roman" w:hAnsi="Times New Roman"/>
          <w:bCs/>
          <w:sz w:val="24"/>
        </w:rPr>
        <w:t>in geval van uitoefening op grond van de artikelen 6.3.18 of 6.3.19, eerste lid, onderdeel b, van d</w:t>
      </w:r>
      <w:r w:rsidRPr="00822BB0">
        <w:rPr>
          <w:rFonts w:ascii="Times New Roman" w:hAnsi="Times New Roman"/>
          <w:sz w:val="24"/>
        </w:rPr>
        <w:t xml:space="preserve">e in de artikelen 2.7.7 en 2.7.8 </w:t>
      </w:r>
      <w:r w:rsidRPr="00822BB0">
        <w:rPr>
          <w:rFonts w:ascii="Times New Roman" w:hAnsi="Times New Roman"/>
          <w:bCs/>
          <w:sz w:val="24"/>
        </w:rPr>
        <w:t xml:space="preserve">omschreven bevoegdheden </w:t>
      </w:r>
      <w:bookmarkEnd w:id="115"/>
      <w:r w:rsidRPr="00822BB0">
        <w:rPr>
          <w:rFonts w:ascii="Times New Roman" w:hAnsi="Times New Roman"/>
          <w:bCs/>
          <w:sz w:val="24"/>
        </w:rPr>
        <w:t xml:space="preserve">een kennisgeving van inbeslagneming op en legt deze zo spoedig mogelijk voor aan de officier van justitie of hulpofficier van justitie om met inachtneming van de bepalingen van Boek 2, Afdeling 7.2.4, te doen beoordelen of het beslag moet worden gehandhaafd. </w:t>
      </w:r>
    </w:p>
    <w:p w:rsidR="007D3ED2" w:rsidP="00437B91" w:rsidRDefault="00822BB0" w14:paraId="4BB19DD1" w14:textId="77777777">
      <w:pPr>
        <w:ind w:firstLine="284"/>
        <w:rPr>
          <w:rFonts w:ascii="Times New Roman" w:hAnsi="Times New Roman"/>
          <w:bCs/>
          <w:sz w:val="24"/>
        </w:rPr>
      </w:pPr>
      <w:r w:rsidRPr="00822BB0">
        <w:rPr>
          <w:rFonts w:ascii="Times New Roman" w:hAnsi="Times New Roman"/>
          <w:bCs/>
          <w:sz w:val="24"/>
        </w:rPr>
        <w:t xml:space="preserve">3. In het geval van uitoefening van de op grond van artikel 6.3.11 opgedragen bevoegdheden aan de officier, de onderofficier, de scheepsofficier of een lid van de </w:t>
      </w:r>
      <w:r w:rsidRPr="00822BB0">
        <w:rPr>
          <w:rFonts w:ascii="Times New Roman" w:hAnsi="Times New Roman"/>
          <w:bCs/>
          <w:sz w:val="24"/>
        </w:rPr>
        <w:lastRenderedPageBreak/>
        <w:t>bemanning, zijn het eerste en tweede lid van overeenkomstige toepassing. Het verslag of de kennisgeving van inbeslagneming wordt mede ondertekend door de commandant, de kapitein of de gezagvoerder van een luchtvaartuig.</w:t>
      </w:r>
      <w:r w:rsidRPr="00822BB0">
        <w:rPr>
          <w:rFonts w:ascii="Times New Roman" w:hAnsi="Times New Roman"/>
          <w:bCs/>
          <w:sz w:val="24"/>
        </w:rPr>
        <w:br/>
      </w:r>
    </w:p>
    <w:p w:rsidRPr="00540649" w:rsidR="00822BB0" w:rsidP="007D3ED2" w:rsidRDefault="00822BB0" w14:paraId="5834AEB3" w14:textId="53FA83C6">
      <w:pPr>
        <w:spacing w:line="240" w:lineRule="atLeast"/>
        <w:rPr>
          <w:rFonts w:ascii="Times New Roman" w:hAnsi="Times New Roman"/>
          <w:bCs/>
          <w:sz w:val="24"/>
        </w:rPr>
      </w:pPr>
      <w:r w:rsidRPr="007D3ED2">
        <w:rPr>
          <w:rFonts w:ascii="Times New Roman" w:hAnsi="Times New Roman"/>
          <w:b/>
          <w:bCs/>
          <w:sz w:val="24"/>
        </w:rPr>
        <w:t>TITEL 3.4</w:t>
      </w:r>
      <w:r w:rsidR="00540649">
        <w:rPr>
          <w:rFonts w:ascii="Times New Roman" w:hAnsi="Times New Roman"/>
          <w:bCs/>
          <w:sz w:val="24"/>
        </w:rPr>
        <w:t xml:space="preserve"> </w:t>
      </w:r>
      <w:r w:rsidRPr="00822BB0">
        <w:rPr>
          <w:rFonts w:ascii="Times New Roman" w:hAnsi="Times New Roman"/>
          <w:b/>
          <w:bCs/>
          <w:sz w:val="24"/>
        </w:rPr>
        <w:t>M</w:t>
      </w:r>
      <w:r w:rsidR="007D3ED2">
        <w:rPr>
          <w:rFonts w:ascii="Times New Roman" w:hAnsi="Times New Roman"/>
          <w:b/>
          <w:bCs/>
          <w:sz w:val="24"/>
        </w:rPr>
        <w:t xml:space="preserve">ELDPLICHT EN REGISTER </w:t>
      </w:r>
    </w:p>
    <w:p w:rsidRPr="00822BB0" w:rsidR="00822BB0" w:rsidP="00822BB0" w:rsidRDefault="00822BB0" w14:paraId="781EFB97" w14:textId="77777777">
      <w:pPr>
        <w:pStyle w:val="Tekstopmerking"/>
        <w:spacing w:after="0" w:line="240" w:lineRule="atLeast"/>
        <w:rPr>
          <w:rFonts w:ascii="Times New Roman" w:hAnsi="Times New Roman" w:cs="Times New Roman"/>
          <w:b/>
          <w:bCs/>
          <w:sz w:val="24"/>
          <w:szCs w:val="24"/>
        </w:rPr>
      </w:pPr>
    </w:p>
    <w:p w:rsidRPr="00822BB0" w:rsidR="00822BB0" w:rsidP="00822BB0" w:rsidRDefault="00822BB0" w14:paraId="57A6C5A4" w14:textId="77777777">
      <w:pPr>
        <w:pStyle w:val="Tekstopmerking"/>
        <w:spacing w:after="0" w:line="240" w:lineRule="atLeast"/>
        <w:rPr>
          <w:rFonts w:ascii="Times New Roman" w:hAnsi="Times New Roman" w:cs="Times New Roman"/>
          <w:sz w:val="24"/>
          <w:szCs w:val="24"/>
        </w:rPr>
      </w:pPr>
      <w:r w:rsidRPr="00822BB0">
        <w:rPr>
          <w:rFonts w:ascii="Times New Roman" w:hAnsi="Times New Roman" w:cs="Times New Roman"/>
          <w:b/>
          <w:bCs/>
          <w:sz w:val="24"/>
          <w:szCs w:val="24"/>
        </w:rPr>
        <w:t>Artikel 6.3.21</w:t>
      </w:r>
    </w:p>
    <w:p w:rsidRPr="00822BB0" w:rsidR="00822BB0" w:rsidP="00822BB0" w:rsidRDefault="00822BB0" w14:paraId="33F91319" w14:textId="77777777">
      <w:pPr>
        <w:spacing w:line="240" w:lineRule="atLeast"/>
        <w:rPr>
          <w:rFonts w:ascii="Times New Roman" w:hAnsi="Times New Roman"/>
          <w:sz w:val="24"/>
        </w:rPr>
      </w:pPr>
    </w:p>
    <w:p w:rsidR="00BE6AE0" w:rsidP="007D3ED2" w:rsidRDefault="00822BB0" w14:paraId="485D34D3" w14:textId="7B605C2E">
      <w:pPr>
        <w:spacing w:line="240" w:lineRule="atLeast"/>
        <w:ind w:left="284" w:firstLine="284"/>
        <w:rPr>
          <w:rFonts w:ascii="Times New Roman" w:hAnsi="Times New Roman"/>
          <w:sz w:val="24"/>
        </w:rPr>
      </w:pPr>
      <w:r w:rsidRPr="00822BB0">
        <w:rPr>
          <w:rFonts w:ascii="Times New Roman" w:hAnsi="Times New Roman"/>
          <w:sz w:val="24"/>
        </w:rPr>
        <w:t>1.</w:t>
      </w:r>
      <w:r w:rsidRPr="00822BB0">
        <w:rPr>
          <w:rFonts w:ascii="Times New Roman" w:hAnsi="Times New Roman"/>
          <w:b/>
          <w:bCs/>
          <w:sz w:val="24"/>
        </w:rPr>
        <w:t xml:space="preserve"> </w:t>
      </w:r>
      <w:r w:rsidRPr="00822BB0">
        <w:rPr>
          <w:rFonts w:ascii="Times New Roman" w:hAnsi="Times New Roman"/>
          <w:sz w:val="24"/>
        </w:rPr>
        <w:t>De kapitein doet direct mededeling aan de officier van justitie of de hulpofficier van justitie van elk misdrijf dat ter plaatse is begaan:</w:t>
      </w:r>
    </w:p>
    <w:p w:rsidR="00540649" w:rsidP="00BE6AE0" w:rsidRDefault="00822BB0" w14:paraId="03D00450" w14:textId="32999105">
      <w:pPr>
        <w:spacing w:line="240" w:lineRule="atLeast"/>
        <w:ind w:left="284" w:firstLine="284"/>
        <w:rPr>
          <w:rFonts w:ascii="Times New Roman" w:hAnsi="Times New Roman"/>
          <w:sz w:val="24"/>
        </w:rPr>
      </w:pPr>
      <w:r w:rsidRPr="00822BB0">
        <w:rPr>
          <w:rFonts w:ascii="Times New Roman" w:hAnsi="Times New Roman"/>
          <w:sz w:val="24"/>
        </w:rPr>
        <w:t xml:space="preserve">a. waardoor de veiligheid van het Nederlands schip, Nederlands zeevissersschip of de installatie ter zee of degenen die zich aldaar bevinden in gevaar is gebracht; </w:t>
      </w:r>
    </w:p>
    <w:p w:rsidR="00BE6AE0" w:rsidP="00BE6AE0" w:rsidRDefault="00822BB0" w14:paraId="0AE19DD3" w14:textId="0C706DA4">
      <w:pPr>
        <w:spacing w:line="240" w:lineRule="atLeast"/>
        <w:ind w:left="284" w:firstLine="284"/>
        <w:rPr>
          <w:rFonts w:ascii="Times New Roman" w:hAnsi="Times New Roman"/>
          <w:sz w:val="24"/>
        </w:rPr>
      </w:pPr>
      <w:r w:rsidRPr="00822BB0">
        <w:rPr>
          <w:rFonts w:ascii="Times New Roman" w:hAnsi="Times New Roman"/>
          <w:sz w:val="24"/>
        </w:rPr>
        <w:t>b. waardoor iemands dood of zwaar lichamelijk letsel is veroorzaakt;</w:t>
      </w:r>
    </w:p>
    <w:p w:rsidR="00BE6AE0" w:rsidP="00BE6AE0" w:rsidRDefault="00822BB0" w14:paraId="15E2A1C8" w14:textId="32652D54">
      <w:pPr>
        <w:spacing w:line="240" w:lineRule="atLeast"/>
        <w:ind w:left="284" w:firstLine="284"/>
        <w:rPr>
          <w:rFonts w:ascii="Times New Roman" w:hAnsi="Times New Roman"/>
          <w:sz w:val="24"/>
        </w:rPr>
      </w:pPr>
      <w:r w:rsidRPr="00822BB0">
        <w:rPr>
          <w:rFonts w:ascii="Times New Roman" w:hAnsi="Times New Roman"/>
          <w:sz w:val="24"/>
        </w:rPr>
        <w:t xml:space="preserve">c. waarvan iemand die zich aan boord van het schip of op de installatie ter zee bevindt, verlangt aangifte te doen bij een opsporingsambtenaar. </w:t>
      </w:r>
    </w:p>
    <w:p w:rsidR="00BE6AE0" w:rsidP="00BE6AE0" w:rsidRDefault="00822BB0" w14:paraId="10651C73" w14:textId="120124B2">
      <w:pPr>
        <w:spacing w:line="240" w:lineRule="atLeast"/>
        <w:ind w:left="284" w:firstLine="284"/>
        <w:rPr>
          <w:rFonts w:ascii="Times New Roman" w:hAnsi="Times New Roman"/>
          <w:sz w:val="24"/>
        </w:rPr>
      </w:pPr>
      <w:r w:rsidRPr="00822BB0">
        <w:rPr>
          <w:rFonts w:ascii="Times New Roman" w:hAnsi="Times New Roman"/>
          <w:sz w:val="24"/>
        </w:rPr>
        <w:t xml:space="preserve">2. Indien de kapitein wordt verdacht van een misdrijf als bedoeld in het eerste lid, onderdelen a en b, of indien de aangifte, bedoeld in het eerste lid, onderdeel c, is gericht tegen de kapitein, doet degene die de kapitein vervangt mededeling aan de officier van justitie of de hulpofficier van justitie. </w:t>
      </w:r>
    </w:p>
    <w:p w:rsidRPr="00822BB0" w:rsidR="00822BB0" w:rsidP="00BE6AE0" w:rsidRDefault="00822BB0" w14:paraId="755E7CD9" w14:textId="6E88C7C7">
      <w:pPr>
        <w:spacing w:line="240" w:lineRule="atLeast"/>
        <w:ind w:left="284" w:firstLine="284"/>
        <w:rPr>
          <w:rFonts w:ascii="Times New Roman" w:hAnsi="Times New Roman"/>
          <w:sz w:val="24"/>
        </w:rPr>
      </w:pPr>
      <w:r w:rsidRPr="00822BB0">
        <w:rPr>
          <w:rFonts w:ascii="Times New Roman" w:hAnsi="Times New Roman"/>
          <w:sz w:val="24"/>
        </w:rPr>
        <w:t xml:space="preserve">3. </w:t>
      </w:r>
      <w:bookmarkStart w:name="_Hlk152232061" w:id="116"/>
      <w:r w:rsidRPr="00822BB0">
        <w:rPr>
          <w:rFonts w:ascii="Times New Roman" w:hAnsi="Times New Roman"/>
          <w:sz w:val="24"/>
        </w:rPr>
        <w:t>In het geval als omschreven in het eerste lid, onderdeel c, stelt de kapitein degene die aangifte wenst te doen hiertoe in de gelegenheid met de aan boord aanwezige communicatiemiddelen. In het geval als omschreven in het tweede lid stelt degene die de kapitein vervangt diegene hiertoe in de gelegenheid.</w:t>
      </w:r>
    </w:p>
    <w:bookmarkEnd w:id="116"/>
    <w:p w:rsidRPr="00822BB0" w:rsidR="00822BB0" w:rsidP="00822BB0" w:rsidRDefault="00822BB0" w14:paraId="44E877B5" w14:textId="77777777">
      <w:pPr>
        <w:spacing w:line="240" w:lineRule="atLeast"/>
        <w:rPr>
          <w:rFonts w:ascii="Times New Roman" w:hAnsi="Times New Roman"/>
          <w:b/>
          <w:bCs/>
          <w:sz w:val="24"/>
        </w:rPr>
      </w:pPr>
    </w:p>
    <w:p w:rsidRPr="00822BB0" w:rsidR="00822BB0" w:rsidP="00822BB0" w:rsidRDefault="00822BB0" w14:paraId="254543BB" w14:textId="77777777">
      <w:pPr>
        <w:spacing w:line="240" w:lineRule="atLeast"/>
        <w:rPr>
          <w:rFonts w:ascii="Times New Roman" w:hAnsi="Times New Roman"/>
          <w:i/>
          <w:iCs/>
          <w:sz w:val="24"/>
        </w:rPr>
      </w:pPr>
      <w:r w:rsidRPr="00822BB0">
        <w:rPr>
          <w:rFonts w:ascii="Times New Roman" w:hAnsi="Times New Roman"/>
          <w:b/>
          <w:bCs/>
          <w:sz w:val="24"/>
        </w:rPr>
        <w:t>Artikel 6.3.22</w:t>
      </w:r>
    </w:p>
    <w:p w:rsidRPr="00822BB0" w:rsidR="00822BB0" w:rsidP="00822BB0" w:rsidRDefault="00822BB0" w14:paraId="6D4422C4" w14:textId="77777777">
      <w:pPr>
        <w:spacing w:line="240" w:lineRule="atLeast"/>
        <w:rPr>
          <w:rFonts w:ascii="Times New Roman" w:hAnsi="Times New Roman"/>
          <w:sz w:val="24"/>
        </w:rPr>
      </w:pPr>
    </w:p>
    <w:p w:rsidR="00BE6AE0" w:rsidP="00BE6AE0" w:rsidRDefault="00822BB0" w14:paraId="6003579C" w14:textId="7B44F6B3">
      <w:pPr>
        <w:spacing w:line="240" w:lineRule="atLeast"/>
        <w:ind w:firstLine="284"/>
        <w:rPr>
          <w:rFonts w:ascii="Times New Roman" w:hAnsi="Times New Roman"/>
          <w:sz w:val="24"/>
        </w:rPr>
      </w:pPr>
      <w:r w:rsidRPr="00822BB0">
        <w:rPr>
          <w:rFonts w:ascii="Times New Roman" w:hAnsi="Times New Roman"/>
          <w:sz w:val="24"/>
        </w:rPr>
        <w:t xml:space="preserve">1. De gezagvoerder van een Nederlands schip of Nederlands zeevissersschip of degene die deze vervangt houdt een register bij waarin strafbare feiten direct worden vastgelegd. In dat register worden de volgende gegevens vastgelegd: </w:t>
      </w:r>
    </w:p>
    <w:p w:rsidR="00BE6AE0" w:rsidP="00BE6AE0" w:rsidRDefault="00822BB0" w14:paraId="2018255F" w14:textId="595E68DB">
      <w:pPr>
        <w:spacing w:line="240" w:lineRule="atLeast"/>
        <w:ind w:firstLine="284"/>
        <w:rPr>
          <w:rFonts w:ascii="Times New Roman" w:hAnsi="Times New Roman"/>
          <w:sz w:val="24"/>
        </w:rPr>
      </w:pPr>
      <w:r w:rsidRPr="00822BB0">
        <w:rPr>
          <w:rFonts w:ascii="Times New Roman" w:hAnsi="Times New Roman"/>
          <w:sz w:val="24"/>
        </w:rPr>
        <w:t>a. elk te zijner kennis gekomen misdrijf als bedoeld in artikel 6.3.21, eerste lid;</w:t>
      </w:r>
    </w:p>
    <w:p w:rsidR="00BE6AE0" w:rsidP="00BE6AE0" w:rsidRDefault="00822BB0" w14:paraId="372DEB0A" w14:textId="779EADD4">
      <w:pPr>
        <w:spacing w:line="240" w:lineRule="atLeast"/>
        <w:ind w:firstLine="284"/>
        <w:rPr>
          <w:rFonts w:ascii="Times New Roman" w:hAnsi="Times New Roman"/>
          <w:sz w:val="24"/>
        </w:rPr>
      </w:pPr>
      <w:r w:rsidRPr="00822BB0">
        <w:rPr>
          <w:rFonts w:ascii="Times New Roman" w:hAnsi="Times New Roman"/>
          <w:sz w:val="24"/>
        </w:rPr>
        <w:t>b. elk strafbaar feit ten aanzien waarvan hij een op grond van dit hoofdstuk toegekende bevoegdheid heeft uitgeoefend;</w:t>
      </w:r>
    </w:p>
    <w:p w:rsidR="00BE6AE0" w:rsidP="00BE6AE0" w:rsidRDefault="00822BB0" w14:paraId="43DCFC67" w14:textId="0FCBE12D">
      <w:pPr>
        <w:spacing w:line="240" w:lineRule="atLeast"/>
        <w:ind w:firstLine="284"/>
        <w:rPr>
          <w:rFonts w:ascii="Times New Roman" w:hAnsi="Times New Roman"/>
          <w:sz w:val="24"/>
        </w:rPr>
      </w:pPr>
      <w:r w:rsidRPr="00822BB0">
        <w:rPr>
          <w:rFonts w:ascii="Times New Roman" w:hAnsi="Times New Roman"/>
          <w:sz w:val="24"/>
        </w:rPr>
        <w:t>c. elk strafbaar feit, aan boord van het Nederlandse schip of Nederlandse zeevissersschip begaan, waarvan iemand die zich aan boord bevindt vastlegging verlangt of waarvan hij zelf de vermelding wenselijk acht;</w:t>
      </w:r>
      <w:r w:rsidRPr="00822BB0">
        <w:rPr>
          <w:rFonts w:ascii="Times New Roman" w:hAnsi="Times New Roman"/>
          <w:sz w:val="24"/>
          <w:highlight w:val="yellow"/>
        </w:rPr>
        <w:t xml:space="preserve"> </w:t>
      </w:r>
    </w:p>
    <w:p w:rsidR="00BE6AE0" w:rsidP="00BE6AE0" w:rsidRDefault="00822BB0" w14:paraId="1D4A7C50" w14:textId="4D8FC621">
      <w:pPr>
        <w:spacing w:line="240" w:lineRule="atLeast"/>
        <w:ind w:firstLine="284"/>
        <w:rPr>
          <w:rFonts w:ascii="Times New Roman" w:hAnsi="Times New Roman"/>
          <w:sz w:val="24"/>
        </w:rPr>
      </w:pPr>
      <w:r w:rsidRPr="00822BB0">
        <w:rPr>
          <w:rFonts w:ascii="Times New Roman" w:hAnsi="Times New Roman"/>
          <w:sz w:val="24"/>
        </w:rPr>
        <w:t>d. de plaats waar en de datum en het tijdstip waarop het feit is begaan;</w:t>
      </w:r>
    </w:p>
    <w:p w:rsidR="00BE6AE0" w:rsidP="00BE6AE0" w:rsidRDefault="00822BB0" w14:paraId="5A0C693B" w14:textId="292DD440">
      <w:pPr>
        <w:spacing w:line="240" w:lineRule="atLeast"/>
        <w:ind w:firstLine="284"/>
        <w:rPr>
          <w:rFonts w:ascii="Times New Roman" w:hAnsi="Times New Roman"/>
          <w:sz w:val="24"/>
        </w:rPr>
      </w:pPr>
      <w:r w:rsidRPr="00822BB0">
        <w:rPr>
          <w:rFonts w:ascii="Times New Roman" w:hAnsi="Times New Roman"/>
          <w:sz w:val="24"/>
        </w:rPr>
        <w:t>e. de door hem uitgeoefende bevoegdheid;</w:t>
      </w:r>
    </w:p>
    <w:p w:rsidR="00BE6AE0" w:rsidP="00BE6AE0" w:rsidRDefault="00822BB0" w14:paraId="1CD04CCA" w14:textId="7E1EA57D">
      <w:pPr>
        <w:spacing w:line="240" w:lineRule="atLeast"/>
        <w:ind w:firstLine="284"/>
        <w:rPr>
          <w:rFonts w:ascii="Times New Roman" w:hAnsi="Times New Roman"/>
          <w:sz w:val="24"/>
        </w:rPr>
      </w:pPr>
      <w:r w:rsidRPr="00822BB0">
        <w:rPr>
          <w:rFonts w:ascii="Times New Roman" w:hAnsi="Times New Roman"/>
          <w:sz w:val="24"/>
        </w:rPr>
        <w:t>f. voor zover mogelijk de personalia en de nationaliteit van elke verdachte en getuige en elk slachtoffer en indien mogelijk de contactgegevens.</w:t>
      </w:r>
    </w:p>
    <w:p w:rsidR="00BE6AE0" w:rsidP="00BE6AE0" w:rsidRDefault="00822BB0" w14:paraId="6CF1AD55" w14:textId="557CA3AB">
      <w:pPr>
        <w:spacing w:line="240" w:lineRule="atLeast"/>
        <w:ind w:firstLine="284"/>
        <w:rPr>
          <w:rFonts w:ascii="Times New Roman" w:hAnsi="Times New Roman"/>
          <w:sz w:val="24"/>
        </w:rPr>
      </w:pPr>
      <w:r w:rsidRPr="00822BB0">
        <w:rPr>
          <w:rFonts w:ascii="Times New Roman" w:hAnsi="Times New Roman"/>
          <w:sz w:val="24"/>
        </w:rPr>
        <w:t>2. De gezagvoerder van een Nederlands schip of Nederlands zeevissersschip draagt zorg voor dagtekening en ondertekening van de vastlegging van de in het eerste lid bedoelde gegevens in het register.</w:t>
      </w:r>
    </w:p>
    <w:p w:rsidRPr="00822BB0" w:rsidR="00822BB0" w:rsidP="00BE6AE0" w:rsidRDefault="00822BB0" w14:paraId="351D4B9B" w14:textId="78BFB0E1">
      <w:pPr>
        <w:spacing w:line="240" w:lineRule="atLeast"/>
        <w:ind w:firstLine="284"/>
        <w:rPr>
          <w:rFonts w:ascii="Times New Roman" w:hAnsi="Times New Roman"/>
          <w:sz w:val="24"/>
        </w:rPr>
      </w:pPr>
      <w:r w:rsidRPr="00822BB0">
        <w:rPr>
          <w:rFonts w:ascii="Times New Roman" w:hAnsi="Times New Roman"/>
          <w:sz w:val="24"/>
        </w:rPr>
        <w:t>3. In het geval als omschreven in artikel 6.3.21, tweede lid, dient degene die de gezagvoerder van een Nederlands schip of Nederlands zeevisserschip vervangt zorg te dragen voor de vastlegging van de gegevens, bedoeld in het eerste lid.</w:t>
      </w:r>
    </w:p>
    <w:p w:rsidRPr="00822BB0" w:rsidR="00822BB0" w:rsidP="00822BB0" w:rsidRDefault="00822BB0" w14:paraId="3FEA3733" w14:textId="77777777">
      <w:pPr>
        <w:spacing w:line="240" w:lineRule="atLeast"/>
        <w:rPr>
          <w:rFonts w:ascii="Times New Roman" w:hAnsi="Times New Roman"/>
          <w:sz w:val="24"/>
        </w:rPr>
      </w:pPr>
    </w:p>
    <w:p w:rsidRPr="00822BB0" w:rsidR="00822BB0" w:rsidP="00822BB0" w:rsidRDefault="00822BB0" w14:paraId="17547AB8" w14:textId="77777777">
      <w:pPr>
        <w:spacing w:line="240" w:lineRule="atLeast"/>
        <w:rPr>
          <w:rFonts w:ascii="Times New Roman" w:hAnsi="Times New Roman"/>
          <w:sz w:val="24"/>
        </w:rPr>
      </w:pPr>
      <w:r w:rsidRPr="00822BB0">
        <w:rPr>
          <w:rFonts w:ascii="Times New Roman" w:hAnsi="Times New Roman"/>
          <w:sz w:val="24"/>
        </w:rPr>
        <w:t>R</w:t>
      </w:r>
    </w:p>
    <w:p w:rsidRPr="00822BB0" w:rsidR="00822BB0" w:rsidP="00822BB0" w:rsidRDefault="00822BB0" w14:paraId="1EF49A7F" w14:textId="77777777">
      <w:pPr>
        <w:spacing w:line="240" w:lineRule="atLeast"/>
        <w:rPr>
          <w:rFonts w:ascii="Times New Roman" w:hAnsi="Times New Roman"/>
          <w:sz w:val="24"/>
        </w:rPr>
      </w:pPr>
    </w:p>
    <w:p w:rsidRPr="00822BB0" w:rsidR="00822BB0" w:rsidP="00BE6AE0" w:rsidRDefault="00822BB0" w14:paraId="28D7AFB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6.4.2 komt te luiden:</w:t>
      </w:r>
    </w:p>
    <w:p w:rsidRPr="00822BB0" w:rsidR="00822BB0" w:rsidP="00822BB0" w:rsidRDefault="00822BB0" w14:paraId="757CAE15"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4B2F5B15" w14:textId="77777777">
      <w:pPr>
        <w:pStyle w:val="Geenafstand"/>
        <w:spacing w:line="240" w:lineRule="atLeast"/>
        <w:rPr>
          <w:rFonts w:ascii="Times New Roman" w:hAnsi="Times New Roman" w:cs="Times New Roman"/>
          <w:b/>
          <w:sz w:val="24"/>
          <w:szCs w:val="24"/>
        </w:rPr>
      </w:pPr>
      <w:r w:rsidRPr="00822BB0">
        <w:rPr>
          <w:rFonts w:ascii="Times New Roman" w:hAnsi="Times New Roman" w:cs="Times New Roman"/>
          <w:b/>
          <w:sz w:val="24"/>
          <w:szCs w:val="24"/>
        </w:rPr>
        <w:t>Artikel 6.4.2</w:t>
      </w:r>
    </w:p>
    <w:p w:rsidRPr="00822BB0" w:rsidR="00822BB0" w:rsidP="00822BB0" w:rsidRDefault="00822BB0" w14:paraId="72C60D6B" w14:textId="77777777">
      <w:pPr>
        <w:pStyle w:val="Geenafstand"/>
        <w:spacing w:line="240" w:lineRule="atLeast"/>
        <w:rPr>
          <w:rFonts w:ascii="Times New Roman" w:hAnsi="Times New Roman" w:cs="Times New Roman"/>
          <w:b/>
          <w:sz w:val="24"/>
          <w:szCs w:val="24"/>
        </w:rPr>
      </w:pPr>
    </w:p>
    <w:p w:rsidRPr="00822BB0" w:rsidR="00822BB0" w:rsidP="00BE6AE0" w:rsidRDefault="00822BB0" w14:paraId="32FDA51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1. Belanghebbenden, niet zijnde de verdachte, gewezen verdachte of veroordeelde, kunnen zich beklagen over het stellen van voorwaarden als bedoeld in artikel 3.4.6, eerste lid, onderdelen b, c en d, en over een schikking als bedoeld in artikel 4.4.24 op de grond dat deze betrekking hebben op hun toekomende voorwerpen en de officier van justitie die de voorwaarden heeft gesteld of de schikking is aangegaan, niet bereid is die voorwerpen terug te geven of de waarde die zij bij verkoop redelijkerwijs hadden moeten opbrengen te vergoeden. </w:t>
      </w:r>
    </w:p>
    <w:p w:rsidRPr="00822BB0" w:rsidR="00822BB0" w:rsidP="00BE6AE0" w:rsidRDefault="00822BB0" w14:paraId="47B2B6A0"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Het klaagschrift wordt uiterlijk binnen drie maanden nadat de verdachte, gewezen verdachte of veroordeelde aan de gestelde voorwaarden of aan de termen van de schikking heeft voldaan, dan wel de klager met dat transactieaanbod of die schikking bekend is geworden, ingediend bij de rechtbank van het arrondissement waar de officier van justitie is aangesteld. Is de officier van justitie niet aangesteld bij een arrondissementsparket, dan wordt het klaagschrift ingediend bij de rechtbank Amsterdam.</w:t>
      </w:r>
    </w:p>
    <w:p w:rsidRPr="00822BB0" w:rsidR="00822BB0" w:rsidP="00822BB0" w:rsidRDefault="00822BB0" w14:paraId="73728CB8" w14:textId="77777777">
      <w:pPr>
        <w:spacing w:line="240" w:lineRule="atLeast"/>
        <w:rPr>
          <w:rFonts w:ascii="Times New Roman" w:hAnsi="Times New Roman"/>
          <w:sz w:val="24"/>
        </w:rPr>
      </w:pPr>
    </w:p>
    <w:p w:rsidRPr="00822BB0" w:rsidR="00822BB0" w:rsidP="00822BB0" w:rsidRDefault="00822BB0" w14:paraId="0C8D769E" w14:textId="77777777">
      <w:pPr>
        <w:spacing w:line="240" w:lineRule="atLeast"/>
        <w:rPr>
          <w:rFonts w:ascii="Times New Roman" w:hAnsi="Times New Roman"/>
          <w:sz w:val="24"/>
        </w:rPr>
      </w:pPr>
      <w:r w:rsidRPr="00822BB0">
        <w:rPr>
          <w:rFonts w:ascii="Times New Roman" w:hAnsi="Times New Roman"/>
          <w:sz w:val="24"/>
        </w:rPr>
        <w:t>S</w:t>
      </w:r>
    </w:p>
    <w:p w:rsidRPr="00822BB0" w:rsidR="00822BB0" w:rsidP="00822BB0" w:rsidRDefault="00822BB0" w14:paraId="2A0C43F9" w14:textId="77777777">
      <w:pPr>
        <w:spacing w:line="240" w:lineRule="atLeast"/>
        <w:rPr>
          <w:rFonts w:ascii="Times New Roman" w:hAnsi="Times New Roman"/>
          <w:sz w:val="24"/>
        </w:rPr>
      </w:pPr>
    </w:p>
    <w:p w:rsidRPr="00822BB0" w:rsidR="00822BB0" w:rsidP="00BE6AE0" w:rsidRDefault="00822BB0" w14:paraId="33986041" w14:textId="77777777">
      <w:pPr>
        <w:spacing w:line="240" w:lineRule="atLeast"/>
        <w:ind w:firstLine="284"/>
        <w:rPr>
          <w:rFonts w:ascii="Times New Roman" w:hAnsi="Times New Roman"/>
          <w:sz w:val="24"/>
        </w:rPr>
      </w:pPr>
      <w:r w:rsidRPr="00822BB0">
        <w:rPr>
          <w:rFonts w:ascii="Times New Roman" w:hAnsi="Times New Roman"/>
          <w:sz w:val="24"/>
        </w:rPr>
        <w:t>Artikel 6.4.4 wordt als volgt gewijzigd:</w:t>
      </w:r>
    </w:p>
    <w:p w:rsidR="00BE6AE0" w:rsidP="00822BB0" w:rsidRDefault="00BE6AE0" w14:paraId="41279CA6" w14:textId="77777777">
      <w:pPr>
        <w:spacing w:line="240" w:lineRule="atLeast"/>
        <w:rPr>
          <w:rFonts w:ascii="Times New Roman" w:hAnsi="Times New Roman"/>
          <w:sz w:val="24"/>
        </w:rPr>
      </w:pPr>
    </w:p>
    <w:p w:rsidRPr="00822BB0" w:rsidR="00822BB0" w:rsidP="00BE6AE0" w:rsidRDefault="00822BB0" w14:paraId="77B16B50" w14:textId="699CD86C">
      <w:pPr>
        <w:spacing w:line="240" w:lineRule="atLeast"/>
        <w:ind w:firstLine="284"/>
        <w:rPr>
          <w:rFonts w:ascii="Times New Roman" w:hAnsi="Times New Roman"/>
          <w:sz w:val="24"/>
        </w:rPr>
      </w:pPr>
      <w:r w:rsidRPr="00822BB0">
        <w:rPr>
          <w:rFonts w:ascii="Times New Roman" w:hAnsi="Times New Roman"/>
          <w:sz w:val="24"/>
        </w:rPr>
        <w:t xml:space="preserve">1. Voor de tekst wordt de aanduiding “1.” geplaatst. </w:t>
      </w:r>
    </w:p>
    <w:p w:rsidR="00BE6AE0" w:rsidP="00822BB0" w:rsidRDefault="00BE6AE0" w14:paraId="5989238E" w14:textId="77777777">
      <w:pPr>
        <w:spacing w:line="240" w:lineRule="atLeast"/>
        <w:rPr>
          <w:rFonts w:ascii="Times New Roman" w:hAnsi="Times New Roman"/>
          <w:sz w:val="24"/>
        </w:rPr>
      </w:pPr>
    </w:p>
    <w:p w:rsidRPr="00822BB0" w:rsidR="00822BB0" w:rsidP="00BE6AE0" w:rsidRDefault="00822BB0" w14:paraId="6C6EC3C3" w14:textId="27B157FC">
      <w:pPr>
        <w:spacing w:line="240" w:lineRule="atLeast"/>
        <w:ind w:firstLine="284"/>
        <w:rPr>
          <w:rFonts w:ascii="Times New Roman" w:hAnsi="Times New Roman"/>
          <w:sz w:val="24"/>
        </w:rPr>
      </w:pPr>
      <w:r w:rsidRPr="00822BB0">
        <w:rPr>
          <w:rFonts w:ascii="Times New Roman" w:hAnsi="Times New Roman"/>
          <w:sz w:val="24"/>
        </w:rPr>
        <w:t>2. In het eerste lid wordt na “daarin opgeslagen gegevens” ingevoegd “dan wel daarop aanwezige gegevens” en wordt “over” vervangen door “tot”.</w:t>
      </w:r>
    </w:p>
    <w:p w:rsidR="00BE6AE0" w:rsidP="00822BB0" w:rsidRDefault="00BE6AE0" w14:paraId="3198EC00" w14:textId="77777777">
      <w:pPr>
        <w:spacing w:line="240" w:lineRule="atLeast"/>
        <w:rPr>
          <w:rFonts w:ascii="Times New Roman" w:hAnsi="Times New Roman"/>
          <w:sz w:val="24"/>
        </w:rPr>
      </w:pPr>
    </w:p>
    <w:p w:rsidRPr="00822BB0" w:rsidR="00822BB0" w:rsidP="00BE6AE0" w:rsidRDefault="00822BB0" w14:paraId="7058F8A9" w14:textId="7D25E396">
      <w:pPr>
        <w:spacing w:line="240" w:lineRule="atLeast"/>
        <w:ind w:firstLine="284"/>
        <w:rPr>
          <w:rFonts w:ascii="Times New Roman" w:hAnsi="Times New Roman"/>
          <w:sz w:val="24"/>
        </w:rPr>
      </w:pPr>
      <w:r w:rsidRPr="00822BB0">
        <w:rPr>
          <w:rFonts w:ascii="Times New Roman" w:hAnsi="Times New Roman"/>
          <w:sz w:val="24"/>
        </w:rPr>
        <w:t>3. Er wordt een lid toegevoegd, luidende:</w:t>
      </w:r>
    </w:p>
    <w:p w:rsidRPr="00822BB0" w:rsidR="00822BB0" w:rsidP="007D3ED2" w:rsidRDefault="00822BB0" w14:paraId="20487018" w14:textId="77777777">
      <w:pPr>
        <w:ind w:firstLine="284"/>
        <w:rPr>
          <w:rFonts w:ascii="Times New Roman" w:hAnsi="Times New Roman"/>
          <w:sz w:val="24"/>
        </w:rPr>
      </w:pPr>
      <w:r w:rsidRPr="00822BB0">
        <w:rPr>
          <w:rFonts w:ascii="Times New Roman" w:hAnsi="Times New Roman"/>
          <w:sz w:val="24"/>
        </w:rPr>
        <w:t>2. De belanghebbende kan in zijn klaagschrift verzoeken om de verstrekking van gegevens opgeslagen in, dan wel aanwezig op de inbeslaggenomen gegevensdrager of het inbeslaggenomen geautomatiseerd werk.</w:t>
      </w:r>
    </w:p>
    <w:p w:rsidRPr="00822BB0" w:rsidR="00822BB0" w:rsidP="00822BB0" w:rsidRDefault="00822BB0" w14:paraId="16011692" w14:textId="77777777">
      <w:pPr>
        <w:spacing w:line="240" w:lineRule="atLeast"/>
        <w:rPr>
          <w:rFonts w:ascii="Times New Roman" w:hAnsi="Times New Roman"/>
          <w:i/>
          <w:iCs/>
          <w:sz w:val="24"/>
        </w:rPr>
      </w:pPr>
    </w:p>
    <w:p w:rsidRPr="00822BB0" w:rsidR="00822BB0" w:rsidP="00822BB0" w:rsidRDefault="00822BB0" w14:paraId="42CBAE50"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1AEB13A6" w14:textId="77777777">
      <w:pPr>
        <w:spacing w:line="240" w:lineRule="atLeast"/>
        <w:rPr>
          <w:rFonts w:ascii="Times New Roman" w:hAnsi="Times New Roman"/>
          <w:sz w:val="24"/>
        </w:rPr>
      </w:pPr>
    </w:p>
    <w:p w:rsidR="00BE6AE0" w:rsidP="00BE6AE0" w:rsidRDefault="00822BB0" w14:paraId="75E24A33" w14:textId="05456E02">
      <w:pPr>
        <w:spacing w:line="240" w:lineRule="atLeast"/>
        <w:ind w:firstLine="284"/>
        <w:rPr>
          <w:rFonts w:ascii="Times New Roman" w:hAnsi="Times New Roman"/>
          <w:sz w:val="24"/>
        </w:rPr>
      </w:pPr>
      <w:r w:rsidRPr="00822BB0">
        <w:rPr>
          <w:rFonts w:ascii="Times New Roman" w:hAnsi="Times New Roman"/>
          <w:sz w:val="24"/>
        </w:rPr>
        <w:t>Artikel 6.4.5, eerste lid, onderdeel b, komt te luiden:</w:t>
      </w:r>
    </w:p>
    <w:p w:rsidRPr="00822BB0" w:rsidR="00822BB0" w:rsidP="00BE6AE0" w:rsidRDefault="00822BB0" w14:paraId="475D7FF3" w14:textId="3DCCD3B3">
      <w:pPr>
        <w:spacing w:line="240" w:lineRule="atLeast"/>
        <w:ind w:firstLine="284"/>
        <w:rPr>
          <w:rFonts w:ascii="Times New Roman" w:hAnsi="Times New Roman"/>
          <w:sz w:val="24"/>
        </w:rPr>
      </w:pPr>
      <w:r w:rsidRPr="00822BB0">
        <w:rPr>
          <w:rFonts w:ascii="Times New Roman" w:hAnsi="Times New Roman"/>
          <w:sz w:val="24"/>
        </w:rPr>
        <w:t xml:space="preserve">b. het ontoegankelijk maken van gegevens of het uitblijven van een bevel tot opheffing van de </w:t>
      </w:r>
      <w:proofErr w:type="spellStart"/>
      <w:r w:rsidRPr="00822BB0">
        <w:rPr>
          <w:rFonts w:ascii="Times New Roman" w:hAnsi="Times New Roman"/>
          <w:sz w:val="24"/>
        </w:rPr>
        <w:t>ontoegankelijkmaking</w:t>
      </w:r>
      <w:proofErr w:type="spellEnd"/>
      <w:r w:rsidRPr="00822BB0">
        <w:rPr>
          <w:rFonts w:ascii="Times New Roman" w:hAnsi="Times New Roman"/>
          <w:sz w:val="24"/>
        </w:rPr>
        <w:t>;</w:t>
      </w:r>
    </w:p>
    <w:p w:rsidRPr="00822BB0" w:rsidR="00822BB0" w:rsidP="00822BB0" w:rsidRDefault="00822BB0" w14:paraId="69027367" w14:textId="77777777">
      <w:pPr>
        <w:spacing w:line="240" w:lineRule="atLeast"/>
        <w:rPr>
          <w:rFonts w:ascii="Times New Roman" w:hAnsi="Times New Roman"/>
          <w:sz w:val="24"/>
        </w:rPr>
      </w:pPr>
    </w:p>
    <w:p w:rsidRPr="00822BB0" w:rsidR="00822BB0" w:rsidP="00822BB0" w:rsidRDefault="00822BB0" w14:paraId="1E12265D" w14:textId="77777777">
      <w:pPr>
        <w:spacing w:line="240" w:lineRule="atLeast"/>
        <w:rPr>
          <w:rFonts w:ascii="Times New Roman" w:hAnsi="Times New Roman"/>
          <w:sz w:val="24"/>
        </w:rPr>
      </w:pPr>
      <w:r w:rsidRPr="00822BB0">
        <w:rPr>
          <w:rFonts w:ascii="Times New Roman" w:hAnsi="Times New Roman"/>
          <w:sz w:val="24"/>
        </w:rPr>
        <w:t>U</w:t>
      </w:r>
    </w:p>
    <w:p w:rsidRPr="00822BB0" w:rsidR="00822BB0" w:rsidP="00822BB0" w:rsidRDefault="00822BB0" w14:paraId="39567F7F" w14:textId="77777777">
      <w:pPr>
        <w:spacing w:line="240" w:lineRule="atLeast"/>
        <w:rPr>
          <w:rFonts w:ascii="Times New Roman" w:hAnsi="Times New Roman"/>
          <w:sz w:val="24"/>
        </w:rPr>
      </w:pPr>
    </w:p>
    <w:p w:rsidRPr="00822BB0" w:rsidR="00822BB0" w:rsidP="00BE6AE0" w:rsidRDefault="00822BB0" w14:paraId="46661071" w14:textId="77777777">
      <w:pPr>
        <w:spacing w:line="240" w:lineRule="atLeast"/>
        <w:ind w:firstLine="284"/>
        <w:rPr>
          <w:rFonts w:ascii="Times New Roman" w:hAnsi="Times New Roman"/>
          <w:sz w:val="24"/>
        </w:rPr>
      </w:pPr>
      <w:r w:rsidRPr="00822BB0">
        <w:rPr>
          <w:rFonts w:ascii="Times New Roman" w:hAnsi="Times New Roman"/>
          <w:sz w:val="24"/>
        </w:rPr>
        <w:t>Na artikel 6.4.5 wordt een artikel ingevoegd, luidende:</w:t>
      </w:r>
    </w:p>
    <w:p w:rsidRPr="00822BB0" w:rsidR="00822BB0" w:rsidP="00822BB0" w:rsidRDefault="00822BB0" w14:paraId="549188B4" w14:textId="77777777">
      <w:pPr>
        <w:spacing w:line="240" w:lineRule="atLeast"/>
        <w:rPr>
          <w:rFonts w:ascii="Times New Roman" w:hAnsi="Times New Roman"/>
          <w:b/>
          <w:bCs/>
          <w:sz w:val="24"/>
        </w:rPr>
      </w:pPr>
      <w:bookmarkStart w:name="_Hlk153878796" w:id="117"/>
    </w:p>
    <w:p w:rsidRPr="00822BB0" w:rsidR="00822BB0" w:rsidP="00822BB0" w:rsidRDefault="00822BB0" w14:paraId="6E36506F" w14:textId="77777777">
      <w:pPr>
        <w:spacing w:line="240" w:lineRule="atLeast"/>
        <w:rPr>
          <w:rFonts w:ascii="Times New Roman" w:hAnsi="Times New Roman"/>
          <w:b/>
          <w:bCs/>
          <w:sz w:val="24"/>
        </w:rPr>
      </w:pPr>
      <w:r w:rsidRPr="00822BB0">
        <w:rPr>
          <w:rFonts w:ascii="Times New Roman" w:hAnsi="Times New Roman"/>
          <w:b/>
          <w:bCs/>
          <w:sz w:val="24"/>
        </w:rPr>
        <w:t>Artikel 6.4.5a</w:t>
      </w:r>
    </w:p>
    <w:p w:rsidRPr="00822BB0" w:rsidR="00822BB0" w:rsidP="00822BB0" w:rsidRDefault="00822BB0" w14:paraId="34B89382" w14:textId="77777777">
      <w:pPr>
        <w:spacing w:line="240" w:lineRule="atLeast"/>
        <w:rPr>
          <w:rFonts w:ascii="Times New Roman" w:hAnsi="Times New Roman"/>
          <w:sz w:val="24"/>
        </w:rPr>
      </w:pPr>
    </w:p>
    <w:p w:rsidR="009747C4" w:rsidP="009747C4" w:rsidRDefault="00822BB0" w14:paraId="5446A802" w14:textId="35A825E0">
      <w:pPr>
        <w:spacing w:line="240" w:lineRule="atLeast"/>
        <w:ind w:firstLine="284"/>
        <w:rPr>
          <w:rFonts w:ascii="Times New Roman" w:hAnsi="Times New Roman"/>
          <w:sz w:val="24"/>
        </w:rPr>
      </w:pPr>
      <w:r w:rsidRPr="00822BB0">
        <w:rPr>
          <w:rFonts w:ascii="Times New Roman" w:hAnsi="Times New Roman"/>
          <w:sz w:val="24"/>
        </w:rPr>
        <w:t>1. De belanghebbende, niet zijnde de verdachte of veroordeelde, kan zich beklagen over de bij vonnis, arrest of strafbeschikking opgelegde maatregel tot vernietiging van ontoegankelijk gemaakte gegevens, indien vernietiging van die gegevens de belangen van de klager ernstig zou schaden.</w:t>
      </w:r>
    </w:p>
    <w:p w:rsidRPr="00822BB0" w:rsidR="00822BB0" w:rsidP="009747C4" w:rsidRDefault="00822BB0" w14:paraId="27FFAC55" w14:textId="59F2D79E">
      <w:pPr>
        <w:spacing w:line="240" w:lineRule="atLeast"/>
        <w:ind w:firstLine="284"/>
        <w:rPr>
          <w:rFonts w:ascii="Times New Roman" w:hAnsi="Times New Roman"/>
          <w:sz w:val="24"/>
        </w:rPr>
      </w:pPr>
      <w:r w:rsidRPr="00822BB0">
        <w:rPr>
          <w:rFonts w:ascii="Times New Roman" w:hAnsi="Times New Roman"/>
          <w:sz w:val="24"/>
        </w:rPr>
        <w:t>2. Artikel 6.4.3, tweede en derde lid, is van overeenkomstige toepassing.</w:t>
      </w:r>
    </w:p>
    <w:bookmarkEnd w:id="117"/>
    <w:p w:rsidRPr="00822BB0" w:rsidR="00822BB0" w:rsidP="00822BB0" w:rsidRDefault="00822BB0" w14:paraId="16830502" w14:textId="77777777">
      <w:pPr>
        <w:spacing w:line="240" w:lineRule="atLeast"/>
        <w:rPr>
          <w:rFonts w:ascii="Times New Roman" w:hAnsi="Times New Roman"/>
          <w:sz w:val="24"/>
        </w:rPr>
      </w:pPr>
    </w:p>
    <w:p w:rsidRPr="00822BB0" w:rsidR="00822BB0" w:rsidP="00822BB0" w:rsidRDefault="00822BB0" w14:paraId="3B63E62F" w14:textId="77777777">
      <w:pPr>
        <w:spacing w:line="240" w:lineRule="atLeast"/>
        <w:rPr>
          <w:rFonts w:ascii="Times New Roman" w:hAnsi="Times New Roman"/>
          <w:sz w:val="24"/>
        </w:rPr>
      </w:pPr>
      <w:r w:rsidRPr="00822BB0">
        <w:rPr>
          <w:rFonts w:ascii="Times New Roman" w:hAnsi="Times New Roman"/>
          <w:sz w:val="24"/>
        </w:rPr>
        <w:t>V</w:t>
      </w:r>
    </w:p>
    <w:p w:rsidRPr="00822BB0" w:rsidR="00822BB0" w:rsidP="00822BB0" w:rsidRDefault="00822BB0" w14:paraId="0282655B" w14:textId="77777777">
      <w:pPr>
        <w:spacing w:line="240" w:lineRule="atLeast"/>
        <w:rPr>
          <w:rFonts w:ascii="Times New Roman" w:hAnsi="Times New Roman"/>
          <w:sz w:val="24"/>
        </w:rPr>
      </w:pPr>
    </w:p>
    <w:p w:rsidRPr="00822BB0" w:rsidR="00822BB0" w:rsidP="009747C4" w:rsidRDefault="00822BB0" w14:paraId="5F77041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6.4.9, eerste lid, komt te luiden:</w:t>
      </w:r>
    </w:p>
    <w:p w:rsidRPr="00822BB0" w:rsidR="00822BB0" w:rsidP="009747C4" w:rsidRDefault="00822BB0" w14:paraId="73E4AA6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Acht de raadkamer het klaagschrift gegrond of deels gegrond, dan neemt zij de daarmee overeenkomende beslissing en – indien van toepassing – herroept zij de verbeurdverklaring, de onttrekking aan het verkeer of de vernietiging van gegevens dan wel verklaart zij de voorwaarden onderscheidenlijk de schikking vervallen.</w:t>
      </w:r>
    </w:p>
    <w:p w:rsidRPr="00822BB0" w:rsidR="00822BB0" w:rsidP="00822BB0" w:rsidRDefault="00822BB0" w14:paraId="2669AC7A" w14:textId="77777777">
      <w:pPr>
        <w:pStyle w:val="Geenafstand"/>
        <w:spacing w:line="240" w:lineRule="atLeast"/>
        <w:rPr>
          <w:rFonts w:ascii="Times New Roman" w:hAnsi="Times New Roman" w:cs="Times New Roman"/>
          <w:bCs/>
          <w:sz w:val="24"/>
          <w:szCs w:val="24"/>
        </w:rPr>
      </w:pPr>
    </w:p>
    <w:p w:rsidRPr="004F559E" w:rsidR="004F559E" w:rsidP="004F559E" w:rsidRDefault="004F559E" w14:paraId="77CA214C" w14:textId="77777777">
      <w:pPr>
        <w:spacing w:line="240" w:lineRule="atLeast"/>
        <w:rPr>
          <w:rFonts w:ascii="Times New Roman" w:hAnsi="Times New Roman"/>
          <w:sz w:val="24"/>
        </w:rPr>
      </w:pPr>
      <w:r w:rsidRPr="004F559E">
        <w:rPr>
          <w:rFonts w:ascii="Times New Roman" w:hAnsi="Times New Roman"/>
          <w:sz w:val="24"/>
        </w:rPr>
        <w:t>W</w:t>
      </w:r>
    </w:p>
    <w:p w:rsidRPr="004F559E" w:rsidR="004F559E" w:rsidP="004F559E" w:rsidRDefault="004F559E" w14:paraId="206C48D6" w14:textId="77777777">
      <w:pPr>
        <w:spacing w:line="240" w:lineRule="atLeast"/>
        <w:rPr>
          <w:rFonts w:ascii="Times New Roman" w:hAnsi="Times New Roman"/>
          <w:sz w:val="24"/>
        </w:rPr>
      </w:pPr>
    </w:p>
    <w:p w:rsidRPr="004F559E" w:rsidR="004F559E" w:rsidP="004F559E" w:rsidRDefault="004F559E" w14:paraId="753306B1" w14:textId="77777777">
      <w:pPr>
        <w:spacing w:line="240" w:lineRule="atLeast"/>
        <w:rPr>
          <w:rFonts w:ascii="Times New Roman" w:hAnsi="Times New Roman"/>
          <w:sz w:val="24"/>
        </w:rPr>
      </w:pPr>
      <w:r w:rsidRPr="004F559E">
        <w:rPr>
          <w:rFonts w:ascii="Times New Roman" w:hAnsi="Times New Roman"/>
          <w:sz w:val="24"/>
        </w:rPr>
        <w:tab/>
        <w:t>In artikel 6.4.12 worden, onder vernummering van het vierde lid tot zesde lid, twee leden ingevoegd, luidende:</w:t>
      </w:r>
    </w:p>
    <w:p w:rsidRPr="004F559E" w:rsidR="004F559E" w:rsidP="004F559E" w:rsidRDefault="004F559E" w14:paraId="4194A30C" w14:textId="77777777">
      <w:pPr>
        <w:spacing w:line="240" w:lineRule="atLeast"/>
        <w:rPr>
          <w:rFonts w:ascii="Times New Roman" w:hAnsi="Times New Roman"/>
          <w:sz w:val="24"/>
        </w:rPr>
      </w:pPr>
      <w:r w:rsidRPr="004F559E">
        <w:rPr>
          <w:rFonts w:ascii="Times New Roman" w:hAnsi="Times New Roman"/>
          <w:sz w:val="24"/>
        </w:rPr>
        <w:tab/>
        <w:t>4. Indien de rechtbank een vordering die strekt tot de toepassing van de maatregel, bedoeld in artikel 36c van het Wetboek van Strafrecht, ten aanzien van een gegevensdrager of geautomatiseerd werk toewijst, kan de rechter op verzoek van de belanghebbende bevelen dat gegevens opgeslagen in, dan wel aanwezig op het voorwerp aan de belanghebbende worden verstrekt.</w:t>
      </w:r>
    </w:p>
    <w:p w:rsidR="00822BB0" w:rsidP="004F559E" w:rsidRDefault="004F559E" w14:paraId="0299EB33" w14:textId="7E3FC8D0">
      <w:pPr>
        <w:spacing w:line="240" w:lineRule="atLeast"/>
        <w:rPr>
          <w:rFonts w:ascii="Times New Roman" w:hAnsi="Times New Roman"/>
          <w:sz w:val="24"/>
        </w:rPr>
      </w:pPr>
      <w:r w:rsidRPr="004F559E">
        <w:rPr>
          <w:rFonts w:ascii="Times New Roman" w:hAnsi="Times New Roman"/>
          <w:sz w:val="24"/>
        </w:rPr>
        <w:tab/>
        <w:t>5. Indien de rechtbank de vordering afwijst, neemt zij de daarmee overeenkomende beslissing.</w:t>
      </w:r>
    </w:p>
    <w:p w:rsidRPr="00822BB0" w:rsidR="004F559E" w:rsidP="004F559E" w:rsidRDefault="004F559E" w14:paraId="06634D31" w14:textId="77777777">
      <w:pPr>
        <w:spacing w:line="240" w:lineRule="atLeast"/>
        <w:rPr>
          <w:rFonts w:ascii="Times New Roman" w:hAnsi="Times New Roman"/>
          <w:sz w:val="24"/>
        </w:rPr>
      </w:pPr>
    </w:p>
    <w:p w:rsidRPr="00822BB0" w:rsidR="00822BB0" w:rsidP="00822BB0" w:rsidRDefault="00822BB0" w14:paraId="65E0C41D" w14:textId="77777777">
      <w:pPr>
        <w:spacing w:line="240" w:lineRule="atLeast"/>
        <w:rPr>
          <w:rFonts w:ascii="Times New Roman" w:hAnsi="Times New Roman"/>
          <w:sz w:val="24"/>
        </w:rPr>
      </w:pPr>
      <w:r w:rsidRPr="00822BB0">
        <w:rPr>
          <w:rFonts w:ascii="Times New Roman" w:hAnsi="Times New Roman"/>
          <w:sz w:val="24"/>
        </w:rPr>
        <w:t>X</w:t>
      </w:r>
    </w:p>
    <w:p w:rsidRPr="00822BB0" w:rsidR="00822BB0" w:rsidP="00822BB0" w:rsidRDefault="00822BB0" w14:paraId="7AD07C67" w14:textId="77777777">
      <w:pPr>
        <w:spacing w:line="240" w:lineRule="atLeast"/>
        <w:rPr>
          <w:rFonts w:ascii="Times New Roman" w:hAnsi="Times New Roman"/>
          <w:sz w:val="24"/>
        </w:rPr>
      </w:pPr>
    </w:p>
    <w:p w:rsidRPr="00822BB0" w:rsidR="00822BB0" w:rsidP="009747C4" w:rsidRDefault="00822BB0" w14:paraId="2B417388" w14:textId="77777777">
      <w:pPr>
        <w:spacing w:line="240" w:lineRule="atLeast"/>
        <w:ind w:firstLine="284"/>
        <w:rPr>
          <w:rFonts w:ascii="Times New Roman" w:hAnsi="Times New Roman"/>
          <w:sz w:val="24"/>
        </w:rPr>
      </w:pPr>
      <w:bookmarkStart w:name="_Hlk196289600" w:id="118"/>
      <w:r w:rsidRPr="00822BB0">
        <w:rPr>
          <w:rFonts w:ascii="Times New Roman" w:hAnsi="Times New Roman"/>
          <w:sz w:val="24"/>
        </w:rPr>
        <w:t>Artikel 6.4.13 vervalt, onder vernummering van de artikelen 6.4.14 en 6.4.15 tot 6.4.13 en 6.4.14.</w:t>
      </w:r>
    </w:p>
    <w:bookmarkEnd w:id="118"/>
    <w:p w:rsidRPr="00822BB0" w:rsidR="00822BB0" w:rsidP="00822BB0" w:rsidRDefault="00822BB0" w14:paraId="08F9E27B" w14:textId="77777777">
      <w:pPr>
        <w:spacing w:line="240" w:lineRule="atLeast"/>
        <w:rPr>
          <w:rFonts w:ascii="Times New Roman" w:hAnsi="Times New Roman"/>
          <w:i/>
          <w:iCs/>
          <w:sz w:val="24"/>
        </w:rPr>
      </w:pPr>
      <w:r w:rsidRPr="00822BB0">
        <w:rPr>
          <w:rFonts w:ascii="Times New Roman" w:hAnsi="Times New Roman"/>
          <w:i/>
          <w:iCs/>
          <w:sz w:val="24"/>
        </w:rPr>
        <w:t xml:space="preserve"> </w:t>
      </w:r>
    </w:p>
    <w:p w:rsidRPr="00822BB0" w:rsidR="00822BB0" w:rsidP="00822BB0" w:rsidRDefault="00822BB0" w14:paraId="75723364" w14:textId="77777777">
      <w:pPr>
        <w:spacing w:line="240" w:lineRule="atLeast"/>
        <w:rPr>
          <w:rFonts w:ascii="Times New Roman" w:hAnsi="Times New Roman"/>
          <w:sz w:val="24"/>
        </w:rPr>
      </w:pPr>
      <w:r w:rsidRPr="00822BB0">
        <w:rPr>
          <w:rFonts w:ascii="Times New Roman" w:hAnsi="Times New Roman"/>
          <w:sz w:val="24"/>
        </w:rPr>
        <w:t>Y</w:t>
      </w:r>
    </w:p>
    <w:p w:rsidRPr="00822BB0" w:rsidR="00822BB0" w:rsidP="00822BB0" w:rsidRDefault="00822BB0" w14:paraId="392A71B3" w14:textId="77777777">
      <w:pPr>
        <w:spacing w:line="240" w:lineRule="atLeast"/>
        <w:rPr>
          <w:rFonts w:ascii="Times New Roman" w:hAnsi="Times New Roman"/>
          <w:sz w:val="24"/>
        </w:rPr>
      </w:pPr>
    </w:p>
    <w:p w:rsidRPr="00822BB0" w:rsidR="00822BB0" w:rsidP="009747C4" w:rsidRDefault="00822BB0" w14:paraId="2C58A8EF" w14:textId="77777777">
      <w:pPr>
        <w:spacing w:line="240" w:lineRule="atLeast"/>
        <w:ind w:firstLine="284"/>
        <w:rPr>
          <w:rFonts w:ascii="Times New Roman" w:hAnsi="Times New Roman"/>
          <w:b/>
          <w:bCs/>
          <w:sz w:val="24"/>
        </w:rPr>
      </w:pPr>
      <w:r w:rsidRPr="00822BB0">
        <w:rPr>
          <w:rFonts w:ascii="Times New Roman" w:hAnsi="Times New Roman"/>
          <w:sz w:val="24"/>
        </w:rPr>
        <w:t>In artikel 6.4.14, eerste lid (nieuw), wordt “de artikelen 6.4.12 en 6.4.13” vervangen door “artikel 6.4.12”.</w:t>
      </w:r>
    </w:p>
    <w:p w:rsidRPr="00822BB0" w:rsidR="00822BB0" w:rsidP="00822BB0" w:rsidRDefault="00822BB0" w14:paraId="6055A88C" w14:textId="77777777">
      <w:pPr>
        <w:spacing w:line="240" w:lineRule="atLeast"/>
        <w:rPr>
          <w:rFonts w:ascii="Times New Roman" w:hAnsi="Times New Roman"/>
          <w:sz w:val="24"/>
        </w:rPr>
      </w:pPr>
    </w:p>
    <w:p w:rsidRPr="00822BB0" w:rsidR="00822BB0" w:rsidP="00822BB0" w:rsidRDefault="00822BB0" w14:paraId="512FE6E3" w14:textId="77777777">
      <w:pPr>
        <w:spacing w:line="240" w:lineRule="atLeast"/>
        <w:rPr>
          <w:rFonts w:ascii="Times New Roman" w:hAnsi="Times New Roman"/>
          <w:sz w:val="24"/>
        </w:rPr>
      </w:pPr>
      <w:r w:rsidRPr="00822BB0">
        <w:rPr>
          <w:rFonts w:ascii="Times New Roman" w:hAnsi="Times New Roman"/>
          <w:sz w:val="24"/>
        </w:rPr>
        <w:t>Z</w:t>
      </w:r>
    </w:p>
    <w:p w:rsidRPr="00822BB0" w:rsidR="00822BB0" w:rsidP="00822BB0" w:rsidRDefault="00822BB0" w14:paraId="35B97F1D" w14:textId="77777777">
      <w:pPr>
        <w:spacing w:line="240" w:lineRule="atLeast"/>
        <w:rPr>
          <w:rFonts w:ascii="Times New Roman" w:hAnsi="Times New Roman"/>
          <w:sz w:val="24"/>
        </w:rPr>
      </w:pPr>
    </w:p>
    <w:p w:rsidRPr="00822BB0" w:rsidR="00822BB0" w:rsidP="00733761" w:rsidRDefault="00822BB0" w14:paraId="284E3D8C" w14:textId="77777777">
      <w:pPr>
        <w:spacing w:line="240" w:lineRule="atLeast"/>
        <w:ind w:firstLine="284"/>
        <w:rPr>
          <w:rFonts w:ascii="Times New Roman" w:hAnsi="Times New Roman"/>
          <w:sz w:val="24"/>
        </w:rPr>
      </w:pPr>
      <w:r w:rsidRPr="00822BB0">
        <w:rPr>
          <w:rFonts w:ascii="Times New Roman" w:hAnsi="Times New Roman"/>
          <w:sz w:val="24"/>
        </w:rPr>
        <w:t>Artikel 6.5.1 wordt als volgt gewijzigd:</w:t>
      </w:r>
    </w:p>
    <w:p w:rsidR="00733761" w:rsidP="00822BB0" w:rsidRDefault="00733761" w14:paraId="0D5447B1" w14:textId="77777777">
      <w:pPr>
        <w:spacing w:line="240" w:lineRule="atLeast"/>
        <w:rPr>
          <w:rFonts w:ascii="Times New Roman" w:hAnsi="Times New Roman"/>
          <w:sz w:val="24"/>
        </w:rPr>
      </w:pPr>
    </w:p>
    <w:p w:rsidRPr="00822BB0" w:rsidR="00822BB0" w:rsidP="00733761" w:rsidRDefault="00822BB0" w14:paraId="5C9BFEAC" w14:textId="353D578B">
      <w:pPr>
        <w:spacing w:line="240" w:lineRule="atLeast"/>
        <w:ind w:firstLine="284"/>
        <w:rPr>
          <w:rFonts w:ascii="Times New Roman" w:hAnsi="Times New Roman"/>
          <w:sz w:val="24"/>
        </w:rPr>
      </w:pPr>
      <w:r w:rsidRPr="00822BB0">
        <w:rPr>
          <w:rFonts w:ascii="Times New Roman" w:hAnsi="Times New Roman"/>
          <w:sz w:val="24"/>
        </w:rPr>
        <w:t>1. Onder vervanging van “; of” aan het slot van het eerste lid, onderdeel b, door een puntkomma en onder vervanging van de punt aan het slot van het eerste lid, onderdeel c, door “; of” wordt aan het eerste lid een onderdeel toegevoegd, luidende:</w:t>
      </w:r>
    </w:p>
    <w:p w:rsidR="00733761" w:rsidP="00733761" w:rsidRDefault="00822BB0" w14:paraId="724385CD" w14:textId="77777777">
      <w:pPr>
        <w:spacing w:line="240" w:lineRule="atLeast"/>
        <w:ind w:firstLine="284"/>
        <w:rPr>
          <w:rFonts w:ascii="Times New Roman" w:hAnsi="Times New Roman"/>
          <w:sz w:val="24"/>
        </w:rPr>
      </w:pPr>
      <w:bookmarkStart w:name="_Hlk194324448" w:id="119"/>
      <w:r w:rsidRPr="00822BB0">
        <w:rPr>
          <w:rFonts w:ascii="Times New Roman" w:hAnsi="Times New Roman"/>
          <w:sz w:val="24"/>
        </w:rPr>
        <w:t xml:space="preserve">d. in verband waarmee vrees bestaat voor gedrag van de verdachte dat herhaald gevaar voor de gezondheid of het welzijn van een of meer dieren oplevert. </w:t>
      </w:r>
      <w:bookmarkEnd w:id="119"/>
      <w:r w:rsidRPr="00822BB0">
        <w:rPr>
          <w:rFonts w:ascii="Times New Roman" w:hAnsi="Times New Roman"/>
          <w:sz w:val="24"/>
        </w:rPr>
        <w:br/>
      </w:r>
    </w:p>
    <w:p w:rsidRPr="00822BB0" w:rsidR="00822BB0" w:rsidP="00733761" w:rsidRDefault="00822BB0" w14:paraId="6785EC04" w14:textId="754EFCC2">
      <w:pPr>
        <w:spacing w:line="240" w:lineRule="atLeast"/>
        <w:ind w:firstLine="284"/>
        <w:rPr>
          <w:rFonts w:ascii="Times New Roman" w:hAnsi="Times New Roman"/>
          <w:sz w:val="24"/>
        </w:rPr>
      </w:pPr>
      <w:r w:rsidRPr="00822BB0">
        <w:rPr>
          <w:rFonts w:ascii="Times New Roman" w:hAnsi="Times New Roman"/>
          <w:sz w:val="24"/>
        </w:rPr>
        <w:t>2. Het tweede lid komt te luiden:</w:t>
      </w:r>
    </w:p>
    <w:p w:rsidRPr="00822BB0" w:rsidR="00822BB0" w:rsidP="00733761" w:rsidRDefault="00822BB0" w14:paraId="17BC4600" w14:textId="77777777">
      <w:pPr>
        <w:spacing w:line="240" w:lineRule="atLeast"/>
        <w:ind w:firstLine="284"/>
        <w:rPr>
          <w:rFonts w:ascii="Times New Roman" w:hAnsi="Times New Roman"/>
          <w:sz w:val="24"/>
        </w:rPr>
      </w:pPr>
      <w:r w:rsidRPr="00822BB0">
        <w:rPr>
          <w:rFonts w:ascii="Times New Roman" w:hAnsi="Times New Roman"/>
          <w:sz w:val="24"/>
        </w:rPr>
        <w:t>2. De gedragsaanwijzing kan inhouden:</w:t>
      </w:r>
    </w:p>
    <w:p w:rsidRPr="00822BB0" w:rsidR="00822BB0" w:rsidP="00733761" w:rsidRDefault="00822BB0" w14:paraId="2CD61ABC"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00733761" w:rsidP="00733761" w:rsidRDefault="00822BB0" w14:paraId="3F9625BD" w14:textId="7E328B70">
      <w:pPr>
        <w:spacing w:line="240" w:lineRule="atLeast"/>
        <w:ind w:left="284"/>
        <w:rPr>
          <w:rFonts w:ascii="Times New Roman" w:hAnsi="Times New Roman"/>
          <w:sz w:val="24"/>
        </w:rPr>
      </w:pPr>
      <w:r w:rsidRPr="00822BB0">
        <w:rPr>
          <w:rFonts w:ascii="Times New Roman" w:hAnsi="Times New Roman"/>
          <w:sz w:val="24"/>
        </w:rPr>
        <w:t>b. een verbod zich te bevinden in een bepaald gebied;</w:t>
      </w:r>
    </w:p>
    <w:p w:rsidR="00733761" w:rsidP="00733761" w:rsidRDefault="00822BB0" w14:paraId="38771621" w14:textId="4B98B093">
      <w:pPr>
        <w:ind w:firstLine="284"/>
        <w:rPr>
          <w:rFonts w:ascii="Times New Roman" w:hAnsi="Times New Roman"/>
          <w:sz w:val="24"/>
        </w:rPr>
      </w:pPr>
      <w:r w:rsidRPr="00822BB0">
        <w:rPr>
          <w:rFonts w:ascii="Times New Roman" w:hAnsi="Times New Roman"/>
          <w:sz w:val="24"/>
        </w:rPr>
        <w:t>c. een verplichting zich op bepaalde tijdstippen te melden bij de daartoe aangewezen opsporingsambtenaar;</w:t>
      </w:r>
    </w:p>
    <w:p w:rsidRPr="00822BB0" w:rsidR="00822BB0" w:rsidP="00733761" w:rsidRDefault="00822BB0" w14:paraId="2CCC62A2" w14:textId="0666FFFC">
      <w:pPr>
        <w:ind w:firstLine="284"/>
        <w:rPr>
          <w:rFonts w:ascii="Times New Roman" w:hAnsi="Times New Roman"/>
          <w:sz w:val="24"/>
        </w:rPr>
      </w:pPr>
      <w:r w:rsidRPr="00822BB0">
        <w:rPr>
          <w:rFonts w:ascii="Times New Roman" w:hAnsi="Times New Roman"/>
          <w:sz w:val="24"/>
        </w:rPr>
        <w:lastRenderedPageBreak/>
        <w:t>d. een verplichting mee te werken aan reeds ingezette hulpverlening die van invloed kan zijn op het voorkomen van strafbare feiten door de verdachte en zich daarbij te laten begeleiden door de reclassering;</w:t>
      </w:r>
    </w:p>
    <w:p w:rsidRPr="00822BB0" w:rsidR="00822BB0" w:rsidP="00733761" w:rsidRDefault="00822BB0" w14:paraId="37F0AD81" w14:textId="77777777">
      <w:pPr>
        <w:spacing w:line="240" w:lineRule="atLeast"/>
        <w:ind w:firstLine="284"/>
        <w:rPr>
          <w:rFonts w:ascii="Times New Roman" w:hAnsi="Times New Roman"/>
          <w:sz w:val="24"/>
        </w:rPr>
      </w:pPr>
      <w:r w:rsidRPr="00822BB0">
        <w:rPr>
          <w:rFonts w:ascii="Times New Roman" w:hAnsi="Times New Roman"/>
          <w:sz w:val="24"/>
        </w:rPr>
        <w:t>e. een bevel geen of minder dieren te houden, dan wel bepaalde diersoorten niet te houden.</w:t>
      </w:r>
    </w:p>
    <w:p w:rsidR="00D95DEC" w:rsidP="00822BB0" w:rsidRDefault="00D95DEC" w14:paraId="1A429CD9" w14:textId="77777777">
      <w:pPr>
        <w:spacing w:line="240" w:lineRule="atLeast"/>
        <w:rPr>
          <w:rFonts w:ascii="Times New Roman" w:hAnsi="Times New Roman"/>
          <w:sz w:val="24"/>
        </w:rPr>
      </w:pPr>
    </w:p>
    <w:p w:rsidRPr="00822BB0" w:rsidR="00822BB0" w:rsidP="00D95DEC" w:rsidRDefault="00822BB0" w14:paraId="273D00BC" w14:textId="63E9C54A">
      <w:pPr>
        <w:spacing w:line="240" w:lineRule="atLeast"/>
        <w:ind w:firstLine="284"/>
        <w:rPr>
          <w:rFonts w:ascii="Times New Roman" w:hAnsi="Times New Roman"/>
          <w:sz w:val="24"/>
        </w:rPr>
      </w:pPr>
      <w:r w:rsidRPr="00822BB0">
        <w:rPr>
          <w:rFonts w:ascii="Times New Roman" w:hAnsi="Times New Roman"/>
          <w:sz w:val="24"/>
        </w:rPr>
        <w:t>3. Er wordt een lid toegevoegd, luidende:</w:t>
      </w:r>
    </w:p>
    <w:p w:rsidRPr="00822BB0" w:rsidR="00822BB0" w:rsidP="00D95DEC" w:rsidRDefault="00822BB0" w14:paraId="6A520216" w14:textId="77777777">
      <w:pPr>
        <w:spacing w:line="240" w:lineRule="atLeast"/>
        <w:ind w:firstLine="284"/>
        <w:rPr>
          <w:rFonts w:ascii="Times New Roman" w:hAnsi="Times New Roman"/>
          <w:sz w:val="24"/>
        </w:rPr>
      </w:pPr>
      <w:r w:rsidRPr="00822BB0">
        <w:rPr>
          <w:rFonts w:ascii="Times New Roman" w:hAnsi="Times New Roman"/>
          <w:sz w:val="24"/>
        </w:rPr>
        <w:t xml:space="preserve">7. </w:t>
      </w:r>
      <w:bookmarkStart w:name="_Hlk155861087" w:id="120"/>
      <w:r w:rsidRPr="00822BB0">
        <w:rPr>
          <w:rFonts w:ascii="Times New Roman" w:hAnsi="Times New Roman"/>
          <w:sz w:val="24"/>
        </w:rPr>
        <w:t xml:space="preserve">Indien een gedragsaanwijzing is gegeven, kan de officier van justitie een reclasseringsinstelling opdracht geven toezicht te houden op de naleving van een gedragsaanwijzing en de verdachte ten behoeve daarvan te begeleiden. </w:t>
      </w:r>
      <w:bookmarkStart w:name="_Hlk155859920" w:id="121"/>
      <w:r w:rsidRPr="00822BB0">
        <w:rPr>
          <w:rFonts w:ascii="Times New Roman" w:hAnsi="Times New Roman"/>
          <w:sz w:val="24"/>
        </w:rPr>
        <w:t>In dat geval wordt de verdachte gewezen op de van rechtswege geldende voorwaarden, bedoeld in artikel 7.2.1, vierde lid.</w:t>
      </w:r>
      <w:bookmarkEnd w:id="120"/>
      <w:r w:rsidRPr="00822BB0">
        <w:rPr>
          <w:rFonts w:ascii="Times New Roman" w:hAnsi="Times New Roman"/>
          <w:sz w:val="24"/>
        </w:rPr>
        <w:t xml:space="preserve"> Indien vanwege de aard van een gestelde gedragsaanwijzing reclasseringstoezicht niet aangewezen is, kan de officier van justitie een andere instelling of persoon als bedoeld in artikel 7.2.1, derde lid, opdracht geven toezicht te houden.</w:t>
      </w:r>
    </w:p>
    <w:bookmarkEnd w:id="121"/>
    <w:p w:rsidRPr="00822BB0" w:rsidR="00822BB0" w:rsidP="00822BB0" w:rsidRDefault="00822BB0" w14:paraId="6727055E" w14:textId="77777777">
      <w:pPr>
        <w:spacing w:line="240" w:lineRule="atLeast"/>
        <w:rPr>
          <w:rFonts w:ascii="Times New Roman" w:hAnsi="Times New Roman"/>
          <w:sz w:val="24"/>
        </w:rPr>
      </w:pPr>
    </w:p>
    <w:p w:rsidRPr="00822BB0" w:rsidR="00822BB0" w:rsidP="00822BB0" w:rsidRDefault="00822BB0" w14:paraId="5F05DF42" w14:textId="77777777">
      <w:pPr>
        <w:spacing w:line="240" w:lineRule="atLeast"/>
        <w:rPr>
          <w:rFonts w:ascii="Times New Roman" w:hAnsi="Times New Roman"/>
          <w:sz w:val="24"/>
        </w:rPr>
      </w:pPr>
      <w:r w:rsidRPr="00822BB0">
        <w:rPr>
          <w:rFonts w:ascii="Times New Roman" w:hAnsi="Times New Roman"/>
          <w:sz w:val="24"/>
        </w:rPr>
        <w:t>AA</w:t>
      </w:r>
    </w:p>
    <w:p w:rsidRPr="00822BB0" w:rsidR="00822BB0" w:rsidP="00822BB0" w:rsidRDefault="00822BB0" w14:paraId="7F52C755" w14:textId="77777777">
      <w:pPr>
        <w:spacing w:line="240" w:lineRule="atLeast"/>
        <w:rPr>
          <w:rFonts w:ascii="Times New Roman" w:hAnsi="Times New Roman"/>
          <w:sz w:val="24"/>
        </w:rPr>
      </w:pPr>
    </w:p>
    <w:p w:rsidRPr="00822BB0" w:rsidR="00822BB0" w:rsidP="00170300" w:rsidRDefault="00822BB0" w14:paraId="51053A89" w14:textId="4409A460">
      <w:pPr>
        <w:spacing w:line="240" w:lineRule="atLeast"/>
        <w:ind w:firstLine="284"/>
        <w:rPr>
          <w:rFonts w:ascii="Times New Roman" w:hAnsi="Times New Roman"/>
          <w:sz w:val="24"/>
        </w:rPr>
      </w:pPr>
      <w:r w:rsidRPr="00822BB0">
        <w:rPr>
          <w:rFonts w:ascii="Times New Roman" w:hAnsi="Times New Roman"/>
          <w:sz w:val="24"/>
        </w:rPr>
        <w:t>In artikel 6.5.5, tweede lid, wordt “240, 240a, 240b, 248a, 250” vervangen door “151d, 151e, 245 tot en met 250, 252”.</w:t>
      </w:r>
      <w:r w:rsidRPr="00822BB0">
        <w:rPr>
          <w:rFonts w:ascii="Times New Roman" w:hAnsi="Times New Roman"/>
          <w:sz w:val="24"/>
        </w:rPr>
        <w:br/>
      </w:r>
      <w:r w:rsidRPr="00822BB0">
        <w:rPr>
          <w:rFonts w:ascii="Times New Roman" w:hAnsi="Times New Roman"/>
          <w:sz w:val="24"/>
        </w:rPr>
        <w:br/>
        <w:t>BB</w:t>
      </w:r>
    </w:p>
    <w:p w:rsidR="00170300" w:rsidP="00822BB0" w:rsidRDefault="00170300" w14:paraId="02C01AA2" w14:textId="77777777">
      <w:pPr>
        <w:spacing w:line="240" w:lineRule="atLeast"/>
        <w:rPr>
          <w:rFonts w:ascii="Times New Roman" w:hAnsi="Times New Roman"/>
          <w:sz w:val="24"/>
        </w:rPr>
      </w:pPr>
    </w:p>
    <w:p w:rsidRPr="00822BB0" w:rsidR="00822BB0" w:rsidP="00170300" w:rsidRDefault="00822BB0" w14:paraId="50A36931" w14:textId="360F4468">
      <w:pPr>
        <w:spacing w:line="240" w:lineRule="atLeast"/>
        <w:ind w:firstLine="284"/>
        <w:rPr>
          <w:rFonts w:ascii="Times New Roman" w:hAnsi="Times New Roman"/>
          <w:sz w:val="24"/>
        </w:rPr>
      </w:pPr>
      <w:r w:rsidRPr="00822BB0">
        <w:rPr>
          <w:rFonts w:ascii="Times New Roman" w:hAnsi="Times New Roman"/>
          <w:sz w:val="24"/>
        </w:rPr>
        <w:t>Artikel 6.5.13 wordt als volgt gewijzigd:</w:t>
      </w:r>
    </w:p>
    <w:p w:rsidR="00170300" w:rsidP="00170300" w:rsidRDefault="00170300" w14:paraId="66F952DD" w14:textId="77777777">
      <w:pPr>
        <w:spacing w:line="240" w:lineRule="atLeast"/>
        <w:ind w:firstLine="284"/>
        <w:rPr>
          <w:rFonts w:ascii="Times New Roman" w:hAnsi="Times New Roman"/>
          <w:sz w:val="24"/>
        </w:rPr>
      </w:pPr>
    </w:p>
    <w:p w:rsidR="00170300" w:rsidP="00170300" w:rsidRDefault="00822BB0" w14:paraId="7CC1B6EE" w14:textId="74BA0832">
      <w:pPr>
        <w:spacing w:line="240" w:lineRule="atLeast"/>
        <w:ind w:firstLine="284"/>
        <w:rPr>
          <w:rFonts w:ascii="Times New Roman" w:hAnsi="Times New Roman"/>
          <w:sz w:val="24"/>
        </w:rPr>
      </w:pPr>
      <w:r w:rsidRPr="00822BB0">
        <w:rPr>
          <w:rFonts w:ascii="Times New Roman" w:hAnsi="Times New Roman"/>
          <w:sz w:val="24"/>
        </w:rPr>
        <w:t>1. Het derde lid komt te luiden:</w:t>
      </w:r>
      <w:r w:rsidR="00170300">
        <w:rPr>
          <w:rFonts w:ascii="Times New Roman" w:hAnsi="Times New Roman"/>
          <w:sz w:val="24"/>
        </w:rPr>
        <w:tab/>
      </w:r>
    </w:p>
    <w:p w:rsidR="00170300" w:rsidP="00170300" w:rsidRDefault="00822BB0" w14:paraId="345A01CA" w14:textId="7C0383F0">
      <w:pPr>
        <w:spacing w:line="240" w:lineRule="atLeast"/>
        <w:ind w:firstLine="284"/>
        <w:rPr>
          <w:rFonts w:ascii="Times New Roman" w:hAnsi="Times New Roman"/>
          <w:sz w:val="24"/>
        </w:rPr>
      </w:pPr>
      <w:r w:rsidRPr="00822BB0">
        <w:rPr>
          <w:rFonts w:ascii="Times New Roman" w:hAnsi="Times New Roman"/>
          <w:sz w:val="24"/>
        </w:rPr>
        <w:t>3. De officier van justitie kan bevelen dat een daartoe aangewezen opsporingsambtenaar de kentekengegevens raadpleegt:</w:t>
      </w:r>
    </w:p>
    <w:p w:rsidR="00170300" w:rsidP="00170300" w:rsidRDefault="00822BB0" w14:paraId="7122C570" w14:textId="5DFD5578">
      <w:pPr>
        <w:spacing w:line="240" w:lineRule="atLeast"/>
        <w:ind w:firstLine="284"/>
        <w:rPr>
          <w:rFonts w:ascii="Times New Roman" w:hAnsi="Times New Roman"/>
          <w:sz w:val="24"/>
        </w:rPr>
      </w:pPr>
      <w:r w:rsidRPr="00822BB0">
        <w:rPr>
          <w:rFonts w:ascii="Times New Roman" w:hAnsi="Times New Roman"/>
          <w:sz w:val="24"/>
        </w:rPr>
        <w:t>a. in geval van verdenking van een misdrijf waarop naar de wettelijke omschrijving gevangenisstraf van vier jaar of meer is gesteld, ten behoeve van de opsporing van dat misdrijf; of</w:t>
      </w:r>
    </w:p>
    <w:p w:rsidRPr="00822BB0" w:rsidR="00822BB0" w:rsidP="00170300" w:rsidRDefault="00822BB0" w14:paraId="28076B52" w14:textId="2DE97B0F">
      <w:pPr>
        <w:spacing w:line="240" w:lineRule="atLeast"/>
        <w:ind w:firstLine="284"/>
        <w:rPr>
          <w:rFonts w:ascii="Times New Roman" w:hAnsi="Times New Roman"/>
          <w:sz w:val="24"/>
        </w:rPr>
      </w:pPr>
      <w:r w:rsidRPr="00822BB0">
        <w:rPr>
          <w:rFonts w:ascii="Times New Roman" w:hAnsi="Times New Roman"/>
          <w:sz w:val="24"/>
        </w:rPr>
        <w:t>b. ten behoeve van de aanhouding, bedoeld in artikel 7.1.14.</w:t>
      </w:r>
    </w:p>
    <w:p w:rsidRPr="00822BB0" w:rsidR="00822BB0" w:rsidP="00B52D3C" w:rsidRDefault="00822BB0" w14:paraId="3FACFF8E" w14:textId="5AC4B921">
      <w:pPr>
        <w:spacing w:line="240" w:lineRule="atLeast"/>
        <w:ind w:firstLine="284"/>
        <w:rPr>
          <w:rFonts w:ascii="Times New Roman" w:hAnsi="Times New Roman"/>
          <w:sz w:val="24"/>
        </w:rPr>
      </w:pPr>
      <w:r w:rsidRPr="00822BB0">
        <w:rPr>
          <w:rFonts w:ascii="Times New Roman" w:hAnsi="Times New Roman"/>
          <w:sz w:val="24"/>
        </w:rPr>
        <w:t>Het bevel wordt afzonderlijk vastgelegd. De raadpleging vindt slechts plaats door politiegegevens die voor één van deze doelen worden verwerkt, geautomatiseerd te vergelijken met de gegevens, bedoeld in het tweede lid, om vast te stellen of de gegevens overeenkomen. Als de gegevens overeenkomen kunnen ze voor het desbetreffende doel verder worden verwerkt.</w:t>
      </w:r>
    </w:p>
    <w:p w:rsidR="00B52D3C" w:rsidP="00822BB0" w:rsidRDefault="00B52D3C" w14:paraId="7C552CE4" w14:textId="77777777">
      <w:pPr>
        <w:spacing w:line="240" w:lineRule="atLeast"/>
        <w:rPr>
          <w:rFonts w:ascii="Times New Roman" w:hAnsi="Times New Roman"/>
          <w:sz w:val="24"/>
        </w:rPr>
      </w:pPr>
    </w:p>
    <w:p w:rsidRPr="00822BB0" w:rsidR="00822BB0" w:rsidP="00B52D3C" w:rsidRDefault="00822BB0" w14:paraId="6AD4D176" w14:textId="45D7A156">
      <w:pPr>
        <w:spacing w:line="240" w:lineRule="atLeast"/>
        <w:ind w:firstLine="284"/>
        <w:rPr>
          <w:rFonts w:ascii="Times New Roman" w:hAnsi="Times New Roman"/>
          <w:sz w:val="24"/>
        </w:rPr>
      </w:pPr>
      <w:r w:rsidRPr="00822BB0">
        <w:rPr>
          <w:rFonts w:ascii="Times New Roman" w:hAnsi="Times New Roman"/>
          <w:sz w:val="24"/>
        </w:rPr>
        <w:t>2. Onder vernummering van het vijfde en zesde lid tot zesde en zevende lid wordt een lid ingevoegd, luidende:</w:t>
      </w:r>
    </w:p>
    <w:p w:rsidRPr="00822BB0" w:rsidR="00822BB0" w:rsidP="00B52D3C" w:rsidRDefault="00822BB0" w14:paraId="017484C5" w14:textId="77777777">
      <w:pPr>
        <w:spacing w:line="240" w:lineRule="atLeast"/>
        <w:ind w:firstLine="284"/>
        <w:rPr>
          <w:rFonts w:ascii="Times New Roman" w:hAnsi="Times New Roman"/>
          <w:sz w:val="24"/>
        </w:rPr>
      </w:pPr>
      <w:r w:rsidRPr="00822BB0">
        <w:rPr>
          <w:rFonts w:ascii="Times New Roman" w:hAnsi="Times New Roman"/>
          <w:sz w:val="24"/>
        </w:rPr>
        <w:t>5. Paragraaf 2, met uitzondering van de artikelen 8, eerste lid, en 15a, eerste lid, paragraaf 3, met uitzondering van de artikelen 17 en 17a en paragraaf 5a van de Wet politiegegevens zijn niet van toepassing op de gegevens, bedoeld in het tweede lid.</w:t>
      </w:r>
    </w:p>
    <w:p w:rsidR="00B52D3C" w:rsidP="00822BB0" w:rsidRDefault="00B52D3C" w14:paraId="4EE2DBC1" w14:textId="77777777">
      <w:pPr>
        <w:spacing w:line="240" w:lineRule="atLeast"/>
        <w:rPr>
          <w:rFonts w:ascii="Times New Roman" w:hAnsi="Times New Roman"/>
          <w:sz w:val="24"/>
        </w:rPr>
      </w:pPr>
    </w:p>
    <w:p w:rsidR="00B52D3C" w:rsidP="00B52D3C" w:rsidRDefault="00822BB0" w14:paraId="6AF8EB4C" w14:textId="012A8E06">
      <w:pPr>
        <w:spacing w:line="240" w:lineRule="atLeast"/>
        <w:ind w:firstLine="284"/>
        <w:rPr>
          <w:rFonts w:ascii="Times New Roman" w:hAnsi="Times New Roman"/>
          <w:sz w:val="24"/>
        </w:rPr>
      </w:pPr>
      <w:r w:rsidRPr="00822BB0">
        <w:rPr>
          <w:rFonts w:ascii="Times New Roman" w:hAnsi="Times New Roman"/>
          <w:sz w:val="24"/>
        </w:rPr>
        <w:t>3. Het zesde lid (nieuw) komt te luiden:</w:t>
      </w:r>
    </w:p>
    <w:p w:rsidRPr="00822BB0" w:rsidR="00822BB0" w:rsidP="00B52D3C" w:rsidRDefault="00822BB0" w14:paraId="657FBD02" w14:textId="4DA5C164">
      <w:pPr>
        <w:spacing w:line="240" w:lineRule="atLeast"/>
        <w:ind w:firstLine="284"/>
        <w:rPr>
          <w:rFonts w:ascii="Times New Roman" w:hAnsi="Times New Roman"/>
          <w:sz w:val="24"/>
        </w:rPr>
      </w:pPr>
      <w:r w:rsidRPr="00822BB0">
        <w:rPr>
          <w:rFonts w:ascii="Times New Roman" w:hAnsi="Times New Roman"/>
          <w:sz w:val="24"/>
        </w:rPr>
        <w:t>6. Bij of krachtens algemene maatregel van bestuur worden regels gesteld over de inzet van een technisch hulpmiddel, de vastlegging van de kentekengegevens en de wijze waarop de gegevens worden geraadpleegd.</w:t>
      </w:r>
    </w:p>
    <w:p w:rsidR="00220CC0" w:rsidP="00822BB0" w:rsidRDefault="00220CC0" w14:paraId="6D644FE3" w14:textId="77777777">
      <w:pPr>
        <w:spacing w:line="240" w:lineRule="atLeast"/>
        <w:rPr>
          <w:rFonts w:ascii="Times New Roman" w:hAnsi="Times New Roman"/>
          <w:sz w:val="24"/>
        </w:rPr>
      </w:pPr>
    </w:p>
    <w:p w:rsidRPr="00822BB0" w:rsidR="00822BB0" w:rsidP="00220CC0" w:rsidRDefault="00822BB0" w14:paraId="7082F46D" w14:textId="4327EAB7">
      <w:pPr>
        <w:spacing w:line="240" w:lineRule="atLeast"/>
        <w:ind w:firstLine="284"/>
        <w:rPr>
          <w:rFonts w:ascii="Times New Roman" w:hAnsi="Times New Roman"/>
          <w:sz w:val="24"/>
        </w:rPr>
      </w:pPr>
      <w:r w:rsidRPr="00822BB0">
        <w:rPr>
          <w:rFonts w:ascii="Times New Roman" w:hAnsi="Times New Roman"/>
          <w:sz w:val="24"/>
        </w:rPr>
        <w:t>4. In het zevende lid (nieuw) wordt “vijfde lid” vervangen door “zesde lid”.</w:t>
      </w:r>
    </w:p>
    <w:p w:rsidRPr="00822BB0" w:rsidR="00822BB0" w:rsidP="00822BB0" w:rsidRDefault="00822BB0" w14:paraId="6AE7FFB8" w14:textId="77777777">
      <w:pPr>
        <w:spacing w:line="240" w:lineRule="atLeast"/>
        <w:rPr>
          <w:rFonts w:ascii="Times New Roman" w:hAnsi="Times New Roman"/>
          <w:sz w:val="24"/>
        </w:rPr>
      </w:pPr>
    </w:p>
    <w:p w:rsidRPr="00822BB0" w:rsidR="00822BB0" w:rsidP="00822BB0" w:rsidRDefault="00822BB0" w14:paraId="614A1513" w14:textId="77777777">
      <w:pPr>
        <w:spacing w:line="240" w:lineRule="atLeast"/>
        <w:rPr>
          <w:rFonts w:ascii="Times New Roman" w:hAnsi="Times New Roman"/>
          <w:sz w:val="24"/>
        </w:rPr>
      </w:pPr>
      <w:r w:rsidRPr="00822BB0">
        <w:rPr>
          <w:rFonts w:ascii="Times New Roman" w:hAnsi="Times New Roman"/>
          <w:sz w:val="24"/>
        </w:rPr>
        <w:lastRenderedPageBreak/>
        <w:t>CC</w:t>
      </w:r>
    </w:p>
    <w:p w:rsidRPr="00822BB0" w:rsidR="00822BB0" w:rsidP="00822BB0" w:rsidRDefault="00822BB0" w14:paraId="72177502" w14:textId="77777777">
      <w:pPr>
        <w:spacing w:line="240" w:lineRule="atLeast"/>
        <w:rPr>
          <w:rFonts w:ascii="Times New Roman" w:hAnsi="Times New Roman"/>
          <w:sz w:val="24"/>
        </w:rPr>
      </w:pPr>
    </w:p>
    <w:p w:rsidRPr="00822BB0" w:rsidR="00822BB0" w:rsidP="00220CC0" w:rsidRDefault="00822BB0" w14:paraId="08F0B847" w14:textId="77777777">
      <w:pPr>
        <w:spacing w:line="240" w:lineRule="atLeast"/>
        <w:ind w:firstLine="284"/>
        <w:rPr>
          <w:rFonts w:ascii="Times New Roman" w:hAnsi="Times New Roman"/>
          <w:sz w:val="24"/>
        </w:rPr>
      </w:pPr>
      <w:r w:rsidRPr="00822BB0">
        <w:rPr>
          <w:rFonts w:ascii="Times New Roman" w:hAnsi="Times New Roman"/>
          <w:sz w:val="24"/>
        </w:rPr>
        <w:t>Artikel 6.5.15 wordt als volgt gewijzigd:</w:t>
      </w:r>
    </w:p>
    <w:p w:rsidR="00220CC0" w:rsidP="00822BB0" w:rsidRDefault="00220CC0" w14:paraId="53EBA64A" w14:textId="77777777">
      <w:pPr>
        <w:spacing w:line="240" w:lineRule="atLeast"/>
        <w:rPr>
          <w:rFonts w:ascii="Times New Roman" w:hAnsi="Times New Roman"/>
          <w:sz w:val="24"/>
        </w:rPr>
      </w:pPr>
    </w:p>
    <w:p w:rsidRPr="00822BB0" w:rsidR="00822BB0" w:rsidP="00220CC0" w:rsidRDefault="00822BB0" w14:paraId="15DA3AA9" w14:textId="3C599666">
      <w:pPr>
        <w:spacing w:line="240" w:lineRule="atLeast"/>
        <w:ind w:firstLine="284"/>
        <w:rPr>
          <w:rFonts w:ascii="Times New Roman" w:hAnsi="Times New Roman"/>
          <w:sz w:val="24"/>
        </w:rPr>
      </w:pPr>
      <w:r w:rsidRPr="00822BB0">
        <w:rPr>
          <w:rFonts w:ascii="Times New Roman" w:hAnsi="Times New Roman"/>
          <w:sz w:val="24"/>
        </w:rPr>
        <w:t>1. Het eerste lid komt te luiden:</w:t>
      </w:r>
    </w:p>
    <w:p w:rsidRPr="00822BB0" w:rsidR="00822BB0" w:rsidP="00220CC0" w:rsidRDefault="00822BB0" w14:paraId="70092814" w14:textId="77777777">
      <w:pPr>
        <w:spacing w:line="240" w:lineRule="atLeast"/>
        <w:ind w:firstLine="284"/>
        <w:rPr>
          <w:rFonts w:ascii="Times New Roman" w:hAnsi="Times New Roman"/>
          <w:sz w:val="24"/>
        </w:rPr>
      </w:pPr>
      <w:r w:rsidRPr="00822BB0">
        <w:rPr>
          <w:rFonts w:ascii="Times New Roman" w:hAnsi="Times New Roman"/>
          <w:sz w:val="24"/>
        </w:rPr>
        <w:t>1. In het feitenonderzoek kan de officier van justitie, of, indien de artikelen de hulpofficier van justitie of de opsporingsambtenaar als bevoegd aanwijzen, deze ambtenaar, de in de artikelen 2.4.1, eerste en tweede lid, 2.6.7, eerste lid, 2.7.3, 2.7.8 tot en met 2.7.13, 2.7.37, eerste lid, 2.7.46, 2.7.67, bedoelde bevoegdheden uitoefenen en kan de rechter-commissaris op vordering van de officier van justitie de bevoegdheden van de artikelen 2.7.68, 2.7.69 en 2.10.52 uitoefenen. De rechter-commissaris kan de bevoegdheid van artikel 2.10.52 ook ambtshalve of op verzoek van de verdachte uitoefenen. De artikelen 2.7.4, onderdeel a, 2.7.5 en 2.7.17 zijn van overeenkomstige toepassing.</w:t>
      </w:r>
    </w:p>
    <w:p w:rsidR="00220CC0" w:rsidP="00822BB0" w:rsidRDefault="00220CC0" w14:paraId="3747B9CE" w14:textId="77777777">
      <w:pPr>
        <w:spacing w:line="240" w:lineRule="atLeast"/>
        <w:rPr>
          <w:rFonts w:ascii="Times New Roman" w:hAnsi="Times New Roman"/>
          <w:sz w:val="24"/>
        </w:rPr>
      </w:pPr>
    </w:p>
    <w:p w:rsidRPr="00822BB0" w:rsidR="00822BB0" w:rsidP="00220CC0" w:rsidRDefault="00822BB0" w14:paraId="2A537A6F" w14:textId="1257398E">
      <w:pPr>
        <w:spacing w:line="240" w:lineRule="atLeast"/>
        <w:ind w:firstLine="284"/>
        <w:rPr>
          <w:rFonts w:ascii="Times New Roman" w:hAnsi="Times New Roman"/>
          <w:sz w:val="24"/>
        </w:rPr>
      </w:pPr>
      <w:r w:rsidRPr="00822BB0">
        <w:rPr>
          <w:rFonts w:ascii="Times New Roman" w:hAnsi="Times New Roman"/>
          <w:sz w:val="24"/>
        </w:rPr>
        <w:t>2. In het tweede lid, wordt “2.7.47” vervangen door “2.7.46”.</w:t>
      </w:r>
    </w:p>
    <w:p w:rsidRPr="00822BB0" w:rsidR="00822BB0" w:rsidP="00822BB0" w:rsidRDefault="00822BB0" w14:paraId="5F8CAED7" w14:textId="77777777">
      <w:pPr>
        <w:spacing w:line="240" w:lineRule="atLeast"/>
        <w:rPr>
          <w:rFonts w:ascii="Times New Roman" w:hAnsi="Times New Roman"/>
          <w:sz w:val="24"/>
        </w:rPr>
      </w:pPr>
    </w:p>
    <w:p w:rsidRPr="00822BB0" w:rsidR="00822BB0" w:rsidP="00822BB0" w:rsidRDefault="00822BB0" w14:paraId="331C68FD" w14:textId="77777777">
      <w:pPr>
        <w:spacing w:line="240" w:lineRule="atLeast"/>
        <w:rPr>
          <w:rFonts w:ascii="Times New Roman" w:hAnsi="Times New Roman"/>
          <w:sz w:val="24"/>
        </w:rPr>
      </w:pPr>
      <w:r w:rsidRPr="00822BB0">
        <w:rPr>
          <w:rFonts w:ascii="Times New Roman" w:hAnsi="Times New Roman"/>
          <w:sz w:val="24"/>
        </w:rPr>
        <w:t>DD</w:t>
      </w:r>
    </w:p>
    <w:p w:rsidRPr="00822BB0" w:rsidR="00822BB0" w:rsidP="00822BB0" w:rsidRDefault="00822BB0" w14:paraId="63F4878D" w14:textId="77777777">
      <w:pPr>
        <w:spacing w:line="240" w:lineRule="atLeast"/>
        <w:rPr>
          <w:rFonts w:ascii="Times New Roman" w:hAnsi="Times New Roman"/>
          <w:sz w:val="24"/>
        </w:rPr>
      </w:pPr>
    </w:p>
    <w:p w:rsidRPr="00822BB0" w:rsidR="00822BB0" w:rsidP="000C5F53" w:rsidRDefault="00822BB0" w14:paraId="37011DAA" w14:textId="77777777">
      <w:pPr>
        <w:spacing w:line="240" w:lineRule="atLeast"/>
        <w:ind w:firstLine="284"/>
        <w:rPr>
          <w:rFonts w:ascii="Times New Roman" w:hAnsi="Times New Roman"/>
          <w:sz w:val="24"/>
        </w:rPr>
      </w:pPr>
      <w:r w:rsidRPr="00822BB0">
        <w:rPr>
          <w:rFonts w:ascii="Times New Roman" w:hAnsi="Times New Roman"/>
          <w:sz w:val="24"/>
        </w:rPr>
        <w:t>In artikel 6.5.16, eerste lid, wordt “vervolgingsbeslissing” vervangen door “vervolgbeslissing”.</w:t>
      </w:r>
    </w:p>
    <w:p w:rsidR="00822BB0" w:rsidP="00822BB0" w:rsidRDefault="00822BB0" w14:paraId="4DB06AFF" w14:textId="77777777">
      <w:pPr>
        <w:spacing w:line="240" w:lineRule="atLeast"/>
        <w:rPr>
          <w:rFonts w:ascii="Times New Roman" w:hAnsi="Times New Roman"/>
          <w:sz w:val="24"/>
        </w:rPr>
      </w:pPr>
      <w:bookmarkStart w:name="_Hlk180497100" w:id="122"/>
    </w:p>
    <w:p w:rsidRPr="00822BB0" w:rsidR="003554B8" w:rsidP="00822BB0" w:rsidRDefault="003554B8" w14:paraId="4C12289C" w14:textId="77777777">
      <w:pPr>
        <w:spacing w:line="240" w:lineRule="atLeast"/>
        <w:rPr>
          <w:rFonts w:ascii="Times New Roman" w:hAnsi="Times New Roman"/>
          <w:sz w:val="24"/>
        </w:rPr>
      </w:pPr>
    </w:p>
    <w:p w:rsidRPr="00822BB0" w:rsidR="00822BB0" w:rsidP="00822BB0" w:rsidRDefault="00822BB0" w14:paraId="040589CA" w14:textId="61394F3E">
      <w:pPr>
        <w:spacing w:line="240" w:lineRule="atLeast"/>
        <w:rPr>
          <w:rFonts w:ascii="Times New Roman" w:hAnsi="Times New Roman"/>
          <w:b/>
          <w:bCs/>
          <w:sz w:val="24"/>
        </w:rPr>
      </w:pPr>
      <w:r w:rsidRPr="00822BB0">
        <w:rPr>
          <w:rFonts w:ascii="Times New Roman" w:hAnsi="Times New Roman"/>
          <w:b/>
          <w:bCs/>
          <w:sz w:val="24"/>
        </w:rPr>
        <w:t>A</w:t>
      </w:r>
      <w:r w:rsidR="000C5F53">
        <w:rPr>
          <w:rFonts w:ascii="Times New Roman" w:hAnsi="Times New Roman"/>
          <w:b/>
          <w:bCs/>
          <w:sz w:val="24"/>
        </w:rPr>
        <w:t xml:space="preserve">RTIKEL </w:t>
      </w:r>
      <w:r w:rsidRPr="00822BB0">
        <w:rPr>
          <w:rFonts w:ascii="Times New Roman" w:hAnsi="Times New Roman"/>
          <w:b/>
          <w:bCs/>
          <w:sz w:val="24"/>
        </w:rPr>
        <w:t>VII</w:t>
      </w:r>
    </w:p>
    <w:p w:rsidRPr="00822BB0" w:rsidR="00822BB0" w:rsidP="00822BB0" w:rsidRDefault="00822BB0" w14:paraId="6383B2FE" w14:textId="77777777">
      <w:pPr>
        <w:spacing w:line="240" w:lineRule="atLeast"/>
        <w:rPr>
          <w:rFonts w:ascii="Times New Roman" w:hAnsi="Times New Roman"/>
          <w:b/>
          <w:bCs/>
          <w:sz w:val="24"/>
        </w:rPr>
      </w:pPr>
    </w:p>
    <w:p w:rsidRPr="00822BB0" w:rsidR="00822BB0" w:rsidP="000C5F53" w:rsidRDefault="00822BB0" w14:paraId="4E76A558" w14:textId="77777777">
      <w:pPr>
        <w:spacing w:line="240" w:lineRule="atLeast"/>
        <w:ind w:firstLine="284"/>
        <w:rPr>
          <w:rFonts w:ascii="Times New Roman" w:hAnsi="Times New Roman"/>
          <w:sz w:val="24"/>
        </w:rPr>
      </w:pPr>
      <w:r w:rsidRPr="00822BB0">
        <w:rPr>
          <w:rFonts w:ascii="Times New Roman" w:hAnsi="Times New Roman"/>
          <w:sz w:val="24"/>
        </w:rPr>
        <w:t>Boek 7 van het Wetboek van Strafvordering wordt als volgt gewijzigd:</w:t>
      </w:r>
    </w:p>
    <w:p w:rsidRPr="00822BB0" w:rsidR="00822BB0" w:rsidP="00822BB0" w:rsidRDefault="00822BB0" w14:paraId="38B21076" w14:textId="77777777">
      <w:pPr>
        <w:spacing w:line="240" w:lineRule="atLeast"/>
        <w:rPr>
          <w:rFonts w:ascii="Times New Roman" w:hAnsi="Times New Roman"/>
          <w:sz w:val="24"/>
        </w:rPr>
      </w:pPr>
    </w:p>
    <w:p w:rsidRPr="00822BB0" w:rsidR="00822BB0" w:rsidP="00822BB0" w:rsidRDefault="00822BB0" w14:paraId="222E637F"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68ABD6CD" w14:textId="77777777">
      <w:pPr>
        <w:spacing w:line="240" w:lineRule="atLeast"/>
        <w:rPr>
          <w:rFonts w:ascii="Times New Roman" w:hAnsi="Times New Roman"/>
          <w:sz w:val="24"/>
        </w:rPr>
      </w:pPr>
    </w:p>
    <w:p w:rsidRPr="00822BB0" w:rsidR="00822BB0" w:rsidP="000C5F53" w:rsidRDefault="00822BB0" w14:paraId="235C643F" w14:textId="77777777">
      <w:pPr>
        <w:spacing w:line="240" w:lineRule="atLeast"/>
        <w:ind w:firstLine="284"/>
        <w:rPr>
          <w:rFonts w:ascii="Times New Roman" w:hAnsi="Times New Roman"/>
          <w:sz w:val="24"/>
        </w:rPr>
      </w:pPr>
      <w:r w:rsidRPr="00822BB0">
        <w:rPr>
          <w:rFonts w:ascii="Times New Roman" w:hAnsi="Times New Roman"/>
          <w:sz w:val="24"/>
        </w:rPr>
        <w:t>In artikel 7.1.15, tweede lid, wordt “2.8.13 tot en met 2.8.16, 2.8.18,” vervangen door “2.8.13 tot en met 2.8.18,”.</w:t>
      </w:r>
    </w:p>
    <w:bookmarkEnd w:id="122"/>
    <w:p w:rsidRPr="00822BB0" w:rsidR="00822BB0" w:rsidP="00822BB0" w:rsidRDefault="00822BB0" w14:paraId="2A7E7C56" w14:textId="77777777">
      <w:pPr>
        <w:spacing w:line="240" w:lineRule="atLeast"/>
        <w:rPr>
          <w:rFonts w:ascii="Times New Roman" w:hAnsi="Times New Roman"/>
          <w:sz w:val="24"/>
        </w:rPr>
      </w:pPr>
    </w:p>
    <w:p w:rsidRPr="00822BB0" w:rsidR="00822BB0" w:rsidP="00822BB0" w:rsidRDefault="00822BB0" w14:paraId="5174B29A"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04F4A31A" w14:textId="77777777">
      <w:pPr>
        <w:spacing w:line="240" w:lineRule="atLeast"/>
        <w:rPr>
          <w:rFonts w:ascii="Times New Roman" w:hAnsi="Times New Roman"/>
          <w:sz w:val="24"/>
        </w:rPr>
      </w:pPr>
    </w:p>
    <w:p w:rsidRPr="00822BB0" w:rsidR="00822BB0" w:rsidP="000C5F53" w:rsidRDefault="00822BB0" w14:paraId="3821D82A" w14:textId="77777777">
      <w:pPr>
        <w:spacing w:line="240" w:lineRule="atLeast"/>
        <w:ind w:firstLine="284"/>
        <w:rPr>
          <w:rFonts w:ascii="Times New Roman" w:hAnsi="Times New Roman"/>
          <w:sz w:val="24"/>
        </w:rPr>
      </w:pPr>
      <w:r w:rsidRPr="00822BB0">
        <w:rPr>
          <w:rFonts w:ascii="Times New Roman" w:hAnsi="Times New Roman"/>
          <w:sz w:val="24"/>
        </w:rPr>
        <w:t>In artikel 7.1.18, derde lid, wordt “gelast” vervangen door “bevolen”.</w:t>
      </w:r>
    </w:p>
    <w:p w:rsidRPr="00822BB0" w:rsidR="00822BB0" w:rsidP="00822BB0" w:rsidRDefault="00822BB0" w14:paraId="056E942F" w14:textId="77777777">
      <w:pPr>
        <w:spacing w:line="240" w:lineRule="atLeast"/>
        <w:rPr>
          <w:rFonts w:ascii="Times New Roman" w:hAnsi="Times New Roman"/>
          <w:sz w:val="24"/>
        </w:rPr>
      </w:pPr>
    </w:p>
    <w:p w:rsidRPr="00822BB0" w:rsidR="00822BB0" w:rsidP="00822BB0" w:rsidRDefault="00822BB0" w14:paraId="7E378924"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33952184" w14:textId="77777777">
      <w:pPr>
        <w:spacing w:line="240" w:lineRule="atLeast"/>
        <w:rPr>
          <w:rFonts w:ascii="Times New Roman" w:hAnsi="Times New Roman"/>
          <w:sz w:val="24"/>
        </w:rPr>
      </w:pPr>
    </w:p>
    <w:p w:rsidRPr="00822BB0" w:rsidR="00822BB0" w:rsidP="000C5F53" w:rsidRDefault="00822BB0" w14:paraId="7B338D1B" w14:textId="77777777">
      <w:pPr>
        <w:pStyle w:val="Geenafstand"/>
        <w:spacing w:line="240" w:lineRule="atLeast"/>
        <w:ind w:firstLine="284"/>
        <w:rPr>
          <w:rFonts w:ascii="Times New Roman" w:hAnsi="Times New Roman" w:cs="Times New Roman"/>
          <w:bCs/>
          <w:sz w:val="24"/>
          <w:szCs w:val="24"/>
        </w:rPr>
      </w:pPr>
      <w:bookmarkStart w:name="_Hlk161312337" w:id="123"/>
      <w:bookmarkStart w:name="_Hlk163047616" w:id="124"/>
      <w:r w:rsidRPr="00822BB0">
        <w:rPr>
          <w:rFonts w:ascii="Times New Roman" w:hAnsi="Times New Roman" w:cs="Times New Roman"/>
          <w:bCs/>
          <w:sz w:val="24"/>
          <w:szCs w:val="24"/>
        </w:rPr>
        <w:t>Artikel 7.2.1 wordt als volgt gewijzigd:</w:t>
      </w:r>
    </w:p>
    <w:p w:rsidR="000C5F53" w:rsidP="00822BB0" w:rsidRDefault="000C5F53" w14:paraId="56592835" w14:textId="77777777">
      <w:pPr>
        <w:spacing w:line="240" w:lineRule="atLeast"/>
        <w:rPr>
          <w:rFonts w:ascii="Times New Roman" w:hAnsi="Times New Roman"/>
          <w:sz w:val="24"/>
        </w:rPr>
      </w:pPr>
      <w:bookmarkStart w:name="_Hlk161312451" w:id="125"/>
      <w:bookmarkEnd w:id="123"/>
    </w:p>
    <w:p w:rsidRPr="00822BB0" w:rsidR="00822BB0" w:rsidP="000C5F53" w:rsidRDefault="00822BB0" w14:paraId="03B941F1" w14:textId="6EA1F5A2">
      <w:pPr>
        <w:spacing w:line="240" w:lineRule="atLeast"/>
        <w:ind w:firstLine="284"/>
        <w:rPr>
          <w:rFonts w:ascii="Times New Roman" w:hAnsi="Times New Roman"/>
          <w:sz w:val="24"/>
        </w:rPr>
      </w:pPr>
      <w:r w:rsidRPr="00822BB0">
        <w:rPr>
          <w:rFonts w:ascii="Times New Roman" w:hAnsi="Times New Roman"/>
          <w:sz w:val="24"/>
        </w:rPr>
        <w:t>1. In het eerste lid, onderdeel a, vervalt subonderdeel 1°, onder vernummering van de subonderdelen 2</w:t>
      </w:r>
      <w:bookmarkStart w:name="_Hlk155364668" w:id="126"/>
      <w:r w:rsidRPr="00822BB0">
        <w:rPr>
          <w:rFonts w:ascii="Times New Roman" w:hAnsi="Times New Roman"/>
          <w:sz w:val="24"/>
        </w:rPr>
        <w:t>°</w:t>
      </w:r>
      <w:bookmarkEnd w:id="126"/>
      <w:r w:rsidRPr="00822BB0">
        <w:rPr>
          <w:rFonts w:ascii="Times New Roman" w:hAnsi="Times New Roman"/>
          <w:sz w:val="24"/>
        </w:rPr>
        <w:t xml:space="preserve"> tot en met 7° tot subonderdelen 1° tot en met 6°.</w:t>
      </w:r>
    </w:p>
    <w:p w:rsidR="000C5F53" w:rsidP="000C5F53" w:rsidRDefault="000C5F53" w14:paraId="7B286E13" w14:textId="77777777">
      <w:pPr>
        <w:spacing w:line="240" w:lineRule="atLeast"/>
        <w:ind w:firstLine="284"/>
        <w:rPr>
          <w:rFonts w:ascii="Times New Roman" w:hAnsi="Times New Roman"/>
          <w:sz w:val="24"/>
        </w:rPr>
      </w:pPr>
      <w:bookmarkStart w:name="_Hlk163047115" w:id="127"/>
    </w:p>
    <w:p w:rsidRPr="00822BB0" w:rsidR="00822BB0" w:rsidP="000C5F53" w:rsidRDefault="00822BB0" w14:paraId="75237B36" w14:textId="41EEA478">
      <w:pPr>
        <w:spacing w:line="240" w:lineRule="atLeast"/>
        <w:ind w:firstLine="284"/>
        <w:rPr>
          <w:rFonts w:ascii="Times New Roman" w:hAnsi="Times New Roman"/>
          <w:sz w:val="24"/>
        </w:rPr>
      </w:pPr>
      <w:r w:rsidRPr="00822BB0">
        <w:rPr>
          <w:rFonts w:ascii="Times New Roman" w:hAnsi="Times New Roman"/>
          <w:sz w:val="24"/>
        </w:rPr>
        <w:t>2. In het eerste lid, onderdeel a, subonderdeel 4° (nieuw) vervalt “onderbreking of”.</w:t>
      </w:r>
    </w:p>
    <w:p w:rsidR="000C5F53" w:rsidP="00822BB0" w:rsidRDefault="000C5F53" w14:paraId="6844ED3F" w14:textId="77777777">
      <w:pPr>
        <w:spacing w:line="240" w:lineRule="atLeast"/>
        <w:rPr>
          <w:rFonts w:ascii="Times New Roman" w:hAnsi="Times New Roman"/>
          <w:sz w:val="24"/>
        </w:rPr>
      </w:pPr>
    </w:p>
    <w:p w:rsidRPr="00822BB0" w:rsidR="00822BB0" w:rsidP="000C5F53" w:rsidRDefault="00822BB0" w14:paraId="6D3ABD73" w14:textId="5913D0FA">
      <w:pPr>
        <w:spacing w:line="240" w:lineRule="atLeast"/>
        <w:ind w:firstLine="284"/>
        <w:rPr>
          <w:rFonts w:ascii="Times New Roman" w:hAnsi="Times New Roman"/>
          <w:sz w:val="24"/>
        </w:rPr>
      </w:pPr>
      <w:r w:rsidRPr="00822BB0">
        <w:rPr>
          <w:rFonts w:ascii="Times New Roman" w:hAnsi="Times New Roman"/>
          <w:sz w:val="24"/>
        </w:rPr>
        <w:t>3. Het derde en vierde lid komen te luiden:</w:t>
      </w:r>
    </w:p>
    <w:p w:rsidRPr="00822BB0" w:rsidR="00822BB0" w:rsidP="000C5F53" w:rsidRDefault="00822BB0" w14:paraId="0182E848" w14:textId="77777777">
      <w:pPr>
        <w:spacing w:line="240" w:lineRule="atLeast"/>
        <w:ind w:firstLine="284"/>
        <w:rPr>
          <w:rFonts w:ascii="Times New Roman" w:hAnsi="Times New Roman"/>
          <w:sz w:val="24"/>
        </w:rPr>
      </w:pPr>
      <w:r w:rsidRPr="00822BB0">
        <w:rPr>
          <w:rFonts w:ascii="Times New Roman" w:hAnsi="Times New Roman"/>
          <w:sz w:val="24"/>
        </w:rPr>
        <w:t xml:space="preserve">3. Indien de rechter of officier van justitie opdracht heeft gegeven tot het houden van toezicht door een andere instelling of persoon, geeft Onze Minister die andere instelling of persoon opdracht toezicht te houden. Indien de aard van een gestelde bijzondere voorwaarde, gedragsaanwijzing of de bijkomende straf, bedoeld in het eerste lid, onderdeel c, daartoe </w:t>
      </w:r>
      <w:r w:rsidRPr="00822BB0">
        <w:rPr>
          <w:rFonts w:ascii="Times New Roman" w:hAnsi="Times New Roman"/>
          <w:sz w:val="24"/>
        </w:rPr>
        <w:lastRenderedPageBreak/>
        <w:t>aanleiding geeft en reclasseringstoezicht niet aangewezen is, kan Onze Minister ook ambtshalve een opdracht geven.</w:t>
      </w:r>
    </w:p>
    <w:bookmarkEnd w:id="127"/>
    <w:p w:rsidR="000C5F53" w:rsidP="00822BB0" w:rsidRDefault="000C5F53" w14:paraId="57123432" w14:textId="77777777">
      <w:pPr>
        <w:spacing w:line="240" w:lineRule="atLeast"/>
        <w:rPr>
          <w:rFonts w:ascii="Times New Roman" w:hAnsi="Times New Roman"/>
          <w:sz w:val="24"/>
        </w:rPr>
      </w:pPr>
    </w:p>
    <w:p w:rsidR="000C5F53" w:rsidP="000C5F53" w:rsidRDefault="00822BB0" w14:paraId="5B5BB46F" w14:textId="6825EBB3">
      <w:pPr>
        <w:spacing w:line="240" w:lineRule="atLeast"/>
        <w:ind w:firstLine="284"/>
        <w:rPr>
          <w:rFonts w:ascii="Times New Roman" w:hAnsi="Times New Roman"/>
          <w:sz w:val="24"/>
        </w:rPr>
      </w:pPr>
      <w:r w:rsidRPr="00822BB0">
        <w:rPr>
          <w:rFonts w:ascii="Times New Roman" w:hAnsi="Times New Roman"/>
          <w:sz w:val="24"/>
        </w:rPr>
        <w:t>4. Indien de opdracht tot toezicht is gegeven, zijn daaraan van rechtswege de voorwaarden verbonden dat de verdachte of de veroordeelde:</w:t>
      </w:r>
    </w:p>
    <w:p w:rsidR="000C5F53" w:rsidP="000C5F53" w:rsidRDefault="00822BB0" w14:paraId="4AA7A05B" w14:textId="1BBFA7FD">
      <w:pPr>
        <w:spacing w:line="240" w:lineRule="atLeast"/>
        <w:ind w:firstLine="284"/>
        <w:rPr>
          <w:rFonts w:ascii="Times New Roman" w:hAnsi="Times New Roman"/>
          <w:sz w:val="24"/>
        </w:rPr>
      </w:pPr>
      <w:r w:rsidRPr="00822BB0">
        <w:rPr>
          <w:rFonts w:ascii="Times New Roman" w:hAnsi="Times New Roman"/>
          <w:sz w:val="24"/>
        </w:rPr>
        <w:t xml:space="preserve">a. medewerking verleent aan het reclasseringstoezicht, daaronder begrepen de </w:t>
      </w:r>
      <w:bookmarkStart w:name="_Hlk155270518" w:id="128"/>
      <w:r w:rsidRPr="00822BB0">
        <w:rPr>
          <w:rFonts w:ascii="Times New Roman" w:hAnsi="Times New Roman"/>
          <w:sz w:val="24"/>
        </w:rPr>
        <w:t>medewerking aan huisbezoeken en het zich melden bij de reclasseringsinstelling zo vaak en zolang als de reclasseringsinstelling dit noodzakelijk acht</w:t>
      </w:r>
      <w:bookmarkEnd w:id="128"/>
      <w:r w:rsidRPr="00822BB0">
        <w:rPr>
          <w:rFonts w:ascii="Times New Roman" w:hAnsi="Times New Roman"/>
          <w:sz w:val="24"/>
        </w:rPr>
        <w:t>; en</w:t>
      </w:r>
    </w:p>
    <w:p w:rsidRPr="00822BB0" w:rsidR="00822BB0" w:rsidP="000C5F53" w:rsidRDefault="00822BB0" w14:paraId="1615BD3E" w14:textId="794AEE5F">
      <w:pPr>
        <w:spacing w:line="240" w:lineRule="atLeast"/>
        <w:ind w:firstLine="284"/>
        <w:rPr>
          <w:rFonts w:ascii="Times New Roman" w:hAnsi="Times New Roman"/>
          <w:sz w:val="24"/>
        </w:rPr>
      </w:pPr>
      <w:r w:rsidRPr="00822BB0">
        <w:rPr>
          <w:rFonts w:ascii="Times New Roman" w:hAnsi="Times New Roman"/>
          <w:sz w:val="24"/>
        </w:rPr>
        <w:t xml:space="preserve">b. </w:t>
      </w:r>
      <w:bookmarkStart w:name="_Hlk159407058" w:id="129"/>
      <w:r w:rsidRPr="00822BB0">
        <w:rPr>
          <w:rFonts w:ascii="Times New Roman" w:hAnsi="Times New Roman"/>
          <w:sz w:val="24"/>
        </w:rPr>
        <w:t>ten behoeve van het vaststellen van diens identiteit medewerking verleent aan het nemen van een of meer vingerafdrukken of een identiteitsbewijs als bedoeld in artikel 1 van de Wet op de identificatieplicht ter inzage aanbiedt</w:t>
      </w:r>
      <w:bookmarkEnd w:id="129"/>
      <w:r w:rsidRPr="00822BB0">
        <w:rPr>
          <w:rFonts w:ascii="Times New Roman" w:hAnsi="Times New Roman"/>
          <w:sz w:val="24"/>
        </w:rPr>
        <w:t>.</w:t>
      </w:r>
    </w:p>
    <w:p w:rsidR="0079558B" w:rsidP="00822BB0" w:rsidRDefault="0079558B" w14:paraId="7A9C88DE" w14:textId="77777777">
      <w:pPr>
        <w:spacing w:line="240" w:lineRule="atLeast"/>
        <w:rPr>
          <w:rFonts w:ascii="Times New Roman" w:hAnsi="Times New Roman"/>
          <w:sz w:val="24"/>
        </w:rPr>
      </w:pPr>
    </w:p>
    <w:p w:rsidRPr="00822BB0" w:rsidR="00822BB0" w:rsidP="0079558B" w:rsidRDefault="00822BB0" w14:paraId="5B09B802" w14:textId="0041E28A">
      <w:pPr>
        <w:spacing w:line="240" w:lineRule="atLeast"/>
        <w:ind w:firstLine="284"/>
        <w:rPr>
          <w:rFonts w:ascii="Times New Roman" w:hAnsi="Times New Roman"/>
          <w:sz w:val="24"/>
        </w:rPr>
      </w:pPr>
      <w:r w:rsidRPr="00822BB0">
        <w:rPr>
          <w:rFonts w:ascii="Times New Roman" w:hAnsi="Times New Roman"/>
          <w:sz w:val="24"/>
        </w:rPr>
        <w:t>4. De tweede zin van het vijfde lid vervalt.</w:t>
      </w:r>
    </w:p>
    <w:p w:rsidR="000C5F53" w:rsidP="00822BB0" w:rsidRDefault="000C5F53" w14:paraId="54A07315" w14:textId="77777777">
      <w:pPr>
        <w:spacing w:line="240" w:lineRule="atLeast"/>
        <w:rPr>
          <w:rFonts w:ascii="Times New Roman" w:hAnsi="Times New Roman"/>
          <w:sz w:val="24"/>
        </w:rPr>
      </w:pPr>
    </w:p>
    <w:p w:rsidRPr="00822BB0" w:rsidR="00822BB0" w:rsidP="0079558B" w:rsidRDefault="00822BB0" w14:paraId="1EE50AD2" w14:textId="152F5A1B">
      <w:pPr>
        <w:spacing w:line="240" w:lineRule="atLeast"/>
        <w:ind w:firstLine="284"/>
        <w:rPr>
          <w:rFonts w:ascii="Times New Roman" w:hAnsi="Times New Roman"/>
          <w:sz w:val="24"/>
        </w:rPr>
      </w:pPr>
      <w:r w:rsidRPr="00822BB0">
        <w:rPr>
          <w:rFonts w:ascii="Times New Roman" w:hAnsi="Times New Roman"/>
          <w:sz w:val="24"/>
        </w:rPr>
        <w:t xml:space="preserve">5. In het zesde lid wordt “aanwijzing” vervangen door “gedragsaanwijzing”. </w:t>
      </w:r>
    </w:p>
    <w:bookmarkEnd w:id="124"/>
    <w:bookmarkEnd w:id="125"/>
    <w:p w:rsidRPr="00822BB0" w:rsidR="00822BB0" w:rsidP="00822BB0" w:rsidRDefault="00822BB0" w14:paraId="53DCCD3D"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8BA8AC7"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076AEA89" w14:textId="77777777">
      <w:pPr>
        <w:spacing w:line="240" w:lineRule="atLeast"/>
        <w:rPr>
          <w:rFonts w:ascii="Times New Roman" w:hAnsi="Times New Roman"/>
          <w:sz w:val="24"/>
        </w:rPr>
      </w:pPr>
    </w:p>
    <w:p w:rsidRPr="00822BB0" w:rsidR="00822BB0" w:rsidP="005C0D05" w:rsidRDefault="00822BB0" w14:paraId="2BB42F0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7.2.5 wordt als volgt gewijzigd:</w:t>
      </w:r>
    </w:p>
    <w:p w:rsidR="0079558B" w:rsidP="00822BB0" w:rsidRDefault="0079558B" w14:paraId="26070B78" w14:textId="77777777">
      <w:pPr>
        <w:pStyle w:val="Geenafstand"/>
        <w:spacing w:line="240" w:lineRule="atLeast"/>
        <w:rPr>
          <w:rFonts w:ascii="Times New Roman" w:hAnsi="Times New Roman" w:cs="Times New Roman"/>
          <w:bCs/>
          <w:sz w:val="24"/>
          <w:szCs w:val="24"/>
        </w:rPr>
      </w:pPr>
    </w:p>
    <w:p w:rsidRPr="00822BB0" w:rsidR="00822BB0" w:rsidP="0079558B" w:rsidRDefault="00822BB0" w14:paraId="3A7C4422" w14:textId="623BAA74">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 het eerste lid vervalt “of een aanwijzing is gegeven”.</w:t>
      </w:r>
    </w:p>
    <w:p w:rsidR="0079558B" w:rsidP="00822BB0" w:rsidRDefault="0079558B" w14:paraId="499BBA44" w14:textId="77777777">
      <w:pPr>
        <w:pStyle w:val="Geenafstand"/>
        <w:spacing w:line="240" w:lineRule="atLeast"/>
        <w:rPr>
          <w:rFonts w:ascii="Times New Roman" w:hAnsi="Times New Roman" w:cs="Times New Roman"/>
          <w:bCs/>
          <w:sz w:val="24"/>
          <w:szCs w:val="24"/>
        </w:rPr>
      </w:pPr>
    </w:p>
    <w:p w:rsidRPr="00822BB0" w:rsidR="00822BB0" w:rsidP="0079558B" w:rsidRDefault="00822BB0" w14:paraId="4C4E8F1D" w14:textId="774FC093">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In het vierde lid wordt “dit artikel” vervangen door “het eerste tot en met derde lid”.</w:t>
      </w:r>
    </w:p>
    <w:p w:rsidR="0079558B" w:rsidP="00822BB0" w:rsidRDefault="0079558B" w14:paraId="6A33F3E7" w14:textId="77777777">
      <w:pPr>
        <w:pStyle w:val="Geenafstand"/>
        <w:spacing w:line="240" w:lineRule="atLeast"/>
        <w:rPr>
          <w:rFonts w:ascii="Times New Roman" w:hAnsi="Times New Roman" w:cs="Times New Roman"/>
          <w:bCs/>
          <w:sz w:val="24"/>
          <w:szCs w:val="24"/>
        </w:rPr>
      </w:pPr>
    </w:p>
    <w:p w:rsidRPr="00822BB0" w:rsidR="00822BB0" w:rsidP="0079558B" w:rsidRDefault="00822BB0" w14:paraId="7CD51F4D" w14:textId="7645AE13">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Er wordt een lid toegevoegd, luidende:</w:t>
      </w:r>
    </w:p>
    <w:p w:rsidRPr="00822BB0" w:rsidR="00822BB0" w:rsidP="0079558B" w:rsidRDefault="00822BB0" w14:paraId="171ED00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5. Bij of krachtens algemene maatregel van bestuur kunnen nadere regels worden gesteld over de nakoming van andere voorwaarden.</w:t>
      </w:r>
    </w:p>
    <w:p w:rsidRPr="00822BB0" w:rsidR="00822BB0" w:rsidP="00822BB0" w:rsidRDefault="00822BB0" w14:paraId="141F442F" w14:textId="77777777">
      <w:pPr>
        <w:spacing w:line="240" w:lineRule="atLeast"/>
        <w:rPr>
          <w:rFonts w:ascii="Times New Roman" w:hAnsi="Times New Roman"/>
          <w:i/>
          <w:iCs/>
          <w:sz w:val="24"/>
        </w:rPr>
      </w:pPr>
    </w:p>
    <w:p w:rsidRPr="00822BB0" w:rsidR="00822BB0" w:rsidP="00822BB0" w:rsidRDefault="00822BB0" w14:paraId="0E8775ED" w14:textId="77777777">
      <w:pPr>
        <w:spacing w:line="240" w:lineRule="atLeast"/>
        <w:rPr>
          <w:rFonts w:ascii="Times New Roman" w:hAnsi="Times New Roman"/>
          <w:sz w:val="24"/>
        </w:rPr>
      </w:pPr>
      <w:r w:rsidRPr="00822BB0">
        <w:rPr>
          <w:rFonts w:ascii="Times New Roman" w:hAnsi="Times New Roman"/>
          <w:sz w:val="24"/>
        </w:rPr>
        <w:t>E</w:t>
      </w:r>
    </w:p>
    <w:p w:rsidR="00BD0B23" w:rsidP="00BD0B23" w:rsidRDefault="00BD0B23" w14:paraId="22365057" w14:textId="77777777">
      <w:pPr>
        <w:spacing w:line="240" w:lineRule="atLeast"/>
        <w:rPr>
          <w:rFonts w:ascii="Times New Roman" w:hAnsi="Times New Roman"/>
          <w:sz w:val="24"/>
        </w:rPr>
      </w:pPr>
    </w:p>
    <w:p w:rsidRPr="00822BB0" w:rsidR="00822BB0" w:rsidP="00BD0B23" w:rsidRDefault="00822BB0" w14:paraId="585333A9" w14:textId="57B05193">
      <w:pPr>
        <w:spacing w:line="240" w:lineRule="atLeast"/>
        <w:ind w:firstLine="284"/>
        <w:rPr>
          <w:rFonts w:ascii="Times New Roman" w:hAnsi="Times New Roman"/>
          <w:sz w:val="24"/>
        </w:rPr>
      </w:pPr>
      <w:r w:rsidRPr="00822BB0">
        <w:rPr>
          <w:rFonts w:ascii="Times New Roman" w:hAnsi="Times New Roman"/>
          <w:sz w:val="24"/>
        </w:rPr>
        <w:t>Artikel 7.2.6 wordt als volgt gewijzigd:</w:t>
      </w:r>
    </w:p>
    <w:p w:rsidR="00BD0B23" w:rsidP="00822BB0" w:rsidRDefault="00BD0B23" w14:paraId="0D3E752E" w14:textId="77777777">
      <w:pPr>
        <w:spacing w:line="240" w:lineRule="atLeast"/>
        <w:rPr>
          <w:rFonts w:ascii="Times New Roman" w:hAnsi="Times New Roman"/>
          <w:sz w:val="24"/>
        </w:rPr>
      </w:pPr>
    </w:p>
    <w:p w:rsidRPr="00822BB0" w:rsidR="00822BB0" w:rsidP="00BD0B23" w:rsidRDefault="00822BB0" w14:paraId="0AF1B9A2" w14:textId="6A384F13">
      <w:pPr>
        <w:spacing w:line="240" w:lineRule="atLeast"/>
        <w:ind w:firstLine="284"/>
        <w:rPr>
          <w:rFonts w:ascii="Times New Roman" w:hAnsi="Times New Roman"/>
          <w:sz w:val="24"/>
        </w:rPr>
      </w:pPr>
      <w:r w:rsidRPr="00822BB0">
        <w:rPr>
          <w:rFonts w:ascii="Times New Roman" w:hAnsi="Times New Roman"/>
          <w:sz w:val="24"/>
        </w:rPr>
        <w:t xml:space="preserve">1. In de aanhef van het eerste lid wordt </w:t>
      </w:r>
      <w:r w:rsidRPr="00822BB0">
        <w:rPr>
          <w:rFonts w:ascii="Times New Roman" w:hAnsi="Times New Roman"/>
          <w:bCs/>
          <w:sz w:val="24"/>
        </w:rPr>
        <w:t>“een straf of maatregel” vervangen door “een bij rechterlijke beslissing opgelegde straf of maatregel”.</w:t>
      </w:r>
      <w:r w:rsidRPr="00822BB0">
        <w:rPr>
          <w:rFonts w:ascii="Times New Roman" w:hAnsi="Times New Roman"/>
          <w:sz w:val="24"/>
        </w:rPr>
        <w:t xml:space="preserve"> </w:t>
      </w:r>
    </w:p>
    <w:p w:rsidR="00BD0B23" w:rsidP="00822BB0" w:rsidRDefault="00BD0B23" w14:paraId="285AEA88" w14:textId="77777777">
      <w:pPr>
        <w:spacing w:line="240" w:lineRule="atLeast"/>
        <w:rPr>
          <w:rFonts w:ascii="Times New Roman" w:hAnsi="Times New Roman"/>
          <w:sz w:val="24"/>
        </w:rPr>
      </w:pPr>
    </w:p>
    <w:p w:rsidRPr="00822BB0" w:rsidR="00822BB0" w:rsidP="00BD0B23" w:rsidRDefault="00822BB0" w14:paraId="766B2A27" w14:textId="3022210E">
      <w:pPr>
        <w:spacing w:line="240" w:lineRule="atLeast"/>
        <w:ind w:firstLine="284"/>
        <w:rPr>
          <w:rFonts w:ascii="Times New Roman" w:hAnsi="Times New Roman"/>
          <w:sz w:val="24"/>
        </w:rPr>
      </w:pPr>
      <w:r w:rsidRPr="00822BB0">
        <w:rPr>
          <w:rFonts w:ascii="Times New Roman" w:hAnsi="Times New Roman"/>
          <w:sz w:val="24"/>
        </w:rPr>
        <w:t>2. In het eerste lid, onderdeel c, wordt “de opdracht tot reclasseringstoezicht” vervangen door “de opdracht tot toezicht, bedoeld in artikel 7.2.1, tweede en derde lid,”.</w:t>
      </w:r>
    </w:p>
    <w:p w:rsidR="00BD0B23" w:rsidP="00822BB0" w:rsidRDefault="00BD0B23" w14:paraId="47621ED4" w14:textId="77777777">
      <w:pPr>
        <w:spacing w:line="240" w:lineRule="atLeast"/>
        <w:rPr>
          <w:rFonts w:ascii="Times New Roman" w:hAnsi="Times New Roman"/>
          <w:sz w:val="24"/>
        </w:rPr>
      </w:pPr>
    </w:p>
    <w:p w:rsidRPr="00822BB0" w:rsidR="00822BB0" w:rsidP="00BD0B23" w:rsidRDefault="00822BB0" w14:paraId="083D241D" w14:textId="42E43215">
      <w:pPr>
        <w:spacing w:line="240" w:lineRule="atLeast"/>
        <w:ind w:firstLine="284"/>
        <w:rPr>
          <w:rFonts w:ascii="Times New Roman" w:hAnsi="Times New Roman"/>
          <w:bCs/>
          <w:sz w:val="24"/>
        </w:rPr>
      </w:pPr>
      <w:r w:rsidRPr="00822BB0">
        <w:rPr>
          <w:rFonts w:ascii="Times New Roman" w:hAnsi="Times New Roman"/>
          <w:sz w:val="24"/>
        </w:rPr>
        <w:t>3. In het derde lid wordt “bedoeld in artikel 38, vierde lid,” vervangen door “bedoeld in artikel 38, vijfde lid,”, wordt “voorwaarden” vervangen door “bijzondere voorwaarden” en wordt “Artikel 38, vijfde lid” vervangen door “Artikel 38, zesde lid”.</w:t>
      </w:r>
    </w:p>
    <w:p w:rsidRPr="00822BB0" w:rsidR="00822BB0" w:rsidP="00822BB0" w:rsidRDefault="00822BB0" w14:paraId="2C9F2F73" w14:textId="77777777">
      <w:pPr>
        <w:spacing w:line="240" w:lineRule="atLeast"/>
        <w:rPr>
          <w:rFonts w:ascii="Times New Roman" w:hAnsi="Times New Roman"/>
          <w:i/>
          <w:iCs/>
          <w:sz w:val="24"/>
        </w:rPr>
      </w:pPr>
    </w:p>
    <w:p w:rsidRPr="00822BB0" w:rsidR="00822BB0" w:rsidP="00822BB0" w:rsidRDefault="00822BB0" w14:paraId="71EC0A1E" w14:textId="77777777">
      <w:pPr>
        <w:spacing w:line="240" w:lineRule="atLeast"/>
        <w:rPr>
          <w:rFonts w:ascii="Times New Roman" w:hAnsi="Times New Roman"/>
          <w:sz w:val="24"/>
        </w:rPr>
      </w:pPr>
      <w:r w:rsidRPr="00822BB0">
        <w:rPr>
          <w:rFonts w:ascii="Times New Roman" w:hAnsi="Times New Roman"/>
          <w:sz w:val="24"/>
        </w:rPr>
        <w:t>F</w:t>
      </w:r>
    </w:p>
    <w:p w:rsidR="00BD0B23" w:rsidP="00822BB0" w:rsidRDefault="00BD0B23" w14:paraId="63EFFB6B" w14:textId="77777777">
      <w:pPr>
        <w:pStyle w:val="Geenafstand"/>
        <w:spacing w:line="240" w:lineRule="atLeast"/>
        <w:rPr>
          <w:rFonts w:ascii="Times New Roman" w:hAnsi="Times New Roman" w:cs="Times New Roman"/>
          <w:bCs/>
          <w:sz w:val="24"/>
          <w:szCs w:val="24"/>
        </w:rPr>
      </w:pPr>
    </w:p>
    <w:p w:rsidRPr="00822BB0" w:rsidR="00822BB0" w:rsidP="00BD0B23" w:rsidRDefault="00822BB0" w14:paraId="342CBD81" w14:textId="65114E26">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7.2.7 wordt als volgt gewijzigd:</w:t>
      </w:r>
    </w:p>
    <w:p w:rsidR="00BD0B23" w:rsidP="00822BB0" w:rsidRDefault="00BD0B23" w14:paraId="7031567D" w14:textId="77777777">
      <w:pPr>
        <w:pStyle w:val="Geenafstand"/>
        <w:spacing w:line="240" w:lineRule="atLeast"/>
        <w:rPr>
          <w:rFonts w:ascii="Times New Roman" w:hAnsi="Times New Roman" w:cs="Times New Roman"/>
          <w:bCs/>
          <w:sz w:val="24"/>
          <w:szCs w:val="24"/>
        </w:rPr>
      </w:pPr>
    </w:p>
    <w:p w:rsidRPr="00822BB0" w:rsidR="00822BB0" w:rsidP="00BD0B23" w:rsidRDefault="00822BB0" w14:paraId="336ED408" w14:textId="18B4EE94">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 het eerste lid, wordt “een voorwaardelijk niet tenuitvoergelegde straf of maatregel” vervangen door “een bij rechterlijke beslissing opgelegde niet tenuitvoergelegde straf of maatregel”.</w:t>
      </w:r>
    </w:p>
    <w:p w:rsidR="00BD0B23" w:rsidP="00822BB0" w:rsidRDefault="00BD0B23" w14:paraId="587CAFA5" w14:textId="77777777">
      <w:pPr>
        <w:pStyle w:val="Geenafstand"/>
        <w:spacing w:line="240" w:lineRule="atLeast"/>
        <w:rPr>
          <w:rFonts w:ascii="Times New Roman" w:hAnsi="Times New Roman" w:cs="Times New Roman"/>
          <w:bCs/>
          <w:sz w:val="24"/>
          <w:szCs w:val="24"/>
        </w:rPr>
      </w:pPr>
    </w:p>
    <w:p w:rsidRPr="00822BB0" w:rsidR="00822BB0" w:rsidP="00BD0B23" w:rsidRDefault="00822BB0" w14:paraId="3DC90C66" w14:textId="2FCFF87D">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In het vijfde lid wordt “gelasten” vervangen door “bevelen”.</w:t>
      </w:r>
    </w:p>
    <w:p w:rsidR="00BD0B23" w:rsidP="00822BB0" w:rsidRDefault="00BD0B23" w14:paraId="272E10A0" w14:textId="77777777">
      <w:pPr>
        <w:pStyle w:val="Geenafstand"/>
        <w:spacing w:line="240" w:lineRule="atLeast"/>
        <w:rPr>
          <w:rFonts w:ascii="Times New Roman" w:hAnsi="Times New Roman" w:cs="Times New Roman"/>
          <w:bCs/>
          <w:sz w:val="24"/>
          <w:szCs w:val="24"/>
        </w:rPr>
      </w:pPr>
    </w:p>
    <w:p w:rsidRPr="00822BB0" w:rsidR="00822BB0" w:rsidP="00BD0B23" w:rsidRDefault="00822BB0" w14:paraId="64ED888F" w14:textId="426B3DC9">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 het zesde lid wordt “gelast” vervangen door “bevolen”.</w:t>
      </w:r>
    </w:p>
    <w:p w:rsidRPr="00822BB0" w:rsidR="00822BB0" w:rsidP="00822BB0" w:rsidRDefault="00822BB0" w14:paraId="079CB82F" w14:textId="77777777">
      <w:pPr>
        <w:spacing w:line="240" w:lineRule="atLeast"/>
        <w:rPr>
          <w:rFonts w:ascii="Times New Roman" w:hAnsi="Times New Roman"/>
          <w:i/>
          <w:iCs/>
          <w:sz w:val="24"/>
        </w:rPr>
      </w:pPr>
    </w:p>
    <w:p w:rsidRPr="00822BB0" w:rsidR="00822BB0" w:rsidP="00822BB0" w:rsidRDefault="00822BB0" w14:paraId="22529B93"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5627083B" w14:textId="77777777">
      <w:pPr>
        <w:spacing w:line="240" w:lineRule="atLeast"/>
        <w:rPr>
          <w:rFonts w:ascii="Times New Roman" w:hAnsi="Times New Roman"/>
          <w:sz w:val="24"/>
        </w:rPr>
      </w:pPr>
    </w:p>
    <w:p w:rsidRPr="00822BB0" w:rsidR="00822BB0" w:rsidP="0016065C" w:rsidRDefault="00822BB0" w14:paraId="3273914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Titel 2.3, komt te luiden:</w:t>
      </w:r>
    </w:p>
    <w:p w:rsidRPr="00822BB0" w:rsidR="00822BB0" w:rsidP="00822BB0" w:rsidRDefault="00822BB0" w14:paraId="169851F1"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6C8C5088" w14:textId="780D52AC">
      <w:pPr>
        <w:pStyle w:val="Geenafstand"/>
        <w:spacing w:line="240" w:lineRule="atLeast"/>
        <w:rPr>
          <w:rFonts w:ascii="Times New Roman" w:hAnsi="Times New Roman" w:cs="Times New Roman"/>
          <w:bCs/>
          <w:sz w:val="24"/>
          <w:szCs w:val="24"/>
        </w:rPr>
      </w:pPr>
      <w:bookmarkStart w:name="_Hlk220587034" w:id="130"/>
      <w:bookmarkStart w:name="_Hlk143608774" w:id="131"/>
      <w:r w:rsidRPr="00A5310E">
        <w:rPr>
          <w:rFonts w:ascii="Times New Roman" w:hAnsi="Times New Roman" w:cs="Times New Roman"/>
          <w:b/>
          <w:sz w:val="24"/>
          <w:szCs w:val="24"/>
        </w:rPr>
        <w:t>TITEL 2.3</w:t>
      </w:r>
      <w:r w:rsidR="0016065C">
        <w:rPr>
          <w:rFonts w:ascii="Times New Roman" w:hAnsi="Times New Roman" w:cs="Times New Roman"/>
          <w:bCs/>
          <w:sz w:val="24"/>
          <w:szCs w:val="24"/>
        </w:rPr>
        <w:t xml:space="preserve"> </w:t>
      </w:r>
      <w:r w:rsidR="00A5310E">
        <w:rPr>
          <w:rFonts w:ascii="Times New Roman" w:hAnsi="Times New Roman" w:cs="Times New Roman"/>
          <w:b/>
          <w:sz w:val="24"/>
          <w:szCs w:val="24"/>
        </w:rPr>
        <w:t>OMZETTING VAN STRAFFEN EN MAATREGELEN</w:t>
      </w:r>
      <w:r w:rsidR="006F7C0B">
        <w:rPr>
          <w:rFonts w:ascii="Times New Roman" w:hAnsi="Times New Roman" w:cs="Times New Roman"/>
          <w:b/>
          <w:sz w:val="24"/>
          <w:szCs w:val="24"/>
        </w:rPr>
        <w:t xml:space="preserve"> IN EEN STRAFBESCHIKKING</w:t>
      </w:r>
      <w:bookmarkEnd w:id="130"/>
      <w:r w:rsidRPr="00822BB0">
        <w:rPr>
          <w:rFonts w:ascii="Times New Roman" w:hAnsi="Times New Roman" w:cs="Times New Roman"/>
          <w:b/>
          <w:sz w:val="24"/>
          <w:szCs w:val="24"/>
        </w:rPr>
        <w:br/>
      </w:r>
      <w:bookmarkEnd w:id="131"/>
    </w:p>
    <w:p w:rsidRPr="00822BB0" w:rsidR="00822BB0" w:rsidP="00822BB0" w:rsidRDefault="00822BB0" w14:paraId="5DFA6445" w14:textId="77777777">
      <w:pPr>
        <w:spacing w:line="240" w:lineRule="atLeast"/>
        <w:rPr>
          <w:rFonts w:ascii="Times New Roman" w:hAnsi="Times New Roman"/>
          <w:b/>
          <w:sz w:val="24"/>
        </w:rPr>
      </w:pPr>
      <w:r w:rsidRPr="00822BB0">
        <w:rPr>
          <w:rFonts w:ascii="Times New Roman" w:hAnsi="Times New Roman"/>
          <w:b/>
          <w:bCs/>
          <w:sz w:val="24"/>
        </w:rPr>
        <w:t>Artikel 7.2.8a</w:t>
      </w:r>
    </w:p>
    <w:p w:rsidR="0016065C" w:rsidP="00822BB0" w:rsidRDefault="0016065C" w14:paraId="2AED0DA0" w14:textId="77777777">
      <w:pPr>
        <w:pStyle w:val="Geenafstand"/>
        <w:spacing w:line="240" w:lineRule="atLeast"/>
        <w:rPr>
          <w:rFonts w:ascii="Times New Roman" w:hAnsi="Times New Roman" w:cs="Times New Roman"/>
          <w:bCs/>
          <w:sz w:val="24"/>
          <w:szCs w:val="24"/>
        </w:rPr>
      </w:pPr>
    </w:p>
    <w:p w:rsidRPr="00822BB0" w:rsidR="00822BB0" w:rsidP="0016065C" w:rsidRDefault="00822BB0" w14:paraId="27C92BB1" w14:textId="1E61D9CB">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De officier van justitie kan een onherroepelijke strafbeschikking in het nadeel van de veroordeelde wijzigen indien:</w:t>
      </w:r>
    </w:p>
    <w:p w:rsidRPr="00822BB0" w:rsidR="00822BB0" w:rsidP="0016065C" w:rsidRDefault="00822BB0" w14:paraId="6B9DF97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naar zijn oordeel een ernstig vermoeden bestaat dat de veroordeelde binnen de proeftijd een in die strafbeschikking gestelde voorwaarde niet naleeft of niet heeft nageleefd;</w:t>
      </w:r>
    </w:p>
    <w:p w:rsidR="0016065C" w:rsidP="0016065C" w:rsidRDefault="00822BB0" w14:paraId="0B441831" w14:textId="6B236B3D">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b. de strafbeschikking niet of niet volledig is tenuitvoergelegd.</w:t>
      </w:r>
    </w:p>
    <w:p w:rsidRPr="00822BB0" w:rsidR="00822BB0" w:rsidP="0016065C" w:rsidRDefault="00822BB0" w14:paraId="4D340499" w14:textId="54DF0809">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In het geval, bedoeld in het eerste lid, onderdeel a, kan de wijziging inhouden:</w:t>
      </w:r>
    </w:p>
    <w:p w:rsidRPr="00822BB0" w:rsidR="00822BB0" w:rsidP="0016065C" w:rsidRDefault="00822BB0" w14:paraId="5FA147A2"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 het verlengen van de proeftijd met ten hoogste een jaar;</w:t>
      </w:r>
    </w:p>
    <w:p w:rsidRPr="00822BB0" w:rsidR="00822BB0" w:rsidP="0016065C" w:rsidRDefault="00822BB0" w14:paraId="4945FAD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b. het alsnog stellen of wijzigen van de bijzondere voorwaarden of de termijn verlengen waarbinnen de bijzondere voorwaarden gelden binnen de proeftijd; </w:t>
      </w:r>
    </w:p>
    <w:p w:rsidR="005748AB" w:rsidP="005748AB" w:rsidRDefault="00822BB0" w14:paraId="38FB7290" w14:textId="16FBA49B">
      <w:pPr>
        <w:pStyle w:val="Geenafstand"/>
        <w:spacing w:line="240" w:lineRule="atLeast"/>
        <w:ind w:left="284"/>
        <w:rPr>
          <w:rFonts w:ascii="Times New Roman" w:hAnsi="Times New Roman" w:cs="Times New Roman"/>
          <w:bCs/>
          <w:sz w:val="24"/>
          <w:szCs w:val="24"/>
        </w:rPr>
      </w:pPr>
      <w:r w:rsidRPr="00822BB0">
        <w:rPr>
          <w:rFonts w:ascii="Times New Roman" w:hAnsi="Times New Roman" w:cs="Times New Roman"/>
          <w:bCs/>
          <w:sz w:val="24"/>
          <w:szCs w:val="24"/>
        </w:rPr>
        <w:t>c. het alsnog geven of wijzigen van de opdracht tot toezicht, bedoeld in artikel 3.3.1b, derde lid;</w:t>
      </w:r>
    </w:p>
    <w:p w:rsidR="005748AB" w:rsidP="005748AB" w:rsidRDefault="00822BB0" w14:paraId="0001ABAD" w14:textId="5EA334B9">
      <w:pPr>
        <w:pStyle w:val="Geenafstand"/>
        <w:ind w:firstLine="284"/>
        <w:rPr>
          <w:rFonts w:ascii="Times New Roman" w:hAnsi="Times New Roman" w:cs="Times New Roman"/>
          <w:bCs/>
          <w:sz w:val="24"/>
          <w:szCs w:val="24"/>
        </w:rPr>
      </w:pPr>
      <w:r w:rsidRPr="00822BB0">
        <w:rPr>
          <w:rFonts w:ascii="Times New Roman" w:hAnsi="Times New Roman" w:cs="Times New Roman"/>
          <w:bCs/>
          <w:sz w:val="24"/>
          <w:szCs w:val="24"/>
        </w:rPr>
        <w:t>d. het omzetten van de voorwaardelijk niet tenuitvoergelegde straf, of, al of niet onder instandhouding of wijziging van de voorwaarden, een gedeelte daarvan in een onvoorwaardelijke straf van gelijke soort en hoogte.</w:t>
      </w:r>
    </w:p>
    <w:p w:rsidR="005748AB" w:rsidP="005748AB" w:rsidRDefault="00822BB0" w14:paraId="16A18A7A" w14:textId="07EDAE9D">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 het geval, bedoeld in het eerste lid, onderdeel b, kan de wijziging inhouden de omzetting van de in de strafbeschikking opgelegde geldboete in een taakstraf. Voor elke volle € 25 van de geldboete wordt niet meer dan twee uur taakstraf opgelegd.</w:t>
      </w:r>
    </w:p>
    <w:p w:rsidRPr="00822BB0" w:rsidR="00822BB0" w:rsidP="005748AB" w:rsidRDefault="00822BB0" w14:paraId="35C7E1BD" w14:textId="362A7A45">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4. Een wijziging als bedoeld in het derde lid vindt alleen plaats indien de veroordeelde door de officier van justitie is gehoord. De veroordeelde wordt uiterlijk bij de aanvang van het horen gewezen op de mogelijkheid om toevoeging van een raadsman te verzoeken. Artikel 3.3.4, derde lid, is van overeenkomstige toepassing.</w:t>
      </w:r>
    </w:p>
    <w:p w:rsidRPr="00822BB0" w:rsidR="00822BB0" w:rsidP="005748AB" w:rsidRDefault="00822BB0" w14:paraId="502BEEF8"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5. </w:t>
      </w:r>
      <w:bookmarkStart w:name="_Hlk144127544" w:id="132"/>
      <w:r w:rsidRPr="00822BB0">
        <w:rPr>
          <w:rFonts w:ascii="Times New Roman" w:hAnsi="Times New Roman" w:cs="Times New Roman"/>
          <w:bCs/>
          <w:sz w:val="24"/>
          <w:szCs w:val="24"/>
        </w:rPr>
        <w:t xml:space="preserve">Artikel 3.3.5, eerste en tweede lid, is van overeenkomstige toepassing op de beschikking tot wijziging van de onherroepelijke strafbeschikking. </w:t>
      </w:r>
      <w:bookmarkEnd w:id="132"/>
    </w:p>
    <w:p w:rsidRPr="00822BB0" w:rsidR="00822BB0" w:rsidP="00822BB0" w:rsidRDefault="00822BB0" w14:paraId="407B7BBB"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C469464" w14:textId="77777777">
      <w:pPr>
        <w:spacing w:line="240" w:lineRule="atLeast"/>
        <w:rPr>
          <w:rFonts w:ascii="Times New Roman" w:hAnsi="Times New Roman"/>
          <w:sz w:val="24"/>
        </w:rPr>
      </w:pPr>
      <w:r w:rsidRPr="00822BB0">
        <w:rPr>
          <w:rFonts w:ascii="Times New Roman" w:hAnsi="Times New Roman"/>
          <w:b/>
          <w:bCs/>
          <w:sz w:val="24"/>
        </w:rPr>
        <w:t>Artikel 7.2.8b</w:t>
      </w:r>
    </w:p>
    <w:p w:rsidRPr="00822BB0" w:rsidR="00822BB0" w:rsidP="00822BB0" w:rsidRDefault="00822BB0" w14:paraId="1AB7A9E8" w14:textId="77777777">
      <w:pPr>
        <w:pStyle w:val="Geenafstand"/>
        <w:spacing w:line="240" w:lineRule="atLeast"/>
        <w:rPr>
          <w:rFonts w:ascii="Times New Roman" w:hAnsi="Times New Roman" w:cs="Times New Roman"/>
          <w:bCs/>
          <w:sz w:val="24"/>
          <w:szCs w:val="24"/>
        </w:rPr>
      </w:pPr>
    </w:p>
    <w:p w:rsidRPr="00822BB0" w:rsidR="00822BB0" w:rsidP="005748AB" w:rsidRDefault="00822BB0" w14:paraId="12FDDA23"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Indien naar het oordeel van de officier van justitie een ernstig vermoeden bestaat dat de veroordeelde binnen de proeftijd de in de onherroepelijke strafbeschikking gestelde algemene voorwaarde niet naleeft of niet heeft nageleefd, en de officier van justitie voor het binnen de proeftijd begane feit een procesinleiding indient, kan een wijziging van de onherroepelijke strafbeschikking wegens niet-naleving van die voorwaarde in afwijking van artikel 7.2.8a alleen plaatsvinden door indiening van een daartoe strekkende vordering overeenkomstig artikel 7.2.8c.</w:t>
      </w:r>
    </w:p>
    <w:p w:rsidRPr="00822BB0" w:rsidR="00822BB0" w:rsidP="005748AB" w:rsidRDefault="00822BB0" w14:paraId="2FA634AD"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Indien naar het oordeel van de officier van justitie een ernstig vermoeden bestaat dat de veroordeelde binnen de proeftijd de in de onherroepelijke strafbeschikking gestelde algemene </w:t>
      </w:r>
      <w:r w:rsidRPr="00822BB0">
        <w:rPr>
          <w:rFonts w:ascii="Times New Roman" w:hAnsi="Times New Roman" w:cs="Times New Roman"/>
          <w:bCs/>
          <w:sz w:val="24"/>
          <w:szCs w:val="24"/>
        </w:rPr>
        <w:lastRenderedPageBreak/>
        <w:t>voorwaarde niet naleeft of niet heeft nageleefd, de officier van justitie voor het binnen de proeftijd begane feit een strafbeschikking heeft uitgevaardigd waartegen de veroordeelde verzet heeft gedaan, en de officier van justitie de zaak overeenkomstig artikel 5.3.5 ter berechting aanbrengt, trekt de officier van justitie de op grond van artikel 7.2.8a uitgevaardigde beschikking tot wijziging van de onherroepelijke strafbeschikking wegens niet-naleving van die voorwaarde in, en dient hij een vordering tot wijziging van de onherroepelijke strafbeschikking in overeenkomstig artikel 7.2.8c.</w:t>
      </w:r>
    </w:p>
    <w:p w:rsidRPr="00822BB0" w:rsidR="00822BB0" w:rsidP="005748AB" w:rsidRDefault="00822BB0" w14:paraId="163FA106"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 de gevallen, bedoeld in het eerste en het tweede lid, wordt een vordering die is gebaseerd of mede is gebaseerd op een ernstig vermoeden van schending van de algemene voorwaarde gevoegd behandeld bij de berechting van het binnen de proeftijd begane feit. Toewijzing van de vordering op grond van overtreding van de algemene voorwaarde kan in deze gevallen alleen plaatsvinden in geval van een veroordeling wegens dat feit.</w:t>
      </w:r>
    </w:p>
    <w:p w:rsidRPr="00822BB0" w:rsidR="00822BB0" w:rsidP="00822BB0" w:rsidRDefault="00822BB0" w14:paraId="2211244B"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06AA252B" w14:textId="77777777">
      <w:pPr>
        <w:spacing w:line="240" w:lineRule="atLeast"/>
        <w:rPr>
          <w:rFonts w:ascii="Times New Roman" w:hAnsi="Times New Roman"/>
          <w:sz w:val="24"/>
        </w:rPr>
      </w:pPr>
      <w:r w:rsidRPr="00822BB0">
        <w:rPr>
          <w:rFonts w:ascii="Times New Roman" w:hAnsi="Times New Roman"/>
          <w:b/>
          <w:bCs/>
          <w:sz w:val="24"/>
        </w:rPr>
        <w:t>Artikel 7.2.8c</w:t>
      </w:r>
    </w:p>
    <w:p w:rsidRPr="00822BB0" w:rsidR="00822BB0" w:rsidP="00822BB0" w:rsidRDefault="00822BB0" w14:paraId="4860A6E1" w14:textId="77777777">
      <w:pPr>
        <w:pStyle w:val="Geenafstand"/>
        <w:spacing w:line="240" w:lineRule="atLeast"/>
        <w:rPr>
          <w:rFonts w:ascii="Times New Roman" w:hAnsi="Times New Roman" w:cs="Times New Roman"/>
          <w:bCs/>
          <w:sz w:val="24"/>
          <w:szCs w:val="24"/>
        </w:rPr>
      </w:pPr>
    </w:p>
    <w:p w:rsidR="005748AB" w:rsidP="005748AB" w:rsidRDefault="00822BB0" w14:paraId="5F0CEB56" w14:textId="276081EA">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1. De officier van justitie kan in de gevallen, bedoeld in artikel 7.2.8a, eerste lid, bij de rechtbank een vordering tot wijziging van de onherroepelijke strafbeschikking indienen. </w:t>
      </w:r>
      <w:bookmarkStart w:name="_Hlk183436444" w:id="133"/>
      <w:r w:rsidRPr="00822BB0">
        <w:rPr>
          <w:rFonts w:ascii="Times New Roman" w:hAnsi="Times New Roman" w:cs="Times New Roman"/>
          <w:bCs/>
          <w:sz w:val="24"/>
          <w:szCs w:val="24"/>
        </w:rPr>
        <w:t>Behalve de in artikel 7.2.8a, tweede en derde lid, bedoelde wijzigingen, kan de vordering ook een omzetting van een onvoorwaardelijke straf of een maatregel in gevangenisstraf of hechtenis van ten hoogste drie maanden inhouden.</w:t>
      </w:r>
      <w:bookmarkEnd w:id="133"/>
    </w:p>
    <w:p w:rsidRPr="005748AB" w:rsidR="005748AB" w:rsidP="005748AB" w:rsidRDefault="00822BB0" w14:paraId="093A1956" w14:textId="6E8F34E2">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bCs/>
          <w:sz w:val="24"/>
          <w:szCs w:val="24"/>
        </w:rPr>
        <w:t xml:space="preserve">2. De rechtbank beoordeelt of de onherroepelijke strafbeschikking op een toereikende schuldvaststelling berust. Indien de rechtbank oordeelt dat van een toereikende schuldvaststelling geen sprake is, wijst zij de vordering af en vernietigt zij de onherroepelijke strafbeschikking. </w:t>
      </w:r>
      <w:r w:rsidRPr="00822BB0">
        <w:rPr>
          <w:rFonts w:ascii="Times New Roman" w:hAnsi="Times New Roman" w:cs="Times New Roman"/>
          <w:sz w:val="24"/>
          <w:szCs w:val="24"/>
        </w:rPr>
        <w:t>Na vernietiging van de onherroepelijke strafbeschikking kan de gewezen verdachte niet opnieuw worden vervolgd voor hetzelfde feit.</w:t>
      </w:r>
    </w:p>
    <w:p w:rsidRPr="00822BB0" w:rsidR="00822BB0" w:rsidP="005748AB" w:rsidRDefault="00822BB0" w14:paraId="7AB4DF81" w14:textId="5CECF32E">
      <w:pPr>
        <w:spacing w:line="240" w:lineRule="atLeast"/>
        <w:ind w:firstLine="284"/>
        <w:rPr>
          <w:rFonts w:ascii="Times New Roman" w:hAnsi="Times New Roman"/>
          <w:bCs/>
          <w:sz w:val="24"/>
        </w:rPr>
      </w:pPr>
      <w:r w:rsidRPr="00822BB0">
        <w:rPr>
          <w:rFonts w:ascii="Times New Roman" w:hAnsi="Times New Roman"/>
          <w:bCs/>
          <w:sz w:val="24"/>
        </w:rPr>
        <w:t xml:space="preserve">3. Bij toewijzing van de vordering wijzigt de rechtbank de onherroepelijke strafbeschikking door een naar haar oordeel passende straf of maatregel op te leggen. Zij kan behalve een in artikel 3.3.1 voorziene straf of maatregel, ook gevangenisstraf of hechtenis van ten hoogste drie maanden opleggen. </w:t>
      </w:r>
      <w:bookmarkStart w:name="_Hlk182823699" w:id="134"/>
      <w:r w:rsidRPr="00822BB0">
        <w:rPr>
          <w:rFonts w:ascii="Times New Roman" w:hAnsi="Times New Roman"/>
          <w:bCs/>
          <w:sz w:val="24"/>
        </w:rPr>
        <w:t>In het geval, bedoeld in artikel 7.2.8a, eerste lid, onderdeel a, kan de wijziging mede een beslissing als bedoeld in artikel 7.2.6, eerste lid, inhouden.</w:t>
      </w:r>
      <w:bookmarkEnd w:id="134"/>
      <w:r w:rsidRPr="00822BB0">
        <w:rPr>
          <w:rFonts w:ascii="Times New Roman" w:hAnsi="Times New Roman"/>
          <w:bCs/>
          <w:sz w:val="24"/>
        </w:rPr>
        <w:t xml:space="preserve"> De artikelen 21, 22d en 24c van het Wetboek van Strafrecht en de artikelen 7.3.1, 7.5.8 en 7.6.4 zijn van overeenkomstige toepassing, met dien verstande dat de vervangende hechtenis ten hoogste drie maanden en de vervangende taakstraf ten hoogste honderdtachtig uur duurt.</w:t>
      </w:r>
    </w:p>
    <w:p w:rsidRPr="00822BB0" w:rsidR="00822BB0" w:rsidP="00822BB0" w:rsidRDefault="00822BB0" w14:paraId="07EF5AC4" w14:textId="77777777">
      <w:pPr>
        <w:spacing w:line="240" w:lineRule="atLeast"/>
        <w:rPr>
          <w:rFonts w:ascii="Times New Roman" w:hAnsi="Times New Roman"/>
          <w:i/>
          <w:iCs/>
          <w:sz w:val="24"/>
        </w:rPr>
      </w:pPr>
    </w:p>
    <w:p w:rsidRPr="00822BB0" w:rsidR="00822BB0" w:rsidP="00822BB0" w:rsidRDefault="00822BB0" w14:paraId="0479D145"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505E0328" w14:textId="77777777">
      <w:pPr>
        <w:spacing w:line="240" w:lineRule="atLeast"/>
        <w:rPr>
          <w:rFonts w:ascii="Times New Roman" w:hAnsi="Times New Roman"/>
          <w:sz w:val="24"/>
        </w:rPr>
      </w:pPr>
    </w:p>
    <w:p w:rsidRPr="00822BB0" w:rsidR="00822BB0" w:rsidP="00C64C8A" w:rsidRDefault="00822BB0" w14:paraId="41ABED1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Na artikel 7.2.9 wordt een artikel toegevoegd, luidende:</w:t>
      </w:r>
    </w:p>
    <w:p w:rsidRPr="00822BB0" w:rsidR="00822BB0" w:rsidP="00822BB0" w:rsidRDefault="00822BB0" w14:paraId="7BB4A50F"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5C2D38BE" w14:textId="77777777">
      <w:pPr>
        <w:spacing w:line="240" w:lineRule="atLeast"/>
        <w:rPr>
          <w:rFonts w:ascii="Times New Roman" w:hAnsi="Times New Roman"/>
          <w:b/>
          <w:sz w:val="24"/>
        </w:rPr>
      </w:pPr>
      <w:r w:rsidRPr="00822BB0">
        <w:rPr>
          <w:rFonts w:ascii="Times New Roman" w:hAnsi="Times New Roman"/>
          <w:b/>
          <w:bCs/>
          <w:sz w:val="24"/>
        </w:rPr>
        <w:t>Artikel 7.2.10</w:t>
      </w:r>
    </w:p>
    <w:p w:rsidRPr="00822BB0" w:rsidR="00822BB0" w:rsidP="00822BB0" w:rsidRDefault="00822BB0" w14:paraId="4DE6BA72" w14:textId="77777777">
      <w:pPr>
        <w:pStyle w:val="Geenafstand"/>
        <w:spacing w:line="240" w:lineRule="atLeast"/>
        <w:rPr>
          <w:rFonts w:ascii="Times New Roman" w:hAnsi="Times New Roman" w:cs="Times New Roman"/>
          <w:bCs/>
          <w:sz w:val="24"/>
          <w:szCs w:val="24"/>
        </w:rPr>
      </w:pPr>
    </w:p>
    <w:p w:rsidRPr="00822BB0" w:rsidR="00822BB0" w:rsidP="00C64C8A" w:rsidRDefault="00822BB0" w14:paraId="278B970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De veroordeelde kan een bezwaarschrift indienen bij de rechtbank tegen de beschikking van de officier van justitie tot wijziging van een onherroepelijke strafbeschikking als bedoeld in artikel 7.2.8a.</w:t>
      </w:r>
    </w:p>
    <w:p w:rsidRPr="00822BB0" w:rsidR="00822BB0" w:rsidP="00C64C8A" w:rsidRDefault="00822BB0" w14:paraId="312EE6A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2. Het bezwaarschrift is gemotiveerd en wordt ingediend binnen twee weken nadat een kopie van de beschikking in persoon aan de veroordeelde is uitgereikt, dan wel zich een andere omstandigheid heeft voorgedaan waaruit voortvloeit dat de beschikking hem bekend is. Het bezwaarschrift wordt ingediend bij de rechtbank van het arrondissement waar de officier van justitie is aangesteld. Is de officier van justitie niet aangesteld bij een </w:t>
      </w:r>
      <w:r w:rsidRPr="00822BB0">
        <w:rPr>
          <w:rFonts w:ascii="Times New Roman" w:hAnsi="Times New Roman" w:cs="Times New Roman"/>
          <w:bCs/>
          <w:sz w:val="24"/>
          <w:szCs w:val="24"/>
        </w:rPr>
        <w:lastRenderedPageBreak/>
        <w:t>arrondissementsparket, dan wordt het bezwaarschrift ingediend bij de rechtbank die bevoegd is om het strafbare feit te berechten.</w:t>
      </w:r>
    </w:p>
    <w:p w:rsidRPr="00822BB0" w:rsidR="00822BB0" w:rsidP="00C64C8A" w:rsidRDefault="00822BB0" w14:paraId="6F536417"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Indien niet is voldaan aan de in artikel 7.2.8a, eerste tot en met derde lid, gestelde voorwaarden, verklaart de rechtbank het bezwaarschrift gegrond en vernietigt zij de beschikking.</w:t>
      </w:r>
    </w:p>
    <w:p w:rsidRPr="00822BB0" w:rsidR="00822BB0" w:rsidP="00C64C8A" w:rsidRDefault="00822BB0" w14:paraId="6D33B4DF" w14:textId="77777777">
      <w:pPr>
        <w:spacing w:line="240" w:lineRule="atLeast"/>
        <w:ind w:firstLine="284"/>
        <w:rPr>
          <w:rFonts w:ascii="Times New Roman" w:hAnsi="Times New Roman"/>
          <w:i/>
          <w:iCs/>
          <w:sz w:val="24"/>
        </w:rPr>
      </w:pPr>
      <w:r w:rsidRPr="00822BB0">
        <w:rPr>
          <w:rFonts w:ascii="Times New Roman" w:hAnsi="Times New Roman"/>
          <w:bCs/>
          <w:sz w:val="24"/>
        </w:rPr>
        <w:t>4. Indien is voldaan aan de in artikel 7.2.8a, eerste tot en met derde lid, gestelde voorwaarden, beoordeelt de rechtbank of de wijziging passende bestraffing oplevert. Indien dat naar haar oordeel het geval is, verklaart zij het bezwaarschrift ongegrond. Indien dat naar haar oordeel niet het geval is, verklaart zij het bewaarschrift gegrond, vernietigt zij de beschikking en wijzigt zij de onherroepelijke strafbeschikking door een naar haar oordeel passende, in artikel 3.3.1 voorziene, straf of maatregel op te leggen. In het geval, bedoeld in artikel 7.2.8a, eerste lid, onderdeel a, kan de wijziging mede een beslissing als bedoeld in artikel 7.2.6, eerste lid, inhouden.</w:t>
      </w:r>
    </w:p>
    <w:p w:rsidRPr="00822BB0" w:rsidR="00822BB0" w:rsidP="00822BB0" w:rsidRDefault="00822BB0" w14:paraId="73AECC37" w14:textId="77777777">
      <w:pPr>
        <w:spacing w:line="240" w:lineRule="atLeast"/>
        <w:rPr>
          <w:rFonts w:ascii="Times New Roman" w:hAnsi="Times New Roman"/>
          <w:sz w:val="24"/>
        </w:rPr>
      </w:pPr>
    </w:p>
    <w:p w:rsidRPr="00822BB0" w:rsidR="00822BB0" w:rsidP="00822BB0" w:rsidRDefault="00822BB0" w14:paraId="13DD47E7"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2B1C2E61" w14:textId="77777777">
      <w:pPr>
        <w:spacing w:line="240" w:lineRule="atLeast"/>
        <w:rPr>
          <w:rFonts w:ascii="Times New Roman" w:hAnsi="Times New Roman"/>
          <w:sz w:val="24"/>
        </w:rPr>
      </w:pPr>
    </w:p>
    <w:p w:rsidRPr="00822BB0" w:rsidR="00822BB0" w:rsidP="00C64C8A" w:rsidRDefault="00822BB0" w14:paraId="732C0152" w14:textId="77777777">
      <w:pPr>
        <w:spacing w:line="240" w:lineRule="atLeast"/>
        <w:ind w:firstLine="284"/>
        <w:rPr>
          <w:rFonts w:ascii="Times New Roman" w:hAnsi="Times New Roman"/>
          <w:sz w:val="24"/>
        </w:rPr>
      </w:pPr>
      <w:r w:rsidRPr="00822BB0">
        <w:rPr>
          <w:rFonts w:ascii="Times New Roman" w:hAnsi="Times New Roman"/>
          <w:sz w:val="24"/>
        </w:rPr>
        <w:t>Artikel 7.3.4 vervalt.</w:t>
      </w:r>
    </w:p>
    <w:p w:rsidRPr="00822BB0" w:rsidR="00822BB0" w:rsidP="00822BB0" w:rsidRDefault="00822BB0" w14:paraId="7A3BAEEE" w14:textId="77777777">
      <w:pPr>
        <w:spacing w:line="240" w:lineRule="atLeast"/>
        <w:rPr>
          <w:rFonts w:ascii="Times New Roman" w:hAnsi="Times New Roman"/>
          <w:sz w:val="24"/>
        </w:rPr>
      </w:pPr>
    </w:p>
    <w:p w:rsidRPr="00822BB0" w:rsidR="00822BB0" w:rsidP="00822BB0" w:rsidRDefault="00822BB0" w14:paraId="5EB2E24F" w14:textId="77777777">
      <w:pPr>
        <w:spacing w:line="240" w:lineRule="atLeast"/>
        <w:rPr>
          <w:rFonts w:ascii="Times New Roman" w:hAnsi="Times New Roman"/>
          <w:sz w:val="24"/>
        </w:rPr>
      </w:pPr>
      <w:r w:rsidRPr="00822BB0">
        <w:rPr>
          <w:rFonts w:ascii="Times New Roman" w:hAnsi="Times New Roman"/>
          <w:sz w:val="24"/>
        </w:rPr>
        <w:t>J</w:t>
      </w:r>
    </w:p>
    <w:p w:rsidRPr="00822BB0" w:rsidR="00822BB0" w:rsidP="00822BB0" w:rsidRDefault="00822BB0" w14:paraId="0FA0E8AA" w14:textId="77777777">
      <w:pPr>
        <w:spacing w:line="240" w:lineRule="atLeast"/>
        <w:rPr>
          <w:rFonts w:ascii="Times New Roman" w:hAnsi="Times New Roman"/>
          <w:sz w:val="24"/>
        </w:rPr>
      </w:pPr>
    </w:p>
    <w:p w:rsidRPr="00822BB0" w:rsidR="00822BB0" w:rsidP="00C64C8A" w:rsidRDefault="00822BB0" w14:paraId="2B0A6DD1" w14:textId="77777777">
      <w:pPr>
        <w:spacing w:line="240" w:lineRule="atLeast"/>
        <w:ind w:firstLine="284"/>
        <w:rPr>
          <w:rFonts w:ascii="Times New Roman" w:hAnsi="Times New Roman"/>
          <w:sz w:val="24"/>
        </w:rPr>
      </w:pPr>
      <w:r w:rsidRPr="00822BB0">
        <w:rPr>
          <w:rFonts w:ascii="Times New Roman" w:hAnsi="Times New Roman"/>
          <w:sz w:val="24"/>
        </w:rPr>
        <w:t>In artikel 7.3.6 vervalt het tweede lid, onder vernummering van het derde lid tot het tweede lid.</w:t>
      </w:r>
    </w:p>
    <w:p w:rsidRPr="00822BB0" w:rsidR="00822BB0" w:rsidP="00822BB0" w:rsidRDefault="00822BB0" w14:paraId="4A23BD46" w14:textId="77777777">
      <w:pPr>
        <w:spacing w:line="240" w:lineRule="atLeast"/>
        <w:rPr>
          <w:rFonts w:ascii="Times New Roman" w:hAnsi="Times New Roman"/>
          <w:sz w:val="24"/>
        </w:rPr>
      </w:pPr>
    </w:p>
    <w:p w:rsidRPr="00822BB0" w:rsidR="00822BB0" w:rsidP="00822BB0" w:rsidRDefault="00822BB0" w14:paraId="5820F1CE" w14:textId="77777777">
      <w:pPr>
        <w:spacing w:line="240" w:lineRule="atLeast"/>
        <w:rPr>
          <w:rFonts w:ascii="Times New Roman" w:hAnsi="Times New Roman"/>
          <w:sz w:val="24"/>
        </w:rPr>
      </w:pPr>
      <w:r w:rsidRPr="00822BB0">
        <w:rPr>
          <w:rFonts w:ascii="Times New Roman" w:hAnsi="Times New Roman"/>
          <w:sz w:val="24"/>
        </w:rPr>
        <w:t>K</w:t>
      </w:r>
    </w:p>
    <w:p w:rsidRPr="00822BB0" w:rsidR="00822BB0" w:rsidP="00822BB0" w:rsidRDefault="00822BB0" w14:paraId="02E961B4" w14:textId="77777777">
      <w:pPr>
        <w:spacing w:line="240" w:lineRule="atLeast"/>
        <w:rPr>
          <w:rFonts w:ascii="Times New Roman" w:hAnsi="Times New Roman"/>
          <w:sz w:val="24"/>
        </w:rPr>
      </w:pPr>
    </w:p>
    <w:p w:rsidRPr="00822BB0" w:rsidR="00822BB0" w:rsidP="00C64C8A" w:rsidRDefault="00822BB0" w14:paraId="4E55DF27" w14:textId="77777777">
      <w:pPr>
        <w:spacing w:line="240" w:lineRule="atLeast"/>
        <w:ind w:firstLine="284"/>
        <w:rPr>
          <w:rFonts w:ascii="Times New Roman" w:hAnsi="Times New Roman"/>
          <w:sz w:val="24"/>
        </w:rPr>
      </w:pPr>
      <w:r w:rsidRPr="00822BB0">
        <w:rPr>
          <w:rFonts w:ascii="Times New Roman" w:hAnsi="Times New Roman"/>
          <w:sz w:val="24"/>
        </w:rPr>
        <w:t>In artikel 7.3.7, tweede lid, onderdeel b, wordt “gelast” vervangen door “bevolen”.</w:t>
      </w:r>
    </w:p>
    <w:p w:rsidRPr="00822BB0" w:rsidR="00822BB0" w:rsidP="00822BB0" w:rsidRDefault="00822BB0" w14:paraId="4F5EADD1" w14:textId="77777777">
      <w:pPr>
        <w:spacing w:line="240" w:lineRule="atLeast"/>
        <w:rPr>
          <w:rFonts w:ascii="Times New Roman" w:hAnsi="Times New Roman"/>
          <w:sz w:val="24"/>
        </w:rPr>
      </w:pPr>
    </w:p>
    <w:p w:rsidRPr="00822BB0" w:rsidR="00822BB0" w:rsidP="00822BB0" w:rsidRDefault="00822BB0" w14:paraId="7E3F02D0"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525BE83D" w14:textId="77777777">
      <w:pPr>
        <w:spacing w:line="240" w:lineRule="atLeast"/>
        <w:rPr>
          <w:rFonts w:ascii="Times New Roman" w:hAnsi="Times New Roman"/>
          <w:sz w:val="24"/>
        </w:rPr>
      </w:pPr>
    </w:p>
    <w:p w:rsidRPr="00822BB0" w:rsidR="00822BB0" w:rsidP="00C64C8A" w:rsidRDefault="00822BB0" w14:paraId="2AE93D9C" w14:textId="77777777">
      <w:pPr>
        <w:spacing w:line="240" w:lineRule="atLeast"/>
        <w:ind w:firstLine="284"/>
        <w:rPr>
          <w:rFonts w:ascii="Times New Roman" w:hAnsi="Times New Roman"/>
          <w:sz w:val="24"/>
        </w:rPr>
      </w:pPr>
      <w:r w:rsidRPr="00822BB0">
        <w:rPr>
          <w:rFonts w:ascii="Times New Roman" w:hAnsi="Times New Roman"/>
          <w:sz w:val="24"/>
        </w:rPr>
        <w:t>Artikel 7.3.9 wordt als volgt gewijzigd:</w:t>
      </w:r>
    </w:p>
    <w:p w:rsidR="00C64C8A" w:rsidP="00C64C8A" w:rsidRDefault="00C64C8A" w14:paraId="23FECF65" w14:textId="77777777">
      <w:pPr>
        <w:spacing w:line="240" w:lineRule="atLeast"/>
        <w:ind w:left="426" w:hanging="142"/>
        <w:rPr>
          <w:rFonts w:ascii="Times New Roman" w:hAnsi="Times New Roman"/>
          <w:sz w:val="24"/>
        </w:rPr>
      </w:pPr>
    </w:p>
    <w:p w:rsidRPr="00822BB0" w:rsidR="00822BB0" w:rsidP="00C64C8A" w:rsidRDefault="00822BB0" w14:paraId="50ED4E28" w14:textId="3BCF8A70">
      <w:pPr>
        <w:spacing w:line="240" w:lineRule="atLeast"/>
        <w:ind w:left="426" w:hanging="142"/>
        <w:rPr>
          <w:rFonts w:ascii="Times New Roman" w:hAnsi="Times New Roman"/>
          <w:sz w:val="24"/>
        </w:rPr>
      </w:pPr>
      <w:r w:rsidRPr="00822BB0">
        <w:rPr>
          <w:rFonts w:ascii="Times New Roman" w:hAnsi="Times New Roman"/>
          <w:sz w:val="24"/>
        </w:rPr>
        <w:t>1. Het tweede en derde lid komen te luiden:</w:t>
      </w:r>
    </w:p>
    <w:p w:rsidRPr="00822BB0" w:rsidR="00822BB0" w:rsidP="00C64C8A" w:rsidRDefault="00822BB0" w14:paraId="3ADC2F1F" w14:textId="77777777">
      <w:pPr>
        <w:spacing w:line="240" w:lineRule="atLeast"/>
        <w:ind w:firstLine="284"/>
        <w:rPr>
          <w:rFonts w:ascii="Times New Roman" w:hAnsi="Times New Roman"/>
          <w:sz w:val="24"/>
        </w:rPr>
      </w:pPr>
      <w:r w:rsidRPr="00822BB0">
        <w:rPr>
          <w:rFonts w:ascii="Times New Roman" w:hAnsi="Times New Roman"/>
          <w:sz w:val="24"/>
        </w:rPr>
        <w:t>2. Bij de voorwaardelijke invrijheidstelling kunnen door de officier van justitie bijzondere voorwaarden betreffende het gedrag van de veroordeelde worden gesteld waaraan de veroordeelde gedurende de proeftijd, of een bij de beslissing te bepalen gedeelte daarvan, dan wel binnen een bij de beslissing te bepalen termijn, ten hoogste gelijk aan de proeftijd, moet voldoen. De bijzondere voorwaarden kunnen inhouden:</w:t>
      </w:r>
    </w:p>
    <w:p w:rsidRPr="00822BB0" w:rsidR="00822BB0" w:rsidP="00C64C8A" w:rsidRDefault="00822BB0" w14:paraId="2C0882E4"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C64C8A" w:rsidRDefault="00822BB0" w14:paraId="5D923B5E"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Pr="00822BB0" w:rsidR="00822BB0" w:rsidP="00C64C8A" w:rsidRDefault="00822BB0" w14:paraId="4DFC7D7C" w14:textId="77777777">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p w:rsidRPr="00822BB0" w:rsidR="00822BB0" w:rsidP="00C64C8A" w:rsidRDefault="00822BB0" w14:paraId="6A66CCF2" w14:textId="77777777">
      <w:pPr>
        <w:spacing w:line="240" w:lineRule="atLeast"/>
        <w:ind w:firstLine="284"/>
        <w:rPr>
          <w:rFonts w:ascii="Times New Roman" w:hAnsi="Times New Roman"/>
          <w:sz w:val="24"/>
        </w:rPr>
      </w:pPr>
      <w:r w:rsidRPr="00822BB0">
        <w:rPr>
          <w:rFonts w:ascii="Times New Roman" w:hAnsi="Times New Roman"/>
          <w:sz w:val="24"/>
        </w:rPr>
        <w:t>d. de verplichting te verhuizen uit een bepaald gebied;</w:t>
      </w:r>
    </w:p>
    <w:p w:rsidRPr="00822BB0" w:rsidR="00822BB0" w:rsidP="00C64C8A" w:rsidRDefault="00822BB0" w14:paraId="04D14406" w14:textId="77777777">
      <w:pPr>
        <w:spacing w:line="240" w:lineRule="atLeast"/>
        <w:ind w:firstLine="284"/>
        <w:rPr>
          <w:rFonts w:ascii="Times New Roman" w:hAnsi="Times New Roman"/>
          <w:sz w:val="24"/>
        </w:rPr>
      </w:pPr>
      <w:r w:rsidRPr="00822BB0">
        <w:rPr>
          <w:rFonts w:ascii="Times New Roman" w:hAnsi="Times New Roman"/>
          <w:sz w:val="24"/>
        </w:rPr>
        <w:t>e. een verplichting op bepaalde tijdstippen of gedurende een bepaalde periode op een bepaalde locatie aanwezig te zijn;</w:t>
      </w:r>
    </w:p>
    <w:p w:rsidRPr="00822BB0" w:rsidR="00822BB0" w:rsidP="00C64C8A" w:rsidRDefault="00822BB0" w14:paraId="6B2B4111" w14:textId="77777777">
      <w:pPr>
        <w:spacing w:line="240" w:lineRule="atLeast"/>
        <w:ind w:firstLine="284"/>
        <w:rPr>
          <w:rFonts w:ascii="Times New Roman" w:hAnsi="Times New Roman"/>
          <w:sz w:val="24"/>
        </w:rPr>
      </w:pPr>
      <w:r w:rsidRPr="00822BB0">
        <w:rPr>
          <w:rFonts w:ascii="Times New Roman" w:hAnsi="Times New Roman"/>
          <w:sz w:val="24"/>
        </w:rPr>
        <w:t>f. een verplichting zich op bepaalde tijdstippen te melden bij een bepaalde instantie;</w:t>
      </w:r>
    </w:p>
    <w:p w:rsidRPr="00822BB0" w:rsidR="00822BB0" w:rsidP="00C64C8A" w:rsidRDefault="00822BB0" w14:paraId="756C0D6D" w14:textId="77777777">
      <w:pPr>
        <w:spacing w:line="240" w:lineRule="atLeast"/>
        <w:ind w:firstLine="284"/>
        <w:rPr>
          <w:rFonts w:ascii="Times New Roman" w:hAnsi="Times New Roman"/>
          <w:sz w:val="24"/>
        </w:rPr>
      </w:pPr>
      <w:r w:rsidRPr="00822BB0">
        <w:rPr>
          <w:rFonts w:ascii="Times New Roman" w:hAnsi="Times New Roman"/>
          <w:sz w:val="24"/>
        </w:rPr>
        <w:t>g. een beperking van het recht om Nederland te verlaten;</w:t>
      </w:r>
    </w:p>
    <w:p w:rsidRPr="00822BB0" w:rsidR="00822BB0" w:rsidP="00C64C8A" w:rsidRDefault="00822BB0" w14:paraId="4D4C104C" w14:textId="77777777">
      <w:pPr>
        <w:spacing w:line="240" w:lineRule="atLeast"/>
        <w:ind w:firstLine="284"/>
        <w:rPr>
          <w:rFonts w:ascii="Times New Roman" w:hAnsi="Times New Roman"/>
          <w:sz w:val="24"/>
        </w:rPr>
      </w:pPr>
      <w:r w:rsidRPr="00822BB0">
        <w:rPr>
          <w:rFonts w:ascii="Times New Roman" w:hAnsi="Times New Roman"/>
          <w:sz w:val="24"/>
        </w:rPr>
        <w:lastRenderedPageBreak/>
        <w:t>h. een verbod op het gebruik van alcohol of middelen als bedoeld in lijst I, lijst IA of lijst II van de Opiumwet en de verplichting ten behoeve van de naleving van dit verbod mee te werken aan een speekseltest, ademonderzoek, bloedonderzoek of urineonderzoek;</w:t>
      </w:r>
    </w:p>
    <w:p w:rsidR="00C64C8A" w:rsidP="00C64C8A" w:rsidRDefault="00822BB0" w14:paraId="698F8004" w14:textId="412EF7A4">
      <w:pPr>
        <w:spacing w:line="240" w:lineRule="atLeast"/>
        <w:ind w:left="284"/>
        <w:rPr>
          <w:rFonts w:ascii="Times New Roman" w:hAnsi="Times New Roman"/>
          <w:sz w:val="24"/>
        </w:rPr>
      </w:pPr>
      <w:r w:rsidRPr="00822BB0">
        <w:rPr>
          <w:rFonts w:ascii="Times New Roman" w:hAnsi="Times New Roman"/>
          <w:sz w:val="24"/>
        </w:rPr>
        <w:t xml:space="preserve">i. een verplichting zich te laten opnemen in een instelling; </w:t>
      </w:r>
    </w:p>
    <w:p w:rsidR="00C64C8A" w:rsidP="00C64C8A" w:rsidRDefault="00822BB0" w14:paraId="2F209777" w14:textId="0DB2CAB1">
      <w:pPr>
        <w:spacing w:line="240" w:lineRule="atLeast"/>
        <w:ind w:left="284"/>
        <w:rPr>
          <w:rFonts w:ascii="Times New Roman" w:hAnsi="Times New Roman"/>
          <w:sz w:val="24"/>
        </w:rPr>
      </w:pPr>
      <w:r w:rsidRPr="00822BB0">
        <w:rPr>
          <w:rFonts w:ascii="Times New Roman" w:hAnsi="Times New Roman"/>
          <w:sz w:val="24"/>
        </w:rPr>
        <w:t xml:space="preserve">j. een verplichting zich onder behandeling te stellen van een zorgaanbieder; </w:t>
      </w:r>
    </w:p>
    <w:p w:rsidR="00C64C8A" w:rsidP="00C64C8A" w:rsidRDefault="00822BB0" w14:paraId="4109D6F9" w14:textId="3188F483">
      <w:pPr>
        <w:ind w:firstLine="284"/>
        <w:contextualSpacing/>
        <w:rPr>
          <w:rFonts w:ascii="Times New Roman" w:hAnsi="Times New Roman"/>
          <w:sz w:val="24"/>
        </w:rPr>
      </w:pPr>
      <w:r w:rsidRPr="00822BB0">
        <w:rPr>
          <w:rFonts w:ascii="Times New Roman" w:hAnsi="Times New Roman"/>
          <w:sz w:val="24"/>
        </w:rPr>
        <w:t xml:space="preserve">k. een verplichting te verblijven in een instelling voor beschermd wonen, tot begeleid wonen of tot maatschappelijke opvang; </w:t>
      </w:r>
    </w:p>
    <w:p w:rsidR="00C64C8A" w:rsidP="00C64C8A" w:rsidRDefault="00822BB0" w14:paraId="515C78B9" w14:textId="0C776D1E">
      <w:pPr>
        <w:ind w:firstLine="284"/>
        <w:contextualSpacing/>
        <w:rPr>
          <w:rFonts w:ascii="Times New Roman" w:hAnsi="Times New Roman"/>
          <w:sz w:val="24"/>
        </w:rPr>
      </w:pPr>
      <w:r w:rsidRPr="00822BB0">
        <w:rPr>
          <w:rFonts w:ascii="Times New Roman" w:hAnsi="Times New Roman"/>
          <w:sz w:val="24"/>
        </w:rPr>
        <w:t xml:space="preserve">l. een verplichting tot het deelnemen aan een gedragsinterventie; </w:t>
      </w:r>
    </w:p>
    <w:p w:rsidR="00C64C8A" w:rsidP="00C64C8A" w:rsidRDefault="00822BB0" w14:paraId="46D5CA1B" w14:textId="12B74D45">
      <w:pPr>
        <w:spacing w:line="240" w:lineRule="atLeast"/>
        <w:ind w:firstLine="284"/>
        <w:rPr>
          <w:rFonts w:ascii="Times New Roman" w:hAnsi="Times New Roman"/>
          <w:sz w:val="24"/>
        </w:rPr>
      </w:pPr>
      <w:r w:rsidRPr="00822BB0">
        <w:rPr>
          <w:rFonts w:ascii="Times New Roman" w:hAnsi="Times New Roman"/>
          <w:sz w:val="24"/>
        </w:rPr>
        <w:t>m. een verplichting zich in te spannen voor het vinden en behouden van een dagbesteding;</w:t>
      </w:r>
    </w:p>
    <w:p w:rsidR="00C64C8A" w:rsidP="00C64C8A" w:rsidRDefault="00822BB0" w14:paraId="591C6202" w14:textId="30E8D10D">
      <w:pPr>
        <w:spacing w:line="240" w:lineRule="atLeast"/>
        <w:ind w:firstLine="284"/>
        <w:rPr>
          <w:rFonts w:ascii="Times New Roman" w:hAnsi="Times New Roman"/>
          <w:sz w:val="24"/>
        </w:rPr>
      </w:pPr>
      <w:r w:rsidRPr="00822BB0">
        <w:rPr>
          <w:rFonts w:ascii="Times New Roman" w:hAnsi="Times New Roman"/>
          <w:sz w:val="24"/>
        </w:rPr>
        <w:t xml:space="preserve">n. een verbod vrijwilligerswerk van een bepaalde aard te verrichten; </w:t>
      </w:r>
    </w:p>
    <w:p w:rsidRPr="00822BB0" w:rsidR="00822BB0" w:rsidP="00C64C8A" w:rsidRDefault="00822BB0" w14:paraId="56EFAA84" w14:textId="1D1C1348">
      <w:pPr>
        <w:spacing w:line="240" w:lineRule="atLeast"/>
        <w:ind w:firstLine="284"/>
        <w:rPr>
          <w:rFonts w:ascii="Times New Roman" w:hAnsi="Times New Roman"/>
          <w:sz w:val="24"/>
        </w:rPr>
      </w:pPr>
      <w:r w:rsidRPr="00822BB0">
        <w:rPr>
          <w:rFonts w:ascii="Times New Roman" w:hAnsi="Times New Roman"/>
          <w:sz w:val="24"/>
        </w:rPr>
        <w:t>o. gehele of gedeeltelijke vergoeding van de door het strafbare feit veroorzaakte schade of het treffen van een regeling voor het betalen van de schadevergoeding in termijnen;</w:t>
      </w:r>
    </w:p>
    <w:p w:rsidRPr="00822BB0" w:rsidR="00822BB0" w:rsidP="00C64C8A" w:rsidRDefault="00822BB0" w14:paraId="436D5BB3" w14:textId="77777777">
      <w:pPr>
        <w:spacing w:line="240" w:lineRule="atLeast"/>
        <w:ind w:firstLine="284"/>
        <w:rPr>
          <w:rFonts w:ascii="Times New Roman" w:hAnsi="Times New Roman"/>
          <w:sz w:val="24"/>
        </w:rPr>
      </w:pPr>
      <w:r w:rsidRPr="00822BB0">
        <w:rPr>
          <w:rFonts w:ascii="Times New Roman" w:hAnsi="Times New Roman"/>
          <w:sz w:val="24"/>
        </w:rPr>
        <w:t>p. andere voorwaarden, het gedrag van de veroordeelde betreffende.</w:t>
      </w:r>
    </w:p>
    <w:p w:rsidRPr="00822BB0" w:rsidR="00822BB0" w:rsidP="00C64C8A" w:rsidRDefault="00822BB0" w14:paraId="5563C262" w14:textId="77777777">
      <w:pPr>
        <w:spacing w:line="240" w:lineRule="atLeast"/>
        <w:ind w:firstLine="284"/>
        <w:rPr>
          <w:rFonts w:ascii="Times New Roman" w:hAnsi="Times New Roman"/>
          <w:sz w:val="24"/>
        </w:rPr>
      </w:pPr>
      <w:r w:rsidRPr="00822BB0">
        <w:rPr>
          <w:rFonts w:ascii="Times New Roman" w:hAnsi="Times New Roman"/>
          <w:sz w:val="24"/>
        </w:rPr>
        <w:t>3. Indien een bijzondere voorwaarde is gesteld, kan de officier van justitie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Indien vanwege de aard van een gestelde bijzondere voorwaarde reclasseringstoezicht niet aangewezen is, kan de officier van justitie een andere instelling of persoon als bedoeld in artikel 7.2.1, derde lid, opdracht geven toezicht te houden.</w:t>
      </w:r>
    </w:p>
    <w:p w:rsidR="00C64C8A" w:rsidP="00822BB0" w:rsidRDefault="00C64C8A" w14:paraId="5870CBAB" w14:textId="77777777">
      <w:pPr>
        <w:spacing w:line="240" w:lineRule="atLeast"/>
        <w:rPr>
          <w:rFonts w:ascii="Times New Roman" w:hAnsi="Times New Roman"/>
          <w:sz w:val="24"/>
        </w:rPr>
      </w:pPr>
    </w:p>
    <w:p w:rsidRPr="00822BB0" w:rsidR="00822BB0" w:rsidP="00C64C8A" w:rsidRDefault="00822BB0" w14:paraId="6F251A11" w14:textId="6EA8AFE5">
      <w:pPr>
        <w:spacing w:line="240" w:lineRule="atLeast"/>
        <w:ind w:firstLine="284"/>
        <w:rPr>
          <w:rFonts w:ascii="Times New Roman" w:hAnsi="Times New Roman"/>
          <w:sz w:val="24"/>
        </w:rPr>
      </w:pPr>
      <w:r w:rsidRPr="00822BB0">
        <w:rPr>
          <w:rFonts w:ascii="Times New Roman" w:hAnsi="Times New Roman"/>
          <w:sz w:val="24"/>
        </w:rPr>
        <w:t>2. Het vierde lid vervalt, onder vernummering van het vijfde en zesde lid tot vierde en vijfde lid.</w:t>
      </w:r>
    </w:p>
    <w:p w:rsidR="00C64C8A" w:rsidP="00822BB0" w:rsidRDefault="00C64C8A" w14:paraId="58AFD120" w14:textId="77777777">
      <w:pPr>
        <w:spacing w:line="240" w:lineRule="atLeast"/>
        <w:rPr>
          <w:rFonts w:ascii="Times New Roman" w:hAnsi="Times New Roman"/>
          <w:sz w:val="24"/>
        </w:rPr>
      </w:pPr>
    </w:p>
    <w:p w:rsidRPr="00822BB0" w:rsidR="00822BB0" w:rsidP="00C64C8A" w:rsidRDefault="00822BB0" w14:paraId="7D65F0AA" w14:textId="7A42331D">
      <w:pPr>
        <w:spacing w:line="240" w:lineRule="atLeast"/>
        <w:ind w:firstLine="284"/>
        <w:rPr>
          <w:rFonts w:ascii="Times New Roman" w:hAnsi="Times New Roman"/>
          <w:sz w:val="24"/>
        </w:rPr>
      </w:pPr>
      <w:r w:rsidRPr="00822BB0">
        <w:rPr>
          <w:rFonts w:ascii="Times New Roman" w:hAnsi="Times New Roman"/>
          <w:sz w:val="24"/>
        </w:rPr>
        <w:t>3. In het vijfde lid (nieuw) wordt “wijzigen of opheffen” vervangen door “ alsnog stellen, wijzigen of opheffen, of de termijn wijzigen waarbinnen de bijzondere voorwaarden gelden binnen de proeftijd”.</w:t>
      </w:r>
    </w:p>
    <w:p w:rsidRPr="00822BB0" w:rsidR="00822BB0" w:rsidP="00822BB0" w:rsidRDefault="00822BB0" w14:paraId="4ACE9894" w14:textId="77777777">
      <w:pPr>
        <w:spacing w:line="240" w:lineRule="atLeast"/>
        <w:rPr>
          <w:rFonts w:ascii="Times New Roman" w:hAnsi="Times New Roman"/>
          <w:sz w:val="24"/>
        </w:rPr>
      </w:pPr>
    </w:p>
    <w:p w:rsidRPr="00822BB0" w:rsidR="00822BB0" w:rsidP="00822BB0" w:rsidRDefault="00822BB0" w14:paraId="72C0321D" w14:textId="77777777">
      <w:pPr>
        <w:spacing w:line="240" w:lineRule="atLeast"/>
        <w:rPr>
          <w:rFonts w:ascii="Times New Roman" w:hAnsi="Times New Roman"/>
          <w:sz w:val="24"/>
        </w:rPr>
      </w:pPr>
      <w:r w:rsidRPr="00822BB0">
        <w:rPr>
          <w:rFonts w:ascii="Times New Roman" w:hAnsi="Times New Roman"/>
          <w:sz w:val="24"/>
        </w:rPr>
        <w:t>M</w:t>
      </w:r>
    </w:p>
    <w:p w:rsidRPr="00822BB0" w:rsidR="00822BB0" w:rsidP="00822BB0" w:rsidRDefault="00822BB0" w14:paraId="524F8642" w14:textId="77777777">
      <w:pPr>
        <w:spacing w:line="240" w:lineRule="atLeast"/>
        <w:rPr>
          <w:rFonts w:ascii="Times New Roman" w:hAnsi="Times New Roman"/>
          <w:sz w:val="24"/>
        </w:rPr>
      </w:pPr>
    </w:p>
    <w:p w:rsidRPr="00822BB0" w:rsidR="00822BB0" w:rsidP="00F75562" w:rsidRDefault="00822BB0" w14:paraId="4FDE7867" w14:textId="77777777">
      <w:pPr>
        <w:spacing w:line="240" w:lineRule="atLeast"/>
        <w:ind w:firstLine="284"/>
        <w:rPr>
          <w:rFonts w:ascii="Times New Roman" w:hAnsi="Times New Roman"/>
          <w:sz w:val="24"/>
        </w:rPr>
      </w:pPr>
      <w:r w:rsidRPr="00822BB0">
        <w:rPr>
          <w:rFonts w:ascii="Times New Roman" w:hAnsi="Times New Roman"/>
          <w:sz w:val="24"/>
        </w:rPr>
        <w:t>In artikel 7.3.12, eerste lid, wordt “gelast” vervangen door “beveelt”.</w:t>
      </w:r>
    </w:p>
    <w:p w:rsidRPr="00822BB0" w:rsidR="00822BB0" w:rsidP="00822BB0" w:rsidRDefault="00822BB0" w14:paraId="24BDECDF" w14:textId="77777777">
      <w:pPr>
        <w:spacing w:line="240" w:lineRule="atLeast"/>
        <w:rPr>
          <w:rFonts w:ascii="Times New Roman" w:hAnsi="Times New Roman"/>
          <w:sz w:val="24"/>
        </w:rPr>
      </w:pPr>
    </w:p>
    <w:p w:rsidRPr="00822BB0" w:rsidR="00822BB0" w:rsidP="00822BB0" w:rsidRDefault="00822BB0" w14:paraId="2534FE9B" w14:textId="77777777">
      <w:pPr>
        <w:spacing w:line="240" w:lineRule="atLeast"/>
        <w:rPr>
          <w:rFonts w:ascii="Times New Roman" w:hAnsi="Times New Roman"/>
          <w:sz w:val="24"/>
        </w:rPr>
      </w:pPr>
      <w:r w:rsidRPr="00822BB0">
        <w:rPr>
          <w:rFonts w:ascii="Times New Roman" w:hAnsi="Times New Roman"/>
          <w:sz w:val="24"/>
        </w:rPr>
        <w:t>N</w:t>
      </w:r>
    </w:p>
    <w:p w:rsidRPr="00822BB0" w:rsidR="00822BB0" w:rsidP="00822BB0" w:rsidRDefault="00822BB0" w14:paraId="7D1840BE" w14:textId="77777777">
      <w:pPr>
        <w:spacing w:line="240" w:lineRule="atLeast"/>
        <w:rPr>
          <w:rFonts w:ascii="Times New Roman" w:hAnsi="Times New Roman"/>
          <w:sz w:val="24"/>
        </w:rPr>
      </w:pPr>
    </w:p>
    <w:p w:rsidRPr="00822BB0" w:rsidR="00822BB0" w:rsidP="00F75562" w:rsidRDefault="00822BB0" w14:paraId="2678C152" w14:textId="77777777">
      <w:pPr>
        <w:spacing w:line="240" w:lineRule="atLeast"/>
        <w:ind w:firstLine="284"/>
        <w:rPr>
          <w:rFonts w:ascii="Times New Roman" w:hAnsi="Times New Roman"/>
          <w:sz w:val="24"/>
        </w:rPr>
      </w:pPr>
      <w:r w:rsidRPr="00822BB0">
        <w:rPr>
          <w:rFonts w:ascii="Times New Roman" w:hAnsi="Times New Roman"/>
          <w:sz w:val="24"/>
        </w:rPr>
        <w:t xml:space="preserve">In artikel 7.4.5, derde lid, wordt “voorwaarden” vervangen door “bijzondere voorwaarden” en wordt “en vijfde lid” vervangen door “, derde en zesde lid”. </w:t>
      </w:r>
    </w:p>
    <w:p w:rsidRPr="00822BB0" w:rsidR="00822BB0" w:rsidP="00822BB0" w:rsidRDefault="00822BB0" w14:paraId="019D29DB" w14:textId="77777777">
      <w:pPr>
        <w:spacing w:line="240" w:lineRule="atLeast"/>
        <w:rPr>
          <w:rFonts w:ascii="Times New Roman" w:hAnsi="Times New Roman"/>
          <w:i/>
          <w:iCs/>
          <w:sz w:val="24"/>
        </w:rPr>
      </w:pPr>
    </w:p>
    <w:p w:rsidRPr="00822BB0" w:rsidR="00822BB0" w:rsidP="00822BB0" w:rsidRDefault="00822BB0" w14:paraId="055B597B" w14:textId="77777777">
      <w:pPr>
        <w:spacing w:line="240" w:lineRule="atLeast"/>
        <w:rPr>
          <w:rFonts w:ascii="Times New Roman" w:hAnsi="Times New Roman"/>
          <w:sz w:val="24"/>
        </w:rPr>
      </w:pPr>
      <w:r w:rsidRPr="00822BB0">
        <w:rPr>
          <w:rFonts w:ascii="Times New Roman" w:hAnsi="Times New Roman"/>
          <w:sz w:val="24"/>
        </w:rPr>
        <w:t>O</w:t>
      </w:r>
    </w:p>
    <w:p w:rsidRPr="00822BB0" w:rsidR="00822BB0" w:rsidP="00822BB0" w:rsidRDefault="00822BB0" w14:paraId="1C846987" w14:textId="77777777">
      <w:pPr>
        <w:spacing w:line="240" w:lineRule="atLeast"/>
        <w:rPr>
          <w:rFonts w:ascii="Times New Roman" w:hAnsi="Times New Roman"/>
          <w:sz w:val="24"/>
        </w:rPr>
      </w:pPr>
    </w:p>
    <w:p w:rsidRPr="00822BB0" w:rsidR="00822BB0" w:rsidP="00F75562" w:rsidRDefault="00822BB0" w14:paraId="1ED1149A" w14:textId="77777777">
      <w:pPr>
        <w:spacing w:line="240" w:lineRule="atLeast"/>
        <w:ind w:firstLine="284"/>
        <w:rPr>
          <w:rFonts w:ascii="Times New Roman" w:hAnsi="Times New Roman"/>
          <w:sz w:val="24"/>
        </w:rPr>
      </w:pPr>
      <w:r w:rsidRPr="00822BB0">
        <w:rPr>
          <w:rFonts w:ascii="Times New Roman" w:hAnsi="Times New Roman"/>
          <w:sz w:val="24"/>
        </w:rPr>
        <w:t>In artikel 7.4.7, eerste lid, wordt “het wijzigen, aanvullen of opheffen van de voorwaarden” vervangen door “het alsnog stellen, wijzigen of opheffen van de bijzondere voorwaarden” en wordt “artikel 38, tweede lid,” vervangen door “artikel 38, derde lid,”.</w:t>
      </w:r>
    </w:p>
    <w:p w:rsidRPr="00822BB0" w:rsidR="00822BB0" w:rsidP="00822BB0" w:rsidRDefault="00822BB0" w14:paraId="5610271B" w14:textId="77777777">
      <w:pPr>
        <w:spacing w:line="240" w:lineRule="atLeast"/>
        <w:rPr>
          <w:rFonts w:ascii="Times New Roman" w:hAnsi="Times New Roman"/>
          <w:sz w:val="24"/>
        </w:rPr>
      </w:pPr>
    </w:p>
    <w:p w:rsidRPr="00822BB0" w:rsidR="00822BB0" w:rsidP="00822BB0" w:rsidRDefault="00822BB0" w14:paraId="44B9201F" w14:textId="77777777">
      <w:pPr>
        <w:spacing w:line="240" w:lineRule="atLeast"/>
        <w:rPr>
          <w:rFonts w:ascii="Times New Roman" w:hAnsi="Times New Roman"/>
          <w:sz w:val="24"/>
        </w:rPr>
      </w:pPr>
      <w:r w:rsidRPr="00822BB0">
        <w:rPr>
          <w:rFonts w:ascii="Times New Roman" w:hAnsi="Times New Roman"/>
          <w:sz w:val="24"/>
        </w:rPr>
        <w:t>P</w:t>
      </w:r>
    </w:p>
    <w:p w:rsidRPr="00822BB0" w:rsidR="00822BB0" w:rsidP="00822BB0" w:rsidRDefault="00822BB0" w14:paraId="0D12173D" w14:textId="77777777">
      <w:pPr>
        <w:spacing w:line="240" w:lineRule="atLeast"/>
        <w:rPr>
          <w:rFonts w:ascii="Times New Roman" w:hAnsi="Times New Roman"/>
          <w:sz w:val="24"/>
        </w:rPr>
      </w:pPr>
    </w:p>
    <w:p w:rsidRPr="00822BB0" w:rsidR="00822BB0" w:rsidP="00F75562" w:rsidRDefault="00822BB0" w14:paraId="0A1227B3" w14:textId="77777777">
      <w:pPr>
        <w:spacing w:line="240" w:lineRule="atLeast"/>
        <w:ind w:firstLine="284"/>
        <w:rPr>
          <w:rFonts w:ascii="Times New Roman" w:hAnsi="Times New Roman"/>
          <w:sz w:val="24"/>
        </w:rPr>
      </w:pPr>
      <w:r w:rsidRPr="00822BB0">
        <w:rPr>
          <w:rFonts w:ascii="Times New Roman" w:hAnsi="Times New Roman"/>
          <w:sz w:val="24"/>
        </w:rPr>
        <w:t xml:space="preserve">In artikel 7.4.8, vijfde lid, wordt “voorwaarden” telkens vervangen door “bijzondere voorwaarden” en wordt “artikel 1.5.8, derde tot en met zesde lid” vervangen door “artikel 1.5.8, derde, vierde, zesde en zevende lid”. </w:t>
      </w:r>
    </w:p>
    <w:p w:rsidRPr="00822BB0" w:rsidR="00822BB0" w:rsidP="00822BB0" w:rsidRDefault="00822BB0" w14:paraId="7589BBC4" w14:textId="77777777">
      <w:pPr>
        <w:spacing w:line="240" w:lineRule="atLeast"/>
        <w:rPr>
          <w:rFonts w:ascii="Times New Roman" w:hAnsi="Times New Roman"/>
          <w:sz w:val="24"/>
        </w:rPr>
      </w:pPr>
    </w:p>
    <w:p w:rsidRPr="00822BB0" w:rsidR="00822BB0" w:rsidP="00822BB0" w:rsidRDefault="00822BB0" w14:paraId="3FF541D1" w14:textId="77777777">
      <w:pPr>
        <w:spacing w:line="240" w:lineRule="atLeast"/>
        <w:rPr>
          <w:rFonts w:ascii="Times New Roman" w:hAnsi="Times New Roman"/>
          <w:sz w:val="24"/>
        </w:rPr>
      </w:pPr>
      <w:r w:rsidRPr="00822BB0">
        <w:rPr>
          <w:rFonts w:ascii="Times New Roman" w:hAnsi="Times New Roman"/>
          <w:sz w:val="24"/>
        </w:rPr>
        <w:lastRenderedPageBreak/>
        <w:t>Q</w:t>
      </w:r>
    </w:p>
    <w:p w:rsidRPr="00822BB0" w:rsidR="00822BB0" w:rsidP="00822BB0" w:rsidRDefault="00822BB0" w14:paraId="3EEAD341" w14:textId="77777777">
      <w:pPr>
        <w:spacing w:line="240" w:lineRule="atLeast"/>
        <w:rPr>
          <w:rFonts w:ascii="Times New Roman" w:hAnsi="Times New Roman"/>
          <w:sz w:val="24"/>
        </w:rPr>
      </w:pPr>
    </w:p>
    <w:p w:rsidRPr="00822BB0" w:rsidR="00822BB0" w:rsidP="00F75562" w:rsidRDefault="00822BB0" w14:paraId="51B746C5" w14:textId="77777777">
      <w:pPr>
        <w:ind w:firstLine="284"/>
        <w:contextualSpacing/>
        <w:rPr>
          <w:rFonts w:ascii="Times New Roman" w:hAnsi="Times New Roman"/>
          <w:sz w:val="24"/>
        </w:rPr>
      </w:pPr>
      <w:r w:rsidRPr="00822BB0">
        <w:rPr>
          <w:rFonts w:ascii="Times New Roman" w:hAnsi="Times New Roman"/>
          <w:sz w:val="24"/>
        </w:rPr>
        <w:t>In artikel 7.4.12, vijfde lid, wordt “de gestelde voorwaarden wijzigen, aanvullen of opheffen” vervangen door “de voorwaarden alsnog stellen, wijzigen of opheffen”.</w:t>
      </w:r>
    </w:p>
    <w:p w:rsidRPr="00822BB0" w:rsidR="00822BB0" w:rsidP="00822BB0" w:rsidRDefault="00822BB0" w14:paraId="7F22CB74" w14:textId="77777777">
      <w:pPr>
        <w:spacing w:line="240" w:lineRule="atLeast"/>
        <w:rPr>
          <w:rFonts w:ascii="Times New Roman" w:hAnsi="Times New Roman"/>
          <w:sz w:val="24"/>
        </w:rPr>
      </w:pPr>
    </w:p>
    <w:p w:rsidRPr="00822BB0" w:rsidR="00822BB0" w:rsidP="00822BB0" w:rsidRDefault="00822BB0" w14:paraId="74E423D0" w14:textId="77777777">
      <w:pPr>
        <w:spacing w:line="240" w:lineRule="atLeast"/>
        <w:rPr>
          <w:rFonts w:ascii="Times New Roman" w:hAnsi="Times New Roman"/>
          <w:sz w:val="24"/>
        </w:rPr>
      </w:pPr>
      <w:r w:rsidRPr="00822BB0">
        <w:rPr>
          <w:rFonts w:ascii="Times New Roman" w:hAnsi="Times New Roman"/>
          <w:sz w:val="24"/>
        </w:rPr>
        <w:t>R</w:t>
      </w:r>
    </w:p>
    <w:p w:rsidR="00F75562" w:rsidP="00822BB0" w:rsidRDefault="00F75562" w14:paraId="20DC8578" w14:textId="77777777">
      <w:pPr>
        <w:spacing w:line="240" w:lineRule="atLeast"/>
        <w:rPr>
          <w:rFonts w:ascii="Times New Roman" w:hAnsi="Times New Roman"/>
          <w:sz w:val="24"/>
        </w:rPr>
      </w:pPr>
    </w:p>
    <w:p w:rsidRPr="00822BB0" w:rsidR="00822BB0" w:rsidP="00F75562" w:rsidRDefault="00822BB0" w14:paraId="594C596F" w14:textId="2B8B7A38">
      <w:pPr>
        <w:spacing w:line="240" w:lineRule="atLeast"/>
        <w:ind w:firstLine="284"/>
        <w:rPr>
          <w:rFonts w:ascii="Times New Roman" w:hAnsi="Times New Roman"/>
          <w:sz w:val="24"/>
        </w:rPr>
      </w:pPr>
      <w:r w:rsidRPr="00822BB0">
        <w:rPr>
          <w:rFonts w:ascii="Times New Roman" w:hAnsi="Times New Roman"/>
          <w:sz w:val="24"/>
        </w:rPr>
        <w:t>In artikel 7.5.10, tweede lid, wordt “zedenmisdrijf” vervangen door “seksueel misdrijf”.</w:t>
      </w:r>
    </w:p>
    <w:p w:rsidRPr="00822BB0" w:rsidR="00822BB0" w:rsidP="00822BB0" w:rsidRDefault="00822BB0" w14:paraId="610FD8F4" w14:textId="77777777">
      <w:pPr>
        <w:spacing w:line="240" w:lineRule="atLeast"/>
        <w:rPr>
          <w:rFonts w:ascii="Times New Roman" w:hAnsi="Times New Roman"/>
          <w:sz w:val="24"/>
        </w:rPr>
      </w:pPr>
    </w:p>
    <w:p w:rsidRPr="00822BB0" w:rsidR="00822BB0" w:rsidP="00822BB0" w:rsidRDefault="00822BB0" w14:paraId="3802FC7B" w14:textId="77777777">
      <w:pPr>
        <w:spacing w:line="240" w:lineRule="atLeast"/>
        <w:rPr>
          <w:rFonts w:ascii="Times New Roman" w:hAnsi="Times New Roman"/>
          <w:sz w:val="24"/>
        </w:rPr>
      </w:pPr>
      <w:r w:rsidRPr="00822BB0">
        <w:rPr>
          <w:rFonts w:ascii="Times New Roman" w:hAnsi="Times New Roman"/>
          <w:sz w:val="24"/>
        </w:rPr>
        <w:t>S</w:t>
      </w:r>
    </w:p>
    <w:p w:rsidRPr="00822BB0" w:rsidR="00822BB0" w:rsidP="00822BB0" w:rsidRDefault="00822BB0" w14:paraId="659CCD7A" w14:textId="77777777">
      <w:pPr>
        <w:spacing w:line="240" w:lineRule="atLeast"/>
        <w:rPr>
          <w:rFonts w:ascii="Times New Roman" w:hAnsi="Times New Roman"/>
          <w:sz w:val="24"/>
        </w:rPr>
      </w:pPr>
    </w:p>
    <w:p w:rsidR="00CE742C" w:rsidP="00CE742C" w:rsidRDefault="00822BB0" w14:paraId="77B76F2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Het opschrift van Boek 7, Titel 5.2, komt te luiden: </w:t>
      </w:r>
    </w:p>
    <w:p w:rsidR="00CE742C" w:rsidP="00CE742C" w:rsidRDefault="00CE742C" w14:paraId="6A10A4A4" w14:textId="77777777">
      <w:pPr>
        <w:pStyle w:val="Geenafstand"/>
        <w:spacing w:line="240" w:lineRule="atLeast"/>
        <w:rPr>
          <w:rFonts w:ascii="Times New Roman" w:hAnsi="Times New Roman" w:cs="Times New Roman"/>
          <w:bCs/>
          <w:sz w:val="24"/>
          <w:szCs w:val="24"/>
        </w:rPr>
      </w:pPr>
    </w:p>
    <w:p w:rsidRPr="00CE742C" w:rsidR="00822BB0" w:rsidP="00822BB0" w:rsidRDefault="00822BB0" w14:paraId="2390A56A" w14:textId="4E27D1E3">
      <w:pPr>
        <w:pStyle w:val="Geenafstand"/>
        <w:spacing w:line="240" w:lineRule="atLeast"/>
        <w:rPr>
          <w:rFonts w:ascii="Times New Roman" w:hAnsi="Times New Roman" w:cs="Times New Roman"/>
          <w:bCs/>
          <w:sz w:val="24"/>
          <w:szCs w:val="24"/>
        </w:rPr>
      </w:pPr>
      <w:r w:rsidRPr="006F7C0B">
        <w:rPr>
          <w:rFonts w:ascii="Times New Roman" w:hAnsi="Times New Roman" w:cs="Times New Roman"/>
          <w:b/>
          <w:sz w:val="24"/>
          <w:szCs w:val="24"/>
        </w:rPr>
        <w:t>TITEL 5.2</w:t>
      </w:r>
      <w:r w:rsidR="00CE742C">
        <w:rPr>
          <w:rFonts w:ascii="Times New Roman" w:hAnsi="Times New Roman" w:cs="Times New Roman"/>
          <w:bCs/>
          <w:sz w:val="24"/>
          <w:szCs w:val="24"/>
        </w:rPr>
        <w:t xml:space="preserve"> </w:t>
      </w:r>
      <w:r w:rsidR="006F7C0B">
        <w:rPr>
          <w:rFonts w:ascii="Times New Roman" w:hAnsi="Times New Roman" w:cs="Times New Roman"/>
          <w:b/>
          <w:sz w:val="24"/>
          <w:szCs w:val="24"/>
        </w:rPr>
        <w:t xml:space="preserve">ONTNEMING VAN WEDERRECHTELIJK VERKREGEN VOORDEEL </w:t>
      </w:r>
    </w:p>
    <w:p w:rsidRPr="00822BB0" w:rsidR="00822BB0" w:rsidP="00822BB0" w:rsidRDefault="00822BB0" w14:paraId="7F268BDA" w14:textId="77777777">
      <w:pPr>
        <w:spacing w:line="240" w:lineRule="atLeast"/>
        <w:rPr>
          <w:rFonts w:ascii="Times New Roman" w:hAnsi="Times New Roman"/>
          <w:sz w:val="24"/>
        </w:rPr>
      </w:pPr>
    </w:p>
    <w:p w:rsidRPr="00822BB0" w:rsidR="00822BB0" w:rsidP="00822BB0" w:rsidRDefault="00822BB0" w14:paraId="04D01AD1" w14:textId="77777777">
      <w:pPr>
        <w:spacing w:line="240" w:lineRule="atLeast"/>
        <w:rPr>
          <w:rFonts w:ascii="Times New Roman" w:hAnsi="Times New Roman"/>
          <w:sz w:val="24"/>
        </w:rPr>
      </w:pPr>
      <w:r w:rsidRPr="00822BB0">
        <w:rPr>
          <w:rFonts w:ascii="Times New Roman" w:hAnsi="Times New Roman"/>
          <w:sz w:val="24"/>
        </w:rPr>
        <w:t>T</w:t>
      </w:r>
    </w:p>
    <w:p w:rsidRPr="00822BB0" w:rsidR="00822BB0" w:rsidP="00822BB0" w:rsidRDefault="00822BB0" w14:paraId="3EA177B4" w14:textId="77777777">
      <w:pPr>
        <w:spacing w:line="240" w:lineRule="atLeast"/>
        <w:rPr>
          <w:rFonts w:ascii="Times New Roman" w:hAnsi="Times New Roman"/>
          <w:sz w:val="24"/>
        </w:rPr>
      </w:pPr>
    </w:p>
    <w:p w:rsidRPr="00822BB0" w:rsidR="00822BB0" w:rsidP="00247ADC" w:rsidRDefault="00822BB0" w14:paraId="5379FB92" w14:textId="77777777">
      <w:pPr>
        <w:spacing w:line="240" w:lineRule="atLeast"/>
        <w:ind w:firstLine="284"/>
        <w:rPr>
          <w:rFonts w:ascii="Times New Roman" w:hAnsi="Times New Roman"/>
          <w:sz w:val="24"/>
        </w:rPr>
      </w:pPr>
      <w:r w:rsidRPr="00822BB0">
        <w:rPr>
          <w:rFonts w:ascii="Times New Roman" w:hAnsi="Times New Roman"/>
          <w:sz w:val="24"/>
        </w:rPr>
        <w:t>In artikel 7.5.14 wordt “artikel 3.3.1, derde lid, onderdeel c” vervangen door “</w:t>
      </w:r>
      <w:bookmarkStart w:name="_Hlk191903607" w:id="135"/>
      <w:r w:rsidRPr="00822BB0">
        <w:rPr>
          <w:rFonts w:ascii="Times New Roman" w:hAnsi="Times New Roman"/>
          <w:sz w:val="24"/>
        </w:rPr>
        <w:t>artikel 3.4.6, eerste lid, onderdeel d</w:t>
      </w:r>
      <w:bookmarkEnd w:id="135"/>
      <w:r w:rsidRPr="00822BB0">
        <w:rPr>
          <w:rFonts w:ascii="Times New Roman" w:hAnsi="Times New Roman"/>
          <w:sz w:val="24"/>
        </w:rPr>
        <w:t>”.</w:t>
      </w:r>
    </w:p>
    <w:p w:rsidRPr="00822BB0" w:rsidR="00822BB0" w:rsidP="00822BB0" w:rsidRDefault="00822BB0" w14:paraId="09B4FF50" w14:textId="77777777">
      <w:pPr>
        <w:spacing w:line="240" w:lineRule="atLeast"/>
        <w:rPr>
          <w:rFonts w:ascii="Times New Roman" w:hAnsi="Times New Roman"/>
          <w:i/>
          <w:iCs/>
          <w:sz w:val="24"/>
        </w:rPr>
      </w:pPr>
    </w:p>
    <w:p w:rsidRPr="00822BB0" w:rsidR="00822BB0" w:rsidP="00822BB0" w:rsidRDefault="00822BB0" w14:paraId="7FB3496B" w14:textId="77777777">
      <w:pPr>
        <w:spacing w:line="240" w:lineRule="atLeast"/>
        <w:rPr>
          <w:rFonts w:ascii="Times New Roman" w:hAnsi="Times New Roman"/>
          <w:sz w:val="24"/>
        </w:rPr>
      </w:pPr>
      <w:r w:rsidRPr="00822BB0">
        <w:rPr>
          <w:rFonts w:ascii="Times New Roman" w:hAnsi="Times New Roman"/>
          <w:sz w:val="24"/>
        </w:rPr>
        <w:t>U</w:t>
      </w:r>
    </w:p>
    <w:p w:rsidRPr="00822BB0" w:rsidR="00822BB0" w:rsidP="00822BB0" w:rsidRDefault="00822BB0" w14:paraId="1C149844" w14:textId="77777777">
      <w:pPr>
        <w:spacing w:line="240" w:lineRule="atLeast"/>
        <w:rPr>
          <w:rFonts w:ascii="Times New Roman" w:hAnsi="Times New Roman"/>
          <w:sz w:val="24"/>
        </w:rPr>
      </w:pPr>
    </w:p>
    <w:p w:rsidRPr="00822BB0" w:rsidR="00822BB0" w:rsidP="00247ADC" w:rsidRDefault="00822BB0" w14:paraId="5D222F0F"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7.5.21 wordt als volgt gewijzigd:</w:t>
      </w:r>
    </w:p>
    <w:p w:rsidR="00247ADC" w:rsidP="00822BB0" w:rsidRDefault="00247ADC" w14:paraId="69A1E855" w14:textId="77777777">
      <w:pPr>
        <w:pStyle w:val="Geenafstand"/>
        <w:spacing w:line="240" w:lineRule="atLeast"/>
        <w:rPr>
          <w:rFonts w:ascii="Times New Roman" w:hAnsi="Times New Roman" w:cs="Times New Roman"/>
          <w:bCs/>
          <w:sz w:val="24"/>
          <w:szCs w:val="24"/>
        </w:rPr>
      </w:pPr>
    </w:p>
    <w:p w:rsidRPr="00822BB0" w:rsidR="00822BB0" w:rsidP="00247ADC" w:rsidRDefault="00822BB0" w14:paraId="037441CC" w14:textId="28449201">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1. Het eerste lid komt te luiden:</w:t>
      </w:r>
    </w:p>
    <w:p w:rsidRPr="00822BB0" w:rsidR="00822BB0" w:rsidP="00247ADC" w:rsidRDefault="00822BB0" w14:paraId="6EE4AB98" w14:textId="046E72F8">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1. De rechtbank kan, indien volledig verhaal niet mogelijk blijkt, de officier van justitie op zijn vordering machtigen te beslissen dat het dwangmiddel gijzeling wordt toegepast bij de </w:t>
      </w:r>
    </w:p>
    <w:p w:rsidRPr="00822BB0" w:rsidR="00822BB0" w:rsidP="00822BB0" w:rsidRDefault="00822BB0" w14:paraId="5597D33D"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tenuitvoerlegging van een ontnemingsmaatregel.</w:t>
      </w:r>
    </w:p>
    <w:p w:rsidR="00247ADC" w:rsidP="00822BB0" w:rsidRDefault="00247ADC" w14:paraId="76A7756E" w14:textId="77777777">
      <w:pPr>
        <w:pStyle w:val="Geenafstand"/>
        <w:spacing w:line="240" w:lineRule="atLeast"/>
        <w:rPr>
          <w:rFonts w:ascii="Times New Roman" w:hAnsi="Times New Roman" w:cs="Times New Roman"/>
          <w:bCs/>
          <w:sz w:val="24"/>
          <w:szCs w:val="24"/>
        </w:rPr>
      </w:pPr>
    </w:p>
    <w:p w:rsidRPr="00822BB0" w:rsidR="00822BB0" w:rsidP="00247ADC" w:rsidRDefault="00822BB0" w14:paraId="3C8FB017" w14:textId="1C3D4C5E">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Het tweede tot en met het vierde lid vervallen, onder vernummering van het vijfde en zesde lid tot het tweede en derde lid.</w:t>
      </w:r>
    </w:p>
    <w:p w:rsidR="00247ADC" w:rsidP="00822BB0" w:rsidRDefault="00247ADC" w14:paraId="6BB3BE80" w14:textId="77777777">
      <w:pPr>
        <w:pStyle w:val="Geenafstand"/>
        <w:spacing w:line="240" w:lineRule="atLeast"/>
        <w:rPr>
          <w:rFonts w:ascii="Times New Roman" w:hAnsi="Times New Roman" w:cs="Times New Roman"/>
          <w:bCs/>
          <w:sz w:val="24"/>
          <w:szCs w:val="24"/>
        </w:rPr>
      </w:pPr>
    </w:p>
    <w:p w:rsidRPr="00822BB0" w:rsidR="00822BB0" w:rsidP="00247ADC" w:rsidRDefault="00822BB0" w14:paraId="6F632F87" w14:textId="11510183">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3. In het tweede lid (nieuw) worden de tweede en derde zin vervangen door “De duur bedraagt ten hoogste hetgeen door de rechter is bepaald bij het opleggen van de maatregel.”</w:t>
      </w:r>
    </w:p>
    <w:p w:rsidRPr="00822BB0" w:rsidR="00822BB0" w:rsidP="00822BB0" w:rsidRDefault="00822BB0" w14:paraId="4B2351B1" w14:textId="77777777">
      <w:pPr>
        <w:spacing w:line="240" w:lineRule="atLeast"/>
        <w:rPr>
          <w:rFonts w:ascii="Times New Roman" w:hAnsi="Times New Roman"/>
          <w:i/>
          <w:iCs/>
          <w:sz w:val="24"/>
        </w:rPr>
      </w:pPr>
    </w:p>
    <w:p w:rsidRPr="00822BB0" w:rsidR="00822BB0" w:rsidP="00822BB0" w:rsidRDefault="00822BB0" w14:paraId="2501D2B0" w14:textId="77777777">
      <w:pPr>
        <w:spacing w:line="240" w:lineRule="atLeast"/>
        <w:rPr>
          <w:rFonts w:ascii="Times New Roman" w:hAnsi="Times New Roman"/>
          <w:sz w:val="24"/>
        </w:rPr>
      </w:pPr>
      <w:r w:rsidRPr="00822BB0">
        <w:rPr>
          <w:rFonts w:ascii="Times New Roman" w:hAnsi="Times New Roman"/>
          <w:sz w:val="24"/>
        </w:rPr>
        <w:t>V</w:t>
      </w:r>
    </w:p>
    <w:p w:rsidRPr="00822BB0" w:rsidR="00822BB0" w:rsidP="00822BB0" w:rsidRDefault="00822BB0" w14:paraId="51FC662E" w14:textId="77777777">
      <w:pPr>
        <w:spacing w:line="240" w:lineRule="atLeast"/>
        <w:rPr>
          <w:rFonts w:ascii="Times New Roman" w:hAnsi="Times New Roman"/>
          <w:sz w:val="24"/>
        </w:rPr>
      </w:pPr>
    </w:p>
    <w:p w:rsidRPr="00822BB0" w:rsidR="00822BB0" w:rsidP="004B0B72" w:rsidRDefault="00822BB0" w14:paraId="5AE8CE0C" w14:textId="7907FD79">
      <w:pPr>
        <w:spacing w:line="240" w:lineRule="atLeast"/>
        <w:ind w:firstLine="284"/>
        <w:rPr>
          <w:rFonts w:ascii="Times New Roman" w:hAnsi="Times New Roman"/>
          <w:sz w:val="24"/>
        </w:rPr>
      </w:pPr>
      <w:r w:rsidRPr="00822BB0">
        <w:rPr>
          <w:rFonts w:ascii="Times New Roman" w:hAnsi="Times New Roman"/>
          <w:sz w:val="24"/>
        </w:rPr>
        <w:t>Artikel 7.6.14 wordt als volgt gewijzigd:</w:t>
      </w:r>
    </w:p>
    <w:p w:rsidR="004B0B72" w:rsidP="00822BB0" w:rsidRDefault="004B0B72" w14:paraId="67C12DD4" w14:textId="77777777">
      <w:pPr>
        <w:spacing w:line="240" w:lineRule="atLeast"/>
        <w:rPr>
          <w:rFonts w:ascii="Times New Roman" w:hAnsi="Times New Roman"/>
          <w:sz w:val="24"/>
        </w:rPr>
      </w:pPr>
    </w:p>
    <w:p w:rsidR="004B0B72" w:rsidP="004B0B72" w:rsidRDefault="00822BB0" w14:paraId="0EDD2904" w14:textId="05303A3E">
      <w:pPr>
        <w:spacing w:line="240" w:lineRule="atLeast"/>
        <w:ind w:firstLine="284"/>
        <w:rPr>
          <w:rFonts w:ascii="Times New Roman" w:hAnsi="Times New Roman"/>
          <w:sz w:val="24"/>
        </w:rPr>
      </w:pPr>
      <w:r w:rsidRPr="00822BB0">
        <w:rPr>
          <w:rFonts w:ascii="Times New Roman" w:hAnsi="Times New Roman"/>
          <w:sz w:val="24"/>
        </w:rPr>
        <w:t>1. Het tweede en derde lid komen te luiden:</w:t>
      </w:r>
    </w:p>
    <w:p w:rsidRPr="00822BB0" w:rsidR="00822BB0" w:rsidP="004B0B72" w:rsidRDefault="00822BB0" w14:paraId="11548666" w14:textId="74D4480E">
      <w:pPr>
        <w:spacing w:line="240" w:lineRule="atLeast"/>
        <w:ind w:firstLine="284"/>
        <w:rPr>
          <w:rFonts w:ascii="Times New Roman" w:hAnsi="Times New Roman"/>
          <w:sz w:val="24"/>
        </w:rPr>
      </w:pPr>
      <w:r w:rsidRPr="00822BB0">
        <w:rPr>
          <w:rFonts w:ascii="Times New Roman" w:hAnsi="Times New Roman"/>
          <w:sz w:val="24"/>
        </w:rPr>
        <w:t>2. De rechtbank kan bij het bevel één of meer van de volgende bijzondere voorwaarden stellen:</w:t>
      </w:r>
    </w:p>
    <w:p w:rsidRPr="00822BB0" w:rsidR="00822BB0" w:rsidP="004B0B72" w:rsidRDefault="00822BB0" w14:paraId="72B4A668" w14:textId="77777777">
      <w:pPr>
        <w:spacing w:line="240" w:lineRule="atLeast"/>
        <w:ind w:firstLine="284"/>
        <w:rPr>
          <w:rFonts w:ascii="Times New Roman" w:hAnsi="Times New Roman"/>
          <w:sz w:val="24"/>
        </w:rPr>
      </w:pPr>
      <w:r w:rsidRPr="00822BB0">
        <w:rPr>
          <w:rFonts w:ascii="Times New Roman" w:hAnsi="Times New Roman"/>
          <w:sz w:val="24"/>
        </w:rPr>
        <w:t xml:space="preserve">a. </w:t>
      </w:r>
      <w:bookmarkStart w:name="_Hlk160203041" w:id="136"/>
      <w:r w:rsidRPr="00822BB0">
        <w:rPr>
          <w:rFonts w:ascii="Times New Roman" w:hAnsi="Times New Roman"/>
          <w:sz w:val="24"/>
        </w:rPr>
        <w:t>een verbod direct of indirect contact te hebben of te zoeken met bepaalde personen of instellingen, dat ook kan inhouden een verbod zich binnen een bepaalde afstand van bepaalde personen te bevinden;</w:t>
      </w:r>
    </w:p>
    <w:p w:rsidRPr="00822BB0" w:rsidR="00822BB0" w:rsidP="004B0B72" w:rsidRDefault="00822BB0" w14:paraId="1760DC32"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Pr="00822BB0" w:rsidR="00822BB0" w:rsidP="004B0B72" w:rsidRDefault="00822BB0" w14:paraId="79EC19BE" w14:textId="77777777">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bookmarkEnd w:id="136"/>
    <w:p w:rsidRPr="00822BB0" w:rsidR="00822BB0" w:rsidP="004B0B72" w:rsidRDefault="00822BB0" w14:paraId="71A474F9" w14:textId="77777777">
      <w:pPr>
        <w:spacing w:line="240" w:lineRule="atLeast"/>
        <w:ind w:firstLine="284"/>
        <w:rPr>
          <w:rFonts w:ascii="Times New Roman" w:hAnsi="Times New Roman"/>
          <w:sz w:val="24"/>
        </w:rPr>
      </w:pPr>
      <w:r w:rsidRPr="00822BB0">
        <w:rPr>
          <w:rFonts w:ascii="Times New Roman" w:hAnsi="Times New Roman"/>
          <w:sz w:val="24"/>
        </w:rPr>
        <w:t>d. de verplichting te verhuizen uit een bepaald gebied;</w:t>
      </w:r>
    </w:p>
    <w:p w:rsidRPr="00822BB0" w:rsidR="00822BB0" w:rsidP="004B0B72" w:rsidRDefault="00822BB0" w14:paraId="4D286479" w14:textId="77777777">
      <w:pPr>
        <w:spacing w:line="240" w:lineRule="atLeast"/>
        <w:ind w:firstLine="284"/>
        <w:rPr>
          <w:rFonts w:ascii="Times New Roman" w:hAnsi="Times New Roman"/>
          <w:sz w:val="24"/>
        </w:rPr>
      </w:pPr>
      <w:r w:rsidRPr="00822BB0">
        <w:rPr>
          <w:rFonts w:ascii="Times New Roman" w:hAnsi="Times New Roman"/>
          <w:sz w:val="24"/>
        </w:rPr>
        <w:lastRenderedPageBreak/>
        <w:t>e. een verplichting op bepaalde tijdstippen of gedurende een bepaalde periode op een bepaalde locatie aanwezig te zijn;</w:t>
      </w:r>
    </w:p>
    <w:p w:rsidRPr="00822BB0" w:rsidR="00822BB0" w:rsidP="004B0B72" w:rsidRDefault="00822BB0" w14:paraId="21A36514" w14:textId="77777777">
      <w:pPr>
        <w:spacing w:line="240" w:lineRule="atLeast"/>
        <w:ind w:firstLine="284"/>
        <w:rPr>
          <w:rFonts w:ascii="Times New Roman" w:hAnsi="Times New Roman"/>
          <w:sz w:val="24"/>
        </w:rPr>
      </w:pPr>
      <w:r w:rsidRPr="00822BB0">
        <w:rPr>
          <w:rFonts w:ascii="Times New Roman" w:hAnsi="Times New Roman"/>
          <w:sz w:val="24"/>
        </w:rPr>
        <w:t>f. een verplichting zich op bepaalde tijdstippen te melden bij een bepaalde instantie;</w:t>
      </w:r>
    </w:p>
    <w:p w:rsidRPr="00822BB0" w:rsidR="00822BB0" w:rsidP="004B0B72" w:rsidRDefault="00822BB0" w14:paraId="1469720E" w14:textId="77777777">
      <w:pPr>
        <w:spacing w:line="240" w:lineRule="atLeast"/>
        <w:ind w:firstLine="284"/>
        <w:rPr>
          <w:rFonts w:ascii="Times New Roman" w:hAnsi="Times New Roman"/>
          <w:sz w:val="24"/>
        </w:rPr>
      </w:pPr>
      <w:r w:rsidRPr="00822BB0">
        <w:rPr>
          <w:rFonts w:ascii="Times New Roman" w:hAnsi="Times New Roman"/>
          <w:sz w:val="24"/>
        </w:rPr>
        <w:t>g. een beperking van het recht om Nederland te verlaten;</w:t>
      </w:r>
    </w:p>
    <w:p w:rsidRPr="00822BB0" w:rsidR="00822BB0" w:rsidP="004B0B72" w:rsidRDefault="00822BB0" w14:paraId="2C4948FF" w14:textId="77777777">
      <w:pPr>
        <w:spacing w:line="240" w:lineRule="atLeast"/>
        <w:ind w:firstLine="284"/>
        <w:rPr>
          <w:rFonts w:ascii="Times New Roman" w:hAnsi="Times New Roman"/>
          <w:sz w:val="24"/>
        </w:rPr>
      </w:pPr>
      <w:r w:rsidRPr="00822BB0">
        <w:rPr>
          <w:rFonts w:ascii="Times New Roman" w:hAnsi="Times New Roman"/>
          <w:sz w:val="24"/>
        </w:rPr>
        <w:t>h. een verbod op het gebruik van alcohol of middelen als bedoeld in lijst I, lijst IA of lijst II van de Opiumwet en de verplichting ten behoeve van de naleving van dit verbod mee te werken aan een speekseltest, ademonderzoek, bloedonderzoek of urineonderzoek;</w:t>
      </w:r>
    </w:p>
    <w:p w:rsidR="00B82A65" w:rsidP="00B82A65" w:rsidRDefault="00822BB0" w14:paraId="31F40D08" w14:textId="74935D29">
      <w:pPr>
        <w:spacing w:line="240" w:lineRule="atLeast"/>
        <w:ind w:left="284"/>
        <w:rPr>
          <w:rFonts w:ascii="Times New Roman" w:hAnsi="Times New Roman"/>
          <w:sz w:val="24"/>
        </w:rPr>
      </w:pPr>
      <w:r w:rsidRPr="00822BB0">
        <w:rPr>
          <w:rFonts w:ascii="Times New Roman" w:hAnsi="Times New Roman"/>
          <w:sz w:val="24"/>
        </w:rPr>
        <w:t xml:space="preserve">i. een verplichting zich te laten opnemen in een instelling; </w:t>
      </w:r>
    </w:p>
    <w:p w:rsidR="00B82A65" w:rsidP="00B82A65" w:rsidRDefault="00822BB0" w14:paraId="7C424509" w14:textId="155F52B9">
      <w:pPr>
        <w:ind w:firstLine="284"/>
        <w:contextualSpacing/>
        <w:rPr>
          <w:rFonts w:ascii="Times New Roman" w:hAnsi="Times New Roman"/>
          <w:sz w:val="24"/>
        </w:rPr>
      </w:pPr>
      <w:r w:rsidRPr="00822BB0">
        <w:rPr>
          <w:rFonts w:ascii="Times New Roman" w:hAnsi="Times New Roman"/>
          <w:sz w:val="24"/>
        </w:rPr>
        <w:t xml:space="preserve">j. een verplichting zich onder behandeling te stellen van een zorgaanbieder; </w:t>
      </w:r>
    </w:p>
    <w:p w:rsidR="00B82A65" w:rsidP="00B82A65" w:rsidRDefault="00822BB0" w14:paraId="4F761B47" w14:textId="01015B79">
      <w:pPr>
        <w:ind w:firstLine="284"/>
        <w:contextualSpacing/>
        <w:rPr>
          <w:rFonts w:ascii="Times New Roman" w:hAnsi="Times New Roman"/>
          <w:sz w:val="24"/>
        </w:rPr>
      </w:pPr>
      <w:r w:rsidRPr="00822BB0">
        <w:rPr>
          <w:rFonts w:ascii="Times New Roman" w:hAnsi="Times New Roman"/>
          <w:sz w:val="24"/>
        </w:rPr>
        <w:t xml:space="preserve">k. een verplichting te verblijven in een instelling voor beschermd wonen, tot begeleid wonen of tot maatschappelijke opvang; </w:t>
      </w:r>
    </w:p>
    <w:p w:rsidR="00B82A65" w:rsidP="00B82A65" w:rsidRDefault="00822BB0" w14:paraId="36C1386C" w14:textId="1641ACBE">
      <w:pPr>
        <w:ind w:firstLine="284"/>
        <w:contextualSpacing/>
        <w:rPr>
          <w:rFonts w:ascii="Times New Roman" w:hAnsi="Times New Roman"/>
          <w:sz w:val="24"/>
        </w:rPr>
      </w:pPr>
      <w:r w:rsidRPr="00822BB0">
        <w:rPr>
          <w:rFonts w:ascii="Times New Roman" w:hAnsi="Times New Roman"/>
          <w:sz w:val="24"/>
        </w:rPr>
        <w:t>l. een verplichting tot het deelnemen aan een gedragsinterventie;</w:t>
      </w:r>
    </w:p>
    <w:p w:rsidR="00B82A65" w:rsidP="00B82A65" w:rsidRDefault="00822BB0" w14:paraId="5E9C2E82" w14:textId="28B114CF">
      <w:pPr>
        <w:spacing w:line="240" w:lineRule="atLeast"/>
        <w:ind w:firstLine="284"/>
        <w:rPr>
          <w:rFonts w:ascii="Times New Roman" w:hAnsi="Times New Roman"/>
          <w:sz w:val="24"/>
        </w:rPr>
      </w:pPr>
      <w:r w:rsidRPr="00822BB0">
        <w:rPr>
          <w:rFonts w:ascii="Times New Roman" w:hAnsi="Times New Roman"/>
          <w:sz w:val="24"/>
        </w:rPr>
        <w:t xml:space="preserve">m. een verplichting zich in te spannen voor het vinden en behouden van een dagbesteding; </w:t>
      </w:r>
    </w:p>
    <w:p w:rsidRPr="00822BB0" w:rsidR="00822BB0" w:rsidP="00B82A65" w:rsidRDefault="00822BB0" w14:paraId="25B2750B" w14:textId="708CA4D3">
      <w:pPr>
        <w:spacing w:line="240" w:lineRule="atLeast"/>
        <w:ind w:firstLine="284"/>
        <w:rPr>
          <w:rFonts w:ascii="Times New Roman" w:hAnsi="Times New Roman"/>
          <w:sz w:val="24"/>
        </w:rPr>
      </w:pPr>
      <w:r w:rsidRPr="00822BB0">
        <w:rPr>
          <w:rFonts w:ascii="Times New Roman" w:hAnsi="Times New Roman"/>
          <w:sz w:val="24"/>
        </w:rPr>
        <w:t xml:space="preserve">n. een verbod vrijwilligerswerk van een bepaalde aard te verrichten; </w:t>
      </w:r>
    </w:p>
    <w:p w:rsidR="00B82A65" w:rsidP="00B82A65" w:rsidRDefault="00822BB0" w14:paraId="4A7980FC" w14:textId="1B1DEFB8">
      <w:pPr>
        <w:spacing w:line="240" w:lineRule="atLeast"/>
        <w:ind w:firstLine="284"/>
        <w:rPr>
          <w:rFonts w:ascii="Times New Roman" w:hAnsi="Times New Roman"/>
          <w:sz w:val="24"/>
        </w:rPr>
      </w:pPr>
      <w:r w:rsidRPr="00822BB0">
        <w:rPr>
          <w:rFonts w:ascii="Times New Roman" w:hAnsi="Times New Roman"/>
          <w:sz w:val="24"/>
        </w:rPr>
        <w:t>o. andere voorwaarden, het gedrag van de veroordeelde betreffende.</w:t>
      </w:r>
    </w:p>
    <w:p w:rsidRPr="00822BB0" w:rsidR="00822BB0" w:rsidP="00B82A65" w:rsidRDefault="00822BB0" w14:paraId="4A40DE4B" w14:textId="27DFA995">
      <w:pPr>
        <w:spacing w:line="240" w:lineRule="atLeast"/>
        <w:ind w:firstLine="284"/>
        <w:rPr>
          <w:rFonts w:ascii="Times New Roman" w:hAnsi="Times New Roman"/>
          <w:sz w:val="24"/>
        </w:rPr>
      </w:pPr>
      <w:r w:rsidRPr="00822BB0">
        <w:rPr>
          <w:rFonts w:ascii="Times New Roman" w:hAnsi="Times New Roman"/>
          <w:sz w:val="24"/>
        </w:rPr>
        <w:t xml:space="preserve">3. Indien een bijzondere voorwaarde is gesteld, kan de rechter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w:t>
      </w:r>
      <w:bookmarkStart w:name="_Hlk161849527" w:id="137"/>
      <w:r w:rsidRPr="00822BB0">
        <w:rPr>
          <w:rFonts w:ascii="Times New Roman" w:hAnsi="Times New Roman"/>
          <w:sz w:val="24"/>
        </w:rPr>
        <w:t>Indien vanwege de aard van een gestelde bijzondere voorwaarde reclasseringstoezicht niet aangewezen is, kan de rechter een andere instelling of persoon als bedoeld in artikel 7.2.1, derde lid, opdracht geven toezicht te houden.</w:t>
      </w:r>
    </w:p>
    <w:bookmarkEnd w:id="137"/>
    <w:p w:rsidR="005B4FCC" w:rsidP="00822BB0" w:rsidRDefault="005B4FCC" w14:paraId="2A0C19B4" w14:textId="77777777">
      <w:pPr>
        <w:spacing w:line="240" w:lineRule="atLeast"/>
        <w:rPr>
          <w:rFonts w:ascii="Times New Roman" w:hAnsi="Times New Roman"/>
          <w:sz w:val="24"/>
        </w:rPr>
      </w:pPr>
    </w:p>
    <w:p w:rsidRPr="00822BB0" w:rsidR="00822BB0" w:rsidP="005B4FCC" w:rsidRDefault="00822BB0" w14:paraId="359CBF09" w14:textId="66822681">
      <w:pPr>
        <w:spacing w:line="240" w:lineRule="atLeast"/>
        <w:ind w:firstLine="284"/>
        <w:rPr>
          <w:rFonts w:ascii="Times New Roman" w:hAnsi="Times New Roman"/>
          <w:sz w:val="24"/>
        </w:rPr>
      </w:pPr>
      <w:r w:rsidRPr="00822BB0">
        <w:rPr>
          <w:rFonts w:ascii="Times New Roman" w:hAnsi="Times New Roman"/>
          <w:sz w:val="24"/>
        </w:rPr>
        <w:t>2. Het vierde lid vervalt, onder vernummering van het vijfde tot en met achtste lid tot het vierde tot en met zevende lid.</w:t>
      </w:r>
    </w:p>
    <w:p w:rsidR="005B4FCC" w:rsidP="00822BB0" w:rsidRDefault="005B4FCC" w14:paraId="758CEDE3" w14:textId="77777777">
      <w:pPr>
        <w:spacing w:line="240" w:lineRule="atLeast"/>
        <w:rPr>
          <w:rFonts w:ascii="Times New Roman" w:hAnsi="Times New Roman"/>
          <w:sz w:val="24"/>
        </w:rPr>
      </w:pPr>
    </w:p>
    <w:p w:rsidRPr="00822BB0" w:rsidR="00822BB0" w:rsidP="005B4FCC" w:rsidRDefault="00822BB0" w14:paraId="5959834D" w14:textId="2D42C504">
      <w:pPr>
        <w:spacing w:line="240" w:lineRule="atLeast"/>
        <w:ind w:firstLine="284"/>
        <w:rPr>
          <w:rFonts w:ascii="Times New Roman" w:hAnsi="Times New Roman"/>
          <w:sz w:val="24"/>
        </w:rPr>
      </w:pPr>
      <w:r w:rsidRPr="00822BB0">
        <w:rPr>
          <w:rFonts w:ascii="Times New Roman" w:hAnsi="Times New Roman"/>
          <w:sz w:val="24"/>
        </w:rPr>
        <w:t>3. In het vijfde lid (nieuw) wordt “gelasten” vervangen door “bevelen” en wordt “gelast” vervangen door “bevolen”.</w:t>
      </w:r>
    </w:p>
    <w:p w:rsidRPr="00822BB0" w:rsidR="00822BB0" w:rsidP="00822BB0" w:rsidRDefault="00822BB0" w14:paraId="5A0F024E" w14:textId="77777777">
      <w:pPr>
        <w:spacing w:line="240" w:lineRule="atLeast"/>
        <w:rPr>
          <w:rFonts w:ascii="Times New Roman" w:hAnsi="Times New Roman"/>
          <w:sz w:val="24"/>
        </w:rPr>
      </w:pPr>
    </w:p>
    <w:p w:rsidRPr="00822BB0" w:rsidR="00822BB0" w:rsidP="00822BB0" w:rsidRDefault="00822BB0" w14:paraId="0CD8424E" w14:textId="77777777">
      <w:pPr>
        <w:spacing w:line="240" w:lineRule="atLeast"/>
        <w:rPr>
          <w:rFonts w:ascii="Times New Roman" w:hAnsi="Times New Roman"/>
          <w:sz w:val="24"/>
        </w:rPr>
      </w:pPr>
      <w:r w:rsidRPr="00822BB0">
        <w:rPr>
          <w:rFonts w:ascii="Times New Roman" w:hAnsi="Times New Roman"/>
          <w:sz w:val="24"/>
        </w:rPr>
        <w:t>W</w:t>
      </w:r>
    </w:p>
    <w:p w:rsidRPr="00822BB0" w:rsidR="00822BB0" w:rsidP="00822BB0" w:rsidRDefault="00822BB0" w14:paraId="5F746740" w14:textId="77777777">
      <w:pPr>
        <w:spacing w:line="240" w:lineRule="atLeast"/>
        <w:rPr>
          <w:rFonts w:ascii="Times New Roman" w:hAnsi="Times New Roman"/>
          <w:sz w:val="24"/>
        </w:rPr>
      </w:pPr>
    </w:p>
    <w:p w:rsidRPr="00822BB0" w:rsidR="00822BB0" w:rsidP="00D62346" w:rsidRDefault="00822BB0" w14:paraId="0FA9F5F1" w14:textId="77777777">
      <w:pPr>
        <w:spacing w:line="240" w:lineRule="atLeast"/>
        <w:ind w:firstLine="284"/>
        <w:rPr>
          <w:rFonts w:ascii="Times New Roman" w:hAnsi="Times New Roman"/>
          <w:sz w:val="24"/>
        </w:rPr>
      </w:pPr>
      <w:r w:rsidRPr="00822BB0">
        <w:rPr>
          <w:rFonts w:ascii="Times New Roman" w:hAnsi="Times New Roman"/>
          <w:sz w:val="24"/>
        </w:rPr>
        <w:t>In artikel 7.6.15, derde lid, wordt “7.6.14, zesde lid, derde zin, en achtste lid” vervangen door 7.6.14, vijfde lid, derde zin, en zevende lid”.</w:t>
      </w:r>
    </w:p>
    <w:p w:rsidRPr="00822BB0" w:rsidR="00822BB0" w:rsidP="00822BB0" w:rsidRDefault="00822BB0" w14:paraId="064CE36A" w14:textId="77777777">
      <w:pPr>
        <w:spacing w:line="240" w:lineRule="atLeast"/>
        <w:rPr>
          <w:rFonts w:ascii="Times New Roman" w:hAnsi="Times New Roman"/>
          <w:sz w:val="24"/>
        </w:rPr>
      </w:pPr>
    </w:p>
    <w:p w:rsidRPr="00822BB0" w:rsidR="00822BB0" w:rsidP="00822BB0" w:rsidRDefault="00822BB0" w14:paraId="4EBD0A36" w14:textId="77777777">
      <w:pPr>
        <w:spacing w:line="240" w:lineRule="atLeast"/>
        <w:rPr>
          <w:rFonts w:ascii="Times New Roman" w:hAnsi="Times New Roman"/>
          <w:sz w:val="24"/>
        </w:rPr>
      </w:pPr>
      <w:r w:rsidRPr="00822BB0">
        <w:rPr>
          <w:rFonts w:ascii="Times New Roman" w:hAnsi="Times New Roman"/>
          <w:sz w:val="24"/>
        </w:rPr>
        <w:t>X</w:t>
      </w:r>
    </w:p>
    <w:p w:rsidRPr="00822BB0" w:rsidR="00822BB0" w:rsidP="00822BB0" w:rsidRDefault="00822BB0" w14:paraId="453D9601" w14:textId="77777777">
      <w:pPr>
        <w:spacing w:line="240" w:lineRule="atLeast"/>
        <w:rPr>
          <w:rFonts w:ascii="Times New Roman" w:hAnsi="Times New Roman"/>
          <w:sz w:val="24"/>
        </w:rPr>
      </w:pPr>
    </w:p>
    <w:p w:rsidRPr="00822BB0" w:rsidR="00822BB0" w:rsidP="00D62346" w:rsidRDefault="00822BB0" w14:paraId="66B07CC7" w14:textId="77777777">
      <w:pPr>
        <w:spacing w:line="240" w:lineRule="atLeast"/>
        <w:ind w:firstLine="284"/>
        <w:rPr>
          <w:rFonts w:ascii="Times New Roman" w:hAnsi="Times New Roman"/>
          <w:sz w:val="24"/>
        </w:rPr>
      </w:pPr>
      <w:r w:rsidRPr="00822BB0">
        <w:rPr>
          <w:rFonts w:ascii="Times New Roman" w:hAnsi="Times New Roman"/>
          <w:sz w:val="24"/>
        </w:rPr>
        <w:t>In artikel 7.6.16, eerste lid, wordt “Artikel 7.6.14, tweede tot en met vijfde lid” vervangen door “Artikel 7.6.14, tweede tot en met vierde lid”.</w:t>
      </w:r>
    </w:p>
    <w:p w:rsidRPr="00822BB0" w:rsidR="00822BB0" w:rsidP="00822BB0" w:rsidRDefault="00822BB0" w14:paraId="1BAFC506" w14:textId="77777777">
      <w:pPr>
        <w:spacing w:line="240" w:lineRule="atLeast"/>
        <w:rPr>
          <w:rFonts w:ascii="Times New Roman" w:hAnsi="Times New Roman"/>
          <w:sz w:val="24"/>
        </w:rPr>
      </w:pPr>
    </w:p>
    <w:p w:rsidRPr="00822BB0" w:rsidR="00822BB0" w:rsidP="00822BB0" w:rsidRDefault="00822BB0" w14:paraId="41262BC8" w14:textId="77777777">
      <w:pPr>
        <w:spacing w:line="240" w:lineRule="atLeast"/>
        <w:rPr>
          <w:rFonts w:ascii="Times New Roman" w:hAnsi="Times New Roman"/>
          <w:sz w:val="24"/>
        </w:rPr>
      </w:pPr>
      <w:r w:rsidRPr="00822BB0">
        <w:rPr>
          <w:rFonts w:ascii="Times New Roman" w:hAnsi="Times New Roman"/>
          <w:sz w:val="24"/>
        </w:rPr>
        <w:t>Y</w:t>
      </w:r>
    </w:p>
    <w:p w:rsidRPr="00822BB0" w:rsidR="00822BB0" w:rsidP="00822BB0" w:rsidRDefault="00822BB0" w14:paraId="706A5EC3" w14:textId="77777777">
      <w:pPr>
        <w:spacing w:line="240" w:lineRule="atLeast"/>
        <w:rPr>
          <w:rFonts w:ascii="Times New Roman" w:hAnsi="Times New Roman"/>
          <w:sz w:val="24"/>
        </w:rPr>
      </w:pPr>
    </w:p>
    <w:p w:rsidRPr="00822BB0" w:rsidR="00822BB0" w:rsidP="00D62346" w:rsidRDefault="00822BB0" w14:paraId="3BC24724"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In artikel 7.7.4, eerste lid, onderdeel a, wordt “waarvan de rechter heeft bepaald” vervangen door “waarvan is bevolen”.</w:t>
      </w:r>
    </w:p>
    <w:p w:rsidRPr="00822BB0" w:rsidR="00822BB0" w:rsidP="00822BB0" w:rsidRDefault="00822BB0" w14:paraId="1932BE23" w14:textId="77777777">
      <w:pPr>
        <w:pStyle w:val="Geenafstand"/>
        <w:spacing w:line="240" w:lineRule="atLeast"/>
        <w:rPr>
          <w:rFonts w:ascii="Times New Roman" w:hAnsi="Times New Roman" w:cs="Times New Roman"/>
          <w:bCs/>
          <w:sz w:val="24"/>
          <w:szCs w:val="24"/>
        </w:rPr>
      </w:pPr>
    </w:p>
    <w:p w:rsidRPr="00822BB0" w:rsidR="00822BB0" w:rsidP="00822BB0" w:rsidRDefault="00822BB0" w14:paraId="4AB4F50B" w14:textId="77777777">
      <w:pPr>
        <w:pStyle w:val="Geenafstand"/>
        <w:spacing w:line="240" w:lineRule="atLeast"/>
        <w:rPr>
          <w:rFonts w:ascii="Times New Roman" w:hAnsi="Times New Roman" w:cs="Times New Roman"/>
          <w:bCs/>
          <w:sz w:val="24"/>
          <w:szCs w:val="24"/>
        </w:rPr>
      </w:pPr>
      <w:r w:rsidRPr="00822BB0">
        <w:rPr>
          <w:rFonts w:ascii="Times New Roman" w:hAnsi="Times New Roman" w:cs="Times New Roman"/>
          <w:bCs/>
          <w:sz w:val="24"/>
          <w:szCs w:val="24"/>
        </w:rPr>
        <w:t>Z</w:t>
      </w:r>
    </w:p>
    <w:p w:rsidRPr="00822BB0" w:rsidR="00822BB0" w:rsidP="00822BB0" w:rsidRDefault="00822BB0" w14:paraId="1B2986E8" w14:textId="77777777">
      <w:pPr>
        <w:pStyle w:val="Geenafstand"/>
        <w:spacing w:line="240" w:lineRule="atLeast"/>
        <w:rPr>
          <w:rFonts w:ascii="Times New Roman" w:hAnsi="Times New Roman" w:cs="Times New Roman"/>
          <w:bCs/>
          <w:sz w:val="24"/>
          <w:szCs w:val="24"/>
        </w:rPr>
      </w:pPr>
    </w:p>
    <w:p w:rsidRPr="00822BB0" w:rsidR="00822BB0" w:rsidP="00D62346" w:rsidRDefault="00822BB0" w14:paraId="232938F1"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In artikel 7.7.5, onderdeel d, wordt “gelast” vervangen door “beveelt”.</w:t>
      </w:r>
    </w:p>
    <w:p w:rsidRPr="00822BB0" w:rsidR="00822BB0" w:rsidP="00822BB0" w:rsidRDefault="00822BB0" w14:paraId="7F7A340A" w14:textId="77777777">
      <w:pPr>
        <w:spacing w:line="240" w:lineRule="atLeast"/>
        <w:rPr>
          <w:rFonts w:ascii="Times New Roman" w:hAnsi="Times New Roman"/>
          <w:i/>
          <w:iCs/>
          <w:sz w:val="24"/>
        </w:rPr>
      </w:pPr>
    </w:p>
    <w:p w:rsidRPr="00822BB0" w:rsidR="00822BB0" w:rsidP="00822BB0" w:rsidRDefault="00822BB0" w14:paraId="0E2B5035" w14:textId="77777777">
      <w:pPr>
        <w:spacing w:line="240" w:lineRule="atLeast"/>
        <w:rPr>
          <w:rFonts w:ascii="Times New Roman" w:hAnsi="Times New Roman"/>
          <w:sz w:val="24"/>
        </w:rPr>
      </w:pPr>
      <w:r w:rsidRPr="00822BB0">
        <w:rPr>
          <w:rFonts w:ascii="Times New Roman" w:hAnsi="Times New Roman"/>
          <w:sz w:val="24"/>
        </w:rPr>
        <w:t>AA</w:t>
      </w:r>
    </w:p>
    <w:p w:rsidRPr="00822BB0" w:rsidR="00822BB0" w:rsidP="00822BB0" w:rsidRDefault="00822BB0" w14:paraId="2EB0BC60" w14:textId="77777777">
      <w:pPr>
        <w:spacing w:line="240" w:lineRule="atLeast"/>
        <w:rPr>
          <w:rFonts w:ascii="Times New Roman" w:hAnsi="Times New Roman"/>
          <w:sz w:val="24"/>
        </w:rPr>
      </w:pPr>
    </w:p>
    <w:p w:rsidRPr="00822BB0" w:rsidR="00822BB0" w:rsidP="00D62346" w:rsidRDefault="00822BB0" w14:paraId="4D376E6A"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Artikel 7.7.7 wordt als volgt gewijzigd:</w:t>
      </w:r>
    </w:p>
    <w:p w:rsidR="00D62346" w:rsidP="00822BB0" w:rsidRDefault="00D62346" w14:paraId="42E70E30" w14:textId="77777777">
      <w:pPr>
        <w:pStyle w:val="Geenafstand"/>
        <w:spacing w:line="240" w:lineRule="atLeast"/>
        <w:rPr>
          <w:rFonts w:ascii="Times New Roman" w:hAnsi="Times New Roman" w:cs="Times New Roman"/>
          <w:bCs/>
          <w:sz w:val="24"/>
          <w:szCs w:val="24"/>
        </w:rPr>
      </w:pPr>
    </w:p>
    <w:p w:rsidRPr="00822BB0" w:rsidR="00822BB0" w:rsidP="00D62346" w:rsidRDefault="00822BB0" w14:paraId="6293B38B" w14:textId="6F6CFB06">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 xml:space="preserve">1. Voor de tekst wordt de aanduiding “1.” geplaatst. </w:t>
      </w:r>
    </w:p>
    <w:p w:rsidR="00D62346" w:rsidP="00822BB0" w:rsidRDefault="00D62346" w14:paraId="7BC6DB2F" w14:textId="77777777">
      <w:pPr>
        <w:pStyle w:val="Geenafstand"/>
        <w:spacing w:line="240" w:lineRule="atLeast"/>
        <w:rPr>
          <w:rFonts w:ascii="Times New Roman" w:hAnsi="Times New Roman" w:cs="Times New Roman"/>
          <w:bCs/>
          <w:sz w:val="24"/>
          <w:szCs w:val="24"/>
        </w:rPr>
      </w:pPr>
    </w:p>
    <w:p w:rsidRPr="00822BB0" w:rsidR="00822BB0" w:rsidP="00D62346" w:rsidRDefault="00822BB0" w14:paraId="575BCFEF" w14:textId="35182EC4">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Er wordt een lid toegevoegd, luidende:</w:t>
      </w:r>
    </w:p>
    <w:p w:rsidRPr="00822BB0" w:rsidR="00822BB0" w:rsidP="00D62346" w:rsidRDefault="00822BB0" w14:paraId="7844E800"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2. Artikel 6.1.29, zesde lid, is van overeenkomstige toepassing.</w:t>
      </w:r>
    </w:p>
    <w:p w:rsidRPr="00822BB0" w:rsidR="00822BB0" w:rsidP="00822BB0" w:rsidRDefault="00822BB0" w14:paraId="06854296" w14:textId="77777777">
      <w:pPr>
        <w:spacing w:line="240" w:lineRule="atLeast"/>
        <w:rPr>
          <w:rFonts w:ascii="Times New Roman" w:hAnsi="Times New Roman"/>
          <w:sz w:val="24"/>
        </w:rPr>
      </w:pPr>
    </w:p>
    <w:p w:rsidRPr="00822BB0" w:rsidR="00822BB0" w:rsidP="00822BB0" w:rsidRDefault="00822BB0" w14:paraId="41582E43" w14:textId="77777777">
      <w:pPr>
        <w:spacing w:line="240" w:lineRule="atLeast"/>
        <w:rPr>
          <w:rFonts w:ascii="Times New Roman" w:hAnsi="Times New Roman"/>
          <w:sz w:val="24"/>
        </w:rPr>
      </w:pPr>
      <w:r w:rsidRPr="00822BB0">
        <w:rPr>
          <w:rFonts w:ascii="Times New Roman" w:hAnsi="Times New Roman"/>
          <w:sz w:val="24"/>
        </w:rPr>
        <w:t>BB</w:t>
      </w:r>
    </w:p>
    <w:p w:rsidRPr="00822BB0" w:rsidR="00822BB0" w:rsidP="00822BB0" w:rsidRDefault="00822BB0" w14:paraId="6EF39BE6" w14:textId="77777777">
      <w:pPr>
        <w:spacing w:line="240" w:lineRule="atLeast"/>
        <w:rPr>
          <w:rFonts w:ascii="Times New Roman" w:hAnsi="Times New Roman"/>
          <w:sz w:val="24"/>
        </w:rPr>
      </w:pPr>
    </w:p>
    <w:p w:rsidRPr="00822BB0" w:rsidR="00822BB0" w:rsidP="00D62346" w:rsidRDefault="00822BB0" w14:paraId="12B0C569" w14:textId="77777777">
      <w:pPr>
        <w:pStyle w:val="Geenafstand"/>
        <w:spacing w:line="240" w:lineRule="atLeast"/>
        <w:ind w:firstLine="284"/>
        <w:rPr>
          <w:rFonts w:ascii="Times New Roman" w:hAnsi="Times New Roman" w:cs="Times New Roman"/>
          <w:bCs/>
          <w:sz w:val="24"/>
          <w:szCs w:val="24"/>
        </w:rPr>
      </w:pPr>
      <w:r w:rsidRPr="00822BB0">
        <w:rPr>
          <w:rFonts w:ascii="Times New Roman" w:hAnsi="Times New Roman" w:cs="Times New Roman"/>
          <w:bCs/>
          <w:sz w:val="24"/>
          <w:szCs w:val="24"/>
        </w:rPr>
        <w:t>In artikel 7.7.8 wordt “, 7.3.4 en 7.3.6, eerste en tweede lid”</w:t>
      </w:r>
      <w:r w:rsidRPr="00822BB0">
        <w:rPr>
          <w:rFonts w:ascii="Times New Roman" w:hAnsi="Times New Roman" w:cs="Times New Roman"/>
          <w:sz w:val="24"/>
          <w:szCs w:val="24"/>
        </w:rPr>
        <w:t xml:space="preserve"> </w:t>
      </w:r>
      <w:r w:rsidRPr="00822BB0">
        <w:rPr>
          <w:rFonts w:ascii="Times New Roman" w:hAnsi="Times New Roman" w:cs="Times New Roman"/>
          <w:bCs/>
          <w:sz w:val="24"/>
          <w:szCs w:val="24"/>
        </w:rPr>
        <w:t>vervangen door “en 7.3.6, eerste lid” en vervalt “, met dien verstande dat in artikel 7.3.4, vijfde lid, onder Hoofdstuk XIII van de Penitentiaire beginselenwet wordt verstaan Hoofdstuk XV van de Beginselenwet justitiële jeugdinrichtingen”.</w:t>
      </w:r>
    </w:p>
    <w:p w:rsidRPr="00822BB0" w:rsidR="00822BB0" w:rsidP="00822BB0" w:rsidRDefault="00822BB0" w14:paraId="2292148E" w14:textId="77777777">
      <w:pPr>
        <w:spacing w:line="240" w:lineRule="atLeast"/>
        <w:rPr>
          <w:rFonts w:ascii="Times New Roman" w:hAnsi="Times New Roman"/>
          <w:sz w:val="24"/>
        </w:rPr>
      </w:pPr>
    </w:p>
    <w:p w:rsidRPr="00822BB0" w:rsidR="00822BB0" w:rsidP="00822BB0" w:rsidRDefault="00822BB0" w14:paraId="592B4308" w14:textId="77777777">
      <w:pPr>
        <w:spacing w:line="240" w:lineRule="atLeast"/>
        <w:rPr>
          <w:rFonts w:ascii="Times New Roman" w:hAnsi="Times New Roman"/>
          <w:sz w:val="24"/>
        </w:rPr>
      </w:pPr>
      <w:r w:rsidRPr="00822BB0">
        <w:rPr>
          <w:rFonts w:ascii="Times New Roman" w:hAnsi="Times New Roman"/>
          <w:sz w:val="24"/>
        </w:rPr>
        <w:t>CC</w:t>
      </w:r>
    </w:p>
    <w:p w:rsidRPr="00822BB0" w:rsidR="00822BB0" w:rsidP="00822BB0" w:rsidRDefault="00822BB0" w14:paraId="6BB773A1" w14:textId="77777777">
      <w:pPr>
        <w:spacing w:line="240" w:lineRule="atLeast"/>
        <w:rPr>
          <w:rFonts w:ascii="Times New Roman" w:hAnsi="Times New Roman"/>
          <w:sz w:val="24"/>
        </w:rPr>
      </w:pPr>
    </w:p>
    <w:p w:rsidRPr="00822BB0" w:rsidR="00822BB0" w:rsidP="00D62346" w:rsidRDefault="00822BB0" w14:paraId="77DBCCA3" w14:textId="77777777">
      <w:pPr>
        <w:spacing w:line="240" w:lineRule="atLeast"/>
        <w:ind w:firstLine="284"/>
        <w:rPr>
          <w:rFonts w:ascii="Times New Roman" w:hAnsi="Times New Roman"/>
          <w:sz w:val="24"/>
        </w:rPr>
      </w:pPr>
      <w:r w:rsidRPr="00822BB0">
        <w:rPr>
          <w:rFonts w:ascii="Times New Roman" w:hAnsi="Times New Roman"/>
          <w:sz w:val="24"/>
        </w:rPr>
        <w:t>In artikel 7.7.13, zesde lid, onderdeel b, wordt voor de punt ingevoegd “, in welk geval de veroordeelde wordt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Pr="00822BB0" w:rsidR="00822BB0" w:rsidP="00822BB0" w:rsidRDefault="00822BB0" w14:paraId="464691CF" w14:textId="77777777">
      <w:pPr>
        <w:spacing w:line="240" w:lineRule="atLeast"/>
        <w:rPr>
          <w:rFonts w:ascii="Times New Roman" w:hAnsi="Times New Roman"/>
          <w:i/>
          <w:iCs/>
          <w:sz w:val="24"/>
        </w:rPr>
      </w:pPr>
    </w:p>
    <w:p w:rsidRPr="00822BB0" w:rsidR="00822BB0" w:rsidP="00822BB0" w:rsidRDefault="00822BB0" w14:paraId="1C549123" w14:textId="77777777">
      <w:pPr>
        <w:spacing w:line="240" w:lineRule="atLeast"/>
        <w:rPr>
          <w:rFonts w:ascii="Times New Roman" w:hAnsi="Times New Roman"/>
          <w:sz w:val="24"/>
        </w:rPr>
      </w:pPr>
      <w:r w:rsidRPr="00822BB0">
        <w:rPr>
          <w:rFonts w:ascii="Times New Roman" w:hAnsi="Times New Roman"/>
          <w:sz w:val="24"/>
        </w:rPr>
        <w:t>DD</w:t>
      </w:r>
    </w:p>
    <w:p w:rsidRPr="00822BB0" w:rsidR="00822BB0" w:rsidP="00822BB0" w:rsidRDefault="00822BB0" w14:paraId="7350A482" w14:textId="77777777">
      <w:pPr>
        <w:spacing w:line="240" w:lineRule="atLeast"/>
        <w:rPr>
          <w:rFonts w:ascii="Times New Roman" w:hAnsi="Times New Roman"/>
          <w:sz w:val="24"/>
        </w:rPr>
      </w:pPr>
    </w:p>
    <w:bookmarkEnd w:id="0"/>
    <w:p w:rsidRPr="00822BB0" w:rsidR="00822BB0" w:rsidP="00D62346" w:rsidRDefault="00822BB0" w14:paraId="77C4034A" w14:textId="77777777">
      <w:pPr>
        <w:spacing w:line="240" w:lineRule="atLeast"/>
        <w:ind w:firstLine="284"/>
        <w:rPr>
          <w:rFonts w:ascii="Times New Roman" w:hAnsi="Times New Roman"/>
          <w:sz w:val="24"/>
        </w:rPr>
      </w:pPr>
      <w:r w:rsidRPr="00822BB0">
        <w:rPr>
          <w:rFonts w:ascii="Times New Roman" w:hAnsi="Times New Roman"/>
          <w:sz w:val="24"/>
        </w:rPr>
        <w:t>In artikel 7.7.14, tweede lid, onderdeel b, wordt voor de punt ingevoegd “, in welk geval de veroordeelde wordt gewezen op de van rechtswege geldende voorwaarden, bedoeld in artikel 7.2.1, vierde lid. Indien vanwege de aard van een gestelde bijzondere voorwaarde reclasseringstoezicht niet aangewezen is, kan de rechter een andere instelling of persoon als bedoeld in artikel 7.2.1, derde lid, opdracht geven toezicht te houden”.</w:t>
      </w:r>
    </w:p>
    <w:p w:rsidRPr="00822BB0" w:rsidR="00822BB0" w:rsidP="00822BB0" w:rsidRDefault="00822BB0" w14:paraId="35BF15A9" w14:textId="77777777">
      <w:pPr>
        <w:spacing w:line="240" w:lineRule="atLeast"/>
        <w:rPr>
          <w:rFonts w:ascii="Times New Roman" w:hAnsi="Times New Roman"/>
          <w:sz w:val="24"/>
        </w:rPr>
      </w:pPr>
    </w:p>
    <w:p w:rsidRPr="00822BB0" w:rsidR="00822BB0" w:rsidP="00822BB0" w:rsidRDefault="00822BB0" w14:paraId="7EAEBDE5" w14:textId="77777777">
      <w:pPr>
        <w:spacing w:line="240" w:lineRule="atLeast"/>
        <w:rPr>
          <w:rFonts w:ascii="Times New Roman" w:hAnsi="Times New Roman"/>
          <w:sz w:val="24"/>
        </w:rPr>
      </w:pPr>
      <w:r w:rsidRPr="00822BB0">
        <w:rPr>
          <w:rFonts w:ascii="Times New Roman" w:hAnsi="Times New Roman"/>
          <w:sz w:val="24"/>
        </w:rPr>
        <w:t>EE</w:t>
      </w:r>
    </w:p>
    <w:p w:rsidRPr="00822BB0" w:rsidR="00822BB0" w:rsidP="00822BB0" w:rsidRDefault="00822BB0" w14:paraId="10B801AA" w14:textId="77777777">
      <w:pPr>
        <w:spacing w:line="240" w:lineRule="atLeast"/>
        <w:rPr>
          <w:rFonts w:ascii="Times New Roman" w:hAnsi="Times New Roman"/>
          <w:sz w:val="24"/>
        </w:rPr>
      </w:pPr>
    </w:p>
    <w:p w:rsidRPr="00822BB0" w:rsidR="00822BB0" w:rsidP="00D62346" w:rsidRDefault="00822BB0" w14:paraId="7E2499D1" w14:textId="77777777">
      <w:pPr>
        <w:spacing w:line="240" w:lineRule="atLeast"/>
        <w:ind w:firstLine="284"/>
        <w:rPr>
          <w:rFonts w:ascii="Times New Roman" w:hAnsi="Times New Roman"/>
          <w:sz w:val="24"/>
        </w:rPr>
      </w:pPr>
      <w:r w:rsidRPr="00822BB0">
        <w:rPr>
          <w:rFonts w:ascii="Times New Roman" w:hAnsi="Times New Roman"/>
          <w:sz w:val="24"/>
        </w:rPr>
        <w:t>In artikel 7.7.18, onderdeel b, vervalt “, onderdeel b”.</w:t>
      </w:r>
    </w:p>
    <w:p w:rsidRPr="00822BB0" w:rsidR="00822BB0" w:rsidP="00822BB0" w:rsidRDefault="00822BB0" w14:paraId="5D2DD691" w14:textId="77777777">
      <w:pPr>
        <w:spacing w:line="240" w:lineRule="atLeast"/>
        <w:rPr>
          <w:rFonts w:ascii="Times New Roman" w:hAnsi="Times New Roman"/>
          <w:sz w:val="24"/>
        </w:rPr>
      </w:pPr>
    </w:p>
    <w:bookmarkEnd w:id="1"/>
    <w:p w:rsidRPr="00822BB0" w:rsidR="00822BB0" w:rsidP="00822BB0" w:rsidRDefault="00822BB0" w14:paraId="428D6B64" w14:textId="77777777">
      <w:pPr>
        <w:spacing w:line="240" w:lineRule="atLeast"/>
        <w:rPr>
          <w:rFonts w:ascii="Times New Roman" w:hAnsi="Times New Roman"/>
          <w:b/>
          <w:bCs/>
          <w:sz w:val="24"/>
        </w:rPr>
      </w:pPr>
    </w:p>
    <w:p w:rsidRPr="00822BB0" w:rsidR="00822BB0" w:rsidP="00822BB0" w:rsidRDefault="00822BB0" w14:paraId="465DB8B0" w14:textId="6B614324">
      <w:pPr>
        <w:spacing w:line="240" w:lineRule="atLeast"/>
        <w:rPr>
          <w:rFonts w:ascii="Times New Roman" w:hAnsi="Times New Roman"/>
          <w:b/>
          <w:bCs/>
          <w:sz w:val="24"/>
        </w:rPr>
      </w:pPr>
      <w:r w:rsidRPr="00822BB0">
        <w:rPr>
          <w:rFonts w:ascii="Times New Roman" w:hAnsi="Times New Roman"/>
          <w:b/>
          <w:bCs/>
          <w:sz w:val="24"/>
        </w:rPr>
        <w:t>A</w:t>
      </w:r>
      <w:r w:rsidR="00D62346">
        <w:rPr>
          <w:rFonts w:ascii="Times New Roman" w:hAnsi="Times New Roman"/>
          <w:b/>
          <w:bCs/>
          <w:sz w:val="24"/>
        </w:rPr>
        <w:t>RTIKEL</w:t>
      </w:r>
      <w:r w:rsidRPr="00822BB0">
        <w:rPr>
          <w:rFonts w:ascii="Times New Roman" w:hAnsi="Times New Roman"/>
          <w:b/>
          <w:bCs/>
          <w:sz w:val="24"/>
        </w:rPr>
        <w:t xml:space="preserve"> VIII</w:t>
      </w:r>
    </w:p>
    <w:p w:rsidRPr="00822BB0" w:rsidR="00822BB0" w:rsidP="00822BB0" w:rsidRDefault="00822BB0" w14:paraId="14831E38" w14:textId="77777777">
      <w:pPr>
        <w:spacing w:line="240" w:lineRule="atLeast"/>
        <w:rPr>
          <w:rFonts w:ascii="Times New Roman" w:hAnsi="Times New Roman"/>
          <w:b/>
          <w:bCs/>
          <w:sz w:val="24"/>
        </w:rPr>
      </w:pPr>
    </w:p>
    <w:p w:rsidRPr="00822BB0" w:rsidR="00822BB0" w:rsidP="00D62346" w:rsidRDefault="00822BB0" w14:paraId="052AFB80" w14:textId="77777777">
      <w:pPr>
        <w:spacing w:line="240" w:lineRule="atLeast"/>
        <w:ind w:firstLine="284"/>
        <w:rPr>
          <w:rFonts w:ascii="Times New Roman" w:hAnsi="Times New Roman"/>
          <w:sz w:val="24"/>
        </w:rPr>
      </w:pPr>
      <w:r w:rsidRPr="00822BB0">
        <w:rPr>
          <w:rFonts w:ascii="Times New Roman" w:hAnsi="Times New Roman"/>
          <w:sz w:val="24"/>
        </w:rPr>
        <w:t>Boek 8 van het Wetboek van Strafvordering wordt als volgt gewijzigd:</w:t>
      </w:r>
    </w:p>
    <w:p w:rsidRPr="00822BB0" w:rsidR="00822BB0" w:rsidP="00822BB0" w:rsidRDefault="00822BB0" w14:paraId="5CFF16F8" w14:textId="77777777">
      <w:pPr>
        <w:spacing w:line="240" w:lineRule="atLeast"/>
        <w:rPr>
          <w:rFonts w:ascii="Times New Roman" w:hAnsi="Times New Roman"/>
          <w:sz w:val="24"/>
        </w:rPr>
      </w:pPr>
    </w:p>
    <w:p w:rsidRPr="00822BB0" w:rsidR="00822BB0" w:rsidP="00822BB0" w:rsidRDefault="00822BB0" w14:paraId="41210E25"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2C288A6B" w14:textId="77777777">
      <w:pPr>
        <w:spacing w:line="240" w:lineRule="atLeast"/>
        <w:rPr>
          <w:rFonts w:ascii="Times New Roman" w:hAnsi="Times New Roman"/>
          <w:sz w:val="24"/>
        </w:rPr>
      </w:pPr>
    </w:p>
    <w:p w:rsidRPr="00822BB0" w:rsidR="00822BB0" w:rsidP="000930D0" w:rsidRDefault="00822BB0" w14:paraId="2A52F0B5" w14:textId="77777777">
      <w:pPr>
        <w:spacing w:line="240" w:lineRule="atLeast"/>
        <w:ind w:firstLine="284"/>
        <w:rPr>
          <w:rFonts w:ascii="Times New Roman" w:hAnsi="Times New Roman"/>
          <w:sz w:val="24"/>
        </w:rPr>
      </w:pPr>
      <w:r w:rsidRPr="00822BB0">
        <w:rPr>
          <w:rFonts w:ascii="Times New Roman" w:hAnsi="Times New Roman"/>
          <w:sz w:val="24"/>
        </w:rPr>
        <w:t>In artikel 8.2.11, eerste lid, wordt “artikel 8.2.9, zevende lid” vervangen door “artikel 8.2.10, zevende lid”.</w:t>
      </w:r>
    </w:p>
    <w:p w:rsidRPr="00822BB0" w:rsidR="00822BB0" w:rsidP="00822BB0" w:rsidRDefault="00822BB0" w14:paraId="4AE90E52" w14:textId="77777777">
      <w:pPr>
        <w:spacing w:line="240" w:lineRule="atLeast"/>
        <w:rPr>
          <w:rFonts w:ascii="Times New Roman" w:hAnsi="Times New Roman"/>
          <w:sz w:val="24"/>
        </w:rPr>
      </w:pPr>
    </w:p>
    <w:p w:rsidRPr="00822BB0" w:rsidR="00822BB0" w:rsidP="00822BB0" w:rsidRDefault="00822BB0" w14:paraId="69D72CF7"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7EE4DD03" w14:textId="77777777">
      <w:pPr>
        <w:spacing w:line="240" w:lineRule="atLeast"/>
        <w:rPr>
          <w:rFonts w:ascii="Times New Roman" w:hAnsi="Times New Roman"/>
          <w:sz w:val="24"/>
        </w:rPr>
      </w:pPr>
    </w:p>
    <w:p w:rsidRPr="00822BB0" w:rsidR="00822BB0" w:rsidP="000930D0" w:rsidRDefault="00822BB0" w14:paraId="2CFFC1C3" w14:textId="77777777">
      <w:pPr>
        <w:spacing w:line="240" w:lineRule="atLeast"/>
        <w:ind w:firstLine="284"/>
        <w:rPr>
          <w:rFonts w:ascii="Times New Roman" w:hAnsi="Times New Roman"/>
          <w:sz w:val="24"/>
        </w:rPr>
      </w:pPr>
      <w:r w:rsidRPr="00822BB0">
        <w:rPr>
          <w:rFonts w:ascii="Times New Roman" w:hAnsi="Times New Roman"/>
          <w:sz w:val="24"/>
        </w:rPr>
        <w:t>In artikel 8.2.27, eerste lid, derde zin, wordt “2.8.21” vervangen door “2.8.22”.</w:t>
      </w:r>
    </w:p>
    <w:p w:rsidRPr="00822BB0" w:rsidR="00822BB0" w:rsidP="00822BB0" w:rsidRDefault="00822BB0" w14:paraId="6AB9317A" w14:textId="77777777">
      <w:pPr>
        <w:spacing w:line="240" w:lineRule="atLeast"/>
        <w:rPr>
          <w:rFonts w:ascii="Times New Roman" w:hAnsi="Times New Roman"/>
          <w:sz w:val="24"/>
        </w:rPr>
      </w:pPr>
    </w:p>
    <w:p w:rsidRPr="00822BB0" w:rsidR="00822BB0" w:rsidP="00822BB0" w:rsidRDefault="00822BB0" w14:paraId="5DABF4C7" w14:textId="77777777">
      <w:pPr>
        <w:spacing w:line="240" w:lineRule="atLeast"/>
        <w:rPr>
          <w:rFonts w:ascii="Times New Roman" w:hAnsi="Times New Roman"/>
          <w:sz w:val="24"/>
        </w:rPr>
      </w:pPr>
      <w:r w:rsidRPr="00822BB0">
        <w:rPr>
          <w:rFonts w:ascii="Times New Roman" w:hAnsi="Times New Roman"/>
          <w:sz w:val="24"/>
        </w:rPr>
        <w:lastRenderedPageBreak/>
        <w:t>C</w:t>
      </w:r>
    </w:p>
    <w:p w:rsidRPr="00822BB0" w:rsidR="00822BB0" w:rsidP="00822BB0" w:rsidRDefault="00822BB0" w14:paraId="28DA5FDE" w14:textId="77777777">
      <w:pPr>
        <w:spacing w:line="240" w:lineRule="atLeast"/>
        <w:rPr>
          <w:rFonts w:ascii="Times New Roman" w:hAnsi="Times New Roman"/>
          <w:sz w:val="24"/>
        </w:rPr>
      </w:pPr>
    </w:p>
    <w:p w:rsidRPr="00822BB0" w:rsidR="00822BB0" w:rsidP="000930D0" w:rsidRDefault="00822BB0" w14:paraId="5C9C9EDD" w14:textId="77777777">
      <w:pPr>
        <w:spacing w:line="240" w:lineRule="atLeast"/>
        <w:ind w:firstLine="284"/>
        <w:rPr>
          <w:rFonts w:ascii="Times New Roman" w:hAnsi="Times New Roman"/>
          <w:sz w:val="24"/>
        </w:rPr>
      </w:pPr>
      <w:r w:rsidRPr="00822BB0">
        <w:rPr>
          <w:rFonts w:ascii="Times New Roman" w:hAnsi="Times New Roman"/>
          <w:sz w:val="24"/>
        </w:rPr>
        <w:t>In artikel 8.3.9, eerste lid, wordt “met toepassing van artikel 2.7.48” vervangen door “met toepassing van artikel 2.7.46, derde lid, artikel 2.7.48” en wordt “artikel 2.8.21” vervangen door “artikel 2.8.22”.</w:t>
      </w:r>
    </w:p>
    <w:p w:rsidRPr="00822BB0" w:rsidR="00822BB0" w:rsidP="00822BB0" w:rsidRDefault="00822BB0" w14:paraId="7F876E9B" w14:textId="77777777">
      <w:pPr>
        <w:spacing w:line="240" w:lineRule="atLeast"/>
        <w:rPr>
          <w:rFonts w:ascii="Times New Roman" w:hAnsi="Times New Roman"/>
          <w:sz w:val="24"/>
        </w:rPr>
      </w:pPr>
    </w:p>
    <w:p w:rsidRPr="00822BB0" w:rsidR="00822BB0" w:rsidP="00822BB0" w:rsidRDefault="00822BB0" w14:paraId="09AB26D9"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05FE1419" w14:textId="77777777">
      <w:pPr>
        <w:spacing w:line="240" w:lineRule="atLeast"/>
        <w:rPr>
          <w:rFonts w:ascii="Times New Roman" w:hAnsi="Times New Roman"/>
          <w:sz w:val="24"/>
        </w:rPr>
      </w:pPr>
    </w:p>
    <w:p w:rsidRPr="00822BB0" w:rsidR="00822BB0" w:rsidP="000930D0" w:rsidRDefault="00822BB0" w14:paraId="7F55BE92" w14:textId="77777777">
      <w:pPr>
        <w:spacing w:line="240" w:lineRule="atLeast"/>
        <w:ind w:firstLine="284"/>
        <w:rPr>
          <w:rFonts w:ascii="Times New Roman" w:hAnsi="Times New Roman"/>
          <w:sz w:val="24"/>
        </w:rPr>
      </w:pPr>
      <w:r w:rsidRPr="00822BB0">
        <w:rPr>
          <w:rFonts w:ascii="Times New Roman" w:hAnsi="Times New Roman"/>
          <w:sz w:val="24"/>
        </w:rPr>
        <w:t xml:space="preserve">In artikel 8.5.9, vierde lid, wordt “andere staat” vervangen door “andere lidstaat”. </w:t>
      </w:r>
    </w:p>
    <w:p w:rsidRPr="00822BB0" w:rsidR="00822BB0" w:rsidP="00822BB0" w:rsidRDefault="00822BB0" w14:paraId="177CEFC9" w14:textId="77777777">
      <w:pPr>
        <w:spacing w:line="240" w:lineRule="atLeast"/>
        <w:rPr>
          <w:rFonts w:ascii="Times New Roman" w:hAnsi="Times New Roman"/>
          <w:sz w:val="24"/>
        </w:rPr>
      </w:pPr>
    </w:p>
    <w:p w:rsidRPr="00822BB0" w:rsidR="00822BB0" w:rsidP="00822BB0" w:rsidRDefault="00822BB0" w14:paraId="2F07B887"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563EE9F5" w14:textId="77777777">
      <w:pPr>
        <w:spacing w:line="240" w:lineRule="atLeast"/>
        <w:rPr>
          <w:rFonts w:ascii="Times New Roman" w:hAnsi="Times New Roman"/>
          <w:sz w:val="24"/>
        </w:rPr>
      </w:pPr>
    </w:p>
    <w:p w:rsidRPr="00822BB0" w:rsidR="00822BB0" w:rsidP="000930D0" w:rsidRDefault="00822BB0" w14:paraId="46A250D1" w14:textId="77777777">
      <w:pPr>
        <w:spacing w:line="240" w:lineRule="atLeast"/>
        <w:ind w:firstLine="284"/>
        <w:rPr>
          <w:rFonts w:ascii="Times New Roman" w:hAnsi="Times New Roman"/>
          <w:sz w:val="24"/>
        </w:rPr>
      </w:pPr>
      <w:r w:rsidRPr="00822BB0">
        <w:rPr>
          <w:rFonts w:ascii="Times New Roman" w:hAnsi="Times New Roman"/>
          <w:sz w:val="24"/>
        </w:rPr>
        <w:t>In artikel 8.5.22, eerste lid, wordt “te officier van justitie” vervangen door “de officier van justitie”.</w:t>
      </w:r>
    </w:p>
    <w:p w:rsidRPr="00822BB0" w:rsidR="00822BB0" w:rsidP="00822BB0" w:rsidRDefault="00822BB0" w14:paraId="5C034295" w14:textId="77777777">
      <w:pPr>
        <w:spacing w:line="240" w:lineRule="atLeast"/>
        <w:rPr>
          <w:rFonts w:ascii="Times New Roman" w:hAnsi="Times New Roman"/>
          <w:sz w:val="24"/>
        </w:rPr>
      </w:pPr>
    </w:p>
    <w:p w:rsidRPr="00822BB0" w:rsidR="00822BB0" w:rsidP="00822BB0" w:rsidRDefault="00822BB0" w14:paraId="041E341C" w14:textId="77777777">
      <w:pPr>
        <w:spacing w:line="240" w:lineRule="atLeast"/>
        <w:rPr>
          <w:rFonts w:ascii="Times New Roman" w:hAnsi="Times New Roman"/>
          <w:sz w:val="24"/>
        </w:rPr>
      </w:pPr>
      <w:r w:rsidRPr="00822BB0">
        <w:rPr>
          <w:rFonts w:ascii="Times New Roman" w:hAnsi="Times New Roman"/>
          <w:sz w:val="24"/>
        </w:rPr>
        <w:t>F</w:t>
      </w:r>
    </w:p>
    <w:p w:rsidRPr="00822BB0" w:rsidR="00822BB0" w:rsidP="00822BB0" w:rsidRDefault="00822BB0" w14:paraId="15C1D1D1" w14:textId="77777777">
      <w:pPr>
        <w:spacing w:line="240" w:lineRule="atLeast"/>
        <w:rPr>
          <w:rFonts w:ascii="Times New Roman" w:hAnsi="Times New Roman"/>
          <w:sz w:val="24"/>
        </w:rPr>
      </w:pPr>
    </w:p>
    <w:p w:rsidRPr="00822BB0" w:rsidR="00822BB0" w:rsidP="000930D0" w:rsidRDefault="00822BB0" w14:paraId="479B08E1" w14:textId="77777777">
      <w:pPr>
        <w:spacing w:line="240" w:lineRule="atLeast"/>
        <w:ind w:firstLine="284"/>
        <w:rPr>
          <w:rFonts w:ascii="Times New Roman" w:hAnsi="Times New Roman"/>
          <w:sz w:val="24"/>
        </w:rPr>
      </w:pPr>
      <w:r w:rsidRPr="00822BB0">
        <w:rPr>
          <w:rFonts w:ascii="Times New Roman" w:hAnsi="Times New Roman"/>
          <w:sz w:val="24"/>
        </w:rPr>
        <w:t>In artikel 8.7.7, eerste lid, wordt “in ontvangst worden genomen” vervangen door “in ontvangst genomen”.</w:t>
      </w:r>
    </w:p>
    <w:p w:rsidRPr="00822BB0" w:rsidR="00822BB0" w:rsidP="00822BB0" w:rsidRDefault="00822BB0" w14:paraId="21B0844B" w14:textId="77777777">
      <w:pPr>
        <w:spacing w:line="240" w:lineRule="atLeast"/>
        <w:rPr>
          <w:rFonts w:ascii="Times New Roman" w:hAnsi="Times New Roman"/>
          <w:sz w:val="24"/>
        </w:rPr>
      </w:pPr>
    </w:p>
    <w:p w:rsidRPr="00822BB0" w:rsidR="00822BB0" w:rsidP="00822BB0" w:rsidRDefault="00822BB0" w14:paraId="0BD001F3"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45E76C71" w14:textId="77777777">
      <w:pPr>
        <w:spacing w:line="240" w:lineRule="atLeast"/>
        <w:rPr>
          <w:rFonts w:ascii="Times New Roman" w:hAnsi="Times New Roman"/>
          <w:sz w:val="24"/>
        </w:rPr>
      </w:pPr>
    </w:p>
    <w:p w:rsidRPr="00822BB0" w:rsidR="00822BB0" w:rsidP="000930D0" w:rsidRDefault="00822BB0" w14:paraId="5A38087C" w14:textId="77777777">
      <w:pPr>
        <w:spacing w:line="240" w:lineRule="atLeast"/>
        <w:ind w:firstLine="284"/>
        <w:rPr>
          <w:rFonts w:ascii="Times New Roman" w:hAnsi="Times New Roman"/>
          <w:sz w:val="24"/>
        </w:rPr>
      </w:pPr>
      <w:r w:rsidRPr="00822BB0">
        <w:rPr>
          <w:rFonts w:ascii="Times New Roman" w:hAnsi="Times New Roman"/>
          <w:sz w:val="24"/>
        </w:rPr>
        <w:t>In de artikelen 8.9.16, eerste lid, onderdeel a, en 8.9.21, tweede lid, onderdeel b, wordt “artikel 8.9.15, derde lid,” vervangen door “artikel 8.9.15, vierde lid,”.</w:t>
      </w:r>
    </w:p>
    <w:p w:rsidRPr="00822BB0" w:rsidR="00822BB0" w:rsidP="00822BB0" w:rsidRDefault="00822BB0" w14:paraId="32AA6A4B" w14:textId="77777777">
      <w:pPr>
        <w:spacing w:line="240" w:lineRule="atLeast"/>
        <w:rPr>
          <w:rFonts w:ascii="Times New Roman" w:hAnsi="Times New Roman"/>
          <w:sz w:val="24"/>
        </w:rPr>
      </w:pPr>
    </w:p>
    <w:p w:rsidRPr="00822BB0" w:rsidR="00822BB0" w:rsidP="00822BB0" w:rsidRDefault="00822BB0" w14:paraId="4EBC92A4"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33527DCA" w14:textId="77777777">
      <w:pPr>
        <w:spacing w:line="240" w:lineRule="atLeast"/>
        <w:rPr>
          <w:rFonts w:ascii="Times New Roman" w:hAnsi="Times New Roman"/>
          <w:sz w:val="24"/>
        </w:rPr>
      </w:pPr>
    </w:p>
    <w:p w:rsidRPr="00822BB0" w:rsidR="00822BB0" w:rsidP="000930D0" w:rsidRDefault="00822BB0" w14:paraId="7EB06A8C" w14:textId="77777777">
      <w:pPr>
        <w:spacing w:line="240" w:lineRule="atLeast"/>
        <w:ind w:firstLine="284"/>
        <w:rPr>
          <w:rFonts w:ascii="Times New Roman" w:hAnsi="Times New Roman"/>
          <w:sz w:val="24"/>
        </w:rPr>
      </w:pPr>
      <w:r w:rsidRPr="00822BB0">
        <w:rPr>
          <w:rFonts w:ascii="Times New Roman" w:hAnsi="Times New Roman"/>
          <w:sz w:val="24"/>
        </w:rPr>
        <w:t>Artikel 8.9.18 komt te luiden:</w:t>
      </w:r>
    </w:p>
    <w:p w:rsidRPr="00822BB0" w:rsidR="00822BB0" w:rsidP="00822BB0" w:rsidRDefault="00822BB0" w14:paraId="50F47797" w14:textId="77777777">
      <w:pPr>
        <w:spacing w:line="240" w:lineRule="atLeast"/>
        <w:rPr>
          <w:rFonts w:ascii="Times New Roman" w:hAnsi="Times New Roman"/>
          <w:sz w:val="24"/>
        </w:rPr>
      </w:pPr>
    </w:p>
    <w:p w:rsidRPr="00822BB0" w:rsidR="00822BB0" w:rsidP="00822BB0" w:rsidRDefault="00822BB0" w14:paraId="4D9CCA13" w14:textId="77777777">
      <w:pPr>
        <w:pStyle w:val="Geenafstand"/>
        <w:spacing w:line="240" w:lineRule="atLeast"/>
        <w:rPr>
          <w:rFonts w:ascii="Times New Roman" w:hAnsi="Times New Roman" w:cs="Times New Roman"/>
          <w:b/>
          <w:bCs/>
          <w:sz w:val="24"/>
          <w:szCs w:val="24"/>
        </w:rPr>
      </w:pPr>
      <w:r w:rsidRPr="00822BB0">
        <w:rPr>
          <w:rFonts w:ascii="Times New Roman" w:hAnsi="Times New Roman" w:cs="Times New Roman"/>
          <w:b/>
          <w:bCs/>
          <w:sz w:val="24"/>
          <w:szCs w:val="24"/>
        </w:rPr>
        <w:t>Artikel 8.9.18</w:t>
      </w:r>
    </w:p>
    <w:p w:rsidRPr="00822BB0" w:rsidR="00822BB0" w:rsidP="00822BB0" w:rsidRDefault="00822BB0" w14:paraId="13011C2A" w14:textId="77777777">
      <w:pPr>
        <w:pStyle w:val="Geenafstand"/>
        <w:spacing w:line="240" w:lineRule="atLeast"/>
        <w:rPr>
          <w:rFonts w:ascii="Times New Roman" w:hAnsi="Times New Roman" w:cs="Times New Roman"/>
          <w:sz w:val="24"/>
          <w:szCs w:val="24"/>
        </w:rPr>
      </w:pPr>
    </w:p>
    <w:p w:rsidRPr="00822BB0" w:rsidR="00822BB0" w:rsidP="00C178F0" w:rsidRDefault="00822BB0" w14:paraId="2CA221E5"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 xml:space="preserve">1. De officier van justitie beveelt de persoon die gevaar veroorzaakt de maatregelen, bedoeld in artikel 8.9.17, na te leven en stelt die persoon in kennis van de mogelijke gevolgen van overtreding daarvan. Het bevel wordt aan de persoon die gevaar veroorzaakt betekend. </w:t>
      </w:r>
    </w:p>
    <w:p w:rsidRPr="00822BB0" w:rsidR="00822BB0" w:rsidP="00C178F0" w:rsidRDefault="00822BB0" w14:paraId="62FB0F3A"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2. De officier van justitie verstrekt het adres of andere contactgegevens van de beschermde persoon niet aan de persoon die gevaar veroorzaakt, tenzij dat noodzakelijk is met het oog op de tenuitvoerlegging van de opgelegde maatregelen.</w:t>
      </w:r>
    </w:p>
    <w:p w:rsidRPr="00822BB0" w:rsidR="00822BB0" w:rsidP="00C178F0" w:rsidRDefault="00822BB0" w14:paraId="54841762" w14:textId="77777777">
      <w:pPr>
        <w:pStyle w:val="Geenafstand"/>
        <w:spacing w:line="240" w:lineRule="atLeast"/>
        <w:ind w:firstLine="284"/>
        <w:rPr>
          <w:rFonts w:ascii="Times New Roman" w:hAnsi="Times New Roman" w:cs="Times New Roman"/>
          <w:sz w:val="24"/>
          <w:szCs w:val="24"/>
        </w:rPr>
      </w:pPr>
      <w:r w:rsidRPr="00822BB0">
        <w:rPr>
          <w:rFonts w:ascii="Times New Roman" w:hAnsi="Times New Roman" w:cs="Times New Roman"/>
          <w:sz w:val="24"/>
          <w:szCs w:val="24"/>
        </w:rPr>
        <w:t>3. De officier van justitie stelt de beschermde persoon en de bevoegde autoriteit van de uitvaardigende lidstaat in kennis van de maatregelen, bedoeld in artikel 8.9.17, alsmede van de mogelijke gevolgen van overtreding daarvan.</w:t>
      </w:r>
    </w:p>
    <w:p w:rsidRPr="00822BB0" w:rsidR="00822BB0" w:rsidP="00822BB0" w:rsidRDefault="00822BB0" w14:paraId="6A81F958" w14:textId="77777777">
      <w:pPr>
        <w:spacing w:line="240" w:lineRule="atLeast"/>
        <w:rPr>
          <w:rFonts w:ascii="Times New Roman" w:hAnsi="Times New Roman"/>
          <w:sz w:val="24"/>
        </w:rPr>
      </w:pPr>
    </w:p>
    <w:p w:rsidRPr="00822BB0" w:rsidR="00822BB0" w:rsidP="00822BB0" w:rsidRDefault="00822BB0" w14:paraId="174790A5" w14:textId="77777777">
      <w:pPr>
        <w:spacing w:line="240" w:lineRule="atLeast"/>
        <w:rPr>
          <w:rFonts w:ascii="Times New Roman" w:hAnsi="Times New Roman"/>
          <w:sz w:val="24"/>
        </w:rPr>
      </w:pPr>
    </w:p>
    <w:p w:rsidRPr="00822BB0" w:rsidR="00822BB0" w:rsidP="00822BB0" w:rsidRDefault="00822BB0" w14:paraId="2F84BE18" w14:textId="77777777">
      <w:pPr>
        <w:spacing w:line="240" w:lineRule="atLeast"/>
        <w:rPr>
          <w:rFonts w:ascii="Times New Roman" w:hAnsi="Times New Roman"/>
          <w:b/>
          <w:bCs/>
          <w:sz w:val="24"/>
        </w:rPr>
      </w:pPr>
      <w:r w:rsidRPr="00822BB0">
        <w:rPr>
          <w:rFonts w:ascii="Times New Roman" w:hAnsi="Times New Roman"/>
          <w:b/>
          <w:bCs/>
          <w:sz w:val="24"/>
        </w:rPr>
        <w:t>Artikel IX</w:t>
      </w:r>
    </w:p>
    <w:p w:rsidRPr="00822BB0" w:rsidR="00822BB0" w:rsidP="00822BB0" w:rsidRDefault="00822BB0" w14:paraId="127D6262" w14:textId="77777777">
      <w:pPr>
        <w:spacing w:line="240" w:lineRule="atLeast"/>
        <w:rPr>
          <w:rFonts w:ascii="Times New Roman" w:hAnsi="Times New Roman"/>
          <w:b/>
          <w:bCs/>
          <w:sz w:val="24"/>
        </w:rPr>
      </w:pPr>
    </w:p>
    <w:p w:rsidRPr="00822BB0" w:rsidR="00822BB0" w:rsidP="00C178F0" w:rsidRDefault="00822BB0" w14:paraId="6F33FDE6" w14:textId="77777777">
      <w:pPr>
        <w:spacing w:line="240" w:lineRule="atLeast"/>
        <w:ind w:firstLine="284"/>
        <w:rPr>
          <w:rFonts w:ascii="Times New Roman" w:hAnsi="Times New Roman"/>
          <w:sz w:val="24"/>
        </w:rPr>
      </w:pPr>
      <w:r w:rsidRPr="00822BB0">
        <w:rPr>
          <w:rFonts w:ascii="Times New Roman" w:hAnsi="Times New Roman"/>
          <w:sz w:val="24"/>
        </w:rPr>
        <w:t>Het Wetboek van Strafrecht wordt als volgt gewijzigd:</w:t>
      </w:r>
    </w:p>
    <w:p w:rsidRPr="00822BB0" w:rsidR="00822BB0" w:rsidP="00822BB0" w:rsidRDefault="00822BB0" w14:paraId="38A05884" w14:textId="77777777">
      <w:pPr>
        <w:spacing w:line="240" w:lineRule="atLeast"/>
        <w:rPr>
          <w:rFonts w:ascii="Times New Roman" w:hAnsi="Times New Roman"/>
          <w:sz w:val="24"/>
        </w:rPr>
      </w:pPr>
    </w:p>
    <w:p w:rsidRPr="00822BB0" w:rsidR="00822BB0" w:rsidP="00822BB0" w:rsidRDefault="00822BB0" w14:paraId="7A709272"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4BAF1F17" w14:textId="77777777">
      <w:pPr>
        <w:spacing w:line="240" w:lineRule="atLeast"/>
        <w:rPr>
          <w:rFonts w:ascii="Times New Roman" w:hAnsi="Times New Roman"/>
          <w:sz w:val="24"/>
        </w:rPr>
      </w:pPr>
    </w:p>
    <w:p w:rsidRPr="00822BB0" w:rsidR="00822BB0" w:rsidP="00C178F0" w:rsidRDefault="00822BB0" w14:paraId="1848A2FA" w14:textId="77777777">
      <w:pPr>
        <w:spacing w:line="240" w:lineRule="atLeast"/>
        <w:ind w:firstLine="284"/>
        <w:rPr>
          <w:rFonts w:ascii="Times New Roman" w:hAnsi="Times New Roman"/>
          <w:sz w:val="24"/>
        </w:rPr>
      </w:pPr>
      <w:r w:rsidRPr="00822BB0">
        <w:rPr>
          <w:rFonts w:ascii="Times New Roman" w:hAnsi="Times New Roman"/>
          <w:sz w:val="24"/>
        </w:rPr>
        <w:t>Artikel 14c wordt als volgt gewijzigd:</w:t>
      </w:r>
    </w:p>
    <w:p w:rsidR="00C178F0" w:rsidP="00822BB0" w:rsidRDefault="00C178F0" w14:paraId="598255A7" w14:textId="77777777">
      <w:pPr>
        <w:spacing w:line="240" w:lineRule="atLeast"/>
        <w:rPr>
          <w:rFonts w:ascii="Times New Roman" w:hAnsi="Times New Roman"/>
          <w:sz w:val="24"/>
        </w:rPr>
      </w:pPr>
    </w:p>
    <w:p w:rsidRPr="00822BB0" w:rsidR="00822BB0" w:rsidP="00C178F0" w:rsidRDefault="00822BB0" w14:paraId="35A120B2" w14:textId="57BF1B2C">
      <w:pPr>
        <w:spacing w:line="240" w:lineRule="atLeast"/>
        <w:ind w:firstLine="284"/>
        <w:rPr>
          <w:rFonts w:ascii="Times New Roman" w:hAnsi="Times New Roman"/>
          <w:sz w:val="24"/>
        </w:rPr>
      </w:pPr>
      <w:r w:rsidRPr="00822BB0">
        <w:rPr>
          <w:rFonts w:ascii="Times New Roman" w:hAnsi="Times New Roman"/>
          <w:sz w:val="24"/>
        </w:rPr>
        <w:t>1. Het tweede lid komt te luiden:</w:t>
      </w:r>
    </w:p>
    <w:p w:rsidR="00C178F0" w:rsidP="00C178F0" w:rsidRDefault="00822BB0" w14:paraId="074B1007" w14:textId="65B27F15">
      <w:pPr>
        <w:spacing w:line="240" w:lineRule="atLeast"/>
        <w:ind w:firstLine="284"/>
        <w:rPr>
          <w:rFonts w:ascii="Times New Roman" w:hAnsi="Times New Roman"/>
          <w:sz w:val="24"/>
        </w:rPr>
      </w:pPr>
      <w:r w:rsidRPr="00822BB0">
        <w:rPr>
          <w:rFonts w:ascii="Times New Roman" w:hAnsi="Times New Roman"/>
          <w:sz w:val="24"/>
        </w:rPr>
        <w:t>2. Bij toepassing van artikel 14a kunnen voorts de volgende bijzondere voorwaarden worden gesteld, waaraan de veroordeelde gedurende de proeftijd, of een bij de veroordeling te bepalen gedeelte daarvan, dan wel binnen een door de rechter te bepalen termijn, ten hoogste gelijk aan de proeftijd, heeft te voldoen:</w:t>
      </w:r>
      <w:bookmarkStart w:name="_Hlk153367693" w:id="138"/>
    </w:p>
    <w:p w:rsidR="00C178F0" w:rsidP="00C178F0" w:rsidRDefault="00822BB0" w14:paraId="35ECD683" w14:textId="638DE4C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00C178F0" w:rsidP="00C178F0" w:rsidRDefault="00822BB0" w14:paraId="57B0E032" w14:textId="0C388881">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00C178F0" w:rsidP="00C178F0" w:rsidRDefault="00822BB0" w14:paraId="02AC374F" w14:textId="51444A4D">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p w:rsidR="00C178F0" w:rsidP="00C178F0" w:rsidRDefault="00822BB0" w14:paraId="0310B62F" w14:textId="70D38F25">
      <w:pPr>
        <w:spacing w:line="240" w:lineRule="atLeast"/>
        <w:ind w:firstLine="284"/>
        <w:rPr>
          <w:rFonts w:ascii="Times New Roman" w:hAnsi="Times New Roman"/>
          <w:sz w:val="24"/>
        </w:rPr>
      </w:pPr>
      <w:r w:rsidRPr="00822BB0">
        <w:rPr>
          <w:rFonts w:ascii="Times New Roman" w:hAnsi="Times New Roman"/>
          <w:sz w:val="24"/>
        </w:rPr>
        <w:t>d. de verplichting te verhuizen uit een bepaald gebied;</w:t>
      </w:r>
    </w:p>
    <w:p w:rsidR="00C178F0" w:rsidP="00C178F0" w:rsidRDefault="00822BB0" w14:paraId="265272CC" w14:textId="440AC95C">
      <w:pPr>
        <w:spacing w:line="240" w:lineRule="atLeast"/>
        <w:ind w:firstLine="284"/>
        <w:rPr>
          <w:rFonts w:ascii="Times New Roman" w:hAnsi="Times New Roman"/>
          <w:sz w:val="24"/>
        </w:rPr>
      </w:pPr>
      <w:r w:rsidRPr="00822BB0">
        <w:rPr>
          <w:rFonts w:ascii="Times New Roman" w:hAnsi="Times New Roman"/>
          <w:sz w:val="24"/>
        </w:rPr>
        <w:t>e. een verplichting op bepaalde tijdstippen of gedurende een bepaalde periode op een bepaalde locatie aanwezig te zijn;</w:t>
      </w:r>
    </w:p>
    <w:p w:rsidR="00C178F0" w:rsidP="00C178F0" w:rsidRDefault="00822BB0" w14:paraId="43627209" w14:textId="59D6FC94">
      <w:pPr>
        <w:spacing w:line="240" w:lineRule="atLeast"/>
        <w:ind w:firstLine="284"/>
        <w:rPr>
          <w:rStyle w:val="Verwijzingopmerking"/>
          <w:rFonts w:ascii="Times New Roman" w:hAnsi="Times New Roman"/>
          <w:sz w:val="24"/>
          <w:szCs w:val="24"/>
        </w:rPr>
      </w:pPr>
      <w:r w:rsidRPr="00822BB0">
        <w:rPr>
          <w:rFonts w:ascii="Times New Roman" w:hAnsi="Times New Roman"/>
          <w:sz w:val="24"/>
        </w:rPr>
        <w:t>f. een verplichting zich op bepaalde tijdstippen te melden bij een bepaalde instantie;</w:t>
      </w:r>
    </w:p>
    <w:p w:rsidR="00C178F0" w:rsidP="00C178F0" w:rsidRDefault="00822BB0" w14:paraId="6FB113A0" w14:textId="774ACF1E">
      <w:pPr>
        <w:spacing w:line="240" w:lineRule="atLeast"/>
        <w:ind w:firstLine="284"/>
        <w:rPr>
          <w:rFonts w:ascii="Times New Roman" w:hAnsi="Times New Roman"/>
          <w:sz w:val="24"/>
        </w:rPr>
      </w:pPr>
      <w:r w:rsidRPr="00822BB0">
        <w:rPr>
          <w:rStyle w:val="Verwijzingopmerking"/>
          <w:rFonts w:ascii="Times New Roman" w:hAnsi="Times New Roman"/>
          <w:sz w:val="24"/>
          <w:szCs w:val="24"/>
        </w:rPr>
        <w:t xml:space="preserve">g. </w:t>
      </w:r>
      <w:r w:rsidRPr="00822BB0">
        <w:rPr>
          <w:rFonts w:ascii="Times New Roman" w:hAnsi="Times New Roman"/>
          <w:sz w:val="24"/>
        </w:rPr>
        <w:t>een beperking van het recht om Nederland te verlaten;</w:t>
      </w:r>
      <w:bookmarkEnd w:id="138"/>
    </w:p>
    <w:p w:rsidR="00C178F0" w:rsidP="00C178F0" w:rsidRDefault="00822BB0" w14:paraId="5CCFF878" w14:textId="317C00D7">
      <w:pPr>
        <w:spacing w:line="240" w:lineRule="atLeast"/>
        <w:ind w:firstLine="284"/>
        <w:rPr>
          <w:rFonts w:ascii="Times New Roman" w:hAnsi="Times New Roman"/>
          <w:sz w:val="24"/>
        </w:rPr>
      </w:pPr>
      <w:r w:rsidRPr="00822BB0">
        <w:rPr>
          <w:rFonts w:ascii="Times New Roman" w:hAnsi="Times New Roman"/>
          <w:sz w:val="24"/>
        </w:rPr>
        <w:t>h. een verbod op het gebruik van alcohol of middelen als bedoeld in lijst I, lijst IA of lijst II van de Opiumwet en de verplichting ten behoeve van de naleving van dit verbod mee te werken aan een speekseltest, ademonderzoek, bloedonderzoek of urineonderzoek;</w:t>
      </w:r>
      <w:bookmarkStart w:name="_Hlk153368835" w:id="139"/>
    </w:p>
    <w:p w:rsidR="00705F78" w:rsidP="00C178F0" w:rsidRDefault="00822BB0" w14:paraId="21BB6C12" w14:textId="2E2DB533">
      <w:pPr>
        <w:spacing w:line="240" w:lineRule="atLeast"/>
        <w:ind w:firstLine="284"/>
        <w:rPr>
          <w:rFonts w:ascii="Times New Roman" w:hAnsi="Times New Roman"/>
          <w:sz w:val="24"/>
        </w:rPr>
      </w:pPr>
      <w:r w:rsidRPr="00822BB0">
        <w:rPr>
          <w:rFonts w:ascii="Times New Roman" w:hAnsi="Times New Roman"/>
          <w:sz w:val="24"/>
        </w:rPr>
        <w:t xml:space="preserve">i. een verplichting zich te laten opnemen in een instelling; </w:t>
      </w:r>
    </w:p>
    <w:p w:rsidR="00705F78" w:rsidP="00C178F0" w:rsidRDefault="00822BB0" w14:paraId="03AB9A07" w14:textId="6940B996">
      <w:pPr>
        <w:spacing w:line="240" w:lineRule="atLeast"/>
        <w:ind w:firstLine="284"/>
        <w:rPr>
          <w:rFonts w:ascii="Times New Roman" w:hAnsi="Times New Roman"/>
          <w:sz w:val="24"/>
        </w:rPr>
      </w:pPr>
      <w:r w:rsidRPr="00822BB0">
        <w:rPr>
          <w:rFonts w:ascii="Times New Roman" w:hAnsi="Times New Roman"/>
          <w:sz w:val="24"/>
        </w:rPr>
        <w:t xml:space="preserve">j. een verplichting zich onder behandeling te stellen van een zorgaanbieder; </w:t>
      </w:r>
    </w:p>
    <w:p w:rsidR="00705F78" w:rsidP="00C178F0" w:rsidRDefault="00822BB0" w14:paraId="2990CAC2" w14:textId="32BF4254">
      <w:pPr>
        <w:spacing w:line="240" w:lineRule="atLeast"/>
        <w:ind w:firstLine="284"/>
        <w:rPr>
          <w:rFonts w:ascii="Times New Roman" w:hAnsi="Times New Roman"/>
          <w:sz w:val="24"/>
        </w:rPr>
      </w:pPr>
      <w:r w:rsidRPr="00822BB0">
        <w:rPr>
          <w:rFonts w:ascii="Times New Roman" w:hAnsi="Times New Roman"/>
          <w:sz w:val="24"/>
        </w:rPr>
        <w:t xml:space="preserve">k. een verplichting te verblijven in een instelling voor beschermd wonen, tot begeleid wonen of tot maatschappelijke opvang; </w:t>
      </w:r>
    </w:p>
    <w:p w:rsidR="00705F78" w:rsidP="00705F78" w:rsidRDefault="00822BB0" w14:paraId="0247A8F8" w14:textId="5065A1DB">
      <w:pPr>
        <w:spacing w:line="240" w:lineRule="atLeast"/>
        <w:ind w:firstLine="284"/>
        <w:rPr>
          <w:rFonts w:ascii="Times New Roman" w:hAnsi="Times New Roman"/>
          <w:sz w:val="24"/>
        </w:rPr>
      </w:pPr>
      <w:r w:rsidRPr="00822BB0">
        <w:rPr>
          <w:rFonts w:ascii="Times New Roman" w:hAnsi="Times New Roman"/>
          <w:sz w:val="24"/>
        </w:rPr>
        <w:t xml:space="preserve">l. een verplichting tot het deelnemen aan een gedragsinterventie; </w:t>
      </w:r>
      <w:bookmarkEnd w:id="139"/>
    </w:p>
    <w:p w:rsidR="00705F78" w:rsidP="00705F78" w:rsidRDefault="00822BB0" w14:paraId="099818E7" w14:textId="2B0002A7">
      <w:pPr>
        <w:spacing w:line="240" w:lineRule="atLeast"/>
        <w:ind w:firstLine="284"/>
        <w:rPr>
          <w:rFonts w:ascii="Times New Roman" w:hAnsi="Times New Roman"/>
          <w:sz w:val="24"/>
        </w:rPr>
      </w:pPr>
      <w:r w:rsidRPr="00822BB0">
        <w:rPr>
          <w:rFonts w:ascii="Times New Roman" w:hAnsi="Times New Roman"/>
          <w:sz w:val="24"/>
        </w:rPr>
        <w:t>m. een verplichting zich in te spannen voor het vinden en behouden van een dagbesteding;</w:t>
      </w:r>
    </w:p>
    <w:p w:rsidR="00705F78" w:rsidP="00705F78" w:rsidRDefault="00822BB0" w14:paraId="64098DA4" w14:textId="5D8BA78A">
      <w:pPr>
        <w:spacing w:line="240" w:lineRule="atLeast"/>
        <w:ind w:firstLine="284"/>
        <w:rPr>
          <w:rFonts w:ascii="Times New Roman" w:hAnsi="Times New Roman"/>
          <w:sz w:val="24"/>
        </w:rPr>
      </w:pPr>
      <w:r w:rsidRPr="00822BB0">
        <w:rPr>
          <w:rFonts w:ascii="Times New Roman" w:hAnsi="Times New Roman"/>
          <w:sz w:val="24"/>
        </w:rPr>
        <w:t>n. een verbod vrijwilligerswerk van een bepaalde aard te verrichten;</w:t>
      </w:r>
      <w:r w:rsidRPr="00822BB0">
        <w:rPr>
          <w:rStyle w:val="Verwijzingopmerking"/>
          <w:rFonts w:ascii="Times New Roman" w:hAnsi="Times New Roman"/>
          <w:sz w:val="24"/>
          <w:szCs w:val="24"/>
        </w:rPr>
        <w:t xml:space="preserve"> </w:t>
      </w:r>
    </w:p>
    <w:p w:rsidR="00705F78" w:rsidP="00705F78" w:rsidRDefault="00822BB0" w14:paraId="194C6A40" w14:textId="2394C6BC">
      <w:pPr>
        <w:spacing w:line="240" w:lineRule="atLeast"/>
        <w:ind w:firstLine="284"/>
        <w:rPr>
          <w:rFonts w:ascii="Times New Roman" w:hAnsi="Times New Roman"/>
          <w:sz w:val="24"/>
        </w:rPr>
      </w:pPr>
      <w:r w:rsidRPr="00822BB0">
        <w:rPr>
          <w:rFonts w:ascii="Times New Roman" w:hAnsi="Times New Roman"/>
          <w:sz w:val="24"/>
        </w:rPr>
        <w:t>o. gehele of gedeeltelijke vergoeding van de door het strafbare feit veroorzaakte schade;</w:t>
      </w:r>
    </w:p>
    <w:p w:rsidR="00705F78" w:rsidP="00705F78" w:rsidRDefault="00822BB0" w14:paraId="0B9385AA" w14:textId="357B7B03">
      <w:pPr>
        <w:spacing w:line="240" w:lineRule="atLeast"/>
        <w:ind w:firstLine="284"/>
        <w:rPr>
          <w:rFonts w:ascii="Times New Roman" w:hAnsi="Times New Roman"/>
          <w:sz w:val="24"/>
        </w:rPr>
      </w:pPr>
      <w:r w:rsidRPr="00822BB0">
        <w:rPr>
          <w:rFonts w:ascii="Times New Roman" w:hAnsi="Times New Roman"/>
          <w:sz w:val="24"/>
        </w:rPr>
        <w:t>p. geheel of gedeeltelijk herstel van de door het strafbare feit veroorzaakte schade;</w:t>
      </w:r>
    </w:p>
    <w:p w:rsidR="00705F78" w:rsidP="00705F78" w:rsidRDefault="00822BB0" w14:paraId="54ED2CAF" w14:textId="29D81A0E">
      <w:pPr>
        <w:spacing w:line="240" w:lineRule="atLeast"/>
        <w:ind w:firstLine="284"/>
        <w:rPr>
          <w:rFonts w:ascii="Times New Roman" w:hAnsi="Times New Roman"/>
          <w:sz w:val="24"/>
        </w:rPr>
      </w:pPr>
      <w:r w:rsidRPr="00822BB0">
        <w:rPr>
          <w:rFonts w:ascii="Times New Roman" w:hAnsi="Times New Roman"/>
          <w:sz w:val="24"/>
        </w:rPr>
        <w:t>q. storting van een door de rechter vast te stellen waarborgsom, ten hoogste gelijk aan het verschil tussen het maximum van de geldboete die voor het feit kan worden opgelegd en de opgelegde boete;</w:t>
      </w:r>
    </w:p>
    <w:p w:rsidR="00E03707" w:rsidP="00705F78" w:rsidRDefault="00822BB0" w14:paraId="462C96B5" w14:textId="379E6DDA">
      <w:pPr>
        <w:spacing w:line="240" w:lineRule="atLeast"/>
        <w:ind w:firstLine="284"/>
        <w:rPr>
          <w:rFonts w:ascii="Times New Roman" w:hAnsi="Times New Roman"/>
          <w:sz w:val="24"/>
        </w:rPr>
      </w:pPr>
      <w:r w:rsidRPr="00822BB0">
        <w:rPr>
          <w:rFonts w:ascii="Times New Roman" w:hAnsi="Times New Roman"/>
          <w:sz w:val="24"/>
        </w:rPr>
        <w:t>r. storting van een door de rechter vast te stellen geldbedrag in het schadefonds geweldsmisdrijven of ten gunste van een instelling die zich ten doel stelt belangen van slachtoffers van strafbare feiten te behartigen. Het bedrag kan niet hoger zijn dan de geldboete die ten hoogste voor het strafbare feit kan worden opgelegd;</w:t>
      </w:r>
    </w:p>
    <w:p w:rsidR="00E03707" w:rsidP="00705F78" w:rsidRDefault="00822BB0" w14:paraId="3231E56F" w14:textId="3F3B9736">
      <w:pPr>
        <w:spacing w:line="240" w:lineRule="atLeast"/>
        <w:ind w:firstLine="284"/>
        <w:rPr>
          <w:rFonts w:ascii="Times New Roman" w:hAnsi="Times New Roman"/>
          <w:sz w:val="24"/>
        </w:rPr>
      </w:pPr>
      <w:r w:rsidRPr="00822BB0">
        <w:rPr>
          <w:rFonts w:ascii="Times New Roman" w:hAnsi="Times New Roman"/>
          <w:sz w:val="24"/>
        </w:rPr>
        <w:t xml:space="preserve">s. naleving van aanwijzingen in het kader van gedragstoezicht gericht op </w:t>
      </w:r>
      <w:proofErr w:type="spellStart"/>
      <w:r w:rsidRPr="00822BB0">
        <w:rPr>
          <w:rFonts w:ascii="Times New Roman" w:hAnsi="Times New Roman"/>
          <w:sz w:val="24"/>
        </w:rPr>
        <w:t>compliancebeleid</w:t>
      </w:r>
      <w:proofErr w:type="spellEnd"/>
      <w:r w:rsidRPr="00822BB0">
        <w:rPr>
          <w:rFonts w:ascii="Times New Roman" w:hAnsi="Times New Roman"/>
          <w:sz w:val="24"/>
        </w:rPr>
        <w:t>;</w:t>
      </w:r>
    </w:p>
    <w:p w:rsidRPr="00822BB0" w:rsidR="00822BB0" w:rsidP="00705F78" w:rsidRDefault="00822BB0" w14:paraId="5B49EC85" w14:textId="53E924B4">
      <w:pPr>
        <w:spacing w:line="240" w:lineRule="atLeast"/>
        <w:ind w:firstLine="284"/>
        <w:rPr>
          <w:rFonts w:ascii="Times New Roman" w:hAnsi="Times New Roman"/>
          <w:sz w:val="24"/>
        </w:rPr>
      </w:pPr>
      <w:r w:rsidRPr="00822BB0">
        <w:rPr>
          <w:rFonts w:ascii="Times New Roman" w:hAnsi="Times New Roman"/>
          <w:sz w:val="24"/>
        </w:rPr>
        <w:t>t. andere voorwaarden, het gedrag van de veroordeelde betreffende.</w:t>
      </w:r>
    </w:p>
    <w:p w:rsidR="00C178F0" w:rsidP="00822BB0" w:rsidRDefault="00C178F0" w14:paraId="107B0DB6" w14:textId="77777777">
      <w:pPr>
        <w:spacing w:line="240" w:lineRule="atLeast"/>
        <w:ind w:left="426" w:hanging="426"/>
        <w:rPr>
          <w:rFonts w:ascii="Times New Roman" w:hAnsi="Times New Roman"/>
          <w:sz w:val="24"/>
        </w:rPr>
      </w:pPr>
    </w:p>
    <w:p w:rsidRPr="00822BB0" w:rsidR="00822BB0" w:rsidP="00C178F0" w:rsidRDefault="00822BB0" w14:paraId="3E03850E" w14:textId="7D390B7F">
      <w:pPr>
        <w:spacing w:line="240" w:lineRule="atLeast"/>
        <w:ind w:left="426" w:hanging="142"/>
        <w:rPr>
          <w:rFonts w:ascii="Times New Roman" w:hAnsi="Times New Roman"/>
          <w:sz w:val="24"/>
        </w:rPr>
      </w:pPr>
      <w:r w:rsidRPr="00822BB0">
        <w:rPr>
          <w:rFonts w:ascii="Times New Roman" w:hAnsi="Times New Roman"/>
          <w:sz w:val="24"/>
        </w:rPr>
        <w:t>2. Het derde lid komt te luiden:</w:t>
      </w:r>
    </w:p>
    <w:p w:rsidRPr="00822BB0" w:rsidR="00822BB0" w:rsidP="00C178F0" w:rsidRDefault="00822BB0" w14:paraId="281442A7" w14:textId="77777777">
      <w:pPr>
        <w:spacing w:line="240" w:lineRule="atLeast"/>
        <w:ind w:firstLine="284"/>
        <w:rPr>
          <w:rFonts w:ascii="Times New Roman" w:hAnsi="Times New Roman"/>
          <w:sz w:val="24"/>
        </w:rPr>
      </w:pPr>
      <w:r w:rsidRPr="00822BB0">
        <w:rPr>
          <w:rFonts w:ascii="Times New Roman" w:hAnsi="Times New Roman"/>
          <w:sz w:val="24"/>
        </w:rPr>
        <w:t>3.</w:t>
      </w:r>
      <w:bookmarkStart w:name="_Hlk157427504" w:id="140"/>
      <w:r w:rsidRPr="00822BB0">
        <w:rPr>
          <w:rFonts w:ascii="Times New Roman" w:hAnsi="Times New Roman"/>
          <w:sz w:val="24"/>
        </w:rPr>
        <w:t xml:space="preserve"> Indien een bijzondere voorwaarde is gesteld, kan de rechter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van het Wetboek van Strafvordering.</w:t>
      </w:r>
      <w:bookmarkEnd w:id="140"/>
      <w:r w:rsidRPr="00822BB0">
        <w:rPr>
          <w:rFonts w:ascii="Times New Roman" w:hAnsi="Times New Roman"/>
          <w:sz w:val="24"/>
        </w:rPr>
        <w:t xml:space="preserve"> Indien vanwege de aard van een gestelde bijzondere voorwaarde reclasseringstoezicht niet aangewezen is, kan de rechter een andere instelling of persoon als bedoeld in artikel 7.2.1, derde lid, van het Wetboek van Strafvordering opdracht geven toezicht te houden.</w:t>
      </w:r>
    </w:p>
    <w:p w:rsidR="00C178F0" w:rsidP="00822BB0" w:rsidRDefault="00C178F0" w14:paraId="6522B3E3" w14:textId="77777777">
      <w:pPr>
        <w:spacing w:line="240" w:lineRule="atLeast"/>
        <w:rPr>
          <w:rFonts w:ascii="Times New Roman" w:hAnsi="Times New Roman"/>
          <w:sz w:val="24"/>
        </w:rPr>
      </w:pPr>
    </w:p>
    <w:p w:rsidRPr="00822BB0" w:rsidR="00822BB0" w:rsidP="00C178F0" w:rsidRDefault="00822BB0" w14:paraId="2C4DCEF8" w14:textId="5BC9BB49">
      <w:pPr>
        <w:spacing w:line="240" w:lineRule="atLeast"/>
        <w:ind w:firstLine="284"/>
        <w:rPr>
          <w:rStyle w:val="ol"/>
          <w:rFonts w:ascii="Times New Roman" w:hAnsi="Times New Roman"/>
          <w:sz w:val="24"/>
        </w:rPr>
      </w:pPr>
      <w:r w:rsidRPr="00822BB0">
        <w:rPr>
          <w:rFonts w:ascii="Times New Roman" w:hAnsi="Times New Roman"/>
          <w:sz w:val="24"/>
        </w:rPr>
        <w:lastRenderedPageBreak/>
        <w:t>3. In het vijfde lid wordt “3</w:t>
      </w:r>
      <w:r w:rsidRPr="00822BB0">
        <w:rPr>
          <w:rStyle w:val="ol"/>
          <w:rFonts w:ascii="Times New Roman" w:hAnsi="Times New Roman"/>
          <w:sz w:val="24"/>
        </w:rPr>
        <w:t>°” vervangen door “q” en wordt “4°” vervangen door “r”.</w:t>
      </w:r>
    </w:p>
    <w:p w:rsidR="00C178F0" w:rsidP="00822BB0" w:rsidRDefault="00C178F0" w14:paraId="0680D018" w14:textId="77777777">
      <w:pPr>
        <w:spacing w:line="240" w:lineRule="atLeast"/>
        <w:rPr>
          <w:rStyle w:val="ol"/>
          <w:rFonts w:ascii="Times New Roman" w:hAnsi="Times New Roman"/>
          <w:sz w:val="24"/>
        </w:rPr>
      </w:pPr>
    </w:p>
    <w:p w:rsidRPr="00822BB0" w:rsidR="00822BB0" w:rsidP="00C178F0" w:rsidRDefault="00822BB0" w14:paraId="4009D2D1" w14:textId="7F5BF988">
      <w:pPr>
        <w:spacing w:line="240" w:lineRule="atLeast"/>
        <w:ind w:firstLine="284"/>
        <w:rPr>
          <w:rStyle w:val="ol"/>
          <w:rFonts w:ascii="Times New Roman" w:hAnsi="Times New Roman"/>
          <w:sz w:val="24"/>
        </w:rPr>
      </w:pPr>
      <w:r w:rsidRPr="00822BB0">
        <w:rPr>
          <w:rStyle w:val="ol"/>
          <w:rFonts w:ascii="Times New Roman" w:hAnsi="Times New Roman"/>
          <w:sz w:val="24"/>
        </w:rPr>
        <w:t>4. Het zesde en zevende lid vervallen.</w:t>
      </w:r>
    </w:p>
    <w:p w:rsidRPr="00822BB0" w:rsidR="00822BB0" w:rsidP="00822BB0" w:rsidRDefault="00822BB0" w14:paraId="53E963C8" w14:textId="77777777">
      <w:pPr>
        <w:spacing w:line="240" w:lineRule="atLeast"/>
        <w:rPr>
          <w:rFonts w:ascii="Times New Roman" w:hAnsi="Times New Roman"/>
          <w:sz w:val="24"/>
        </w:rPr>
      </w:pPr>
    </w:p>
    <w:p w:rsidRPr="00822BB0" w:rsidR="00822BB0" w:rsidP="00822BB0" w:rsidRDefault="00822BB0" w14:paraId="3BA5D0EA"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634C7201" w14:textId="77777777">
      <w:pPr>
        <w:spacing w:line="240" w:lineRule="atLeast"/>
        <w:rPr>
          <w:rFonts w:ascii="Times New Roman" w:hAnsi="Times New Roman"/>
          <w:sz w:val="24"/>
        </w:rPr>
      </w:pPr>
    </w:p>
    <w:p w:rsidRPr="00822BB0" w:rsidR="00822BB0" w:rsidP="002665E3" w:rsidRDefault="00822BB0" w14:paraId="06BE77C5" w14:textId="77777777">
      <w:pPr>
        <w:spacing w:line="240" w:lineRule="atLeast"/>
        <w:ind w:firstLine="284"/>
        <w:rPr>
          <w:rFonts w:ascii="Times New Roman" w:hAnsi="Times New Roman"/>
          <w:sz w:val="24"/>
        </w:rPr>
      </w:pPr>
      <w:r w:rsidRPr="00822BB0">
        <w:rPr>
          <w:rFonts w:ascii="Times New Roman" w:hAnsi="Times New Roman"/>
          <w:sz w:val="24"/>
        </w:rPr>
        <w:t>Artikel 28, vierde lid, komt te luiden:</w:t>
      </w:r>
    </w:p>
    <w:p w:rsidRPr="00822BB0" w:rsidR="00822BB0" w:rsidP="002665E3" w:rsidRDefault="00822BB0" w14:paraId="54056727" w14:textId="77777777">
      <w:pPr>
        <w:spacing w:line="240" w:lineRule="atLeast"/>
        <w:ind w:firstLine="284"/>
        <w:rPr>
          <w:rFonts w:ascii="Times New Roman" w:hAnsi="Times New Roman"/>
          <w:sz w:val="24"/>
        </w:rPr>
      </w:pPr>
      <w:r w:rsidRPr="00822BB0">
        <w:rPr>
          <w:rFonts w:ascii="Times New Roman" w:hAnsi="Times New Roman"/>
          <w:sz w:val="24"/>
        </w:rPr>
        <w:t>4. De rechter kan een reclasseringsinstelling opdracht geven toezicht te houden op de naleving van de ontzetting van het recht om ambten of bepaalde ambten te bekleden en het recht om bepaalde beroepen uit te oefenen en de veroordeelde ten behoeve daarvan te begeleiden. In dat geval wordt de veroordeelde gewezen op de van rechtswege geldende voorwaarden, bedoeld in artikel 7.2.1, vierde lid, van het Wetboek van Strafvordering. Indien vanwege de aard van de ontzetting van het recht om ambten of bepaalde ambten te bekleden en het recht om bepaalde beroepen uit te oefenen reclasseringstoezicht niet aangewezen is, kan de rechter een andere instelling of persoon als bedoeld in artikel 7.2.1, derde lid, van het Wetboek van Strafvordering opdracht geven toezicht te houden.</w:t>
      </w:r>
    </w:p>
    <w:p w:rsidRPr="00822BB0" w:rsidR="00822BB0" w:rsidP="00822BB0" w:rsidRDefault="00822BB0" w14:paraId="6E5331E9" w14:textId="77777777">
      <w:pPr>
        <w:spacing w:line="240" w:lineRule="atLeast"/>
        <w:rPr>
          <w:rFonts w:ascii="Times New Roman" w:hAnsi="Times New Roman"/>
          <w:sz w:val="24"/>
        </w:rPr>
      </w:pPr>
    </w:p>
    <w:p w:rsidRPr="00822BB0" w:rsidR="00822BB0" w:rsidP="00822BB0" w:rsidRDefault="00822BB0" w14:paraId="08AEA352"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2EBC3504" w14:textId="77777777">
      <w:pPr>
        <w:spacing w:line="240" w:lineRule="atLeast"/>
        <w:rPr>
          <w:rFonts w:ascii="Times New Roman" w:hAnsi="Times New Roman"/>
          <w:sz w:val="24"/>
        </w:rPr>
      </w:pPr>
    </w:p>
    <w:p w:rsidRPr="00822BB0" w:rsidR="00822BB0" w:rsidP="002665E3" w:rsidRDefault="00822BB0" w14:paraId="054AA516" w14:textId="77777777">
      <w:pPr>
        <w:spacing w:line="240" w:lineRule="atLeast"/>
        <w:ind w:firstLine="284"/>
        <w:rPr>
          <w:rFonts w:ascii="Times New Roman" w:hAnsi="Times New Roman"/>
          <w:sz w:val="24"/>
        </w:rPr>
      </w:pPr>
      <w:r w:rsidRPr="00822BB0">
        <w:rPr>
          <w:rFonts w:ascii="Times New Roman" w:hAnsi="Times New Roman"/>
          <w:sz w:val="24"/>
        </w:rPr>
        <w:t xml:space="preserve">In Titel IIA van het Eerste Boek wordt in het opschrift van de Eerste afdeling na “Onttrekking aan het verkeer,” ingevoegd “vernietiging van gegevens,”. </w:t>
      </w:r>
    </w:p>
    <w:p w:rsidRPr="00822BB0" w:rsidR="00822BB0" w:rsidP="00822BB0" w:rsidRDefault="00822BB0" w14:paraId="1BABED2C" w14:textId="77777777">
      <w:pPr>
        <w:spacing w:line="240" w:lineRule="atLeast"/>
        <w:rPr>
          <w:rFonts w:ascii="Times New Roman" w:hAnsi="Times New Roman"/>
          <w:sz w:val="24"/>
        </w:rPr>
      </w:pPr>
    </w:p>
    <w:p w:rsidRPr="00822BB0" w:rsidR="00822BB0" w:rsidP="00822BB0" w:rsidRDefault="00822BB0" w14:paraId="2DB682F5"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4DCABFE7" w14:textId="77777777">
      <w:pPr>
        <w:spacing w:line="240" w:lineRule="atLeast"/>
        <w:rPr>
          <w:rFonts w:ascii="Times New Roman" w:hAnsi="Times New Roman"/>
          <w:sz w:val="24"/>
        </w:rPr>
      </w:pPr>
    </w:p>
    <w:p w:rsidR="002665E3" w:rsidP="002665E3" w:rsidRDefault="00822BB0" w14:paraId="1E9AFF27" w14:textId="77777777">
      <w:pPr>
        <w:spacing w:line="240" w:lineRule="atLeast"/>
        <w:ind w:left="284"/>
        <w:rPr>
          <w:rFonts w:ascii="Times New Roman" w:hAnsi="Times New Roman"/>
          <w:sz w:val="24"/>
        </w:rPr>
      </w:pPr>
      <w:r w:rsidRPr="00822BB0">
        <w:rPr>
          <w:rFonts w:ascii="Times New Roman" w:hAnsi="Times New Roman"/>
          <w:sz w:val="24"/>
        </w:rPr>
        <w:t>Artikel 36b wordt als volgt gewijzigd:</w:t>
      </w:r>
      <w:r w:rsidRPr="00822BB0">
        <w:rPr>
          <w:rFonts w:ascii="Times New Roman" w:hAnsi="Times New Roman"/>
          <w:sz w:val="24"/>
        </w:rPr>
        <w:br/>
      </w:r>
    </w:p>
    <w:p w:rsidRPr="00822BB0" w:rsidR="00822BB0" w:rsidP="002665E3" w:rsidRDefault="00822BB0" w14:paraId="7630E505" w14:textId="08D6417D">
      <w:pPr>
        <w:ind w:firstLine="284"/>
        <w:rPr>
          <w:rFonts w:ascii="Times New Roman" w:hAnsi="Times New Roman"/>
          <w:sz w:val="24"/>
        </w:rPr>
      </w:pPr>
      <w:r w:rsidRPr="00822BB0">
        <w:rPr>
          <w:rFonts w:ascii="Times New Roman" w:hAnsi="Times New Roman"/>
          <w:sz w:val="24"/>
        </w:rPr>
        <w:t>1. In de aanhef van het eerste lid wordt “Onttrekking aan het verkeer van in beslag genomen voorwerpen kan” vervangen door “De maatregelen, bedoeld in de artikelen 36c en 36d, kunnen”.</w:t>
      </w:r>
    </w:p>
    <w:p w:rsidR="002665E3" w:rsidP="00822BB0" w:rsidRDefault="002665E3" w14:paraId="25EAD0EF" w14:textId="77777777">
      <w:pPr>
        <w:spacing w:line="240" w:lineRule="atLeast"/>
        <w:ind w:left="284" w:hanging="284"/>
        <w:rPr>
          <w:rFonts w:ascii="Times New Roman" w:hAnsi="Times New Roman"/>
          <w:sz w:val="24"/>
        </w:rPr>
      </w:pPr>
    </w:p>
    <w:p w:rsidRPr="00822BB0" w:rsidR="00822BB0" w:rsidP="00EB502C" w:rsidRDefault="00822BB0" w14:paraId="381E344A" w14:textId="4501E70A">
      <w:pPr>
        <w:spacing w:line="240" w:lineRule="atLeast"/>
        <w:ind w:left="284"/>
        <w:rPr>
          <w:rFonts w:ascii="Times New Roman" w:hAnsi="Times New Roman"/>
          <w:sz w:val="24"/>
        </w:rPr>
      </w:pPr>
      <w:r w:rsidRPr="00822BB0">
        <w:rPr>
          <w:rFonts w:ascii="Times New Roman" w:hAnsi="Times New Roman"/>
          <w:sz w:val="24"/>
        </w:rPr>
        <w:t>2. In het derde lid wordt “De maatregel kan” vervangen door “De maatregelen, bedoeld in het</w:t>
      </w:r>
      <w:r w:rsidR="00EB502C">
        <w:rPr>
          <w:rFonts w:ascii="Times New Roman" w:hAnsi="Times New Roman"/>
          <w:sz w:val="24"/>
        </w:rPr>
        <w:t xml:space="preserve"> </w:t>
      </w:r>
      <w:r w:rsidRPr="00822BB0">
        <w:rPr>
          <w:rFonts w:ascii="Times New Roman" w:hAnsi="Times New Roman"/>
          <w:sz w:val="24"/>
        </w:rPr>
        <w:t>eerste lid, kunnen”.</w:t>
      </w:r>
    </w:p>
    <w:p w:rsidRPr="00822BB0" w:rsidR="00822BB0" w:rsidP="00822BB0" w:rsidRDefault="00822BB0" w14:paraId="79C8DD09" w14:textId="77777777">
      <w:pPr>
        <w:spacing w:line="240" w:lineRule="atLeast"/>
        <w:rPr>
          <w:rFonts w:ascii="Times New Roman" w:hAnsi="Times New Roman"/>
          <w:sz w:val="24"/>
        </w:rPr>
      </w:pPr>
    </w:p>
    <w:p w:rsidRPr="00822BB0" w:rsidR="00822BB0" w:rsidP="00822BB0" w:rsidRDefault="00822BB0" w14:paraId="29D4A086" w14:textId="77777777">
      <w:pPr>
        <w:spacing w:line="240" w:lineRule="atLeast"/>
        <w:ind w:left="284" w:hanging="284"/>
        <w:rPr>
          <w:rFonts w:ascii="Times New Roman" w:hAnsi="Times New Roman"/>
          <w:sz w:val="24"/>
        </w:rPr>
      </w:pPr>
      <w:r w:rsidRPr="00822BB0">
        <w:rPr>
          <w:rFonts w:ascii="Times New Roman" w:hAnsi="Times New Roman"/>
          <w:sz w:val="24"/>
        </w:rPr>
        <w:t>E</w:t>
      </w:r>
    </w:p>
    <w:p w:rsidRPr="00822BB0" w:rsidR="00822BB0" w:rsidP="00822BB0" w:rsidRDefault="00822BB0" w14:paraId="5D1F1111" w14:textId="77777777">
      <w:pPr>
        <w:spacing w:line="240" w:lineRule="atLeast"/>
        <w:ind w:left="284" w:hanging="284"/>
        <w:rPr>
          <w:rFonts w:ascii="Times New Roman" w:hAnsi="Times New Roman"/>
          <w:sz w:val="24"/>
        </w:rPr>
      </w:pPr>
    </w:p>
    <w:p w:rsidRPr="00822BB0" w:rsidR="00822BB0" w:rsidP="00D86DAA" w:rsidRDefault="00822BB0" w14:paraId="0BDE9198" w14:textId="77777777">
      <w:pPr>
        <w:spacing w:line="240" w:lineRule="atLeast"/>
        <w:ind w:left="284"/>
        <w:rPr>
          <w:rFonts w:ascii="Times New Roman" w:hAnsi="Times New Roman"/>
          <w:sz w:val="24"/>
        </w:rPr>
      </w:pPr>
      <w:r w:rsidRPr="00822BB0">
        <w:rPr>
          <w:rFonts w:ascii="Times New Roman" w:hAnsi="Times New Roman"/>
          <w:sz w:val="24"/>
        </w:rPr>
        <w:t>Artikel 36c wordt als volgt gewijzigd:</w:t>
      </w:r>
    </w:p>
    <w:p w:rsidR="00D86DAA" w:rsidP="00822BB0" w:rsidRDefault="00D86DAA" w14:paraId="3E3D5294" w14:textId="77777777">
      <w:pPr>
        <w:spacing w:line="240" w:lineRule="atLeast"/>
        <w:ind w:left="284" w:hanging="284"/>
        <w:rPr>
          <w:rFonts w:ascii="Times New Roman" w:hAnsi="Times New Roman"/>
          <w:sz w:val="24"/>
        </w:rPr>
      </w:pPr>
    </w:p>
    <w:p w:rsidRPr="00822BB0" w:rsidR="00822BB0" w:rsidP="00D86DAA" w:rsidRDefault="00822BB0" w14:paraId="74843494" w14:textId="6EB559A7">
      <w:pPr>
        <w:spacing w:line="240" w:lineRule="atLeast"/>
        <w:ind w:left="284"/>
        <w:rPr>
          <w:rFonts w:ascii="Times New Roman" w:hAnsi="Times New Roman"/>
          <w:sz w:val="24"/>
        </w:rPr>
      </w:pPr>
      <w:r w:rsidRPr="00822BB0">
        <w:rPr>
          <w:rFonts w:ascii="Times New Roman" w:hAnsi="Times New Roman"/>
          <w:sz w:val="24"/>
        </w:rPr>
        <w:t>1. Voor de tekst wordt de aanduiding “1.” geplaatst.</w:t>
      </w:r>
    </w:p>
    <w:p w:rsidR="00D86DAA" w:rsidP="00D86DAA" w:rsidRDefault="00D86DAA" w14:paraId="046B3B53" w14:textId="77777777">
      <w:pPr>
        <w:spacing w:line="240" w:lineRule="atLeast"/>
        <w:ind w:left="284"/>
        <w:rPr>
          <w:rFonts w:ascii="Times New Roman" w:hAnsi="Times New Roman"/>
          <w:sz w:val="24"/>
        </w:rPr>
      </w:pPr>
    </w:p>
    <w:p w:rsidRPr="00822BB0" w:rsidR="00822BB0" w:rsidP="00D86DAA" w:rsidRDefault="00822BB0" w14:paraId="0EE21318" w14:textId="45024DB0">
      <w:pPr>
        <w:spacing w:line="240" w:lineRule="atLeast"/>
        <w:ind w:left="284"/>
        <w:rPr>
          <w:rFonts w:ascii="Times New Roman" w:hAnsi="Times New Roman"/>
          <w:sz w:val="24"/>
        </w:rPr>
      </w:pPr>
      <w:r w:rsidRPr="00822BB0">
        <w:rPr>
          <w:rFonts w:ascii="Times New Roman" w:hAnsi="Times New Roman"/>
          <w:sz w:val="24"/>
        </w:rPr>
        <w:t>2. In het eerste lid (nieuw) komt de aanhef te luiden: Inbeslaggenomen voorwerpen kunnen</w:t>
      </w:r>
    </w:p>
    <w:p w:rsidRPr="00822BB0" w:rsidR="00822BB0" w:rsidP="00822BB0" w:rsidRDefault="00822BB0" w14:paraId="120346FB" w14:textId="77777777">
      <w:pPr>
        <w:spacing w:line="240" w:lineRule="atLeast"/>
        <w:ind w:left="284" w:hanging="284"/>
        <w:rPr>
          <w:rFonts w:ascii="Times New Roman" w:hAnsi="Times New Roman"/>
          <w:sz w:val="24"/>
        </w:rPr>
      </w:pPr>
      <w:r w:rsidRPr="00822BB0">
        <w:rPr>
          <w:rFonts w:ascii="Times New Roman" w:hAnsi="Times New Roman"/>
          <w:sz w:val="24"/>
        </w:rPr>
        <w:t>worden onttrokken aan het verkeer, indien het voorwerpen betreft:</w:t>
      </w:r>
    </w:p>
    <w:p w:rsidR="00D86DAA" w:rsidP="00822BB0" w:rsidRDefault="00D86DAA" w14:paraId="7D1DE764" w14:textId="77777777">
      <w:pPr>
        <w:spacing w:line="240" w:lineRule="atLeast"/>
        <w:ind w:left="567" w:hanging="567"/>
        <w:rPr>
          <w:rFonts w:ascii="Times New Roman" w:hAnsi="Times New Roman"/>
          <w:sz w:val="24"/>
        </w:rPr>
      </w:pPr>
    </w:p>
    <w:p w:rsidRPr="00822BB0" w:rsidR="00822BB0" w:rsidP="00D86DAA" w:rsidRDefault="00822BB0" w14:paraId="22C6B4B2" w14:textId="5195DBCB">
      <w:pPr>
        <w:spacing w:line="240" w:lineRule="atLeast"/>
        <w:ind w:left="567" w:hanging="283"/>
        <w:rPr>
          <w:rFonts w:ascii="Times New Roman" w:hAnsi="Times New Roman"/>
          <w:sz w:val="24"/>
        </w:rPr>
      </w:pPr>
      <w:r w:rsidRPr="00822BB0">
        <w:rPr>
          <w:rFonts w:ascii="Times New Roman" w:hAnsi="Times New Roman"/>
          <w:sz w:val="24"/>
        </w:rPr>
        <w:t>3. Er wordt een lid toegevoegd, luidende:</w:t>
      </w:r>
    </w:p>
    <w:p w:rsidRPr="00822BB0" w:rsidR="00822BB0" w:rsidP="00D86DAA" w:rsidRDefault="00822BB0" w14:paraId="3C0EDC44" w14:textId="77777777">
      <w:pPr>
        <w:spacing w:line="240" w:lineRule="atLeast"/>
        <w:ind w:firstLine="284"/>
        <w:rPr>
          <w:rFonts w:ascii="Times New Roman" w:hAnsi="Times New Roman"/>
          <w:sz w:val="24"/>
        </w:rPr>
      </w:pPr>
      <w:r w:rsidRPr="00822BB0">
        <w:rPr>
          <w:rFonts w:ascii="Times New Roman" w:hAnsi="Times New Roman"/>
          <w:sz w:val="24"/>
        </w:rPr>
        <w:t>2. Aan het verkeer kunnen bovendien worden onttrokken de aan de dader of verdachte toebehorende voorwerpen van zodanige aard dat het ongecontroleerde bezit daarvan in strijd is met de wet of met het algemeen belang, welke bij gelegenheid van het onderzoek naar het door hem begane feit, dan wel het feit waarvan hij wordt verdacht, zijn aangetroffen, doch alleen indien de voorwerpen kunnen dienen tot het begaan of de voorbereiding van soortgelijke feiten, dan wel tot de belemmering van de opsporing daarvan.</w:t>
      </w:r>
    </w:p>
    <w:p w:rsidRPr="00822BB0" w:rsidR="00822BB0" w:rsidP="00822BB0" w:rsidRDefault="00822BB0" w14:paraId="2125011C" w14:textId="77777777">
      <w:pPr>
        <w:spacing w:line="240" w:lineRule="atLeast"/>
        <w:rPr>
          <w:rFonts w:ascii="Times New Roman" w:hAnsi="Times New Roman"/>
          <w:sz w:val="24"/>
        </w:rPr>
      </w:pPr>
    </w:p>
    <w:p w:rsidRPr="00660804" w:rsidR="00660804" w:rsidP="00660804" w:rsidRDefault="00660804" w14:paraId="08FF38BF" w14:textId="77777777">
      <w:pPr>
        <w:spacing w:line="240" w:lineRule="atLeast"/>
        <w:rPr>
          <w:rFonts w:ascii="Times New Roman" w:hAnsi="Times New Roman"/>
          <w:sz w:val="24"/>
        </w:rPr>
      </w:pPr>
      <w:r w:rsidRPr="00660804">
        <w:rPr>
          <w:rFonts w:ascii="Times New Roman" w:hAnsi="Times New Roman"/>
          <w:sz w:val="24"/>
        </w:rPr>
        <w:t>F</w:t>
      </w:r>
    </w:p>
    <w:p w:rsidRPr="00660804" w:rsidR="00660804" w:rsidP="00660804" w:rsidRDefault="00660804" w14:paraId="42309CA0" w14:textId="77777777">
      <w:pPr>
        <w:spacing w:line="240" w:lineRule="atLeast"/>
        <w:rPr>
          <w:rFonts w:ascii="Times New Roman" w:hAnsi="Times New Roman"/>
          <w:sz w:val="24"/>
        </w:rPr>
      </w:pPr>
    </w:p>
    <w:p w:rsidRPr="00660804" w:rsidR="00660804" w:rsidP="00660804" w:rsidRDefault="00660804" w14:paraId="5DF58A87" w14:textId="77777777">
      <w:pPr>
        <w:spacing w:line="240" w:lineRule="atLeast"/>
        <w:rPr>
          <w:rFonts w:ascii="Times New Roman" w:hAnsi="Times New Roman"/>
          <w:sz w:val="24"/>
        </w:rPr>
      </w:pPr>
      <w:r w:rsidRPr="00660804">
        <w:rPr>
          <w:rFonts w:ascii="Times New Roman" w:hAnsi="Times New Roman"/>
          <w:sz w:val="24"/>
        </w:rPr>
        <w:tab/>
        <w:t>Artikel 36d komt te luiden:</w:t>
      </w:r>
    </w:p>
    <w:p w:rsidRPr="00660804" w:rsidR="00660804" w:rsidP="00660804" w:rsidRDefault="00660804" w14:paraId="2FD0462B" w14:textId="77777777">
      <w:pPr>
        <w:spacing w:line="240" w:lineRule="atLeast"/>
        <w:rPr>
          <w:rFonts w:ascii="Times New Roman" w:hAnsi="Times New Roman"/>
          <w:sz w:val="24"/>
        </w:rPr>
      </w:pPr>
    </w:p>
    <w:p w:rsidRPr="00660804" w:rsidR="00660804" w:rsidP="00660804" w:rsidRDefault="00660804" w14:paraId="6420B364" w14:textId="77777777">
      <w:pPr>
        <w:spacing w:line="240" w:lineRule="atLeast"/>
        <w:rPr>
          <w:rFonts w:ascii="Times New Roman" w:hAnsi="Times New Roman"/>
          <w:b/>
          <w:bCs/>
          <w:sz w:val="24"/>
        </w:rPr>
      </w:pPr>
      <w:r w:rsidRPr="00660804">
        <w:rPr>
          <w:rFonts w:ascii="Times New Roman" w:hAnsi="Times New Roman"/>
          <w:b/>
          <w:bCs/>
          <w:sz w:val="24"/>
        </w:rPr>
        <w:t>Artikel 36d</w:t>
      </w:r>
    </w:p>
    <w:p w:rsidRPr="00660804" w:rsidR="00660804" w:rsidP="00660804" w:rsidRDefault="00660804" w14:paraId="558EE003" w14:textId="77777777">
      <w:pPr>
        <w:spacing w:line="240" w:lineRule="atLeast"/>
        <w:rPr>
          <w:rFonts w:ascii="Times New Roman" w:hAnsi="Times New Roman"/>
          <w:sz w:val="24"/>
        </w:rPr>
      </w:pPr>
    </w:p>
    <w:p w:rsidRPr="00660804" w:rsidR="00660804" w:rsidP="00660804" w:rsidRDefault="00660804" w14:paraId="6534C760" w14:textId="77777777">
      <w:pPr>
        <w:spacing w:line="240" w:lineRule="atLeast"/>
        <w:rPr>
          <w:rFonts w:ascii="Times New Roman" w:hAnsi="Times New Roman"/>
          <w:sz w:val="24"/>
        </w:rPr>
      </w:pPr>
      <w:r w:rsidRPr="00660804">
        <w:rPr>
          <w:rFonts w:ascii="Times New Roman" w:hAnsi="Times New Roman"/>
          <w:sz w:val="24"/>
        </w:rPr>
        <w:tab/>
        <w:t>Voor zover de vernietiging noodzakelijk is ter voorkoming van nieuwe strafbare feiten kunnen ontoegankelijk gemaakte gegevens worden vernietigd indien het gegevens betreft:</w:t>
      </w:r>
    </w:p>
    <w:p w:rsidRPr="00660804" w:rsidR="00660804" w:rsidP="00660804" w:rsidRDefault="00660804" w14:paraId="34D1AA7B" w14:textId="77777777">
      <w:pPr>
        <w:spacing w:line="240" w:lineRule="atLeast"/>
        <w:rPr>
          <w:rFonts w:ascii="Times New Roman" w:hAnsi="Times New Roman"/>
          <w:sz w:val="24"/>
        </w:rPr>
      </w:pPr>
      <w:r w:rsidRPr="00660804">
        <w:rPr>
          <w:rFonts w:ascii="Times New Roman" w:hAnsi="Times New Roman"/>
          <w:sz w:val="24"/>
        </w:rPr>
        <w:tab/>
        <w:t>a. met betrekking tot welke of met behulp waarvan een strafbaar feit is begaan; of</w:t>
      </w:r>
    </w:p>
    <w:p w:rsidR="00822BB0" w:rsidP="00660804" w:rsidRDefault="00660804" w14:paraId="6CD26B13" w14:textId="6A860D25">
      <w:pPr>
        <w:spacing w:line="240" w:lineRule="atLeast"/>
        <w:rPr>
          <w:rFonts w:ascii="Times New Roman" w:hAnsi="Times New Roman"/>
          <w:sz w:val="24"/>
        </w:rPr>
      </w:pPr>
      <w:r w:rsidRPr="00660804">
        <w:rPr>
          <w:rFonts w:ascii="Times New Roman" w:hAnsi="Times New Roman"/>
          <w:sz w:val="24"/>
        </w:rPr>
        <w:tab/>
        <w:t>b. die van zodanige aard zijn dat het ongecontroleerde bezit ervan in strijd is met de wet of het algemeen belang.</w:t>
      </w:r>
    </w:p>
    <w:p w:rsidRPr="00822BB0" w:rsidR="00660804" w:rsidP="00660804" w:rsidRDefault="00660804" w14:paraId="31596069" w14:textId="77777777">
      <w:pPr>
        <w:spacing w:line="240" w:lineRule="atLeast"/>
        <w:rPr>
          <w:rFonts w:ascii="Times New Roman" w:hAnsi="Times New Roman"/>
          <w:sz w:val="24"/>
        </w:rPr>
      </w:pPr>
    </w:p>
    <w:p w:rsidRPr="00822BB0" w:rsidR="00822BB0" w:rsidP="00822BB0" w:rsidRDefault="00822BB0" w14:paraId="5F62B15C" w14:textId="77777777">
      <w:pPr>
        <w:spacing w:line="240" w:lineRule="atLeast"/>
        <w:rPr>
          <w:rFonts w:ascii="Times New Roman" w:hAnsi="Times New Roman"/>
          <w:sz w:val="24"/>
        </w:rPr>
      </w:pPr>
      <w:r w:rsidRPr="00822BB0">
        <w:rPr>
          <w:rFonts w:ascii="Times New Roman" w:hAnsi="Times New Roman"/>
          <w:sz w:val="24"/>
        </w:rPr>
        <w:t>G</w:t>
      </w:r>
    </w:p>
    <w:p w:rsidRPr="00822BB0" w:rsidR="00822BB0" w:rsidP="00822BB0" w:rsidRDefault="00822BB0" w14:paraId="683B0131" w14:textId="77777777">
      <w:pPr>
        <w:spacing w:line="240" w:lineRule="atLeast"/>
        <w:rPr>
          <w:rFonts w:ascii="Times New Roman" w:hAnsi="Times New Roman"/>
          <w:sz w:val="24"/>
        </w:rPr>
      </w:pPr>
    </w:p>
    <w:p w:rsidRPr="00822BB0" w:rsidR="00822BB0" w:rsidP="00D86DAA" w:rsidRDefault="00822BB0" w14:paraId="3AA9AEC9" w14:textId="77777777">
      <w:pPr>
        <w:spacing w:line="240" w:lineRule="atLeast"/>
        <w:ind w:firstLine="284"/>
        <w:rPr>
          <w:rFonts w:ascii="Times New Roman" w:hAnsi="Times New Roman"/>
          <w:sz w:val="24"/>
        </w:rPr>
      </w:pPr>
      <w:bookmarkStart w:name="_Hlk223440613" w:id="141"/>
      <w:r w:rsidRPr="00822BB0">
        <w:rPr>
          <w:rFonts w:ascii="Times New Roman" w:hAnsi="Times New Roman"/>
          <w:sz w:val="24"/>
        </w:rPr>
        <w:t>Artikel 38 wordt als volgt gewijzigd:</w:t>
      </w:r>
    </w:p>
    <w:p w:rsidR="00D86DAA" w:rsidP="00822BB0" w:rsidRDefault="00D86DAA" w14:paraId="01B56B93" w14:textId="77777777">
      <w:pPr>
        <w:spacing w:line="240" w:lineRule="atLeast"/>
        <w:rPr>
          <w:rFonts w:ascii="Times New Roman" w:hAnsi="Times New Roman"/>
          <w:sz w:val="24"/>
        </w:rPr>
      </w:pPr>
    </w:p>
    <w:p w:rsidRPr="00822BB0" w:rsidR="00822BB0" w:rsidP="00D86DAA" w:rsidRDefault="00822BB0" w14:paraId="1AA323C6" w14:textId="1D1D2231">
      <w:pPr>
        <w:spacing w:line="240" w:lineRule="atLeast"/>
        <w:ind w:firstLine="284"/>
        <w:rPr>
          <w:rFonts w:ascii="Times New Roman" w:hAnsi="Times New Roman"/>
          <w:sz w:val="24"/>
        </w:rPr>
      </w:pPr>
      <w:r w:rsidRPr="00822BB0">
        <w:rPr>
          <w:rFonts w:ascii="Times New Roman" w:hAnsi="Times New Roman"/>
          <w:sz w:val="24"/>
        </w:rPr>
        <w:t>1. In het eerste lid, eerste volzin, wordt “voorwaarden” vervangen door “bijzondere voorwaarden”.</w:t>
      </w:r>
    </w:p>
    <w:p w:rsidR="00D86DAA" w:rsidP="00822BB0" w:rsidRDefault="00D86DAA" w14:paraId="3B1A3B70" w14:textId="77777777">
      <w:pPr>
        <w:spacing w:line="240" w:lineRule="atLeast"/>
        <w:rPr>
          <w:rFonts w:ascii="Times New Roman" w:hAnsi="Times New Roman"/>
          <w:sz w:val="24"/>
        </w:rPr>
      </w:pPr>
    </w:p>
    <w:p w:rsidR="00D17857" w:rsidP="00D86DAA" w:rsidRDefault="00822BB0" w14:paraId="38175662" w14:textId="77777777">
      <w:pPr>
        <w:spacing w:line="240" w:lineRule="atLeast"/>
        <w:ind w:firstLine="284"/>
        <w:rPr>
          <w:rFonts w:ascii="Times New Roman" w:hAnsi="Times New Roman"/>
          <w:sz w:val="24"/>
        </w:rPr>
      </w:pPr>
      <w:r w:rsidRPr="00822BB0">
        <w:rPr>
          <w:rFonts w:ascii="Times New Roman" w:hAnsi="Times New Roman"/>
          <w:sz w:val="24"/>
        </w:rPr>
        <w:t xml:space="preserve">2. Het eerste lid, tweede volzin, komt te luiden: </w:t>
      </w:r>
    </w:p>
    <w:p w:rsidRPr="00822BB0" w:rsidR="00822BB0" w:rsidP="00D86DAA" w:rsidRDefault="00822BB0" w14:paraId="7FA012BB" w14:textId="0E5D9B31">
      <w:pPr>
        <w:spacing w:line="240" w:lineRule="atLeast"/>
        <w:ind w:firstLine="284"/>
        <w:rPr>
          <w:rFonts w:ascii="Times New Roman" w:hAnsi="Times New Roman"/>
          <w:sz w:val="24"/>
        </w:rPr>
      </w:pPr>
      <w:r w:rsidRPr="00822BB0">
        <w:rPr>
          <w:rFonts w:ascii="Times New Roman" w:hAnsi="Times New Roman"/>
          <w:sz w:val="24"/>
        </w:rPr>
        <w:t>In dat geval geldt de algemene voorwaarde dat de terbeschikkinggestelde zich niet schuldig maakt aan een strafbaar feit.</w:t>
      </w:r>
    </w:p>
    <w:p w:rsidR="00D17857" w:rsidP="00822BB0" w:rsidRDefault="00D17857" w14:paraId="31C28463" w14:textId="77777777">
      <w:pPr>
        <w:spacing w:line="240" w:lineRule="atLeast"/>
        <w:rPr>
          <w:rFonts w:ascii="Times New Roman" w:hAnsi="Times New Roman"/>
          <w:sz w:val="24"/>
        </w:rPr>
      </w:pPr>
    </w:p>
    <w:p w:rsidRPr="00822BB0" w:rsidR="00822BB0" w:rsidP="00D17857" w:rsidRDefault="00822BB0" w14:paraId="3AFB8BCA" w14:textId="06276E63">
      <w:pPr>
        <w:spacing w:line="240" w:lineRule="atLeast"/>
        <w:ind w:firstLine="284"/>
        <w:rPr>
          <w:rFonts w:ascii="Times New Roman" w:hAnsi="Times New Roman"/>
          <w:sz w:val="24"/>
        </w:rPr>
      </w:pPr>
      <w:r w:rsidRPr="00822BB0">
        <w:rPr>
          <w:rFonts w:ascii="Times New Roman" w:hAnsi="Times New Roman"/>
          <w:sz w:val="24"/>
        </w:rPr>
        <w:t>3. Het tweede lid komt te luiden:</w:t>
      </w:r>
    </w:p>
    <w:p w:rsidRPr="00822BB0" w:rsidR="00822BB0" w:rsidP="00BD7907" w:rsidRDefault="00822BB0" w14:paraId="5F2EA7F6" w14:textId="77777777">
      <w:pPr>
        <w:spacing w:line="240" w:lineRule="atLeast"/>
        <w:ind w:firstLine="284"/>
        <w:rPr>
          <w:rFonts w:ascii="Times New Roman" w:hAnsi="Times New Roman"/>
          <w:sz w:val="24"/>
        </w:rPr>
      </w:pPr>
      <w:r w:rsidRPr="00822BB0">
        <w:rPr>
          <w:rFonts w:ascii="Times New Roman" w:hAnsi="Times New Roman"/>
          <w:sz w:val="24"/>
        </w:rPr>
        <w:t>2. De volgende bijzondere voorwaarden kunnen worden gesteld, waaraan de terbeschikkinggestelde gedurende de maximale termijn van de terbeschikkingstelling met voorwaarden, of een bij de veroordeling te bepalen gedeelte daarvan, dan wel binnen een door de rechter te bepalen termijn, ten hoogste gelijk aan de maximale termijn van de terbeschikkingstelling met voorwaarden, heeft te voldoen:</w:t>
      </w:r>
    </w:p>
    <w:p w:rsidRPr="00822BB0" w:rsidR="00822BB0" w:rsidP="00BD7907" w:rsidRDefault="00822BB0" w14:paraId="1BEE7192"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BD7907" w:rsidRDefault="00822BB0" w14:paraId="2587A26A"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00BD7907" w:rsidP="00BD7907" w:rsidRDefault="00822BB0" w14:paraId="56A33C16" w14:textId="5120E5EE">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p w:rsidRPr="00822BB0" w:rsidR="00822BB0" w:rsidP="00BD7907" w:rsidRDefault="00822BB0" w14:paraId="3059C834" w14:textId="6D364934">
      <w:pPr>
        <w:spacing w:line="240" w:lineRule="atLeast"/>
        <w:ind w:firstLine="284"/>
        <w:rPr>
          <w:rFonts w:ascii="Times New Roman" w:hAnsi="Times New Roman"/>
          <w:sz w:val="24"/>
        </w:rPr>
      </w:pPr>
      <w:r w:rsidRPr="00822BB0">
        <w:rPr>
          <w:rFonts w:ascii="Times New Roman" w:hAnsi="Times New Roman"/>
          <w:sz w:val="24"/>
        </w:rPr>
        <w:t>d. de verplichting te verhuizen uit een bepaald gebied;</w:t>
      </w:r>
    </w:p>
    <w:p w:rsidR="00BD7907" w:rsidP="00BD7907" w:rsidRDefault="00822BB0" w14:paraId="6423A335" w14:textId="4639205D">
      <w:pPr>
        <w:spacing w:line="240" w:lineRule="atLeast"/>
        <w:ind w:firstLine="284"/>
        <w:rPr>
          <w:rFonts w:ascii="Times New Roman" w:hAnsi="Times New Roman"/>
          <w:sz w:val="24"/>
        </w:rPr>
      </w:pPr>
      <w:r w:rsidRPr="00822BB0">
        <w:rPr>
          <w:rFonts w:ascii="Times New Roman" w:hAnsi="Times New Roman"/>
          <w:sz w:val="24"/>
        </w:rPr>
        <w:t xml:space="preserve">e. een verplichting op bepaalde tijdstippen of gedurende een bepaalde periode op een bepaalde locatie aanwezig te zijn; </w:t>
      </w:r>
    </w:p>
    <w:p w:rsidRPr="00822BB0" w:rsidR="00822BB0" w:rsidP="00BD7907" w:rsidRDefault="00822BB0" w14:paraId="7F62459C" w14:textId="0B4EABDB">
      <w:pPr>
        <w:spacing w:line="240" w:lineRule="atLeast"/>
        <w:ind w:firstLine="284"/>
        <w:rPr>
          <w:rFonts w:ascii="Times New Roman" w:hAnsi="Times New Roman"/>
          <w:sz w:val="24"/>
        </w:rPr>
      </w:pPr>
      <w:r w:rsidRPr="00822BB0">
        <w:rPr>
          <w:rFonts w:ascii="Times New Roman" w:hAnsi="Times New Roman"/>
          <w:sz w:val="24"/>
        </w:rPr>
        <w:t xml:space="preserve">f. een verplichting zich op bepaalde tijdstippen te melden bij een bepaalde instantie; </w:t>
      </w:r>
    </w:p>
    <w:p w:rsidR="00BD7907" w:rsidP="00BD7907" w:rsidRDefault="00822BB0" w14:paraId="69194A75" w14:textId="0A4A652A">
      <w:pPr>
        <w:spacing w:line="240" w:lineRule="atLeast"/>
        <w:ind w:firstLine="284"/>
        <w:rPr>
          <w:rFonts w:ascii="Times New Roman" w:hAnsi="Times New Roman"/>
          <w:sz w:val="24"/>
        </w:rPr>
      </w:pPr>
      <w:r w:rsidRPr="00822BB0">
        <w:rPr>
          <w:rFonts w:ascii="Times New Roman" w:hAnsi="Times New Roman"/>
          <w:sz w:val="24"/>
        </w:rPr>
        <w:t>g. een beperking van het recht om Nederland te verlaten;</w:t>
      </w:r>
    </w:p>
    <w:p w:rsidR="00BD7907" w:rsidP="00BD7907" w:rsidRDefault="00822BB0" w14:paraId="20BA5A15" w14:textId="281E8A22">
      <w:pPr>
        <w:spacing w:line="240" w:lineRule="atLeast"/>
        <w:ind w:firstLine="284"/>
        <w:rPr>
          <w:rFonts w:ascii="Times New Roman" w:hAnsi="Times New Roman"/>
          <w:sz w:val="24"/>
        </w:rPr>
      </w:pPr>
      <w:r w:rsidRPr="00822BB0">
        <w:rPr>
          <w:rFonts w:ascii="Times New Roman" w:hAnsi="Times New Roman"/>
          <w:sz w:val="24"/>
        </w:rPr>
        <w:t xml:space="preserve">h. een verbod op het gebruik van alcohol of middelen als bedoeld in lijst I, lijst IA of lijst II van de Opiumwet en de verplichting ten behoeve van de naleving van dit verbod mee te werken aan een speekseltest, ademonderzoek, bloedonderzoek of urineonderzoek; </w:t>
      </w:r>
    </w:p>
    <w:p w:rsidR="00BD7907" w:rsidP="00BD7907" w:rsidRDefault="00822BB0" w14:paraId="66E2C68C" w14:textId="24E7DEB9">
      <w:pPr>
        <w:spacing w:line="240" w:lineRule="atLeast"/>
        <w:ind w:firstLine="284"/>
        <w:rPr>
          <w:rFonts w:ascii="Times New Roman" w:hAnsi="Times New Roman"/>
          <w:sz w:val="24"/>
        </w:rPr>
      </w:pPr>
      <w:r w:rsidRPr="00822BB0">
        <w:rPr>
          <w:rFonts w:ascii="Times New Roman" w:hAnsi="Times New Roman"/>
          <w:sz w:val="24"/>
        </w:rPr>
        <w:t>i. een verplichting zich te laten opnemen in een instelling;</w:t>
      </w:r>
    </w:p>
    <w:p w:rsidR="00BD7907" w:rsidP="00BD7907" w:rsidRDefault="00822BB0" w14:paraId="47F64586" w14:textId="4DD60D01">
      <w:pPr>
        <w:spacing w:line="240" w:lineRule="atLeast"/>
        <w:ind w:firstLine="284"/>
        <w:rPr>
          <w:rFonts w:ascii="Times New Roman" w:hAnsi="Times New Roman"/>
          <w:sz w:val="24"/>
        </w:rPr>
      </w:pPr>
      <w:r w:rsidRPr="00822BB0">
        <w:rPr>
          <w:rFonts w:ascii="Times New Roman" w:hAnsi="Times New Roman"/>
          <w:sz w:val="24"/>
        </w:rPr>
        <w:t>j. een verplichting zich onder behandeling te stellen van een zorgaanbieder;</w:t>
      </w:r>
    </w:p>
    <w:p w:rsidR="00BD7907" w:rsidP="00BD7907" w:rsidRDefault="00822BB0" w14:paraId="373CD19F" w14:textId="334285B2">
      <w:pPr>
        <w:spacing w:line="240" w:lineRule="atLeast"/>
        <w:ind w:firstLine="284"/>
        <w:rPr>
          <w:rFonts w:ascii="Times New Roman" w:hAnsi="Times New Roman"/>
          <w:sz w:val="24"/>
        </w:rPr>
      </w:pPr>
      <w:r w:rsidRPr="00822BB0">
        <w:rPr>
          <w:rFonts w:ascii="Times New Roman" w:hAnsi="Times New Roman"/>
          <w:sz w:val="24"/>
        </w:rPr>
        <w:t xml:space="preserve">k. een verplichting te verblijven in een instelling voor beschermd wonen, tot begeleid wonen of tot maatschappelijke opvang; </w:t>
      </w:r>
    </w:p>
    <w:p w:rsidR="00BD7907" w:rsidP="00723B91" w:rsidRDefault="00822BB0" w14:paraId="6D6C3A4A" w14:textId="18E85B5F">
      <w:pPr>
        <w:spacing w:line="240" w:lineRule="atLeast"/>
        <w:ind w:firstLine="284"/>
        <w:rPr>
          <w:rFonts w:ascii="Times New Roman" w:hAnsi="Times New Roman"/>
          <w:sz w:val="24"/>
        </w:rPr>
      </w:pPr>
      <w:r w:rsidRPr="00822BB0">
        <w:rPr>
          <w:rFonts w:ascii="Times New Roman" w:hAnsi="Times New Roman"/>
          <w:sz w:val="24"/>
        </w:rPr>
        <w:t>l. een verplichting tot het deelnemen aan een gedragsinterventie;</w:t>
      </w:r>
    </w:p>
    <w:p w:rsidR="00723B91" w:rsidP="00BD7907" w:rsidRDefault="00822BB0" w14:paraId="6F09D65A" w14:textId="677139B2">
      <w:pPr>
        <w:spacing w:line="240" w:lineRule="atLeast"/>
        <w:ind w:firstLine="284"/>
        <w:rPr>
          <w:rFonts w:ascii="Times New Roman" w:hAnsi="Times New Roman"/>
          <w:sz w:val="24"/>
        </w:rPr>
      </w:pPr>
      <w:r w:rsidRPr="00822BB0">
        <w:rPr>
          <w:rFonts w:ascii="Times New Roman" w:hAnsi="Times New Roman"/>
          <w:sz w:val="24"/>
        </w:rPr>
        <w:t>m</w:t>
      </w:r>
      <w:r w:rsidR="00723B91">
        <w:rPr>
          <w:rFonts w:ascii="Times New Roman" w:hAnsi="Times New Roman"/>
          <w:sz w:val="24"/>
        </w:rPr>
        <w:t>.</w:t>
      </w:r>
      <w:r w:rsidRPr="00822BB0">
        <w:rPr>
          <w:rFonts w:ascii="Times New Roman" w:hAnsi="Times New Roman"/>
          <w:sz w:val="24"/>
        </w:rPr>
        <w:t xml:space="preserve"> een verplichting zich in te spannen voor het vinden en behouden van een dagbesteding;</w:t>
      </w:r>
    </w:p>
    <w:p w:rsidR="00723B91" w:rsidP="00BD7907" w:rsidRDefault="00822BB0" w14:paraId="316DDB15" w14:textId="5E7A78E3">
      <w:pPr>
        <w:spacing w:line="240" w:lineRule="atLeast"/>
        <w:ind w:firstLine="284"/>
        <w:rPr>
          <w:rFonts w:ascii="Times New Roman" w:hAnsi="Times New Roman"/>
          <w:sz w:val="24"/>
        </w:rPr>
      </w:pPr>
      <w:r w:rsidRPr="00822BB0">
        <w:rPr>
          <w:rFonts w:ascii="Times New Roman" w:hAnsi="Times New Roman"/>
          <w:sz w:val="24"/>
        </w:rPr>
        <w:lastRenderedPageBreak/>
        <w:t>n. een verbod vrijwilligerswerk van een bepaalde aard te verrichten;</w:t>
      </w:r>
    </w:p>
    <w:p w:rsidR="00B8141A" w:rsidP="00BD7907" w:rsidRDefault="00822BB0" w14:paraId="138EA071" w14:textId="61ADD136">
      <w:pPr>
        <w:spacing w:line="240" w:lineRule="atLeast"/>
        <w:ind w:firstLine="284"/>
        <w:rPr>
          <w:rFonts w:ascii="Times New Roman" w:hAnsi="Times New Roman"/>
          <w:sz w:val="24"/>
        </w:rPr>
      </w:pPr>
      <w:r w:rsidRPr="00822BB0">
        <w:rPr>
          <w:rFonts w:ascii="Times New Roman" w:hAnsi="Times New Roman"/>
          <w:sz w:val="24"/>
        </w:rPr>
        <w:t xml:space="preserve">o. </w:t>
      </w:r>
      <w:bookmarkStart w:name="_Hlk153289021" w:id="142"/>
      <w:r w:rsidRPr="00822BB0">
        <w:rPr>
          <w:rFonts w:ascii="Times New Roman" w:hAnsi="Times New Roman"/>
          <w:sz w:val="24"/>
        </w:rPr>
        <w:t xml:space="preserve">de verplichting tot het innemen van de door de behandelend arts voorgeschreven geneesmiddelen </w:t>
      </w:r>
      <w:bookmarkStart w:name="_Hlk155357668" w:id="143"/>
      <w:bookmarkEnd w:id="142"/>
      <w:r w:rsidRPr="00822BB0">
        <w:rPr>
          <w:rFonts w:ascii="Times New Roman" w:hAnsi="Times New Roman"/>
          <w:sz w:val="24"/>
        </w:rPr>
        <w:t>dan wel het gedogen dat deze door de behandelend arts worden toegediend</w:t>
      </w:r>
      <w:bookmarkEnd w:id="143"/>
      <w:r w:rsidRPr="00822BB0">
        <w:rPr>
          <w:rFonts w:ascii="Times New Roman" w:hAnsi="Times New Roman"/>
          <w:sz w:val="24"/>
        </w:rPr>
        <w:t>;</w:t>
      </w:r>
    </w:p>
    <w:p w:rsidRPr="00822BB0" w:rsidR="00822BB0" w:rsidP="00BD7907" w:rsidRDefault="00822BB0" w14:paraId="670C8F28" w14:textId="69163225">
      <w:pPr>
        <w:spacing w:line="240" w:lineRule="atLeast"/>
        <w:ind w:firstLine="284"/>
        <w:rPr>
          <w:rFonts w:ascii="Times New Roman" w:hAnsi="Times New Roman"/>
          <w:sz w:val="24"/>
        </w:rPr>
      </w:pPr>
      <w:r w:rsidRPr="00822BB0">
        <w:rPr>
          <w:rFonts w:ascii="Times New Roman" w:hAnsi="Times New Roman"/>
          <w:sz w:val="24"/>
        </w:rPr>
        <w:t>p. andere voorwaarden, het gedrag van de ter beschikking gestelde betreffende.</w:t>
      </w:r>
    </w:p>
    <w:p w:rsidR="00B8141A" w:rsidP="00822BB0" w:rsidRDefault="00B8141A" w14:paraId="03820672" w14:textId="77777777">
      <w:pPr>
        <w:spacing w:line="240" w:lineRule="atLeast"/>
        <w:rPr>
          <w:rFonts w:ascii="Times New Roman" w:hAnsi="Times New Roman"/>
          <w:sz w:val="24"/>
        </w:rPr>
      </w:pPr>
    </w:p>
    <w:p w:rsidRPr="00822BB0" w:rsidR="00822BB0" w:rsidP="00B8141A" w:rsidRDefault="00822BB0" w14:paraId="67DCEFEF" w14:textId="643FED5D">
      <w:pPr>
        <w:spacing w:line="240" w:lineRule="atLeast"/>
        <w:ind w:firstLine="284"/>
        <w:rPr>
          <w:rFonts w:ascii="Times New Roman" w:hAnsi="Times New Roman"/>
          <w:sz w:val="24"/>
        </w:rPr>
      </w:pPr>
      <w:r w:rsidRPr="00822BB0">
        <w:rPr>
          <w:rFonts w:ascii="Times New Roman" w:hAnsi="Times New Roman"/>
          <w:sz w:val="24"/>
        </w:rPr>
        <w:t>3. Onder vernummering van het derde tot en met achtste lid tot vierde tot en met negende lid wordt na het tweede lid een lid ingevoegd, luidende:</w:t>
      </w:r>
    </w:p>
    <w:p w:rsidRPr="00822BB0" w:rsidR="00822BB0" w:rsidP="00B8141A" w:rsidRDefault="00822BB0" w14:paraId="21ED8E13" w14:textId="77777777">
      <w:pPr>
        <w:spacing w:line="240" w:lineRule="atLeast"/>
        <w:ind w:firstLine="284"/>
        <w:rPr>
          <w:rFonts w:ascii="Times New Roman" w:hAnsi="Times New Roman"/>
          <w:sz w:val="24"/>
        </w:rPr>
      </w:pPr>
      <w:r w:rsidRPr="00822BB0">
        <w:rPr>
          <w:rFonts w:ascii="Times New Roman" w:hAnsi="Times New Roman"/>
          <w:sz w:val="24"/>
        </w:rPr>
        <w:t>3. De rechter geeft een reclasseringsinstelling opdracht toezicht te houden op de naleving van de bijzondere voorwaarde en de ter beschikking gestelde ten behoeve daarvan te begeleiden. De terbeschikkinggestelde wordt gewezen op de van rechtswege geldende voorwaarden, bedoeld in artikel 7.2.1, vierde lid, van het Wetboek van Strafvordering. Indien vanwege de aard van een gestelde bijzondere voorwaarde reclasseringstoezicht niet aangewezen is, kan de rechter een andere instelling of persoon als bedoeld in artikel 7.2.1, derde lid, van het Wetboek van Strafvordering opdracht geven toezicht te houden.</w:t>
      </w:r>
    </w:p>
    <w:p w:rsidR="00B8141A" w:rsidP="00822BB0" w:rsidRDefault="00B8141A" w14:paraId="17F9543D" w14:textId="77777777">
      <w:pPr>
        <w:spacing w:line="240" w:lineRule="atLeast"/>
        <w:rPr>
          <w:rFonts w:ascii="Times New Roman" w:hAnsi="Times New Roman"/>
          <w:sz w:val="24"/>
        </w:rPr>
      </w:pPr>
    </w:p>
    <w:p w:rsidRPr="00822BB0" w:rsidR="00822BB0" w:rsidP="00B8141A" w:rsidRDefault="00822BB0" w14:paraId="3170381C" w14:textId="2E3DE7FB">
      <w:pPr>
        <w:spacing w:line="240" w:lineRule="atLeast"/>
        <w:ind w:firstLine="284"/>
        <w:rPr>
          <w:rFonts w:ascii="Times New Roman" w:hAnsi="Times New Roman"/>
          <w:sz w:val="24"/>
        </w:rPr>
      </w:pPr>
      <w:r w:rsidRPr="00822BB0">
        <w:rPr>
          <w:rFonts w:ascii="Times New Roman" w:hAnsi="Times New Roman"/>
          <w:sz w:val="24"/>
        </w:rPr>
        <w:t xml:space="preserve">4. In het vijfde lid (nieuw) wordt “voorwaarde” vervangen door “bijzondere voorwaarde”. </w:t>
      </w:r>
    </w:p>
    <w:p w:rsidR="00B8141A" w:rsidP="00822BB0" w:rsidRDefault="00B8141A" w14:paraId="43DED5B4" w14:textId="77777777">
      <w:pPr>
        <w:spacing w:line="240" w:lineRule="atLeast"/>
        <w:rPr>
          <w:rFonts w:ascii="Times New Roman" w:hAnsi="Times New Roman"/>
          <w:sz w:val="24"/>
        </w:rPr>
      </w:pPr>
    </w:p>
    <w:p w:rsidR="00B8141A" w:rsidP="00B8141A" w:rsidRDefault="00822BB0" w14:paraId="1982F3B4" w14:textId="77777777">
      <w:pPr>
        <w:spacing w:line="240" w:lineRule="atLeast"/>
        <w:ind w:firstLine="284"/>
        <w:rPr>
          <w:rFonts w:ascii="Times New Roman" w:hAnsi="Times New Roman"/>
          <w:sz w:val="24"/>
        </w:rPr>
      </w:pPr>
      <w:r w:rsidRPr="00822BB0">
        <w:rPr>
          <w:rFonts w:ascii="Times New Roman" w:hAnsi="Times New Roman"/>
          <w:sz w:val="24"/>
        </w:rPr>
        <w:t>5. In het zesde lid (nieuw) wordt “voorwaarde” telkens vervangen door “bijzondere voorwaarde”.</w:t>
      </w:r>
      <w:r w:rsidRPr="00822BB0">
        <w:rPr>
          <w:rFonts w:ascii="Times New Roman" w:hAnsi="Times New Roman"/>
          <w:sz w:val="24"/>
        </w:rPr>
        <w:br/>
      </w:r>
    </w:p>
    <w:p w:rsidRPr="00822BB0" w:rsidR="00822BB0" w:rsidP="00B8141A" w:rsidRDefault="00822BB0" w14:paraId="39254F68" w14:textId="56B93068">
      <w:pPr>
        <w:spacing w:line="240" w:lineRule="atLeast"/>
        <w:ind w:left="284"/>
        <w:rPr>
          <w:rFonts w:ascii="Times New Roman" w:hAnsi="Times New Roman"/>
          <w:sz w:val="24"/>
        </w:rPr>
      </w:pPr>
      <w:r w:rsidRPr="00822BB0">
        <w:rPr>
          <w:rFonts w:ascii="Times New Roman" w:hAnsi="Times New Roman"/>
          <w:sz w:val="24"/>
        </w:rPr>
        <w:t>6. In het achtste lid (nieuw) wordt “zesde lid” vervangen door “zevende lid”.</w:t>
      </w:r>
    </w:p>
    <w:bookmarkEnd w:id="141"/>
    <w:p w:rsidRPr="00822BB0" w:rsidR="00822BB0" w:rsidP="00822BB0" w:rsidRDefault="00822BB0" w14:paraId="67641C53" w14:textId="77777777">
      <w:pPr>
        <w:spacing w:line="240" w:lineRule="atLeast"/>
        <w:rPr>
          <w:rFonts w:ascii="Times New Roman" w:hAnsi="Times New Roman"/>
          <w:i/>
          <w:iCs/>
          <w:sz w:val="24"/>
        </w:rPr>
      </w:pPr>
    </w:p>
    <w:p w:rsidRPr="00822BB0" w:rsidR="00822BB0" w:rsidP="00822BB0" w:rsidRDefault="00822BB0" w14:paraId="069F8A4D" w14:textId="77777777">
      <w:pPr>
        <w:spacing w:line="240" w:lineRule="atLeast"/>
        <w:rPr>
          <w:rFonts w:ascii="Times New Roman" w:hAnsi="Times New Roman"/>
          <w:sz w:val="24"/>
        </w:rPr>
      </w:pPr>
      <w:r w:rsidRPr="00822BB0">
        <w:rPr>
          <w:rFonts w:ascii="Times New Roman" w:hAnsi="Times New Roman"/>
          <w:sz w:val="24"/>
        </w:rPr>
        <w:t>H</w:t>
      </w:r>
    </w:p>
    <w:p w:rsidRPr="00822BB0" w:rsidR="00822BB0" w:rsidP="00822BB0" w:rsidRDefault="00822BB0" w14:paraId="31895FE6" w14:textId="77777777">
      <w:pPr>
        <w:spacing w:line="240" w:lineRule="atLeast"/>
        <w:rPr>
          <w:rFonts w:ascii="Times New Roman" w:hAnsi="Times New Roman"/>
          <w:sz w:val="24"/>
        </w:rPr>
      </w:pPr>
    </w:p>
    <w:p w:rsidRPr="00822BB0" w:rsidR="00822BB0" w:rsidP="00580966" w:rsidRDefault="00822BB0" w14:paraId="7E30CFAB" w14:textId="77777777">
      <w:pPr>
        <w:spacing w:line="240" w:lineRule="atLeast"/>
        <w:ind w:firstLine="284"/>
        <w:rPr>
          <w:rFonts w:ascii="Times New Roman" w:hAnsi="Times New Roman"/>
          <w:sz w:val="24"/>
        </w:rPr>
      </w:pPr>
      <w:r w:rsidRPr="00822BB0">
        <w:rPr>
          <w:rFonts w:ascii="Times New Roman" w:hAnsi="Times New Roman"/>
          <w:sz w:val="24"/>
        </w:rPr>
        <w:t>In artikel 38a vervalt het eerste lid alsmede de aanduiding “2.” voor het tweede lid.</w:t>
      </w:r>
    </w:p>
    <w:p w:rsidRPr="00822BB0" w:rsidR="00822BB0" w:rsidP="00822BB0" w:rsidRDefault="00822BB0" w14:paraId="319BE083" w14:textId="77777777">
      <w:pPr>
        <w:spacing w:line="240" w:lineRule="atLeast"/>
        <w:rPr>
          <w:rFonts w:ascii="Times New Roman" w:hAnsi="Times New Roman"/>
          <w:i/>
          <w:iCs/>
          <w:sz w:val="24"/>
        </w:rPr>
      </w:pPr>
    </w:p>
    <w:p w:rsidRPr="00822BB0" w:rsidR="00822BB0" w:rsidP="00822BB0" w:rsidRDefault="00822BB0" w14:paraId="4400D223" w14:textId="77777777">
      <w:pPr>
        <w:spacing w:line="240" w:lineRule="atLeast"/>
        <w:rPr>
          <w:rFonts w:ascii="Times New Roman" w:hAnsi="Times New Roman"/>
          <w:sz w:val="24"/>
        </w:rPr>
      </w:pPr>
      <w:r w:rsidRPr="00822BB0">
        <w:rPr>
          <w:rFonts w:ascii="Times New Roman" w:hAnsi="Times New Roman"/>
          <w:sz w:val="24"/>
        </w:rPr>
        <w:t>I</w:t>
      </w:r>
    </w:p>
    <w:p w:rsidRPr="00822BB0" w:rsidR="00822BB0" w:rsidP="00822BB0" w:rsidRDefault="00822BB0" w14:paraId="6E8A6CAB" w14:textId="77777777">
      <w:pPr>
        <w:spacing w:line="240" w:lineRule="atLeast"/>
        <w:rPr>
          <w:rFonts w:ascii="Times New Roman" w:hAnsi="Times New Roman"/>
          <w:sz w:val="24"/>
        </w:rPr>
      </w:pPr>
    </w:p>
    <w:p w:rsidRPr="00822BB0" w:rsidR="00822BB0" w:rsidP="00767A3F" w:rsidRDefault="00822BB0" w14:paraId="4F77C1CC" w14:textId="77777777">
      <w:pPr>
        <w:spacing w:line="240" w:lineRule="atLeast"/>
        <w:ind w:firstLine="284"/>
        <w:rPr>
          <w:rFonts w:ascii="Times New Roman" w:hAnsi="Times New Roman"/>
          <w:sz w:val="24"/>
        </w:rPr>
      </w:pPr>
      <w:r w:rsidRPr="00822BB0">
        <w:rPr>
          <w:rFonts w:ascii="Times New Roman" w:hAnsi="Times New Roman"/>
          <w:sz w:val="24"/>
        </w:rPr>
        <w:t>Artikel 38p wordt als volgt gewijzigd:</w:t>
      </w:r>
    </w:p>
    <w:p w:rsidR="00767A3F" w:rsidP="00822BB0" w:rsidRDefault="00767A3F" w14:paraId="72DED4AE" w14:textId="77777777">
      <w:pPr>
        <w:spacing w:line="240" w:lineRule="atLeast"/>
        <w:rPr>
          <w:rFonts w:ascii="Times New Roman" w:hAnsi="Times New Roman"/>
          <w:sz w:val="24"/>
        </w:rPr>
      </w:pPr>
    </w:p>
    <w:p w:rsidRPr="00822BB0" w:rsidR="00822BB0" w:rsidP="00767A3F" w:rsidRDefault="00822BB0" w14:paraId="40529BAE" w14:textId="205B8A8C">
      <w:pPr>
        <w:spacing w:line="240" w:lineRule="atLeast"/>
        <w:ind w:firstLine="284"/>
        <w:rPr>
          <w:rFonts w:ascii="Times New Roman" w:hAnsi="Times New Roman"/>
          <w:sz w:val="24"/>
        </w:rPr>
      </w:pPr>
      <w:r w:rsidRPr="00822BB0">
        <w:rPr>
          <w:rFonts w:ascii="Times New Roman" w:hAnsi="Times New Roman"/>
          <w:sz w:val="24"/>
        </w:rPr>
        <w:t xml:space="preserve">1. Aan het eerste lid wordt een zin toegevoegd, luidende: In dat geval geldt de algemene voorwaarde dat </w:t>
      </w:r>
      <w:bookmarkStart w:name="_Hlk155361606" w:id="144"/>
      <w:r w:rsidRPr="00822BB0">
        <w:rPr>
          <w:rFonts w:ascii="Times New Roman" w:hAnsi="Times New Roman"/>
          <w:sz w:val="24"/>
        </w:rPr>
        <w:t>de veroordeelde zich voor het einde van de proeftijd niet schuldig maakt aan een strafbaar feit.</w:t>
      </w:r>
    </w:p>
    <w:bookmarkEnd w:id="144"/>
    <w:p w:rsidR="00767A3F" w:rsidP="00822BB0" w:rsidRDefault="00767A3F" w14:paraId="20B39C0F" w14:textId="77777777">
      <w:pPr>
        <w:spacing w:line="240" w:lineRule="atLeast"/>
        <w:rPr>
          <w:rFonts w:ascii="Times New Roman" w:hAnsi="Times New Roman"/>
          <w:sz w:val="24"/>
        </w:rPr>
      </w:pPr>
    </w:p>
    <w:p w:rsidRPr="00822BB0" w:rsidR="00822BB0" w:rsidP="00767A3F" w:rsidRDefault="00822BB0" w14:paraId="3C2B439E" w14:textId="6991FD69">
      <w:pPr>
        <w:spacing w:line="240" w:lineRule="atLeast"/>
        <w:ind w:firstLine="284"/>
        <w:rPr>
          <w:rFonts w:ascii="Times New Roman" w:hAnsi="Times New Roman"/>
          <w:sz w:val="24"/>
        </w:rPr>
      </w:pPr>
      <w:r w:rsidRPr="00822BB0">
        <w:rPr>
          <w:rFonts w:ascii="Times New Roman" w:hAnsi="Times New Roman"/>
          <w:sz w:val="24"/>
        </w:rPr>
        <w:t>2. Het derde lid komt te luiden:</w:t>
      </w:r>
    </w:p>
    <w:p w:rsidRPr="00822BB0" w:rsidR="00822BB0" w:rsidP="00767A3F" w:rsidRDefault="00822BB0" w14:paraId="62CDE355" w14:textId="77777777">
      <w:pPr>
        <w:spacing w:line="240" w:lineRule="atLeast"/>
        <w:ind w:firstLine="284"/>
        <w:rPr>
          <w:rFonts w:ascii="Times New Roman" w:hAnsi="Times New Roman"/>
          <w:sz w:val="24"/>
        </w:rPr>
      </w:pPr>
      <w:r w:rsidRPr="00822BB0">
        <w:rPr>
          <w:rFonts w:ascii="Times New Roman" w:hAnsi="Times New Roman"/>
          <w:sz w:val="24"/>
        </w:rPr>
        <w:t>3. Bij toepassing van het eerste lid kunnen ter bescherming van de veiligheid van personen of goederen de volgende bijzondere voorwaarden worden gesteld, waaraan de veroordeelde gedurende de proeftijd, of een bij de veroordeling te bepalen gedeelte daarvan, dan wel binnen een door de rechter te bepalen termijn, ten hoogste gelijk aan de proeftijd, heeft te voldoen:</w:t>
      </w:r>
    </w:p>
    <w:p w:rsidRPr="00822BB0" w:rsidR="00822BB0" w:rsidP="00767A3F" w:rsidRDefault="00822BB0" w14:paraId="0F97130B"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767A3F" w:rsidRDefault="00822BB0" w14:paraId="31C23456"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00767A3F" w:rsidP="00767A3F" w:rsidRDefault="00822BB0" w14:paraId="481ED768" w14:textId="623A993B">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p w:rsidR="00767A3F" w:rsidP="00767A3F" w:rsidRDefault="00822BB0" w14:paraId="35666F65" w14:textId="35CC403F">
      <w:pPr>
        <w:spacing w:line="240" w:lineRule="atLeast"/>
        <w:ind w:firstLine="284"/>
        <w:rPr>
          <w:rFonts w:ascii="Times New Roman" w:hAnsi="Times New Roman"/>
          <w:sz w:val="24"/>
        </w:rPr>
      </w:pPr>
      <w:r w:rsidRPr="00822BB0">
        <w:rPr>
          <w:rFonts w:ascii="Times New Roman" w:hAnsi="Times New Roman"/>
          <w:sz w:val="24"/>
        </w:rPr>
        <w:t xml:space="preserve">d. een verplichting op bepaalde tijdstippen of gedurende een bepaalde periode op een bepaalde locatie aanwezig te zijn; </w:t>
      </w:r>
    </w:p>
    <w:p w:rsidR="00767A3F" w:rsidP="00767A3F" w:rsidRDefault="00822BB0" w14:paraId="085204F7" w14:textId="09228EE4">
      <w:pPr>
        <w:spacing w:line="240" w:lineRule="atLeast"/>
        <w:ind w:firstLine="284"/>
        <w:rPr>
          <w:rFonts w:ascii="Times New Roman" w:hAnsi="Times New Roman"/>
          <w:sz w:val="24"/>
        </w:rPr>
      </w:pPr>
      <w:r w:rsidRPr="00822BB0">
        <w:rPr>
          <w:rFonts w:ascii="Times New Roman" w:hAnsi="Times New Roman"/>
          <w:sz w:val="24"/>
        </w:rPr>
        <w:t xml:space="preserve">e. een verplichting zich op bepaalde tijdstippen te melden bij een bepaalde instantie; </w:t>
      </w:r>
    </w:p>
    <w:p w:rsidR="00767A3F" w:rsidP="00767A3F" w:rsidRDefault="00822BB0" w14:paraId="1263967E" w14:textId="11911700">
      <w:pPr>
        <w:spacing w:line="240" w:lineRule="atLeast"/>
        <w:ind w:firstLine="284"/>
        <w:rPr>
          <w:rFonts w:ascii="Times New Roman" w:hAnsi="Times New Roman"/>
          <w:sz w:val="24"/>
        </w:rPr>
      </w:pPr>
      <w:r w:rsidRPr="00822BB0">
        <w:rPr>
          <w:rFonts w:ascii="Times New Roman" w:hAnsi="Times New Roman"/>
          <w:sz w:val="24"/>
        </w:rPr>
        <w:t>f. een beperking van het recht om Nederland te verlaten;</w:t>
      </w:r>
    </w:p>
    <w:p w:rsidR="00767A3F" w:rsidP="00767A3F" w:rsidRDefault="00822BB0" w14:paraId="627398A8" w14:textId="07B445FE">
      <w:pPr>
        <w:spacing w:line="240" w:lineRule="atLeast"/>
        <w:ind w:firstLine="284"/>
        <w:rPr>
          <w:rFonts w:ascii="Times New Roman" w:hAnsi="Times New Roman"/>
          <w:sz w:val="24"/>
        </w:rPr>
      </w:pPr>
      <w:r w:rsidRPr="00822BB0">
        <w:rPr>
          <w:rFonts w:ascii="Times New Roman" w:hAnsi="Times New Roman"/>
          <w:sz w:val="24"/>
        </w:rPr>
        <w:lastRenderedPageBreak/>
        <w:t xml:space="preserve">g. een verbod op het gebruik van alcohol of middelen als bedoeld in lijst I, lijst IA of lijst II van de Opiumwet en de verplichting ten behoeve van de naleving van dit verbod mee te werken aan een speekseltest, ademonderzoek, bloedonderzoek of urineonderzoek; </w:t>
      </w:r>
    </w:p>
    <w:p w:rsidR="00767A3F" w:rsidP="00767A3F" w:rsidRDefault="00822BB0" w14:paraId="46DB50BA" w14:textId="66B4C8E2">
      <w:pPr>
        <w:spacing w:line="240" w:lineRule="atLeast"/>
        <w:ind w:firstLine="284"/>
        <w:rPr>
          <w:rFonts w:ascii="Times New Roman" w:hAnsi="Times New Roman"/>
          <w:sz w:val="24"/>
        </w:rPr>
      </w:pPr>
      <w:r w:rsidRPr="00822BB0">
        <w:rPr>
          <w:rFonts w:ascii="Times New Roman" w:hAnsi="Times New Roman"/>
          <w:sz w:val="24"/>
        </w:rPr>
        <w:t>h. een verplichting zich te laten opnemen in een instelling;</w:t>
      </w:r>
    </w:p>
    <w:p w:rsidR="00767A3F" w:rsidP="00767A3F" w:rsidRDefault="00822BB0" w14:paraId="40E35015" w14:textId="6B84013B">
      <w:pPr>
        <w:spacing w:line="240" w:lineRule="atLeast"/>
        <w:ind w:firstLine="284"/>
        <w:rPr>
          <w:rFonts w:ascii="Times New Roman" w:hAnsi="Times New Roman"/>
          <w:sz w:val="24"/>
        </w:rPr>
      </w:pPr>
      <w:r w:rsidRPr="00822BB0">
        <w:rPr>
          <w:rFonts w:ascii="Times New Roman" w:hAnsi="Times New Roman"/>
          <w:sz w:val="24"/>
        </w:rPr>
        <w:t>i. een verplichting zich onder behandeling te stellen van een zorgaanbieder;</w:t>
      </w:r>
    </w:p>
    <w:p w:rsidR="00767A3F" w:rsidP="00767A3F" w:rsidRDefault="00822BB0" w14:paraId="4A35B2DE" w14:textId="091BC26C">
      <w:pPr>
        <w:spacing w:line="240" w:lineRule="atLeast"/>
        <w:ind w:firstLine="284"/>
        <w:rPr>
          <w:rFonts w:ascii="Times New Roman" w:hAnsi="Times New Roman"/>
          <w:sz w:val="24"/>
        </w:rPr>
      </w:pPr>
      <w:r w:rsidRPr="00822BB0">
        <w:rPr>
          <w:rFonts w:ascii="Times New Roman" w:hAnsi="Times New Roman"/>
          <w:sz w:val="24"/>
        </w:rPr>
        <w:t xml:space="preserve">j. een verplichting te verblijven in een instelling voor beschermd wonen, tot begeleid wonen of tot maatschappelijke opvang; </w:t>
      </w:r>
    </w:p>
    <w:p w:rsidR="00767A3F" w:rsidP="00767A3F" w:rsidRDefault="00822BB0" w14:paraId="21A4BEE0" w14:textId="4CEB314E">
      <w:pPr>
        <w:spacing w:line="240" w:lineRule="atLeast"/>
        <w:ind w:firstLine="284"/>
        <w:rPr>
          <w:rFonts w:ascii="Times New Roman" w:hAnsi="Times New Roman"/>
          <w:sz w:val="24"/>
        </w:rPr>
      </w:pPr>
      <w:r w:rsidRPr="00822BB0">
        <w:rPr>
          <w:rFonts w:ascii="Times New Roman" w:hAnsi="Times New Roman"/>
          <w:sz w:val="24"/>
        </w:rPr>
        <w:t>k. een verplichting tot het deelnemen aan een gedragsinterventie;</w:t>
      </w:r>
    </w:p>
    <w:p w:rsidR="00767A3F" w:rsidP="00767A3F" w:rsidRDefault="00822BB0" w14:paraId="2FA07BE4" w14:textId="3ABD9D7D">
      <w:pPr>
        <w:spacing w:line="240" w:lineRule="atLeast"/>
        <w:ind w:firstLine="284"/>
        <w:rPr>
          <w:rFonts w:ascii="Times New Roman" w:hAnsi="Times New Roman"/>
          <w:sz w:val="24"/>
        </w:rPr>
      </w:pPr>
      <w:r w:rsidRPr="00822BB0">
        <w:rPr>
          <w:rFonts w:ascii="Times New Roman" w:hAnsi="Times New Roman"/>
          <w:sz w:val="24"/>
        </w:rPr>
        <w:t>l. een verplichting zich in te spannen voor het vinden en behouden van een dagbesteding;</w:t>
      </w:r>
    </w:p>
    <w:p w:rsidRPr="00822BB0" w:rsidR="00822BB0" w:rsidP="00767A3F" w:rsidRDefault="00822BB0" w14:paraId="4AC7451E" w14:textId="75CF5FF0">
      <w:pPr>
        <w:spacing w:line="240" w:lineRule="atLeast"/>
        <w:ind w:left="284"/>
        <w:rPr>
          <w:rFonts w:ascii="Times New Roman" w:hAnsi="Times New Roman"/>
          <w:sz w:val="24"/>
        </w:rPr>
      </w:pPr>
      <w:r w:rsidRPr="00822BB0">
        <w:rPr>
          <w:rFonts w:ascii="Times New Roman" w:hAnsi="Times New Roman"/>
          <w:sz w:val="24"/>
        </w:rPr>
        <w:t>m. een verbod vrijwilligerswerk van een bepaalde aard te verrichten;</w:t>
      </w:r>
      <w:r w:rsidRPr="00822BB0">
        <w:rPr>
          <w:rFonts w:ascii="Times New Roman" w:hAnsi="Times New Roman"/>
          <w:sz w:val="24"/>
        </w:rPr>
        <w:br/>
        <w:t>n. andere voorwaarden, het gedrag van de veroordeelde betreffende.</w:t>
      </w:r>
    </w:p>
    <w:p w:rsidR="00767A3F" w:rsidP="00822BB0" w:rsidRDefault="00767A3F" w14:paraId="64966D7F" w14:textId="77777777">
      <w:pPr>
        <w:spacing w:line="240" w:lineRule="atLeast"/>
        <w:rPr>
          <w:rFonts w:ascii="Times New Roman" w:hAnsi="Times New Roman"/>
          <w:sz w:val="24"/>
        </w:rPr>
      </w:pPr>
    </w:p>
    <w:p w:rsidR="00BB28F7" w:rsidP="00BB28F7" w:rsidRDefault="00822BB0" w14:paraId="7B7148EC" w14:textId="44076F02">
      <w:pPr>
        <w:ind w:firstLine="284"/>
        <w:rPr>
          <w:rFonts w:ascii="Times New Roman" w:hAnsi="Times New Roman"/>
          <w:sz w:val="24"/>
        </w:rPr>
      </w:pPr>
      <w:r w:rsidRPr="00822BB0">
        <w:rPr>
          <w:rFonts w:ascii="Times New Roman" w:hAnsi="Times New Roman"/>
          <w:sz w:val="24"/>
        </w:rPr>
        <w:t>3. Het vierde lid komt te luiden:</w:t>
      </w:r>
    </w:p>
    <w:p w:rsidRPr="00822BB0" w:rsidR="00822BB0" w:rsidP="00BB28F7" w:rsidRDefault="00822BB0" w14:paraId="59B36DC8" w14:textId="2913E628">
      <w:pPr>
        <w:ind w:firstLine="284"/>
        <w:rPr>
          <w:rFonts w:ascii="Times New Roman" w:hAnsi="Times New Roman"/>
          <w:sz w:val="24"/>
        </w:rPr>
      </w:pPr>
      <w:r w:rsidRPr="00822BB0">
        <w:rPr>
          <w:rFonts w:ascii="Times New Roman" w:hAnsi="Times New Roman"/>
          <w:sz w:val="24"/>
        </w:rPr>
        <w:t>4. Indien een bijzondere voorwaarde is gesteld, kan de rechter een reclasseringsinstelling opdracht geven toezicht te houden op de naleving van de bijzondere voorwaarden en de veroordeelde ten behoeve daarvan te begeleiden. In dat geval wordt de veroordeelde gewezen op de van rechtswege geldende voorwaarden, bedoeld in artikel 7.2.1, vierde lid, van het Wetboek van Strafvordering. Indien vanwege de aard van een gestelde bijzondere voorwaarde reclasseringstoezicht niet aangewezen is, kan de rechter een andere instelling of persoon als bedoeld in artikel 7.2.1, derde lid, van het Wetboek van Strafvordering opdracht geven toezicht te houden.</w:t>
      </w:r>
    </w:p>
    <w:p w:rsidR="00BB28F7" w:rsidP="00822BB0" w:rsidRDefault="00BB28F7" w14:paraId="1B8733A4" w14:textId="77777777">
      <w:pPr>
        <w:spacing w:line="240" w:lineRule="atLeast"/>
        <w:rPr>
          <w:rFonts w:ascii="Times New Roman" w:hAnsi="Times New Roman"/>
          <w:sz w:val="24"/>
        </w:rPr>
      </w:pPr>
    </w:p>
    <w:p w:rsidRPr="00822BB0" w:rsidR="00822BB0" w:rsidP="00BB28F7" w:rsidRDefault="00822BB0" w14:paraId="53878259" w14:textId="6C3A8181">
      <w:pPr>
        <w:spacing w:line="240" w:lineRule="atLeast"/>
        <w:ind w:firstLine="284"/>
        <w:rPr>
          <w:rFonts w:ascii="Times New Roman" w:hAnsi="Times New Roman"/>
          <w:sz w:val="24"/>
        </w:rPr>
      </w:pPr>
      <w:r w:rsidRPr="00822BB0">
        <w:rPr>
          <w:rFonts w:ascii="Times New Roman" w:hAnsi="Times New Roman"/>
          <w:sz w:val="24"/>
        </w:rPr>
        <w:t>4. Het vijfde lid komt te luiden:</w:t>
      </w:r>
    </w:p>
    <w:p w:rsidRPr="00822BB0" w:rsidR="00822BB0" w:rsidP="00BB28F7" w:rsidRDefault="00822BB0" w14:paraId="10A0715E" w14:textId="2CD4E522">
      <w:pPr>
        <w:spacing w:line="240" w:lineRule="atLeast"/>
        <w:ind w:firstLine="284"/>
        <w:rPr>
          <w:rFonts w:ascii="Times New Roman" w:hAnsi="Times New Roman"/>
          <w:sz w:val="24"/>
        </w:rPr>
      </w:pPr>
      <w:r w:rsidRPr="00822BB0">
        <w:rPr>
          <w:rFonts w:ascii="Times New Roman" w:hAnsi="Times New Roman"/>
          <w:sz w:val="24"/>
        </w:rPr>
        <w:t>5. De bijzondere voorwaarde, bedoeld in het derde lid, onderdeel h, vindt plaats voor een door de rechter te bepalen duur van ten hoogste twee jaren. Deze bijzondere voorwaarde wordt slechts gesteld indien de veroordeelde zich bereid heeft verklaard de behandeling te ondergaan.</w:t>
      </w:r>
    </w:p>
    <w:p w:rsidR="00BB28F7" w:rsidP="00822BB0" w:rsidRDefault="00BB28F7" w14:paraId="4A83E90A" w14:textId="77777777">
      <w:pPr>
        <w:spacing w:line="240" w:lineRule="atLeast"/>
        <w:rPr>
          <w:rFonts w:ascii="Times New Roman" w:hAnsi="Times New Roman"/>
          <w:sz w:val="24"/>
        </w:rPr>
      </w:pPr>
    </w:p>
    <w:p w:rsidRPr="00822BB0" w:rsidR="00822BB0" w:rsidP="00BB28F7" w:rsidRDefault="00822BB0" w14:paraId="7629DF3D" w14:textId="6B3E27A6">
      <w:pPr>
        <w:spacing w:line="240" w:lineRule="atLeast"/>
        <w:ind w:firstLine="284"/>
        <w:rPr>
          <w:rFonts w:ascii="Times New Roman" w:hAnsi="Times New Roman"/>
          <w:sz w:val="24"/>
        </w:rPr>
      </w:pPr>
      <w:r w:rsidRPr="00822BB0">
        <w:rPr>
          <w:rFonts w:ascii="Times New Roman" w:hAnsi="Times New Roman"/>
          <w:sz w:val="24"/>
        </w:rPr>
        <w:t>5. In het zesde lid wordt “inrichting” vervangen door “instelling” en wordt “vijfde lid” vervangen door “derde lid, onderdelen h, i en j,”.</w:t>
      </w:r>
    </w:p>
    <w:p w:rsidRPr="00822BB0" w:rsidR="00822BB0" w:rsidP="00822BB0" w:rsidRDefault="00822BB0" w14:paraId="3F661AED" w14:textId="77777777">
      <w:pPr>
        <w:spacing w:line="240" w:lineRule="atLeast"/>
        <w:rPr>
          <w:rFonts w:ascii="Times New Roman" w:hAnsi="Times New Roman"/>
          <w:sz w:val="24"/>
        </w:rPr>
      </w:pPr>
    </w:p>
    <w:p w:rsidRPr="00822BB0" w:rsidR="00822BB0" w:rsidP="00822BB0" w:rsidRDefault="00822BB0" w14:paraId="4B23C200" w14:textId="77777777">
      <w:pPr>
        <w:spacing w:line="240" w:lineRule="atLeast"/>
        <w:rPr>
          <w:rFonts w:ascii="Times New Roman" w:hAnsi="Times New Roman"/>
          <w:sz w:val="24"/>
        </w:rPr>
      </w:pPr>
      <w:r w:rsidRPr="00822BB0">
        <w:rPr>
          <w:rFonts w:ascii="Times New Roman" w:hAnsi="Times New Roman"/>
          <w:sz w:val="24"/>
        </w:rPr>
        <w:t>J</w:t>
      </w:r>
    </w:p>
    <w:p w:rsidRPr="00822BB0" w:rsidR="00822BB0" w:rsidP="00822BB0" w:rsidRDefault="00822BB0" w14:paraId="35D653EA" w14:textId="77777777">
      <w:pPr>
        <w:spacing w:line="240" w:lineRule="atLeast"/>
        <w:rPr>
          <w:rFonts w:ascii="Times New Roman" w:hAnsi="Times New Roman"/>
          <w:sz w:val="24"/>
        </w:rPr>
      </w:pPr>
    </w:p>
    <w:p w:rsidRPr="00822BB0" w:rsidR="00822BB0" w:rsidP="00E03707" w:rsidRDefault="00822BB0" w14:paraId="7A5E10A5" w14:textId="77777777">
      <w:pPr>
        <w:spacing w:line="240" w:lineRule="atLeast"/>
        <w:ind w:firstLine="284"/>
        <w:rPr>
          <w:rFonts w:ascii="Times New Roman" w:hAnsi="Times New Roman"/>
          <w:sz w:val="24"/>
        </w:rPr>
      </w:pPr>
      <w:r w:rsidRPr="00822BB0">
        <w:rPr>
          <w:rFonts w:ascii="Times New Roman" w:hAnsi="Times New Roman"/>
          <w:sz w:val="24"/>
        </w:rPr>
        <w:t>Artikel 38v, tweede lid, komt te luiden:</w:t>
      </w:r>
    </w:p>
    <w:p w:rsidR="000F1D0E" w:rsidP="000F1D0E" w:rsidRDefault="00822BB0" w14:paraId="438C05F8" w14:textId="6DCDE531">
      <w:pPr>
        <w:spacing w:line="240" w:lineRule="atLeast"/>
        <w:ind w:firstLine="284"/>
        <w:rPr>
          <w:rFonts w:ascii="Times New Roman" w:hAnsi="Times New Roman"/>
          <w:sz w:val="24"/>
        </w:rPr>
      </w:pPr>
      <w:r w:rsidRPr="00822BB0">
        <w:rPr>
          <w:rFonts w:ascii="Times New Roman" w:hAnsi="Times New Roman"/>
          <w:sz w:val="24"/>
        </w:rPr>
        <w:t>2. De rechter kan de verdachte één of meer van de volgende maatregelen bevelen:</w:t>
      </w:r>
    </w:p>
    <w:p w:rsidR="000F1D0E" w:rsidP="000F1D0E" w:rsidRDefault="00822BB0" w14:paraId="05A5F1E1" w14:textId="78B6A12A">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000F1D0E" w:rsidP="000F1D0E" w:rsidRDefault="00822BB0" w14:paraId="07B83D4F" w14:textId="64462632">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000F1D0E" w:rsidP="000F1D0E" w:rsidRDefault="00822BB0" w14:paraId="16FDEAEA" w14:textId="2629D95E">
      <w:pPr>
        <w:spacing w:line="240" w:lineRule="atLeast"/>
        <w:ind w:firstLine="284"/>
        <w:rPr>
          <w:rFonts w:ascii="Times New Roman" w:hAnsi="Times New Roman"/>
          <w:sz w:val="24"/>
        </w:rPr>
      </w:pPr>
      <w:r w:rsidRPr="00822BB0">
        <w:rPr>
          <w:rFonts w:ascii="Times New Roman" w:hAnsi="Times New Roman"/>
          <w:sz w:val="24"/>
        </w:rPr>
        <w:t>c. een verplichting op bepaalde tijdstippen of gedurende een bepaalde periode op een bepaalde locatie aanwezig te zijn;</w:t>
      </w:r>
    </w:p>
    <w:p w:rsidRPr="00822BB0" w:rsidR="00822BB0" w:rsidP="000F1D0E" w:rsidRDefault="00822BB0" w14:paraId="6510D955" w14:textId="2668A13A">
      <w:pPr>
        <w:spacing w:line="240" w:lineRule="atLeast"/>
        <w:ind w:firstLine="284"/>
        <w:rPr>
          <w:rFonts w:ascii="Times New Roman" w:hAnsi="Times New Roman"/>
          <w:sz w:val="24"/>
        </w:rPr>
      </w:pPr>
      <w:r w:rsidRPr="00822BB0">
        <w:rPr>
          <w:rFonts w:ascii="Times New Roman" w:hAnsi="Times New Roman"/>
          <w:sz w:val="24"/>
        </w:rPr>
        <w:t>d. een verplichting zich op bepaalde tijdstippen te melden bij de daartoe aangewezen opsporingsambtenaar.</w:t>
      </w:r>
    </w:p>
    <w:p w:rsidRPr="00822BB0" w:rsidR="00822BB0" w:rsidP="00822BB0" w:rsidRDefault="00822BB0" w14:paraId="526E8DBC" w14:textId="77777777">
      <w:pPr>
        <w:spacing w:line="240" w:lineRule="atLeast"/>
        <w:rPr>
          <w:rFonts w:ascii="Times New Roman" w:hAnsi="Times New Roman"/>
          <w:i/>
          <w:iCs/>
          <w:sz w:val="24"/>
        </w:rPr>
      </w:pPr>
    </w:p>
    <w:p w:rsidRPr="00822BB0" w:rsidR="00822BB0" w:rsidP="00822BB0" w:rsidRDefault="00822BB0" w14:paraId="764048CC" w14:textId="77777777">
      <w:pPr>
        <w:spacing w:line="240" w:lineRule="atLeast"/>
        <w:rPr>
          <w:rFonts w:ascii="Times New Roman" w:hAnsi="Times New Roman"/>
          <w:sz w:val="24"/>
        </w:rPr>
      </w:pPr>
      <w:r w:rsidRPr="00822BB0">
        <w:rPr>
          <w:rFonts w:ascii="Times New Roman" w:hAnsi="Times New Roman"/>
          <w:sz w:val="24"/>
        </w:rPr>
        <w:t>K</w:t>
      </w:r>
    </w:p>
    <w:p w:rsidRPr="00822BB0" w:rsidR="00822BB0" w:rsidP="00822BB0" w:rsidRDefault="00822BB0" w14:paraId="1B35C2B5" w14:textId="77777777">
      <w:pPr>
        <w:spacing w:line="240" w:lineRule="atLeast"/>
        <w:rPr>
          <w:rFonts w:ascii="Times New Roman" w:hAnsi="Times New Roman"/>
          <w:sz w:val="24"/>
        </w:rPr>
      </w:pPr>
    </w:p>
    <w:p w:rsidR="005C07B3" w:rsidP="005C07B3" w:rsidRDefault="00822BB0" w14:paraId="13BCA852" w14:textId="79B8BA8E">
      <w:pPr>
        <w:spacing w:line="240" w:lineRule="atLeast"/>
        <w:ind w:firstLine="284"/>
        <w:rPr>
          <w:rFonts w:ascii="Times New Roman" w:hAnsi="Times New Roman"/>
          <w:sz w:val="24"/>
        </w:rPr>
      </w:pPr>
      <w:r w:rsidRPr="00822BB0">
        <w:rPr>
          <w:rFonts w:ascii="Times New Roman" w:hAnsi="Times New Roman"/>
          <w:sz w:val="24"/>
        </w:rPr>
        <w:t>Artikel 77t, eerste lid, komt te luiden:</w:t>
      </w:r>
    </w:p>
    <w:p w:rsidRPr="00822BB0" w:rsidR="00822BB0" w:rsidP="005C07B3" w:rsidRDefault="00822BB0" w14:paraId="2E121950" w14:textId="18A8832A">
      <w:pPr>
        <w:spacing w:line="240" w:lineRule="atLeast"/>
        <w:ind w:firstLine="284"/>
        <w:contextualSpacing/>
        <w:rPr>
          <w:rFonts w:ascii="Times New Roman" w:hAnsi="Times New Roman"/>
          <w:sz w:val="24"/>
        </w:rPr>
      </w:pPr>
      <w:r w:rsidRPr="00822BB0">
        <w:rPr>
          <w:rFonts w:ascii="Times New Roman" w:hAnsi="Times New Roman"/>
          <w:sz w:val="24"/>
        </w:rPr>
        <w:lastRenderedPageBreak/>
        <w:t>1. Indien de maatregel voorwaardelijk eindigt, geldt de algemene voorwaarde dat de veroordeelde zich tijdens de voorwaardelijke beëindiging niet schuldig maakt aan een strafbaar feit.</w:t>
      </w:r>
    </w:p>
    <w:p w:rsidRPr="00822BB0" w:rsidR="00822BB0" w:rsidP="00822BB0" w:rsidRDefault="00822BB0" w14:paraId="0761DFEB" w14:textId="77777777">
      <w:pPr>
        <w:spacing w:line="240" w:lineRule="atLeast"/>
        <w:contextualSpacing/>
        <w:rPr>
          <w:rFonts w:ascii="Times New Roman" w:hAnsi="Times New Roman"/>
          <w:sz w:val="24"/>
        </w:rPr>
      </w:pPr>
    </w:p>
    <w:p w:rsidRPr="00822BB0" w:rsidR="00822BB0" w:rsidP="00822BB0" w:rsidRDefault="00822BB0" w14:paraId="50D7E348" w14:textId="77777777">
      <w:pPr>
        <w:spacing w:line="240" w:lineRule="atLeast"/>
        <w:rPr>
          <w:rFonts w:ascii="Times New Roman" w:hAnsi="Times New Roman"/>
          <w:sz w:val="24"/>
        </w:rPr>
      </w:pPr>
      <w:r w:rsidRPr="00822BB0">
        <w:rPr>
          <w:rFonts w:ascii="Times New Roman" w:hAnsi="Times New Roman"/>
          <w:sz w:val="24"/>
        </w:rPr>
        <w:t>L</w:t>
      </w:r>
    </w:p>
    <w:p w:rsidRPr="00822BB0" w:rsidR="00822BB0" w:rsidP="00822BB0" w:rsidRDefault="00822BB0" w14:paraId="053721BE" w14:textId="77777777">
      <w:pPr>
        <w:spacing w:line="240" w:lineRule="atLeast"/>
        <w:rPr>
          <w:rFonts w:ascii="Times New Roman" w:hAnsi="Times New Roman"/>
          <w:sz w:val="24"/>
          <w:highlight w:val="yellow"/>
        </w:rPr>
      </w:pPr>
    </w:p>
    <w:p w:rsidR="005C07B3" w:rsidP="005C07B3" w:rsidRDefault="00822BB0" w14:paraId="45C174EC" w14:textId="77777777">
      <w:pPr>
        <w:spacing w:line="240" w:lineRule="atLeast"/>
        <w:ind w:firstLine="284"/>
        <w:rPr>
          <w:rFonts w:ascii="Times New Roman" w:hAnsi="Times New Roman"/>
          <w:sz w:val="24"/>
        </w:rPr>
      </w:pPr>
      <w:r w:rsidRPr="00822BB0">
        <w:rPr>
          <w:rFonts w:ascii="Times New Roman" w:hAnsi="Times New Roman"/>
          <w:sz w:val="24"/>
        </w:rPr>
        <w:t>Artikel 77z wordt als volgt gewijzigd:</w:t>
      </w:r>
      <w:r w:rsidRPr="00822BB0">
        <w:rPr>
          <w:rFonts w:ascii="Times New Roman" w:hAnsi="Times New Roman"/>
          <w:sz w:val="24"/>
        </w:rPr>
        <w:br/>
      </w:r>
    </w:p>
    <w:p w:rsidR="005C07B3" w:rsidP="005C07B3" w:rsidRDefault="00822BB0" w14:paraId="5DE084BF" w14:textId="09516B22">
      <w:pPr>
        <w:spacing w:line="240" w:lineRule="atLeast"/>
        <w:ind w:firstLine="284"/>
        <w:rPr>
          <w:rFonts w:ascii="Times New Roman" w:hAnsi="Times New Roman"/>
          <w:sz w:val="24"/>
        </w:rPr>
      </w:pPr>
      <w:r w:rsidRPr="00822BB0">
        <w:rPr>
          <w:rFonts w:ascii="Times New Roman" w:hAnsi="Times New Roman"/>
          <w:sz w:val="24"/>
        </w:rPr>
        <w:t>1. Het tweede lid komt te luiden:</w:t>
      </w:r>
    </w:p>
    <w:p w:rsidR="005C07B3" w:rsidP="005C07B3" w:rsidRDefault="00822BB0" w14:paraId="2A87072A" w14:textId="192A8E9B">
      <w:pPr>
        <w:spacing w:line="240" w:lineRule="atLeast"/>
        <w:ind w:firstLine="284"/>
        <w:rPr>
          <w:rFonts w:ascii="Times New Roman" w:hAnsi="Times New Roman"/>
          <w:sz w:val="24"/>
        </w:rPr>
      </w:pPr>
      <w:r w:rsidRPr="00822BB0">
        <w:rPr>
          <w:rFonts w:ascii="Times New Roman" w:hAnsi="Times New Roman"/>
          <w:sz w:val="24"/>
        </w:rPr>
        <w:t>2. Bij toepassing van artikel 77x kunnen voorts de volgende bijzondere voorwaarden worden gesteld, waaraan de veroordeelde gedurende de proeftijd, of een bij de veroordeling te bepalen gedeelte daarvan, dan wel binnen een door de rechter te bepalen termijn, ten hoogste gelijk aan de proeftijd, heeft te voldoen:</w:t>
      </w:r>
    </w:p>
    <w:p w:rsidR="005C07B3" w:rsidP="005C07B3" w:rsidRDefault="00822BB0" w14:paraId="6F0F6060" w14:textId="22A564D8">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5C07B3" w:rsidRDefault="00822BB0" w14:paraId="01093C41" w14:textId="10AD9A91">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005C07B3" w:rsidP="005C07B3" w:rsidRDefault="00822BB0" w14:paraId="794AE50D" w14:textId="49422C3E">
      <w:pPr>
        <w:spacing w:line="240" w:lineRule="atLeast"/>
        <w:ind w:firstLine="284"/>
        <w:rPr>
          <w:rFonts w:ascii="Times New Roman" w:hAnsi="Times New Roman"/>
          <w:sz w:val="24"/>
        </w:rPr>
      </w:pPr>
      <w:r w:rsidRPr="00822BB0">
        <w:rPr>
          <w:rFonts w:ascii="Times New Roman" w:hAnsi="Times New Roman"/>
          <w:sz w:val="24"/>
        </w:rPr>
        <w:t>c. een verplichting op bepaalde tijdstippen of gedurende een bepaalde periode op een bepaalde locatie aanwezig te zijn;</w:t>
      </w:r>
    </w:p>
    <w:p w:rsidR="002E74D1" w:rsidP="002E74D1" w:rsidRDefault="00822BB0" w14:paraId="26395853" w14:textId="7167BF47">
      <w:pPr>
        <w:spacing w:line="240" w:lineRule="atLeast"/>
        <w:ind w:firstLine="284"/>
        <w:rPr>
          <w:rFonts w:ascii="Times New Roman" w:hAnsi="Times New Roman"/>
          <w:sz w:val="24"/>
        </w:rPr>
      </w:pPr>
      <w:r w:rsidRPr="00822BB0">
        <w:rPr>
          <w:rFonts w:ascii="Times New Roman" w:hAnsi="Times New Roman"/>
          <w:sz w:val="24"/>
        </w:rPr>
        <w:t>d. een verplichting zich op bepaalde tijdstippen te melden bij een bepaalde instantie;</w:t>
      </w:r>
    </w:p>
    <w:p w:rsidR="002E74D1" w:rsidP="002E74D1" w:rsidRDefault="00822BB0" w14:paraId="18A58429" w14:textId="20CBDAFC">
      <w:pPr>
        <w:spacing w:line="240" w:lineRule="atLeast"/>
        <w:ind w:firstLine="284"/>
        <w:rPr>
          <w:rFonts w:ascii="Times New Roman" w:hAnsi="Times New Roman"/>
          <w:sz w:val="24"/>
        </w:rPr>
      </w:pPr>
      <w:r w:rsidRPr="00822BB0">
        <w:rPr>
          <w:rFonts w:ascii="Times New Roman" w:hAnsi="Times New Roman"/>
          <w:sz w:val="24"/>
        </w:rPr>
        <w:t>e. een beperking van het recht om Nederland te verlaten;</w:t>
      </w:r>
    </w:p>
    <w:p w:rsidR="002E74D1" w:rsidP="002E74D1" w:rsidRDefault="00822BB0" w14:paraId="613DCF24" w14:textId="1B4088FF">
      <w:pPr>
        <w:spacing w:line="240" w:lineRule="atLeast"/>
        <w:ind w:firstLine="284"/>
        <w:rPr>
          <w:rFonts w:ascii="Times New Roman" w:hAnsi="Times New Roman"/>
          <w:sz w:val="24"/>
        </w:rPr>
      </w:pPr>
      <w:r w:rsidRPr="00822BB0">
        <w:rPr>
          <w:rFonts w:ascii="Times New Roman" w:hAnsi="Times New Roman"/>
          <w:sz w:val="24"/>
        </w:rPr>
        <w:t>f. een verbod op het gebruik van alcohol of middelen als bedoeld in lijst I, lijst IA of lijst II van de Opiumwet en de verplichting ten behoeve van de naleving van dit verbod mee te werken aan een speekseltest, ademonderzoek, bloedonderzoek of urineonderzoek;</w:t>
      </w:r>
      <w:bookmarkStart w:name="_Hlk153369103" w:id="145"/>
    </w:p>
    <w:p w:rsidR="002E74D1" w:rsidP="002E74D1" w:rsidRDefault="00822BB0" w14:paraId="1194E3B7" w14:textId="17F08BA5">
      <w:pPr>
        <w:spacing w:line="240" w:lineRule="atLeast"/>
        <w:ind w:firstLine="284"/>
        <w:rPr>
          <w:rFonts w:ascii="Times New Roman" w:hAnsi="Times New Roman"/>
          <w:sz w:val="24"/>
        </w:rPr>
      </w:pPr>
      <w:r w:rsidRPr="00822BB0">
        <w:rPr>
          <w:rFonts w:ascii="Times New Roman" w:hAnsi="Times New Roman"/>
          <w:sz w:val="24"/>
        </w:rPr>
        <w:t xml:space="preserve">g. een verplichting zich te laten opnemen in een instelling; </w:t>
      </w:r>
    </w:p>
    <w:p w:rsidR="002E74D1" w:rsidP="002E74D1" w:rsidRDefault="00822BB0" w14:paraId="1F707EC0" w14:textId="39BB47C5">
      <w:pPr>
        <w:spacing w:line="240" w:lineRule="atLeast"/>
        <w:ind w:firstLine="284"/>
        <w:rPr>
          <w:rFonts w:ascii="Times New Roman" w:hAnsi="Times New Roman"/>
          <w:sz w:val="24"/>
        </w:rPr>
      </w:pPr>
      <w:r w:rsidRPr="00822BB0">
        <w:rPr>
          <w:rFonts w:ascii="Times New Roman" w:hAnsi="Times New Roman"/>
          <w:sz w:val="24"/>
        </w:rPr>
        <w:t xml:space="preserve">h. een verplichting zich onder behandeling te stellen van een zorgaanbieder; </w:t>
      </w:r>
    </w:p>
    <w:p w:rsidR="002E74D1" w:rsidP="002E74D1" w:rsidRDefault="00822BB0" w14:paraId="549AA33F" w14:textId="4B757B48">
      <w:pPr>
        <w:spacing w:line="240" w:lineRule="atLeast"/>
        <w:ind w:firstLine="284"/>
        <w:rPr>
          <w:rFonts w:ascii="Times New Roman" w:hAnsi="Times New Roman"/>
          <w:sz w:val="24"/>
        </w:rPr>
      </w:pPr>
      <w:r w:rsidRPr="00822BB0">
        <w:rPr>
          <w:rFonts w:ascii="Times New Roman" w:hAnsi="Times New Roman"/>
          <w:sz w:val="24"/>
        </w:rPr>
        <w:t xml:space="preserve">i. een verplichting te verblijven in een instelling voor beschermd wonen, tot begeleid wonen of tot maatschappelijke opvang; </w:t>
      </w:r>
    </w:p>
    <w:p w:rsidR="002E74D1" w:rsidP="002E74D1" w:rsidRDefault="00822BB0" w14:paraId="35FC2751" w14:textId="06C19624">
      <w:pPr>
        <w:spacing w:line="240" w:lineRule="atLeast"/>
        <w:ind w:firstLine="284"/>
        <w:rPr>
          <w:rFonts w:ascii="Times New Roman" w:hAnsi="Times New Roman"/>
          <w:sz w:val="24"/>
        </w:rPr>
      </w:pPr>
      <w:r w:rsidRPr="00822BB0">
        <w:rPr>
          <w:rFonts w:ascii="Times New Roman" w:hAnsi="Times New Roman"/>
          <w:sz w:val="24"/>
        </w:rPr>
        <w:t xml:space="preserve">j. een verplichting tot het deelnemen aan een gedragsinterventie; </w:t>
      </w:r>
    </w:p>
    <w:p w:rsidR="002E74D1" w:rsidP="002E74D1" w:rsidRDefault="00822BB0" w14:paraId="43F8F7A5" w14:textId="41415AB2">
      <w:pPr>
        <w:spacing w:line="240" w:lineRule="atLeast"/>
        <w:ind w:firstLine="284"/>
        <w:rPr>
          <w:rFonts w:ascii="Times New Roman" w:hAnsi="Times New Roman"/>
          <w:sz w:val="24"/>
        </w:rPr>
      </w:pPr>
      <w:r w:rsidRPr="00822BB0">
        <w:rPr>
          <w:rFonts w:ascii="Times New Roman" w:hAnsi="Times New Roman"/>
          <w:sz w:val="24"/>
        </w:rPr>
        <w:t>k. een verplichting zich in te spannen voor het vinden en behouden van een dagbesteding;</w:t>
      </w:r>
      <w:bookmarkEnd w:id="145"/>
    </w:p>
    <w:p w:rsidR="002E74D1" w:rsidP="002E74D1" w:rsidRDefault="00822BB0" w14:paraId="7638D484" w14:textId="7D3DD5BF">
      <w:pPr>
        <w:spacing w:line="240" w:lineRule="atLeast"/>
        <w:ind w:firstLine="284"/>
        <w:rPr>
          <w:rFonts w:ascii="Times New Roman" w:hAnsi="Times New Roman"/>
          <w:sz w:val="24"/>
        </w:rPr>
      </w:pPr>
      <w:r w:rsidRPr="00822BB0">
        <w:rPr>
          <w:rFonts w:ascii="Times New Roman" w:hAnsi="Times New Roman"/>
          <w:sz w:val="24"/>
        </w:rPr>
        <w:t>l. een verbod vrijwilligerswerk van een bepaalde aard te verrichten;</w:t>
      </w:r>
    </w:p>
    <w:p w:rsidR="002E74D1" w:rsidP="002E74D1" w:rsidRDefault="00822BB0" w14:paraId="0B92CAA9" w14:textId="19756EA4">
      <w:pPr>
        <w:spacing w:line="240" w:lineRule="atLeast"/>
        <w:ind w:firstLine="284"/>
        <w:rPr>
          <w:rFonts w:ascii="Times New Roman" w:hAnsi="Times New Roman"/>
          <w:sz w:val="24"/>
        </w:rPr>
      </w:pPr>
      <w:r w:rsidRPr="00822BB0">
        <w:rPr>
          <w:rFonts w:ascii="Times New Roman" w:hAnsi="Times New Roman"/>
          <w:sz w:val="24"/>
        </w:rPr>
        <w:t>m. gehele of gedeeltelijke vergoeding van de door het strafbare feit veroorzaakte schade;</w:t>
      </w:r>
    </w:p>
    <w:p w:rsidR="002E74D1" w:rsidP="002E74D1" w:rsidRDefault="00822BB0" w14:paraId="45FF608B" w14:textId="71279F91">
      <w:pPr>
        <w:spacing w:line="240" w:lineRule="atLeast"/>
        <w:ind w:firstLine="284"/>
        <w:rPr>
          <w:rFonts w:ascii="Times New Roman" w:hAnsi="Times New Roman"/>
          <w:sz w:val="24"/>
        </w:rPr>
      </w:pPr>
      <w:r w:rsidRPr="00822BB0">
        <w:rPr>
          <w:rFonts w:ascii="Times New Roman" w:hAnsi="Times New Roman"/>
          <w:sz w:val="24"/>
        </w:rPr>
        <w:t>n. geheel of gedeeltelijk herstel van de door het strafbare feit veroorzaakte schade;</w:t>
      </w:r>
    </w:p>
    <w:p w:rsidR="002E74D1" w:rsidP="002E74D1" w:rsidRDefault="00822BB0" w14:paraId="4A07631C" w14:textId="1872015D">
      <w:pPr>
        <w:spacing w:line="240" w:lineRule="atLeast"/>
        <w:ind w:firstLine="284"/>
        <w:rPr>
          <w:rFonts w:ascii="Times New Roman" w:hAnsi="Times New Roman"/>
          <w:sz w:val="24"/>
        </w:rPr>
      </w:pPr>
      <w:r w:rsidRPr="00822BB0">
        <w:rPr>
          <w:rFonts w:ascii="Times New Roman" w:hAnsi="Times New Roman"/>
          <w:sz w:val="24"/>
        </w:rPr>
        <w:t>o. storting van een door de rechter vast te stellen waarborgsom, ten hoogste gelijk aan het verschil tussen het maximum van de geldboete die voor het feit kan worden opgelegd en de opgelegde boete;</w:t>
      </w:r>
    </w:p>
    <w:p w:rsidR="002E74D1" w:rsidP="002E74D1" w:rsidRDefault="00822BB0" w14:paraId="07C207A3" w14:textId="39ABBE33">
      <w:pPr>
        <w:spacing w:line="240" w:lineRule="atLeast"/>
        <w:ind w:firstLine="284"/>
        <w:rPr>
          <w:rFonts w:ascii="Times New Roman" w:hAnsi="Times New Roman"/>
          <w:sz w:val="24"/>
        </w:rPr>
      </w:pPr>
      <w:r w:rsidRPr="00822BB0">
        <w:rPr>
          <w:rFonts w:ascii="Times New Roman" w:hAnsi="Times New Roman"/>
          <w:sz w:val="24"/>
        </w:rPr>
        <w:t>p. storting van een door de rechter vast te stellen geldbedrag in het schadefonds geweldsmisdrijven of ten gunste van een instelling die zich ten doel stelt belangen van slachtoffers van strafbare feiten te behartigen. Het bedrag kan niet hoger zijn dan de geldboete die ten hoogste voor het strafbare feit kan worden opgelegd;</w:t>
      </w:r>
    </w:p>
    <w:p w:rsidRPr="00822BB0" w:rsidR="00822BB0" w:rsidP="002E74D1" w:rsidRDefault="00822BB0" w14:paraId="3578C820" w14:textId="68AB1E9B">
      <w:pPr>
        <w:spacing w:line="240" w:lineRule="atLeast"/>
        <w:ind w:left="284"/>
        <w:rPr>
          <w:rFonts w:ascii="Times New Roman" w:hAnsi="Times New Roman"/>
          <w:sz w:val="24"/>
        </w:rPr>
      </w:pPr>
      <w:r w:rsidRPr="00822BB0">
        <w:rPr>
          <w:rFonts w:ascii="Times New Roman" w:hAnsi="Times New Roman"/>
          <w:sz w:val="24"/>
        </w:rPr>
        <w:t>q. het volgen van onderwijs;</w:t>
      </w:r>
      <w:r w:rsidRPr="00822BB0">
        <w:rPr>
          <w:rFonts w:ascii="Times New Roman" w:hAnsi="Times New Roman"/>
          <w:sz w:val="24"/>
        </w:rPr>
        <w:br/>
        <w:t>r. andere voorwaarden, het gedrag van de veroordeelde betreffende.</w:t>
      </w:r>
    </w:p>
    <w:p w:rsidR="002E74D1" w:rsidP="00822BB0" w:rsidRDefault="002E74D1" w14:paraId="4F5F32D7" w14:textId="77777777">
      <w:pPr>
        <w:spacing w:line="240" w:lineRule="atLeast"/>
        <w:rPr>
          <w:rFonts w:ascii="Times New Roman" w:hAnsi="Times New Roman"/>
          <w:sz w:val="24"/>
        </w:rPr>
      </w:pPr>
    </w:p>
    <w:p w:rsidRPr="00822BB0" w:rsidR="00822BB0" w:rsidP="002E74D1" w:rsidRDefault="00822BB0" w14:paraId="75A23542" w14:textId="0CAC7708">
      <w:pPr>
        <w:spacing w:line="240" w:lineRule="atLeast"/>
        <w:ind w:firstLine="284"/>
        <w:rPr>
          <w:rFonts w:ascii="Times New Roman" w:hAnsi="Times New Roman"/>
          <w:sz w:val="24"/>
        </w:rPr>
      </w:pPr>
      <w:r w:rsidRPr="00822BB0">
        <w:rPr>
          <w:rFonts w:ascii="Times New Roman" w:hAnsi="Times New Roman"/>
          <w:sz w:val="24"/>
        </w:rPr>
        <w:t>2. Het derde lid vervalt, onder vernummering van het vierde en vijfde lid tot het derde en vierde lid.</w:t>
      </w:r>
    </w:p>
    <w:p w:rsidR="002E74D1" w:rsidP="00822BB0" w:rsidRDefault="002E74D1" w14:paraId="135F7D59" w14:textId="77777777">
      <w:pPr>
        <w:spacing w:line="240" w:lineRule="atLeast"/>
        <w:rPr>
          <w:rFonts w:ascii="Times New Roman" w:hAnsi="Times New Roman"/>
          <w:sz w:val="24"/>
        </w:rPr>
      </w:pPr>
    </w:p>
    <w:p w:rsidRPr="00822BB0" w:rsidR="00822BB0" w:rsidP="002E74D1" w:rsidRDefault="00822BB0" w14:paraId="6AE229AC" w14:textId="122E4025">
      <w:pPr>
        <w:spacing w:line="240" w:lineRule="atLeast"/>
        <w:ind w:firstLine="284"/>
        <w:rPr>
          <w:rStyle w:val="ol"/>
          <w:rFonts w:ascii="Times New Roman" w:hAnsi="Times New Roman"/>
          <w:sz w:val="24"/>
        </w:rPr>
      </w:pPr>
      <w:r w:rsidRPr="00822BB0">
        <w:rPr>
          <w:rFonts w:ascii="Times New Roman" w:hAnsi="Times New Roman"/>
          <w:sz w:val="24"/>
        </w:rPr>
        <w:t>3. In het vierde lid (nieuw) wordt “10</w:t>
      </w:r>
      <w:r w:rsidRPr="00822BB0">
        <w:rPr>
          <w:rStyle w:val="ol"/>
          <w:rFonts w:ascii="Times New Roman" w:hAnsi="Times New Roman"/>
          <w:sz w:val="24"/>
        </w:rPr>
        <w:t>°, 11° of 15°” vervangen door “g, h, i en r”, en wordt “13°” vervangen door “j”.</w:t>
      </w:r>
    </w:p>
    <w:p w:rsidRPr="00822BB0" w:rsidR="00822BB0" w:rsidP="00822BB0" w:rsidRDefault="00822BB0" w14:paraId="01659FB4" w14:textId="77777777">
      <w:pPr>
        <w:spacing w:line="240" w:lineRule="atLeast"/>
        <w:rPr>
          <w:rFonts w:ascii="Times New Roman" w:hAnsi="Times New Roman"/>
          <w:i/>
          <w:iCs/>
          <w:sz w:val="24"/>
        </w:rPr>
      </w:pPr>
    </w:p>
    <w:p w:rsidRPr="00822BB0" w:rsidR="00822BB0" w:rsidP="00822BB0" w:rsidRDefault="00822BB0" w14:paraId="32AC6561" w14:textId="77777777">
      <w:pPr>
        <w:spacing w:line="240" w:lineRule="atLeast"/>
        <w:rPr>
          <w:rFonts w:ascii="Times New Roman" w:hAnsi="Times New Roman"/>
          <w:sz w:val="24"/>
        </w:rPr>
      </w:pPr>
      <w:r w:rsidRPr="00822BB0">
        <w:rPr>
          <w:rFonts w:ascii="Times New Roman" w:hAnsi="Times New Roman"/>
          <w:sz w:val="24"/>
        </w:rPr>
        <w:lastRenderedPageBreak/>
        <w:t>M</w:t>
      </w:r>
    </w:p>
    <w:p w:rsidRPr="00822BB0" w:rsidR="00822BB0" w:rsidP="00822BB0" w:rsidRDefault="00822BB0" w14:paraId="1AB9FB6E" w14:textId="77777777">
      <w:pPr>
        <w:spacing w:line="240" w:lineRule="atLeast"/>
        <w:rPr>
          <w:rFonts w:ascii="Times New Roman" w:hAnsi="Times New Roman"/>
          <w:sz w:val="24"/>
        </w:rPr>
      </w:pPr>
    </w:p>
    <w:p w:rsidRPr="00822BB0" w:rsidR="00822BB0" w:rsidP="000B5F4B" w:rsidRDefault="00822BB0" w14:paraId="6BEF6AFC" w14:textId="77777777">
      <w:pPr>
        <w:spacing w:line="240" w:lineRule="atLeast"/>
        <w:ind w:firstLine="284"/>
        <w:rPr>
          <w:rStyle w:val="ol"/>
          <w:rFonts w:ascii="Times New Roman" w:hAnsi="Times New Roman"/>
          <w:sz w:val="24"/>
        </w:rPr>
      </w:pPr>
      <w:r w:rsidRPr="00822BB0">
        <w:rPr>
          <w:rStyle w:val="ol"/>
          <w:rFonts w:ascii="Times New Roman" w:hAnsi="Times New Roman"/>
          <w:sz w:val="24"/>
        </w:rPr>
        <w:t>Artikel 77aa wordt als volgt gewijzigd:</w:t>
      </w:r>
    </w:p>
    <w:p w:rsidR="000B5F4B" w:rsidP="00822BB0" w:rsidRDefault="000B5F4B" w14:paraId="13B98BE3" w14:textId="77777777">
      <w:pPr>
        <w:spacing w:line="240" w:lineRule="atLeast"/>
        <w:rPr>
          <w:rStyle w:val="ol"/>
          <w:rFonts w:ascii="Times New Roman" w:hAnsi="Times New Roman"/>
          <w:sz w:val="24"/>
        </w:rPr>
      </w:pPr>
    </w:p>
    <w:p w:rsidRPr="00822BB0" w:rsidR="00822BB0" w:rsidP="000B5F4B" w:rsidRDefault="00822BB0" w14:paraId="5AE83AB2" w14:textId="158468EA">
      <w:pPr>
        <w:spacing w:line="240" w:lineRule="atLeast"/>
        <w:ind w:firstLine="284"/>
        <w:rPr>
          <w:rStyle w:val="ol"/>
          <w:rFonts w:ascii="Times New Roman" w:hAnsi="Times New Roman"/>
          <w:sz w:val="24"/>
        </w:rPr>
      </w:pPr>
      <w:r w:rsidRPr="00822BB0">
        <w:rPr>
          <w:rStyle w:val="ol"/>
          <w:rFonts w:ascii="Times New Roman" w:hAnsi="Times New Roman"/>
          <w:sz w:val="24"/>
        </w:rPr>
        <w:t>1. Het eerste lid komt te luiden:</w:t>
      </w:r>
    </w:p>
    <w:p w:rsidRPr="00822BB0" w:rsidR="00822BB0" w:rsidP="000B5F4B" w:rsidRDefault="00822BB0" w14:paraId="1A20AB8A" w14:textId="77777777">
      <w:pPr>
        <w:spacing w:line="240" w:lineRule="atLeast"/>
        <w:ind w:firstLine="284"/>
        <w:rPr>
          <w:rFonts w:ascii="Times New Roman" w:hAnsi="Times New Roman"/>
          <w:sz w:val="24"/>
        </w:rPr>
      </w:pPr>
      <w:r w:rsidRPr="00822BB0">
        <w:rPr>
          <w:rFonts w:ascii="Times New Roman" w:hAnsi="Times New Roman"/>
          <w:sz w:val="24"/>
        </w:rPr>
        <w:t>1. Indien een bijzondere voorwaarde als bedoeld in artikel 77z is gesteld, kan de rechter een gecertificeerde instelling als bedoeld in artikel 1.1 van de Jeugdwet opdracht geven toezicht te houden op de naleving van de bijzondere voorwaarden en de veroordeelde ten behoeve daarvan te begeleiden. In dat geval wordt de veroordeelde gewezen op de van rechtswege geldende voorwaarden, bedoeld in artikel 7.2.1, vierde lid, van het Wetboek van Strafvordering. Indien vanwege de aard van een gestelde bijzondere voorwaarde reclasseringstoezicht niet aangewezen is, kan de rechter een andere instelling of persoon als bedoeld in artikel 7.2.1, derde lid, van het Wetboek van Strafvordering opdracht geven toezicht te houden.</w:t>
      </w:r>
    </w:p>
    <w:p w:rsidR="000B5F4B" w:rsidP="000B5F4B" w:rsidRDefault="000B5F4B" w14:paraId="1ACF28FC" w14:textId="77777777">
      <w:pPr>
        <w:spacing w:line="240" w:lineRule="atLeast"/>
        <w:ind w:firstLine="284"/>
        <w:rPr>
          <w:rFonts w:ascii="Times New Roman" w:hAnsi="Times New Roman"/>
          <w:sz w:val="24"/>
        </w:rPr>
      </w:pPr>
    </w:p>
    <w:p w:rsidRPr="00822BB0" w:rsidR="00822BB0" w:rsidP="000B5F4B" w:rsidRDefault="00822BB0" w14:paraId="72617DAF" w14:textId="2E5F5867">
      <w:pPr>
        <w:spacing w:line="240" w:lineRule="atLeast"/>
        <w:ind w:firstLine="284"/>
        <w:rPr>
          <w:rFonts w:ascii="Times New Roman" w:hAnsi="Times New Roman"/>
          <w:sz w:val="24"/>
        </w:rPr>
      </w:pPr>
      <w:r w:rsidRPr="00822BB0">
        <w:rPr>
          <w:rFonts w:ascii="Times New Roman" w:hAnsi="Times New Roman"/>
          <w:sz w:val="24"/>
        </w:rPr>
        <w:t xml:space="preserve">2. In het tweede lid wordt “opdragen aan de veroordeelde ter zake van de naleving der bijzondere voorwaarden hulp en steun te verlenen” vervangen door “opdracht geven toezicht te houden op de naleving van de bijzondere voorwaarden en de veroordeelde ten behoeve daarvan te begeleiden”. </w:t>
      </w:r>
    </w:p>
    <w:p w:rsidR="000B5F4B" w:rsidP="00822BB0" w:rsidRDefault="000B5F4B" w14:paraId="198C171C" w14:textId="77777777">
      <w:pPr>
        <w:spacing w:line="240" w:lineRule="atLeast"/>
        <w:rPr>
          <w:rFonts w:ascii="Times New Roman" w:hAnsi="Times New Roman"/>
          <w:sz w:val="24"/>
        </w:rPr>
      </w:pPr>
    </w:p>
    <w:p w:rsidRPr="00822BB0" w:rsidR="00822BB0" w:rsidP="000B5F4B" w:rsidRDefault="00822BB0" w14:paraId="211F9764" w14:textId="503843C1">
      <w:pPr>
        <w:spacing w:line="240" w:lineRule="atLeast"/>
        <w:ind w:firstLine="284"/>
        <w:rPr>
          <w:rFonts w:ascii="Times New Roman" w:hAnsi="Times New Roman"/>
          <w:sz w:val="24"/>
        </w:rPr>
      </w:pPr>
      <w:r w:rsidRPr="00822BB0">
        <w:rPr>
          <w:rFonts w:ascii="Times New Roman" w:hAnsi="Times New Roman"/>
          <w:sz w:val="24"/>
        </w:rPr>
        <w:t>3. In het derde lid wordt “artikel 14c, zesde lid”, vervangen door “artikel 14c, derde lid”.</w:t>
      </w:r>
    </w:p>
    <w:p w:rsidRPr="00822BB0" w:rsidR="00822BB0" w:rsidP="00822BB0" w:rsidRDefault="00822BB0" w14:paraId="53FF91B2" w14:textId="77777777">
      <w:pPr>
        <w:spacing w:line="240" w:lineRule="atLeast"/>
        <w:rPr>
          <w:rFonts w:ascii="Times New Roman" w:hAnsi="Times New Roman"/>
          <w:sz w:val="24"/>
        </w:rPr>
      </w:pPr>
    </w:p>
    <w:p w:rsidRPr="00822BB0" w:rsidR="00822BB0" w:rsidP="00822BB0" w:rsidRDefault="00822BB0" w14:paraId="0E85469D" w14:textId="77777777">
      <w:pPr>
        <w:spacing w:line="240" w:lineRule="atLeast"/>
        <w:rPr>
          <w:rFonts w:ascii="Times New Roman" w:hAnsi="Times New Roman"/>
          <w:sz w:val="24"/>
        </w:rPr>
      </w:pPr>
    </w:p>
    <w:p w:rsidRPr="00822BB0" w:rsidR="00822BB0" w:rsidP="00822BB0" w:rsidRDefault="00822BB0" w14:paraId="29F2AC8F" w14:textId="1BEFE6C3">
      <w:pPr>
        <w:spacing w:line="240" w:lineRule="atLeast"/>
        <w:rPr>
          <w:rFonts w:ascii="Times New Roman" w:hAnsi="Times New Roman"/>
          <w:b/>
          <w:bCs/>
          <w:sz w:val="24"/>
        </w:rPr>
      </w:pPr>
      <w:r w:rsidRPr="00822BB0">
        <w:rPr>
          <w:rFonts w:ascii="Times New Roman" w:hAnsi="Times New Roman"/>
          <w:b/>
          <w:bCs/>
          <w:sz w:val="24"/>
        </w:rPr>
        <w:t>A</w:t>
      </w:r>
      <w:r w:rsidR="000B5F4B">
        <w:rPr>
          <w:rFonts w:ascii="Times New Roman" w:hAnsi="Times New Roman"/>
          <w:b/>
          <w:bCs/>
          <w:sz w:val="24"/>
        </w:rPr>
        <w:t xml:space="preserve">RTIKEL </w:t>
      </w:r>
      <w:r w:rsidRPr="00822BB0">
        <w:rPr>
          <w:rFonts w:ascii="Times New Roman" w:hAnsi="Times New Roman"/>
          <w:b/>
          <w:bCs/>
          <w:sz w:val="24"/>
        </w:rPr>
        <w:t>X</w:t>
      </w:r>
    </w:p>
    <w:p w:rsidRPr="00822BB0" w:rsidR="00822BB0" w:rsidP="00822BB0" w:rsidRDefault="00822BB0" w14:paraId="5DD2B447" w14:textId="77777777">
      <w:pPr>
        <w:spacing w:line="240" w:lineRule="atLeast"/>
        <w:rPr>
          <w:rFonts w:ascii="Times New Roman" w:hAnsi="Times New Roman"/>
          <w:b/>
          <w:bCs/>
          <w:sz w:val="24"/>
        </w:rPr>
      </w:pPr>
    </w:p>
    <w:p w:rsidRPr="00822BB0" w:rsidR="00822BB0" w:rsidP="000B5F4B" w:rsidRDefault="00822BB0" w14:paraId="775AE8D2" w14:textId="77777777">
      <w:pPr>
        <w:spacing w:line="240" w:lineRule="atLeast"/>
        <w:ind w:firstLine="284"/>
        <w:rPr>
          <w:rFonts w:ascii="Times New Roman" w:hAnsi="Times New Roman"/>
          <w:sz w:val="24"/>
        </w:rPr>
      </w:pPr>
      <w:r w:rsidRPr="00822BB0">
        <w:rPr>
          <w:rFonts w:ascii="Times New Roman" w:hAnsi="Times New Roman"/>
          <w:sz w:val="24"/>
        </w:rPr>
        <w:t>De Gratiewet wordt als volgt gewijzigd:</w:t>
      </w:r>
    </w:p>
    <w:p w:rsidRPr="00822BB0" w:rsidR="00822BB0" w:rsidP="00822BB0" w:rsidRDefault="00822BB0" w14:paraId="75A2C91B" w14:textId="77777777">
      <w:pPr>
        <w:spacing w:line="240" w:lineRule="atLeast"/>
        <w:rPr>
          <w:rFonts w:ascii="Times New Roman" w:hAnsi="Times New Roman"/>
          <w:sz w:val="24"/>
        </w:rPr>
      </w:pPr>
    </w:p>
    <w:p w:rsidRPr="00822BB0" w:rsidR="00822BB0" w:rsidP="00822BB0" w:rsidRDefault="00822BB0" w14:paraId="010A04BA" w14:textId="77777777">
      <w:pPr>
        <w:spacing w:line="240" w:lineRule="atLeast"/>
        <w:rPr>
          <w:rFonts w:ascii="Times New Roman" w:hAnsi="Times New Roman"/>
          <w:sz w:val="24"/>
        </w:rPr>
      </w:pPr>
      <w:r w:rsidRPr="00822BB0">
        <w:rPr>
          <w:rFonts w:ascii="Times New Roman" w:hAnsi="Times New Roman"/>
          <w:sz w:val="24"/>
        </w:rPr>
        <w:t>A</w:t>
      </w:r>
    </w:p>
    <w:p w:rsidRPr="00822BB0" w:rsidR="00822BB0" w:rsidP="00822BB0" w:rsidRDefault="00822BB0" w14:paraId="7864070B" w14:textId="77777777">
      <w:pPr>
        <w:spacing w:line="240" w:lineRule="atLeast"/>
        <w:rPr>
          <w:rFonts w:ascii="Times New Roman" w:hAnsi="Times New Roman"/>
          <w:sz w:val="24"/>
        </w:rPr>
      </w:pPr>
    </w:p>
    <w:p w:rsidRPr="00822BB0" w:rsidR="00822BB0" w:rsidP="000B5F4B" w:rsidRDefault="00822BB0" w14:paraId="306F2909" w14:textId="77777777">
      <w:pPr>
        <w:spacing w:line="240" w:lineRule="atLeast"/>
        <w:ind w:firstLine="284"/>
        <w:rPr>
          <w:rFonts w:ascii="Times New Roman" w:hAnsi="Times New Roman"/>
          <w:sz w:val="24"/>
        </w:rPr>
      </w:pPr>
      <w:r w:rsidRPr="00822BB0">
        <w:rPr>
          <w:rFonts w:ascii="Times New Roman" w:hAnsi="Times New Roman"/>
          <w:sz w:val="24"/>
        </w:rPr>
        <w:t>Artikel 13 wordt als volgt gewijzigd:</w:t>
      </w:r>
    </w:p>
    <w:p w:rsidR="000B5F4B" w:rsidP="00822BB0" w:rsidRDefault="000B5F4B" w14:paraId="6E57178D" w14:textId="77777777">
      <w:pPr>
        <w:spacing w:line="240" w:lineRule="atLeast"/>
        <w:rPr>
          <w:rFonts w:ascii="Times New Roman" w:hAnsi="Times New Roman"/>
          <w:sz w:val="24"/>
        </w:rPr>
      </w:pPr>
    </w:p>
    <w:p w:rsidRPr="00822BB0" w:rsidR="00822BB0" w:rsidP="000B5F4B" w:rsidRDefault="00822BB0" w14:paraId="3385FCD6" w14:textId="2ECFA0C3">
      <w:pPr>
        <w:spacing w:line="240" w:lineRule="atLeast"/>
        <w:ind w:firstLine="284"/>
        <w:rPr>
          <w:rFonts w:ascii="Times New Roman" w:hAnsi="Times New Roman"/>
          <w:sz w:val="24"/>
        </w:rPr>
      </w:pPr>
      <w:r w:rsidRPr="00822BB0">
        <w:rPr>
          <w:rFonts w:ascii="Times New Roman" w:hAnsi="Times New Roman"/>
          <w:sz w:val="24"/>
        </w:rPr>
        <w:t>1. In het eerste lid wordt “voorwaarden die het gedrag van de veroordeelde betreffen” vervangen door “de algemene voorwaarde dat de veroordeelde zich voor het einde van de proeftijd niet schuldig maakt aan een strafbaar feit”.</w:t>
      </w:r>
    </w:p>
    <w:p w:rsidR="000B5F4B" w:rsidP="00822BB0" w:rsidRDefault="000B5F4B" w14:paraId="7FE31B03" w14:textId="77777777">
      <w:pPr>
        <w:spacing w:line="240" w:lineRule="atLeast"/>
        <w:rPr>
          <w:rStyle w:val="ol"/>
          <w:rFonts w:ascii="Times New Roman" w:hAnsi="Times New Roman"/>
          <w:sz w:val="24"/>
        </w:rPr>
      </w:pPr>
    </w:p>
    <w:p w:rsidRPr="00822BB0" w:rsidR="00822BB0" w:rsidP="000B5F4B" w:rsidRDefault="00822BB0" w14:paraId="36416AEB" w14:textId="33849208">
      <w:pPr>
        <w:spacing w:line="240" w:lineRule="atLeast"/>
        <w:ind w:firstLine="284"/>
        <w:rPr>
          <w:rStyle w:val="ol"/>
          <w:rFonts w:ascii="Times New Roman" w:hAnsi="Times New Roman"/>
          <w:sz w:val="24"/>
        </w:rPr>
      </w:pPr>
      <w:r w:rsidRPr="00822BB0">
        <w:rPr>
          <w:rStyle w:val="ol"/>
          <w:rFonts w:ascii="Times New Roman" w:hAnsi="Times New Roman"/>
          <w:sz w:val="24"/>
        </w:rPr>
        <w:t>2. Het tweede lid komt te luiden:</w:t>
      </w:r>
    </w:p>
    <w:p w:rsidRPr="00822BB0" w:rsidR="00822BB0" w:rsidP="000B5F4B" w:rsidRDefault="00822BB0" w14:paraId="06AF96A9" w14:textId="77777777">
      <w:pPr>
        <w:spacing w:line="240" w:lineRule="atLeast"/>
        <w:ind w:firstLine="284"/>
        <w:rPr>
          <w:rFonts w:ascii="Times New Roman" w:hAnsi="Times New Roman"/>
          <w:sz w:val="24"/>
        </w:rPr>
      </w:pPr>
      <w:r w:rsidRPr="00822BB0">
        <w:rPr>
          <w:rFonts w:ascii="Times New Roman" w:hAnsi="Times New Roman"/>
          <w:sz w:val="24"/>
        </w:rPr>
        <w:t>2. Voorts kunnen de volgende bijzondere voorwaarden worden gesteld waaraan de veroordeelde gedurende de proeftijd, of een bij de beslissing tot gratie onder voorwaarden te bepalen gedeelte daarvan, dan wel binnen een door Onze Minister te bepalen termijn, ten hoogste gelijk aan de proeftijd, heeft te voldoen:</w:t>
      </w:r>
    </w:p>
    <w:p w:rsidRPr="00822BB0" w:rsidR="00822BB0" w:rsidP="000B5F4B" w:rsidRDefault="00822BB0" w14:paraId="19338A58" w14:textId="77777777">
      <w:pPr>
        <w:spacing w:line="240" w:lineRule="atLeast"/>
        <w:ind w:firstLine="284"/>
        <w:rPr>
          <w:rFonts w:ascii="Times New Roman" w:hAnsi="Times New Roman"/>
          <w:sz w:val="24"/>
        </w:rPr>
      </w:pPr>
      <w:r w:rsidRPr="00822BB0">
        <w:rPr>
          <w:rFonts w:ascii="Times New Roman" w:hAnsi="Times New Roman"/>
          <w:sz w:val="24"/>
        </w:rPr>
        <w:t>a. een verbod direct of indirect contact te hebben of te zoeken met bepaalde personen of instellingen, dat ook kan inhouden een verbod zich binnen een bepaalde afstand van bepaalde personen te bevinden;</w:t>
      </w:r>
    </w:p>
    <w:p w:rsidRPr="00822BB0" w:rsidR="00822BB0" w:rsidP="000B5F4B" w:rsidRDefault="00822BB0" w14:paraId="694F073E" w14:textId="77777777">
      <w:pPr>
        <w:spacing w:line="240" w:lineRule="atLeast"/>
        <w:ind w:firstLine="284"/>
        <w:rPr>
          <w:rFonts w:ascii="Times New Roman" w:hAnsi="Times New Roman"/>
          <w:sz w:val="24"/>
        </w:rPr>
      </w:pPr>
      <w:r w:rsidRPr="00822BB0">
        <w:rPr>
          <w:rFonts w:ascii="Times New Roman" w:hAnsi="Times New Roman"/>
          <w:sz w:val="24"/>
        </w:rPr>
        <w:t>b. een verbod zich te bevinden in een bepaald gebied;</w:t>
      </w:r>
    </w:p>
    <w:p w:rsidRPr="00822BB0" w:rsidR="00822BB0" w:rsidP="000B5F4B" w:rsidRDefault="00822BB0" w14:paraId="17D5B4FC" w14:textId="77777777">
      <w:pPr>
        <w:spacing w:line="240" w:lineRule="atLeast"/>
        <w:ind w:firstLine="284"/>
        <w:rPr>
          <w:rFonts w:ascii="Times New Roman" w:hAnsi="Times New Roman"/>
          <w:sz w:val="24"/>
        </w:rPr>
      </w:pPr>
      <w:r w:rsidRPr="00822BB0">
        <w:rPr>
          <w:rFonts w:ascii="Times New Roman" w:hAnsi="Times New Roman"/>
          <w:sz w:val="24"/>
        </w:rPr>
        <w:t>c. een verbod zich te vestigen in een bepaald gebied;</w:t>
      </w:r>
    </w:p>
    <w:p w:rsidRPr="00822BB0" w:rsidR="00822BB0" w:rsidP="000B5F4B" w:rsidRDefault="00822BB0" w14:paraId="7C8CEAC1" w14:textId="77777777">
      <w:pPr>
        <w:spacing w:line="240" w:lineRule="atLeast"/>
        <w:ind w:firstLine="284"/>
        <w:rPr>
          <w:rFonts w:ascii="Times New Roman" w:hAnsi="Times New Roman"/>
          <w:sz w:val="24"/>
        </w:rPr>
      </w:pPr>
      <w:r w:rsidRPr="00822BB0">
        <w:rPr>
          <w:rFonts w:ascii="Times New Roman" w:hAnsi="Times New Roman"/>
          <w:sz w:val="24"/>
        </w:rPr>
        <w:t>d. een verplichting op bepaalde tijdstippen of gedurende een bepaalde periode op een bepaalde locatie aanwezig te zijn;</w:t>
      </w:r>
    </w:p>
    <w:p w:rsidRPr="00822BB0" w:rsidR="00822BB0" w:rsidP="000B5F4B" w:rsidRDefault="00822BB0" w14:paraId="4516EBB1" w14:textId="77777777">
      <w:pPr>
        <w:spacing w:line="240" w:lineRule="atLeast"/>
        <w:ind w:firstLine="284"/>
        <w:rPr>
          <w:rFonts w:ascii="Times New Roman" w:hAnsi="Times New Roman"/>
          <w:sz w:val="24"/>
        </w:rPr>
      </w:pPr>
      <w:r w:rsidRPr="00822BB0">
        <w:rPr>
          <w:rFonts w:ascii="Times New Roman" w:hAnsi="Times New Roman"/>
          <w:sz w:val="24"/>
        </w:rPr>
        <w:t>e. een verplichting zich op bepaalde tijdstippen te melden bij een bepaalde instantie;</w:t>
      </w:r>
    </w:p>
    <w:p w:rsidRPr="00822BB0" w:rsidR="00822BB0" w:rsidP="000B5F4B" w:rsidRDefault="00822BB0" w14:paraId="1B5CCFA0" w14:textId="77777777">
      <w:pPr>
        <w:spacing w:line="240" w:lineRule="atLeast"/>
        <w:ind w:firstLine="284"/>
        <w:rPr>
          <w:rFonts w:ascii="Times New Roman" w:hAnsi="Times New Roman"/>
          <w:sz w:val="24"/>
        </w:rPr>
      </w:pPr>
      <w:r w:rsidRPr="00822BB0">
        <w:rPr>
          <w:rFonts w:ascii="Times New Roman" w:hAnsi="Times New Roman"/>
          <w:sz w:val="24"/>
        </w:rPr>
        <w:t>f. een beperking van het recht om Nederland te verlaten;</w:t>
      </w:r>
    </w:p>
    <w:p w:rsidRPr="00822BB0" w:rsidR="00822BB0" w:rsidP="000B5F4B" w:rsidRDefault="00822BB0" w14:paraId="5295FD4C" w14:textId="77777777">
      <w:pPr>
        <w:spacing w:line="240" w:lineRule="atLeast"/>
        <w:ind w:firstLine="284"/>
        <w:rPr>
          <w:rFonts w:ascii="Times New Roman" w:hAnsi="Times New Roman"/>
          <w:sz w:val="24"/>
        </w:rPr>
      </w:pPr>
      <w:r w:rsidRPr="00822BB0">
        <w:rPr>
          <w:rFonts w:ascii="Times New Roman" w:hAnsi="Times New Roman"/>
          <w:sz w:val="24"/>
        </w:rPr>
        <w:lastRenderedPageBreak/>
        <w:t>g. een verbod op het gebruik van alcohol of middelen als bedoeld in lijst I, lijst IA of lijst II van de Opiumwet en de verplichting ten behoeve van de naleving van dit verbod mee te werken aan een speekseltest, ademonderzoek, bloedonderzoek of urineonderzoek;</w:t>
      </w:r>
    </w:p>
    <w:p w:rsidRPr="00822BB0" w:rsidR="00822BB0" w:rsidP="000B5F4B" w:rsidRDefault="00822BB0" w14:paraId="5F233415" w14:textId="77777777">
      <w:pPr>
        <w:spacing w:line="240" w:lineRule="atLeast"/>
        <w:ind w:firstLine="284"/>
        <w:rPr>
          <w:rFonts w:ascii="Times New Roman" w:hAnsi="Times New Roman"/>
          <w:sz w:val="24"/>
        </w:rPr>
      </w:pPr>
      <w:r w:rsidRPr="00822BB0">
        <w:rPr>
          <w:rFonts w:ascii="Times New Roman" w:hAnsi="Times New Roman"/>
          <w:sz w:val="24"/>
        </w:rPr>
        <w:t>h. een verplichting zich te laten opnemen in een instelling;</w:t>
      </w:r>
    </w:p>
    <w:p w:rsidRPr="00822BB0" w:rsidR="00822BB0" w:rsidP="000B5F4B" w:rsidRDefault="00822BB0" w14:paraId="649203E9" w14:textId="77777777">
      <w:pPr>
        <w:spacing w:line="240" w:lineRule="atLeast"/>
        <w:ind w:firstLine="284"/>
        <w:rPr>
          <w:rFonts w:ascii="Times New Roman" w:hAnsi="Times New Roman"/>
          <w:sz w:val="24"/>
        </w:rPr>
      </w:pPr>
      <w:r w:rsidRPr="00822BB0">
        <w:rPr>
          <w:rFonts w:ascii="Times New Roman" w:hAnsi="Times New Roman"/>
          <w:sz w:val="24"/>
        </w:rPr>
        <w:t>i. een verplichting zich onder behandeling te stellen van een zorgaanbieder;</w:t>
      </w:r>
    </w:p>
    <w:p w:rsidRPr="00822BB0" w:rsidR="00822BB0" w:rsidP="000B5F4B" w:rsidRDefault="00822BB0" w14:paraId="50ACEC44" w14:textId="77777777">
      <w:pPr>
        <w:spacing w:line="240" w:lineRule="atLeast"/>
        <w:ind w:firstLine="284"/>
        <w:rPr>
          <w:rFonts w:ascii="Times New Roman" w:hAnsi="Times New Roman"/>
          <w:sz w:val="24"/>
        </w:rPr>
      </w:pPr>
      <w:r w:rsidRPr="00822BB0">
        <w:rPr>
          <w:rFonts w:ascii="Times New Roman" w:hAnsi="Times New Roman"/>
          <w:sz w:val="24"/>
        </w:rPr>
        <w:t>j. een verplichting te verblijven in een instelling voor beschermd wonen, tot begeleid wonen of tot maatschappelijke opvang;</w:t>
      </w:r>
    </w:p>
    <w:p w:rsidRPr="00822BB0" w:rsidR="00822BB0" w:rsidP="000B5F4B" w:rsidRDefault="00822BB0" w14:paraId="14F0D8C1" w14:textId="77777777">
      <w:pPr>
        <w:spacing w:line="240" w:lineRule="atLeast"/>
        <w:ind w:firstLine="284"/>
        <w:rPr>
          <w:rFonts w:ascii="Times New Roman" w:hAnsi="Times New Roman"/>
          <w:sz w:val="24"/>
        </w:rPr>
      </w:pPr>
      <w:r w:rsidRPr="00822BB0">
        <w:rPr>
          <w:rFonts w:ascii="Times New Roman" w:hAnsi="Times New Roman"/>
          <w:sz w:val="24"/>
        </w:rPr>
        <w:t>k. een verplichting tot het deelnemen aan een gedragsinterventie;</w:t>
      </w:r>
    </w:p>
    <w:p w:rsidRPr="00822BB0" w:rsidR="00822BB0" w:rsidP="000B5F4B" w:rsidRDefault="00822BB0" w14:paraId="76B814BD" w14:textId="77777777">
      <w:pPr>
        <w:spacing w:line="240" w:lineRule="atLeast"/>
        <w:ind w:firstLine="284"/>
        <w:rPr>
          <w:rFonts w:ascii="Times New Roman" w:hAnsi="Times New Roman"/>
          <w:sz w:val="24"/>
        </w:rPr>
      </w:pPr>
      <w:r w:rsidRPr="00822BB0">
        <w:rPr>
          <w:rFonts w:ascii="Times New Roman" w:hAnsi="Times New Roman"/>
          <w:sz w:val="24"/>
        </w:rPr>
        <w:t>l. een verplichting zich in te spannen voor het vinden en behouden van een dagbesteding;</w:t>
      </w:r>
    </w:p>
    <w:p w:rsidRPr="00822BB0" w:rsidR="00822BB0" w:rsidP="000B5F4B" w:rsidRDefault="00822BB0" w14:paraId="0F009272" w14:textId="77777777">
      <w:pPr>
        <w:spacing w:line="240" w:lineRule="atLeast"/>
        <w:ind w:firstLine="284"/>
        <w:rPr>
          <w:rFonts w:ascii="Times New Roman" w:hAnsi="Times New Roman"/>
          <w:sz w:val="24"/>
        </w:rPr>
      </w:pPr>
      <w:r w:rsidRPr="00822BB0">
        <w:rPr>
          <w:rFonts w:ascii="Times New Roman" w:hAnsi="Times New Roman"/>
          <w:sz w:val="24"/>
        </w:rPr>
        <w:t>m. een verbod vrijwilligerswerk van een bepaalde aard te verrichten;</w:t>
      </w:r>
    </w:p>
    <w:p w:rsidRPr="00822BB0" w:rsidR="00822BB0" w:rsidP="000B5F4B" w:rsidRDefault="00822BB0" w14:paraId="23FED597" w14:textId="77777777">
      <w:pPr>
        <w:spacing w:line="240" w:lineRule="atLeast"/>
        <w:ind w:firstLine="284"/>
        <w:rPr>
          <w:rFonts w:ascii="Times New Roman" w:hAnsi="Times New Roman"/>
          <w:sz w:val="24"/>
        </w:rPr>
      </w:pPr>
      <w:r w:rsidRPr="00822BB0">
        <w:rPr>
          <w:rFonts w:ascii="Times New Roman" w:hAnsi="Times New Roman"/>
          <w:sz w:val="24"/>
        </w:rPr>
        <w:t>n. het overeenkomstig de daaromtrent vastgestelde wettelijke voorschriften verrichten van onbetaalde arbeid of het volgen van een leerproject;</w:t>
      </w:r>
    </w:p>
    <w:p w:rsidRPr="00822BB0" w:rsidR="00822BB0" w:rsidP="000B5F4B" w:rsidRDefault="00822BB0" w14:paraId="0254C1D9" w14:textId="77777777">
      <w:pPr>
        <w:spacing w:line="240" w:lineRule="atLeast"/>
        <w:ind w:firstLine="284"/>
        <w:rPr>
          <w:rFonts w:ascii="Times New Roman" w:hAnsi="Times New Roman"/>
          <w:sz w:val="24"/>
        </w:rPr>
      </w:pPr>
      <w:r w:rsidRPr="00822BB0">
        <w:rPr>
          <w:rFonts w:ascii="Times New Roman" w:hAnsi="Times New Roman"/>
          <w:sz w:val="24"/>
        </w:rPr>
        <w:t xml:space="preserve">o. betaling aan de Staat van een bepaald geldbedrag; </w:t>
      </w:r>
    </w:p>
    <w:p w:rsidRPr="00822BB0" w:rsidR="00822BB0" w:rsidP="000B5F4B" w:rsidRDefault="00822BB0" w14:paraId="089D59F5" w14:textId="77777777">
      <w:pPr>
        <w:spacing w:line="240" w:lineRule="atLeast"/>
        <w:ind w:firstLine="284"/>
        <w:rPr>
          <w:rFonts w:ascii="Times New Roman" w:hAnsi="Times New Roman"/>
          <w:sz w:val="24"/>
        </w:rPr>
      </w:pPr>
      <w:r w:rsidRPr="00822BB0">
        <w:rPr>
          <w:rFonts w:ascii="Times New Roman" w:hAnsi="Times New Roman"/>
          <w:sz w:val="24"/>
        </w:rPr>
        <w:t>p. gehele of gedeeltelijke vergoeding van de door het strafbare feit veroorzaakte schade;</w:t>
      </w:r>
    </w:p>
    <w:p w:rsidRPr="00822BB0" w:rsidR="00822BB0" w:rsidP="000B5F4B" w:rsidRDefault="00822BB0" w14:paraId="1790C15C" w14:textId="77777777">
      <w:pPr>
        <w:spacing w:line="240" w:lineRule="atLeast"/>
        <w:ind w:firstLine="284"/>
        <w:rPr>
          <w:rFonts w:ascii="Times New Roman" w:hAnsi="Times New Roman"/>
          <w:sz w:val="24"/>
        </w:rPr>
      </w:pPr>
      <w:r w:rsidRPr="00822BB0">
        <w:rPr>
          <w:rFonts w:ascii="Times New Roman" w:hAnsi="Times New Roman"/>
          <w:sz w:val="24"/>
        </w:rPr>
        <w:t>q. geheel of gedeeltelijk herstel van de door het strafbare feit veroorzaakte schade;</w:t>
      </w:r>
    </w:p>
    <w:p w:rsidRPr="00822BB0" w:rsidR="00822BB0" w:rsidP="000B5F4B" w:rsidRDefault="00822BB0" w14:paraId="2756971E" w14:textId="77777777">
      <w:pPr>
        <w:spacing w:line="240" w:lineRule="atLeast"/>
        <w:ind w:firstLine="284"/>
        <w:rPr>
          <w:rFonts w:ascii="Times New Roman" w:hAnsi="Times New Roman"/>
          <w:sz w:val="24"/>
        </w:rPr>
      </w:pPr>
      <w:r w:rsidRPr="00822BB0">
        <w:rPr>
          <w:rFonts w:ascii="Times New Roman" w:hAnsi="Times New Roman"/>
          <w:sz w:val="24"/>
        </w:rPr>
        <w:t xml:space="preserve">r. storting van een door de rechter vast te stellen waarborgsom, ten hoogste gelijk aan </w:t>
      </w:r>
    </w:p>
    <w:p w:rsidRPr="00822BB0" w:rsidR="00822BB0" w:rsidP="00822BB0" w:rsidRDefault="00822BB0" w14:paraId="3FF0270A" w14:textId="77777777">
      <w:pPr>
        <w:spacing w:line="240" w:lineRule="atLeast"/>
        <w:rPr>
          <w:rFonts w:ascii="Times New Roman" w:hAnsi="Times New Roman"/>
          <w:sz w:val="24"/>
        </w:rPr>
      </w:pPr>
      <w:r w:rsidRPr="00822BB0">
        <w:rPr>
          <w:rFonts w:ascii="Times New Roman" w:hAnsi="Times New Roman"/>
          <w:sz w:val="24"/>
        </w:rPr>
        <w:t>het verschil tussen het maximum van de geldboete die voor het feit kan worden opgelegd</w:t>
      </w:r>
    </w:p>
    <w:p w:rsidRPr="00822BB0" w:rsidR="00822BB0" w:rsidP="00822BB0" w:rsidRDefault="00822BB0" w14:paraId="7B167140" w14:textId="77777777">
      <w:pPr>
        <w:spacing w:line="240" w:lineRule="atLeast"/>
        <w:rPr>
          <w:rFonts w:ascii="Times New Roman" w:hAnsi="Times New Roman"/>
          <w:sz w:val="24"/>
        </w:rPr>
      </w:pPr>
      <w:r w:rsidRPr="00822BB0">
        <w:rPr>
          <w:rFonts w:ascii="Times New Roman" w:hAnsi="Times New Roman"/>
          <w:sz w:val="24"/>
        </w:rPr>
        <w:t>en de opgelegde boete;</w:t>
      </w:r>
    </w:p>
    <w:p w:rsidRPr="00822BB0" w:rsidR="00822BB0" w:rsidP="000B5F4B" w:rsidRDefault="00822BB0" w14:paraId="270398D7" w14:textId="77777777">
      <w:pPr>
        <w:spacing w:line="240" w:lineRule="atLeast"/>
        <w:ind w:firstLine="284"/>
        <w:rPr>
          <w:rFonts w:ascii="Times New Roman" w:hAnsi="Times New Roman"/>
          <w:sz w:val="24"/>
        </w:rPr>
      </w:pPr>
      <w:r w:rsidRPr="00822BB0">
        <w:rPr>
          <w:rFonts w:ascii="Times New Roman" w:hAnsi="Times New Roman"/>
          <w:sz w:val="24"/>
        </w:rPr>
        <w:t>s. storting van een door Onze Minister vast te stellen geldbedrag in het schadefonds</w:t>
      </w:r>
    </w:p>
    <w:p w:rsidRPr="00822BB0" w:rsidR="00822BB0" w:rsidP="00822BB0" w:rsidRDefault="00822BB0" w14:paraId="500B3BDB" w14:textId="77777777">
      <w:pPr>
        <w:spacing w:line="240" w:lineRule="atLeast"/>
        <w:rPr>
          <w:rFonts w:ascii="Times New Roman" w:hAnsi="Times New Roman"/>
          <w:sz w:val="24"/>
        </w:rPr>
      </w:pPr>
      <w:r w:rsidRPr="00822BB0">
        <w:rPr>
          <w:rFonts w:ascii="Times New Roman" w:hAnsi="Times New Roman"/>
          <w:sz w:val="24"/>
        </w:rPr>
        <w:t>geweldsmisdrijven of ten gunste van een instelling die zich ten doel stelt belangen van</w:t>
      </w:r>
    </w:p>
    <w:p w:rsidRPr="00822BB0" w:rsidR="00822BB0" w:rsidP="00822BB0" w:rsidRDefault="00822BB0" w14:paraId="5A0432E6" w14:textId="77777777">
      <w:pPr>
        <w:spacing w:line="240" w:lineRule="atLeast"/>
        <w:rPr>
          <w:rFonts w:ascii="Times New Roman" w:hAnsi="Times New Roman"/>
          <w:sz w:val="24"/>
        </w:rPr>
      </w:pPr>
      <w:r w:rsidRPr="00822BB0">
        <w:rPr>
          <w:rFonts w:ascii="Times New Roman" w:hAnsi="Times New Roman"/>
          <w:sz w:val="24"/>
        </w:rPr>
        <w:t>slachtoffers van strafbare feiten te behartigen. Het bedrag kan niet hoger zijn dan de</w:t>
      </w:r>
    </w:p>
    <w:p w:rsidRPr="00822BB0" w:rsidR="00822BB0" w:rsidP="00822BB0" w:rsidRDefault="00822BB0" w14:paraId="6E21826F" w14:textId="77777777">
      <w:pPr>
        <w:spacing w:line="240" w:lineRule="atLeast"/>
        <w:rPr>
          <w:rFonts w:ascii="Times New Roman" w:hAnsi="Times New Roman"/>
          <w:sz w:val="24"/>
        </w:rPr>
      </w:pPr>
      <w:r w:rsidRPr="00822BB0">
        <w:rPr>
          <w:rFonts w:ascii="Times New Roman" w:hAnsi="Times New Roman"/>
          <w:sz w:val="24"/>
        </w:rPr>
        <w:t>geldboete die ten hoogste voor het strafbare feit kan worden opgelegd;</w:t>
      </w:r>
    </w:p>
    <w:p w:rsidRPr="00822BB0" w:rsidR="00822BB0" w:rsidP="000B5F4B" w:rsidRDefault="00822BB0" w14:paraId="1695D736" w14:textId="77777777">
      <w:pPr>
        <w:spacing w:line="240" w:lineRule="atLeast"/>
        <w:ind w:firstLine="284"/>
        <w:rPr>
          <w:rFonts w:ascii="Times New Roman" w:hAnsi="Times New Roman"/>
          <w:sz w:val="24"/>
        </w:rPr>
      </w:pPr>
      <w:r w:rsidRPr="00822BB0">
        <w:rPr>
          <w:rFonts w:ascii="Times New Roman" w:hAnsi="Times New Roman"/>
          <w:sz w:val="24"/>
        </w:rPr>
        <w:t>t. het volgen van onderwijs;</w:t>
      </w:r>
    </w:p>
    <w:p w:rsidRPr="00822BB0" w:rsidR="00822BB0" w:rsidP="000B5F4B" w:rsidRDefault="00822BB0" w14:paraId="0D6DE1E6" w14:textId="77777777">
      <w:pPr>
        <w:spacing w:line="240" w:lineRule="atLeast"/>
        <w:ind w:firstLine="284"/>
        <w:rPr>
          <w:rFonts w:ascii="Times New Roman" w:hAnsi="Times New Roman"/>
          <w:sz w:val="24"/>
        </w:rPr>
      </w:pPr>
      <w:r w:rsidRPr="00822BB0">
        <w:rPr>
          <w:rFonts w:ascii="Times New Roman" w:hAnsi="Times New Roman"/>
          <w:sz w:val="24"/>
        </w:rPr>
        <w:t>u. andere voorwaarden, het gedrag van de veroordeelde betreffende.</w:t>
      </w:r>
    </w:p>
    <w:p w:rsidR="000B5F4B" w:rsidP="00822BB0" w:rsidRDefault="000B5F4B" w14:paraId="074DBCA7" w14:textId="77777777">
      <w:pPr>
        <w:spacing w:line="240" w:lineRule="atLeast"/>
        <w:rPr>
          <w:rFonts w:ascii="Times New Roman" w:hAnsi="Times New Roman"/>
          <w:sz w:val="24"/>
        </w:rPr>
      </w:pPr>
    </w:p>
    <w:p w:rsidRPr="00822BB0" w:rsidR="00822BB0" w:rsidP="000B5F4B" w:rsidRDefault="00822BB0" w14:paraId="4B7FFFA2" w14:textId="3759B3A6">
      <w:pPr>
        <w:spacing w:line="240" w:lineRule="atLeast"/>
        <w:ind w:firstLine="284"/>
        <w:rPr>
          <w:rFonts w:ascii="Times New Roman" w:hAnsi="Times New Roman"/>
          <w:sz w:val="24"/>
        </w:rPr>
      </w:pPr>
      <w:r w:rsidRPr="00822BB0">
        <w:rPr>
          <w:rFonts w:ascii="Times New Roman" w:hAnsi="Times New Roman"/>
          <w:sz w:val="24"/>
        </w:rPr>
        <w:t>3. Het derde en vijfde lid vervallen, onder vernummering van het vierde lid tot derde lid.</w:t>
      </w:r>
    </w:p>
    <w:p w:rsidR="000B5F4B" w:rsidP="00822BB0" w:rsidRDefault="000B5F4B" w14:paraId="7493B27B" w14:textId="77777777">
      <w:pPr>
        <w:spacing w:line="240" w:lineRule="atLeast"/>
        <w:rPr>
          <w:rFonts w:ascii="Times New Roman" w:hAnsi="Times New Roman"/>
          <w:sz w:val="24"/>
        </w:rPr>
      </w:pPr>
    </w:p>
    <w:p w:rsidRPr="00822BB0" w:rsidR="00822BB0" w:rsidP="000B5F4B" w:rsidRDefault="00822BB0" w14:paraId="087EC3D8" w14:textId="4C4B01DF">
      <w:pPr>
        <w:spacing w:line="240" w:lineRule="atLeast"/>
        <w:ind w:firstLine="284"/>
        <w:rPr>
          <w:rFonts w:ascii="Times New Roman" w:hAnsi="Times New Roman"/>
          <w:sz w:val="24"/>
        </w:rPr>
      </w:pPr>
      <w:r w:rsidRPr="00822BB0">
        <w:rPr>
          <w:rFonts w:ascii="Times New Roman" w:hAnsi="Times New Roman"/>
          <w:sz w:val="24"/>
        </w:rPr>
        <w:t>4. In het derde lid (nieuw) wordt “derde lid” vervangen door “tweede lid, onderdelen o, p, r en s”.</w:t>
      </w:r>
    </w:p>
    <w:p w:rsidRPr="00822BB0" w:rsidR="00822BB0" w:rsidP="00822BB0" w:rsidRDefault="00822BB0" w14:paraId="022BEEB8" w14:textId="77777777">
      <w:pPr>
        <w:spacing w:line="240" w:lineRule="atLeast"/>
        <w:rPr>
          <w:rFonts w:ascii="Times New Roman" w:hAnsi="Times New Roman"/>
          <w:sz w:val="24"/>
        </w:rPr>
      </w:pPr>
    </w:p>
    <w:p w:rsidRPr="00822BB0" w:rsidR="00822BB0" w:rsidP="00822BB0" w:rsidRDefault="00822BB0" w14:paraId="6A71B3A0" w14:textId="77777777">
      <w:pPr>
        <w:spacing w:line="240" w:lineRule="atLeast"/>
        <w:rPr>
          <w:rFonts w:ascii="Times New Roman" w:hAnsi="Times New Roman"/>
          <w:sz w:val="24"/>
        </w:rPr>
      </w:pPr>
      <w:r w:rsidRPr="00822BB0">
        <w:rPr>
          <w:rFonts w:ascii="Times New Roman" w:hAnsi="Times New Roman"/>
          <w:sz w:val="24"/>
        </w:rPr>
        <w:t>B</w:t>
      </w:r>
    </w:p>
    <w:p w:rsidRPr="00822BB0" w:rsidR="00822BB0" w:rsidP="00822BB0" w:rsidRDefault="00822BB0" w14:paraId="2704F678" w14:textId="77777777">
      <w:pPr>
        <w:spacing w:line="240" w:lineRule="atLeast"/>
        <w:rPr>
          <w:rFonts w:ascii="Times New Roman" w:hAnsi="Times New Roman"/>
          <w:sz w:val="24"/>
        </w:rPr>
      </w:pPr>
    </w:p>
    <w:p w:rsidRPr="00822BB0" w:rsidR="00822BB0" w:rsidP="000B5F4B" w:rsidRDefault="00822BB0" w14:paraId="04700EF2" w14:textId="77777777">
      <w:pPr>
        <w:spacing w:line="240" w:lineRule="atLeast"/>
        <w:ind w:firstLine="284"/>
        <w:rPr>
          <w:rFonts w:ascii="Times New Roman" w:hAnsi="Times New Roman"/>
          <w:sz w:val="24"/>
        </w:rPr>
      </w:pPr>
      <w:r w:rsidRPr="00822BB0">
        <w:rPr>
          <w:rFonts w:ascii="Times New Roman" w:hAnsi="Times New Roman"/>
          <w:sz w:val="24"/>
        </w:rPr>
        <w:t>Artikel 14, eerste lid, eerste zin, vervalt.</w:t>
      </w:r>
    </w:p>
    <w:p w:rsidRPr="00822BB0" w:rsidR="00822BB0" w:rsidP="00822BB0" w:rsidRDefault="00822BB0" w14:paraId="59FA19FA" w14:textId="77777777">
      <w:pPr>
        <w:spacing w:line="240" w:lineRule="atLeast"/>
        <w:rPr>
          <w:rFonts w:ascii="Times New Roman" w:hAnsi="Times New Roman"/>
          <w:sz w:val="24"/>
        </w:rPr>
      </w:pPr>
    </w:p>
    <w:p w:rsidRPr="00822BB0" w:rsidR="00822BB0" w:rsidP="00822BB0" w:rsidRDefault="00822BB0" w14:paraId="6AC37145" w14:textId="77777777">
      <w:pPr>
        <w:spacing w:line="240" w:lineRule="atLeast"/>
        <w:rPr>
          <w:rFonts w:ascii="Times New Roman" w:hAnsi="Times New Roman"/>
          <w:sz w:val="24"/>
        </w:rPr>
      </w:pPr>
      <w:r w:rsidRPr="00822BB0">
        <w:rPr>
          <w:rFonts w:ascii="Times New Roman" w:hAnsi="Times New Roman"/>
          <w:sz w:val="24"/>
        </w:rPr>
        <w:t>C</w:t>
      </w:r>
    </w:p>
    <w:p w:rsidRPr="00822BB0" w:rsidR="00822BB0" w:rsidP="00822BB0" w:rsidRDefault="00822BB0" w14:paraId="66DD6205" w14:textId="77777777">
      <w:pPr>
        <w:spacing w:line="240" w:lineRule="atLeast"/>
        <w:rPr>
          <w:rFonts w:ascii="Times New Roman" w:hAnsi="Times New Roman"/>
          <w:sz w:val="24"/>
        </w:rPr>
      </w:pPr>
    </w:p>
    <w:p w:rsidR="000B5F4B" w:rsidP="00C32A62" w:rsidRDefault="00822BB0" w14:paraId="00F266C5" w14:textId="298825AB">
      <w:pPr>
        <w:spacing w:line="240" w:lineRule="atLeast"/>
        <w:ind w:firstLine="284"/>
        <w:rPr>
          <w:rFonts w:ascii="Times New Roman" w:hAnsi="Times New Roman"/>
          <w:sz w:val="24"/>
        </w:rPr>
      </w:pPr>
      <w:r w:rsidRPr="00822BB0">
        <w:rPr>
          <w:rFonts w:ascii="Times New Roman" w:hAnsi="Times New Roman"/>
          <w:sz w:val="24"/>
        </w:rPr>
        <w:t>Artikel 15, eerste lid, komt te luiden:</w:t>
      </w:r>
    </w:p>
    <w:p w:rsidRPr="00822BB0" w:rsidR="00822BB0" w:rsidP="000B5F4B" w:rsidRDefault="00822BB0" w14:paraId="48E9CF54" w14:textId="61331D28">
      <w:pPr>
        <w:spacing w:line="240" w:lineRule="atLeast"/>
        <w:ind w:firstLine="284"/>
        <w:rPr>
          <w:rFonts w:ascii="Times New Roman" w:hAnsi="Times New Roman"/>
          <w:sz w:val="24"/>
        </w:rPr>
      </w:pPr>
      <w:r w:rsidRPr="00822BB0">
        <w:rPr>
          <w:rFonts w:ascii="Times New Roman" w:hAnsi="Times New Roman"/>
          <w:sz w:val="24"/>
        </w:rPr>
        <w:t>1. Indien een bijzondere voorwaarde is gesteld, kan Onze Minister aan een krachtens algemene maatregel van bestuur aangewezen reclasseringsinstelling opdracht geven toezicht te houden op de naleving van de bijzondere voorwaarden en de veroordeelde ten behoeve daarvan te begeleiden. In dat geval wordt de veroordeelde gewezen op de van rechtswege geldende voorwaarden, bedoeld in artikel 7.2.1, vierde lid, van het Wetboek van Strafvordering. Indien vanwege de aard van een gestelde bijzondere voorwaarde reclasseringstoezicht niet aangewezen is, kan Onze minister een andere instelling of persoon als bedoeld in artikel 7.2.1, derde lid, van het Wetboek van Strafvordering opdracht geven toezicht te houden.</w:t>
      </w:r>
    </w:p>
    <w:p w:rsidRPr="00822BB0" w:rsidR="00822BB0" w:rsidP="00822BB0" w:rsidRDefault="00822BB0" w14:paraId="4CC3B2DD" w14:textId="77777777">
      <w:pPr>
        <w:spacing w:line="240" w:lineRule="atLeast"/>
        <w:rPr>
          <w:rFonts w:ascii="Times New Roman" w:hAnsi="Times New Roman"/>
          <w:sz w:val="24"/>
        </w:rPr>
      </w:pPr>
    </w:p>
    <w:p w:rsidRPr="00822BB0" w:rsidR="00822BB0" w:rsidP="00822BB0" w:rsidRDefault="00822BB0" w14:paraId="0AB1B0F7" w14:textId="77777777">
      <w:pPr>
        <w:spacing w:line="240" w:lineRule="atLeast"/>
        <w:rPr>
          <w:rFonts w:ascii="Times New Roman" w:hAnsi="Times New Roman"/>
          <w:sz w:val="24"/>
        </w:rPr>
      </w:pPr>
      <w:r w:rsidRPr="00822BB0">
        <w:rPr>
          <w:rFonts w:ascii="Times New Roman" w:hAnsi="Times New Roman"/>
          <w:sz w:val="24"/>
        </w:rPr>
        <w:t>D</w:t>
      </w:r>
    </w:p>
    <w:p w:rsidRPr="00822BB0" w:rsidR="00822BB0" w:rsidP="00822BB0" w:rsidRDefault="00822BB0" w14:paraId="5DDE9DB0" w14:textId="77777777">
      <w:pPr>
        <w:spacing w:line="240" w:lineRule="atLeast"/>
        <w:rPr>
          <w:rFonts w:ascii="Times New Roman" w:hAnsi="Times New Roman"/>
          <w:sz w:val="24"/>
        </w:rPr>
      </w:pPr>
    </w:p>
    <w:p w:rsidRPr="00822BB0" w:rsidR="00822BB0" w:rsidP="00C32A62" w:rsidRDefault="00822BB0" w14:paraId="40545E5A" w14:textId="77777777">
      <w:pPr>
        <w:spacing w:line="240" w:lineRule="atLeast"/>
        <w:ind w:firstLine="284"/>
        <w:rPr>
          <w:rFonts w:ascii="Times New Roman" w:hAnsi="Times New Roman"/>
          <w:sz w:val="24"/>
        </w:rPr>
      </w:pPr>
      <w:r w:rsidRPr="00822BB0">
        <w:rPr>
          <w:rFonts w:ascii="Times New Roman" w:hAnsi="Times New Roman"/>
          <w:sz w:val="24"/>
        </w:rPr>
        <w:lastRenderedPageBreak/>
        <w:t>Artikel 17 wordt als volgt gewijzigd:</w:t>
      </w:r>
    </w:p>
    <w:p w:rsidR="00C32A62" w:rsidP="00822BB0" w:rsidRDefault="00C32A62" w14:paraId="68A26DAD" w14:textId="77777777">
      <w:pPr>
        <w:spacing w:line="240" w:lineRule="atLeast"/>
        <w:rPr>
          <w:rFonts w:ascii="Times New Roman" w:hAnsi="Times New Roman"/>
          <w:sz w:val="24"/>
        </w:rPr>
      </w:pPr>
    </w:p>
    <w:p w:rsidRPr="00822BB0" w:rsidR="00822BB0" w:rsidP="00C32A62" w:rsidRDefault="00822BB0" w14:paraId="7FB46E5F" w14:textId="6719ECE8">
      <w:pPr>
        <w:spacing w:line="240" w:lineRule="atLeast"/>
        <w:ind w:firstLine="284"/>
        <w:rPr>
          <w:rFonts w:ascii="Times New Roman" w:hAnsi="Times New Roman"/>
          <w:sz w:val="24"/>
        </w:rPr>
      </w:pPr>
      <w:r w:rsidRPr="00822BB0">
        <w:rPr>
          <w:rFonts w:ascii="Times New Roman" w:hAnsi="Times New Roman"/>
          <w:sz w:val="24"/>
        </w:rPr>
        <w:t>1. In het eerste lid wordt “Indien de voorwaarden niet worden nageleefd” vervangen door “Indien een ernstig vermoeden bestaat dat de veroordeelde een voorwaarde niet naleeft of niet heeft nageleefd”.</w:t>
      </w:r>
    </w:p>
    <w:p w:rsidR="00C32A62" w:rsidP="00822BB0" w:rsidRDefault="00C32A62" w14:paraId="1FC127AE" w14:textId="77777777">
      <w:pPr>
        <w:spacing w:line="240" w:lineRule="atLeast"/>
        <w:rPr>
          <w:rFonts w:ascii="Times New Roman" w:hAnsi="Times New Roman"/>
          <w:sz w:val="24"/>
        </w:rPr>
      </w:pPr>
    </w:p>
    <w:p w:rsidRPr="00822BB0" w:rsidR="00822BB0" w:rsidP="00C32A62" w:rsidRDefault="00822BB0" w14:paraId="47FB1DE2" w14:textId="3A56672E">
      <w:pPr>
        <w:spacing w:line="240" w:lineRule="atLeast"/>
        <w:ind w:firstLine="284"/>
        <w:rPr>
          <w:rFonts w:ascii="Times New Roman" w:hAnsi="Times New Roman"/>
          <w:sz w:val="24"/>
        </w:rPr>
      </w:pPr>
      <w:r w:rsidRPr="00822BB0">
        <w:rPr>
          <w:rFonts w:ascii="Times New Roman" w:hAnsi="Times New Roman"/>
          <w:sz w:val="24"/>
        </w:rPr>
        <w:t xml:space="preserve">2. In het tweede lid wordt “13, vierde lid” vervangen door “13, derde lid”. </w:t>
      </w:r>
    </w:p>
    <w:p w:rsidRPr="00822BB0" w:rsidR="00822BB0" w:rsidP="00822BB0" w:rsidRDefault="00822BB0" w14:paraId="07B64C2F" w14:textId="77777777">
      <w:pPr>
        <w:spacing w:line="240" w:lineRule="atLeast"/>
        <w:rPr>
          <w:rFonts w:ascii="Times New Roman" w:hAnsi="Times New Roman"/>
          <w:sz w:val="24"/>
        </w:rPr>
      </w:pPr>
    </w:p>
    <w:p w:rsidRPr="00822BB0" w:rsidR="00822BB0" w:rsidP="00822BB0" w:rsidRDefault="00822BB0" w14:paraId="77955BD2" w14:textId="77777777">
      <w:pPr>
        <w:spacing w:line="240" w:lineRule="atLeast"/>
        <w:rPr>
          <w:rFonts w:ascii="Times New Roman" w:hAnsi="Times New Roman"/>
          <w:sz w:val="24"/>
        </w:rPr>
      </w:pPr>
      <w:r w:rsidRPr="00822BB0">
        <w:rPr>
          <w:rFonts w:ascii="Times New Roman" w:hAnsi="Times New Roman"/>
          <w:sz w:val="24"/>
        </w:rPr>
        <w:t>E</w:t>
      </w:r>
    </w:p>
    <w:p w:rsidRPr="00822BB0" w:rsidR="00822BB0" w:rsidP="00822BB0" w:rsidRDefault="00822BB0" w14:paraId="37F082B2" w14:textId="77777777">
      <w:pPr>
        <w:spacing w:line="240" w:lineRule="atLeast"/>
        <w:rPr>
          <w:rFonts w:ascii="Times New Roman" w:hAnsi="Times New Roman"/>
          <w:sz w:val="24"/>
        </w:rPr>
      </w:pPr>
    </w:p>
    <w:p w:rsidR="00822BB0" w:rsidP="00C32A62" w:rsidRDefault="00822BB0" w14:paraId="51215BAC" w14:textId="662C5E48">
      <w:pPr>
        <w:spacing w:line="240" w:lineRule="atLeast"/>
        <w:ind w:firstLine="284"/>
        <w:rPr>
          <w:rFonts w:ascii="Times New Roman" w:hAnsi="Times New Roman"/>
          <w:sz w:val="24"/>
        </w:rPr>
      </w:pPr>
      <w:r w:rsidRPr="00822BB0">
        <w:rPr>
          <w:rFonts w:ascii="Times New Roman" w:hAnsi="Times New Roman"/>
          <w:sz w:val="24"/>
        </w:rPr>
        <w:t>In artikel 18, derde lid, wordt “het verlenen van hulp en steun” vervangen door “het toezicht en de begeleiding”.</w:t>
      </w:r>
      <w:r w:rsidRPr="00822BB0">
        <w:rPr>
          <w:rFonts w:ascii="Times New Roman" w:hAnsi="Times New Roman"/>
          <w:sz w:val="24"/>
        </w:rPr>
        <w:br/>
      </w:r>
    </w:p>
    <w:p w:rsidRPr="00C32A62" w:rsidR="00F711F7" w:rsidP="00C32A62" w:rsidRDefault="00F711F7" w14:paraId="3BC353F1" w14:textId="77777777">
      <w:pPr>
        <w:spacing w:line="240" w:lineRule="atLeast"/>
        <w:ind w:firstLine="284"/>
        <w:rPr>
          <w:rFonts w:ascii="Times New Roman" w:hAnsi="Times New Roman"/>
          <w:sz w:val="24"/>
        </w:rPr>
      </w:pPr>
    </w:p>
    <w:p w:rsidRPr="00B91083" w:rsidR="00B91083" w:rsidP="00B91083" w:rsidRDefault="00B91083" w14:paraId="61C67AAE" w14:textId="77777777">
      <w:pPr>
        <w:spacing w:line="240" w:lineRule="atLeast"/>
        <w:rPr>
          <w:rFonts w:ascii="Times New Roman" w:hAnsi="Times New Roman"/>
          <w:b/>
          <w:bCs/>
          <w:sz w:val="24"/>
        </w:rPr>
      </w:pPr>
      <w:r w:rsidRPr="00B91083">
        <w:rPr>
          <w:rFonts w:ascii="Times New Roman" w:hAnsi="Times New Roman"/>
          <w:b/>
          <w:bCs/>
          <w:sz w:val="24"/>
        </w:rPr>
        <w:t>ARTIKEL XA</w:t>
      </w:r>
    </w:p>
    <w:p w:rsidRPr="00B91083" w:rsidR="00B91083" w:rsidP="00B91083" w:rsidRDefault="00B91083" w14:paraId="165D3EFA" w14:textId="77777777">
      <w:pPr>
        <w:spacing w:line="240" w:lineRule="atLeast"/>
        <w:rPr>
          <w:rFonts w:ascii="Times New Roman" w:hAnsi="Times New Roman"/>
          <w:b/>
          <w:bCs/>
          <w:sz w:val="24"/>
        </w:rPr>
      </w:pPr>
    </w:p>
    <w:p w:rsidRPr="00B91083" w:rsidR="00B91083" w:rsidP="00B91083" w:rsidRDefault="00B91083" w14:paraId="1245C787" w14:textId="77777777">
      <w:pPr>
        <w:spacing w:line="240" w:lineRule="atLeast"/>
        <w:rPr>
          <w:rFonts w:ascii="Times New Roman" w:hAnsi="Times New Roman"/>
          <w:sz w:val="24"/>
        </w:rPr>
      </w:pPr>
      <w:r w:rsidRPr="00B91083">
        <w:rPr>
          <w:rFonts w:ascii="Times New Roman" w:hAnsi="Times New Roman"/>
          <w:b/>
          <w:bCs/>
          <w:sz w:val="24"/>
        </w:rPr>
        <w:tab/>
      </w:r>
      <w:r w:rsidRPr="00B91083">
        <w:rPr>
          <w:rFonts w:ascii="Times New Roman" w:hAnsi="Times New Roman"/>
          <w:sz w:val="24"/>
        </w:rPr>
        <w:t>Artikel 8.11a van de Wet dieren wordt als volgt gewijzigd:</w:t>
      </w:r>
    </w:p>
    <w:p w:rsidRPr="00B91083" w:rsidR="00B91083" w:rsidP="00B91083" w:rsidRDefault="00B91083" w14:paraId="1A043D31" w14:textId="77777777">
      <w:pPr>
        <w:spacing w:line="240" w:lineRule="atLeast"/>
        <w:rPr>
          <w:rFonts w:ascii="Times New Roman" w:hAnsi="Times New Roman"/>
          <w:sz w:val="24"/>
        </w:rPr>
      </w:pPr>
    </w:p>
    <w:p w:rsidRPr="00B91083" w:rsidR="00B91083" w:rsidP="00B91083" w:rsidRDefault="00B91083" w14:paraId="2FAC4EA7" w14:textId="77777777">
      <w:pPr>
        <w:spacing w:line="240" w:lineRule="atLeast"/>
        <w:rPr>
          <w:rFonts w:ascii="Times New Roman" w:hAnsi="Times New Roman"/>
          <w:sz w:val="24"/>
        </w:rPr>
      </w:pPr>
      <w:r w:rsidRPr="00B91083">
        <w:rPr>
          <w:rFonts w:ascii="Times New Roman" w:hAnsi="Times New Roman"/>
          <w:sz w:val="24"/>
        </w:rPr>
        <w:tab/>
        <w:t>1. Het tweede lid komt te luiden:</w:t>
      </w:r>
    </w:p>
    <w:p w:rsidRPr="00B91083" w:rsidR="00B91083" w:rsidP="00B91083" w:rsidRDefault="00B91083" w14:paraId="00522BF2" w14:textId="77777777">
      <w:pPr>
        <w:spacing w:line="240" w:lineRule="atLeast"/>
        <w:rPr>
          <w:rFonts w:ascii="Times New Roman" w:hAnsi="Times New Roman"/>
          <w:sz w:val="24"/>
        </w:rPr>
      </w:pPr>
      <w:r w:rsidRPr="00B91083">
        <w:rPr>
          <w:rFonts w:ascii="Times New Roman" w:hAnsi="Times New Roman"/>
          <w:sz w:val="24"/>
        </w:rPr>
        <w:tab/>
        <w:t>2. De maatregel kan inhouden:</w:t>
      </w:r>
    </w:p>
    <w:p w:rsidRPr="00B91083" w:rsidR="00B91083" w:rsidP="00B91083" w:rsidRDefault="00B91083" w14:paraId="6B6C9D22" w14:textId="77777777">
      <w:pPr>
        <w:spacing w:line="240" w:lineRule="atLeast"/>
        <w:rPr>
          <w:rFonts w:ascii="Times New Roman" w:hAnsi="Times New Roman"/>
          <w:sz w:val="24"/>
        </w:rPr>
      </w:pPr>
      <w:r w:rsidRPr="00B91083">
        <w:rPr>
          <w:rFonts w:ascii="Times New Roman" w:hAnsi="Times New Roman"/>
          <w:sz w:val="24"/>
        </w:rPr>
        <w:tab/>
        <w:t>a. geen of minder dieren, dan wel bepaalde diersoorten niet, te houden;</w:t>
      </w:r>
    </w:p>
    <w:p w:rsidRPr="00B91083" w:rsidR="00B91083" w:rsidP="00B91083" w:rsidRDefault="00B91083" w14:paraId="40D5005D" w14:textId="77777777">
      <w:pPr>
        <w:spacing w:line="240" w:lineRule="atLeast"/>
        <w:rPr>
          <w:rFonts w:ascii="Times New Roman" w:hAnsi="Times New Roman"/>
          <w:sz w:val="24"/>
        </w:rPr>
      </w:pPr>
      <w:r w:rsidRPr="00B91083">
        <w:rPr>
          <w:rFonts w:ascii="Times New Roman" w:hAnsi="Times New Roman"/>
          <w:sz w:val="24"/>
        </w:rPr>
        <w:tab/>
        <w:t>b. een verbod zich te bevinden in een bepaald gebied.</w:t>
      </w:r>
    </w:p>
    <w:p w:rsidRPr="00B91083" w:rsidR="00B91083" w:rsidP="00B91083" w:rsidRDefault="00B91083" w14:paraId="467BBDEF" w14:textId="77777777">
      <w:pPr>
        <w:spacing w:line="240" w:lineRule="atLeast"/>
        <w:rPr>
          <w:rFonts w:ascii="Times New Roman" w:hAnsi="Times New Roman"/>
          <w:sz w:val="24"/>
        </w:rPr>
      </w:pPr>
    </w:p>
    <w:p w:rsidRPr="00B91083" w:rsidR="00B91083" w:rsidP="00B91083" w:rsidRDefault="00B91083" w14:paraId="143264FA" w14:textId="77777777">
      <w:pPr>
        <w:spacing w:line="240" w:lineRule="atLeast"/>
        <w:rPr>
          <w:rFonts w:ascii="Times New Roman" w:hAnsi="Times New Roman"/>
          <w:sz w:val="24"/>
        </w:rPr>
      </w:pPr>
      <w:r w:rsidRPr="00B91083">
        <w:rPr>
          <w:rFonts w:ascii="Times New Roman" w:hAnsi="Times New Roman"/>
          <w:sz w:val="24"/>
        </w:rPr>
        <w:tab/>
        <w:t>2. Er wordt een zevende lid toegevoegd, luidende:</w:t>
      </w:r>
    </w:p>
    <w:p w:rsidRPr="00B91083" w:rsidR="00B91083" w:rsidP="00B91083" w:rsidRDefault="00B91083" w14:paraId="47DC08D0" w14:textId="6C58748E">
      <w:pPr>
        <w:spacing w:line="240" w:lineRule="atLeast"/>
        <w:rPr>
          <w:rFonts w:ascii="Times New Roman" w:hAnsi="Times New Roman"/>
          <w:sz w:val="24"/>
        </w:rPr>
      </w:pPr>
      <w:r w:rsidRPr="00B91083">
        <w:rPr>
          <w:rFonts w:ascii="Times New Roman" w:hAnsi="Times New Roman"/>
          <w:sz w:val="24"/>
        </w:rPr>
        <w:tab/>
        <w:t>7. Indien de maatregel is opgelegd, kan de officier van justitie een reclasseringsinstelling opdracht geven toezicht te houden op de naleving van de maatregel en de veroordeelde ten behoeve daarvan te begeleiden. In dat geval wordt de veroordeelde gewezen op de van rechtswege geldende voorwaarden, bedoeld in artikel 7.2.1, vierde lid, van het Wetboek van Strafvordering. Indien vanwege de aard van de maatregel reclasseringstoezicht niet aangewezen is, kan de officier van justitie een andere instelling of persoon als bedoeld in artikel 7.2.1, derde lid, van het Wetboek van Strafvordering, opdracht geven toezicht te houden.</w:t>
      </w:r>
    </w:p>
    <w:p w:rsidR="00B91083" w:rsidP="00822BB0" w:rsidRDefault="00B91083" w14:paraId="5ACCBFB5" w14:textId="77777777">
      <w:pPr>
        <w:spacing w:line="240" w:lineRule="atLeast"/>
        <w:rPr>
          <w:rFonts w:ascii="Times New Roman" w:hAnsi="Times New Roman"/>
          <w:b/>
          <w:bCs/>
          <w:sz w:val="24"/>
        </w:rPr>
      </w:pPr>
    </w:p>
    <w:p w:rsidR="00B91083" w:rsidP="00822BB0" w:rsidRDefault="00B91083" w14:paraId="3C00A863" w14:textId="77777777">
      <w:pPr>
        <w:spacing w:line="240" w:lineRule="atLeast"/>
        <w:rPr>
          <w:rFonts w:ascii="Times New Roman" w:hAnsi="Times New Roman"/>
          <w:b/>
          <w:bCs/>
          <w:sz w:val="24"/>
        </w:rPr>
      </w:pPr>
    </w:p>
    <w:p w:rsidRPr="00822BB0" w:rsidR="00822BB0" w:rsidP="00822BB0" w:rsidRDefault="00822BB0" w14:paraId="07C6ADFA" w14:textId="5F4AFCAF">
      <w:pPr>
        <w:spacing w:line="240" w:lineRule="atLeast"/>
        <w:rPr>
          <w:rFonts w:ascii="Times New Roman" w:hAnsi="Times New Roman"/>
          <w:b/>
          <w:bCs/>
          <w:sz w:val="24"/>
        </w:rPr>
      </w:pPr>
      <w:r w:rsidRPr="00822BB0">
        <w:rPr>
          <w:rFonts w:ascii="Times New Roman" w:hAnsi="Times New Roman"/>
          <w:b/>
          <w:bCs/>
          <w:sz w:val="24"/>
        </w:rPr>
        <w:t>A</w:t>
      </w:r>
      <w:r w:rsidR="00C32A62">
        <w:rPr>
          <w:rFonts w:ascii="Times New Roman" w:hAnsi="Times New Roman"/>
          <w:b/>
          <w:bCs/>
          <w:sz w:val="24"/>
        </w:rPr>
        <w:t>RTIKEL</w:t>
      </w:r>
      <w:r w:rsidRPr="00822BB0">
        <w:rPr>
          <w:rFonts w:ascii="Times New Roman" w:hAnsi="Times New Roman"/>
          <w:b/>
          <w:bCs/>
          <w:sz w:val="24"/>
        </w:rPr>
        <w:t xml:space="preserve"> XI</w:t>
      </w:r>
    </w:p>
    <w:p w:rsidRPr="00822BB0" w:rsidR="00822BB0" w:rsidP="00822BB0" w:rsidRDefault="00822BB0" w14:paraId="6C0D1726" w14:textId="77777777">
      <w:pPr>
        <w:spacing w:line="240" w:lineRule="atLeast"/>
        <w:rPr>
          <w:rFonts w:ascii="Times New Roman" w:hAnsi="Times New Roman"/>
          <w:sz w:val="24"/>
        </w:rPr>
      </w:pPr>
    </w:p>
    <w:p w:rsidRPr="00822BB0" w:rsidR="00822BB0" w:rsidP="00C32A62" w:rsidRDefault="00822BB0" w14:paraId="4D3E0A02" w14:textId="77777777">
      <w:pPr>
        <w:spacing w:line="240" w:lineRule="atLeast"/>
        <w:ind w:firstLine="284"/>
        <w:rPr>
          <w:rFonts w:ascii="Times New Roman" w:hAnsi="Times New Roman"/>
          <w:sz w:val="24"/>
        </w:rPr>
      </w:pPr>
      <w:r w:rsidRPr="00822BB0">
        <w:rPr>
          <w:rFonts w:ascii="Times New Roman" w:hAnsi="Times New Roman"/>
          <w:sz w:val="24"/>
        </w:rPr>
        <w:t>Deze wet treedt in werking op een bij koninklijk besluit te bepalen tijdstip, dat voor de verschillende artikelen of onderdelen daarvan verschillend kan worden vastgesteld.</w:t>
      </w:r>
    </w:p>
    <w:p w:rsidRPr="00822BB0" w:rsidR="00822BB0" w:rsidP="00822BB0" w:rsidRDefault="00822BB0" w14:paraId="6012DCA5" w14:textId="77777777">
      <w:pPr>
        <w:spacing w:line="240" w:lineRule="atLeast"/>
        <w:rPr>
          <w:rFonts w:ascii="Times New Roman" w:hAnsi="Times New Roman"/>
          <w:b/>
          <w:bCs/>
          <w:sz w:val="24"/>
        </w:rPr>
      </w:pPr>
    </w:p>
    <w:p w:rsidRPr="00822BB0" w:rsidR="00822BB0" w:rsidP="00822BB0" w:rsidRDefault="00822BB0" w14:paraId="4EA791B0" w14:textId="77777777">
      <w:pPr>
        <w:spacing w:line="240" w:lineRule="atLeast"/>
        <w:rPr>
          <w:rFonts w:ascii="Times New Roman" w:hAnsi="Times New Roman"/>
          <w:b/>
          <w:bCs/>
          <w:sz w:val="24"/>
        </w:rPr>
      </w:pPr>
    </w:p>
    <w:p w:rsidRPr="00822BB0" w:rsidR="00822BB0" w:rsidP="00822BB0" w:rsidRDefault="00822BB0" w14:paraId="0D8CEE6C" w14:textId="58C6FDF9">
      <w:pPr>
        <w:spacing w:line="240" w:lineRule="atLeast"/>
        <w:rPr>
          <w:rFonts w:ascii="Times New Roman" w:hAnsi="Times New Roman"/>
          <w:b/>
          <w:bCs/>
          <w:sz w:val="24"/>
        </w:rPr>
      </w:pPr>
      <w:r w:rsidRPr="00822BB0">
        <w:rPr>
          <w:rFonts w:ascii="Times New Roman" w:hAnsi="Times New Roman"/>
          <w:b/>
          <w:bCs/>
          <w:sz w:val="24"/>
        </w:rPr>
        <w:t>A</w:t>
      </w:r>
      <w:r w:rsidR="00C32A62">
        <w:rPr>
          <w:rFonts w:ascii="Times New Roman" w:hAnsi="Times New Roman"/>
          <w:b/>
          <w:bCs/>
          <w:sz w:val="24"/>
        </w:rPr>
        <w:t xml:space="preserve">RTIKEL </w:t>
      </w:r>
      <w:r w:rsidRPr="00822BB0">
        <w:rPr>
          <w:rFonts w:ascii="Times New Roman" w:hAnsi="Times New Roman"/>
          <w:b/>
          <w:bCs/>
          <w:sz w:val="24"/>
        </w:rPr>
        <w:t>XII</w:t>
      </w:r>
    </w:p>
    <w:p w:rsidRPr="00822BB0" w:rsidR="00822BB0" w:rsidP="00822BB0" w:rsidRDefault="00822BB0" w14:paraId="72A364C5" w14:textId="77777777">
      <w:pPr>
        <w:spacing w:line="240" w:lineRule="atLeast"/>
        <w:rPr>
          <w:rFonts w:ascii="Times New Roman" w:hAnsi="Times New Roman"/>
          <w:b/>
          <w:bCs/>
          <w:sz w:val="24"/>
        </w:rPr>
      </w:pPr>
    </w:p>
    <w:p w:rsidRPr="00822BB0" w:rsidR="00822BB0" w:rsidP="00C32A62" w:rsidRDefault="00822BB0" w14:paraId="015DDAF9" w14:textId="77777777">
      <w:pPr>
        <w:spacing w:line="240" w:lineRule="atLeast"/>
        <w:ind w:firstLine="284"/>
        <w:rPr>
          <w:rFonts w:ascii="Times New Roman" w:hAnsi="Times New Roman"/>
          <w:sz w:val="24"/>
        </w:rPr>
      </w:pPr>
      <w:r w:rsidRPr="00822BB0">
        <w:rPr>
          <w:rFonts w:ascii="Times New Roman" w:hAnsi="Times New Roman"/>
          <w:sz w:val="24"/>
        </w:rPr>
        <w:t>Deze wet wordt aangehaald als: eerste aanvullingswet nieuw Wetboek van Strafvordering.</w:t>
      </w:r>
    </w:p>
    <w:p w:rsidRPr="00822BB0" w:rsidR="00822BB0" w:rsidP="00822BB0" w:rsidRDefault="00822BB0" w14:paraId="08A62A3F" w14:textId="77777777">
      <w:pPr>
        <w:spacing w:line="240" w:lineRule="atLeast"/>
        <w:rPr>
          <w:rFonts w:ascii="Times New Roman" w:hAnsi="Times New Roman"/>
          <w:sz w:val="24"/>
        </w:rPr>
      </w:pPr>
    </w:p>
    <w:p w:rsidRPr="00822BB0" w:rsidR="00822BB0" w:rsidP="00822BB0" w:rsidRDefault="00822BB0" w14:paraId="69AF77AB" w14:textId="77777777">
      <w:pPr>
        <w:spacing w:line="240" w:lineRule="atLeast"/>
        <w:rPr>
          <w:rFonts w:ascii="Times New Roman" w:hAnsi="Times New Roman"/>
          <w:sz w:val="24"/>
        </w:rPr>
      </w:pPr>
    </w:p>
    <w:p w:rsidRPr="00822BB0" w:rsidR="00822BB0" w:rsidP="00C32A62" w:rsidRDefault="00822BB0" w14:paraId="0B8EDD16" w14:textId="77777777">
      <w:pPr>
        <w:spacing w:line="240" w:lineRule="atLeast"/>
        <w:ind w:firstLine="284"/>
        <w:rPr>
          <w:rFonts w:ascii="Times New Roman" w:hAnsi="Times New Roman"/>
          <w:sz w:val="24"/>
        </w:rPr>
      </w:pPr>
      <w:r w:rsidRPr="00822BB0">
        <w:rPr>
          <w:rFonts w:ascii="Times New Roman" w:hAnsi="Times New Roman"/>
          <w:sz w:val="24"/>
        </w:rPr>
        <w:t>Lasten en bevelen dat deze in het Staatsblad zal worden geplaatst en dat alle ministeries, autoriteiten, colleges en ambtenaren die zulks aangaat, aan de nauwkeurige uitvoering de hand zullen houden.</w:t>
      </w:r>
    </w:p>
    <w:p w:rsidRPr="00822BB0" w:rsidR="00822BB0" w:rsidP="00822BB0" w:rsidRDefault="00822BB0" w14:paraId="42503068" w14:textId="77777777">
      <w:pPr>
        <w:spacing w:line="240" w:lineRule="atLeast"/>
        <w:rPr>
          <w:rFonts w:ascii="Times New Roman" w:hAnsi="Times New Roman"/>
          <w:sz w:val="24"/>
        </w:rPr>
      </w:pPr>
    </w:p>
    <w:p w:rsidRPr="00822BB0" w:rsidR="00822BB0" w:rsidP="00822BB0" w:rsidRDefault="00822BB0" w14:paraId="195DEDF0" w14:textId="77777777">
      <w:pPr>
        <w:spacing w:line="240" w:lineRule="atLeast"/>
        <w:rPr>
          <w:rFonts w:ascii="Times New Roman" w:hAnsi="Times New Roman"/>
          <w:sz w:val="24"/>
        </w:rPr>
      </w:pPr>
      <w:r w:rsidRPr="00822BB0">
        <w:rPr>
          <w:rFonts w:ascii="Times New Roman" w:hAnsi="Times New Roman"/>
          <w:sz w:val="24"/>
        </w:rPr>
        <w:lastRenderedPageBreak/>
        <w:t>Gegeven,</w:t>
      </w:r>
    </w:p>
    <w:p w:rsidRPr="00822BB0" w:rsidR="00822BB0" w:rsidP="00822BB0" w:rsidRDefault="00822BB0" w14:paraId="437DC6BC" w14:textId="77777777">
      <w:pPr>
        <w:spacing w:line="240" w:lineRule="atLeast"/>
        <w:rPr>
          <w:rFonts w:ascii="Times New Roman" w:hAnsi="Times New Roman"/>
          <w:sz w:val="24"/>
        </w:rPr>
      </w:pPr>
    </w:p>
    <w:p w:rsidRPr="00822BB0" w:rsidR="00822BB0" w:rsidP="00822BB0" w:rsidRDefault="00822BB0" w14:paraId="4B3DFD20" w14:textId="77777777">
      <w:pPr>
        <w:spacing w:line="240" w:lineRule="atLeast"/>
        <w:rPr>
          <w:rFonts w:ascii="Times New Roman" w:hAnsi="Times New Roman"/>
          <w:sz w:val="24"/>
        </w:rPr>
      </w:pPr>
    </w:p>
    <w:p w:rsidRPr="00822BB0" w:rsidR="00822BB0" w:rsidP="00822BB0" w:rsidRDefault="00822BB0" w14:paraId="2424A4DF" w14:textId="77777777">
      <w:pPr>
        <w:spacing w:line="240" w:lineRule="atLeast"/>
        <w:rPr>
          <w:rFonts w:ascii="Times New Roman" w:hAnsi="Times New Roman"/>
          <w:sz w:val="24"/>
        </w:rPr>
      </w:pPr>
    </w:p>
    <w:p w:rsidRPr="00822BB0" w:rsidR="00822BB0" w:rsidP="00822BB0" w:rsidRDefault="00822BB0" w14:paraId="2CD5B63C" w14:textId="77777777">
      <w:pPr>
        <w:spacing w:line="240" w:lineRule="atLeast"/>
        <w:rPr>
          <w:rFonts w:ascii="Times New Roman" w:hAnsi="Times New Roman"/>
          <w:sz w:val="24"/>
        </w:rPr>
      </w:pPr>
    </w:p>
    <w:p w:rsidRPr="00822BB0" w:rsidR="00822BB0" w:rsidP="00822BB0" w:rsidRDefault="00822BB0" w14:paraId="1DBCF09E" w14:textId="77777777">
      <w:pPr>
        <w:spacing w:line="240" w:lineRule="atLeast"/>
        <w:rPr>
          <w:rFonts w:ascii="Times New Roman" w:hAnsi="Times New Roman"/>
          <w:sz w:val="24"/>
        </w:rPr>
      </w:pPr>
    </w:p>
    <w:p w:rsidRPr="00822BB0" w:rsidR="00822BB0" w:rsidP="00822BB0" w:rsidRDefault="00822BB0" w14:paraId="7467A88C" w14:textId="77777777">
      <w:pPr>
        <w:spacing w:line="240" w:lineRule="atLeast"/>
        <w:rPr>
          <w:rFonts w:ascii="Times New Roman" w:hAnsi="Times New Roman"/>
          <w:sz w:val="24"/>
        </w:rPr>
      </w:pPr>
    </w:p>
    <w:p w:rsidRPr="00822BB0" w:rsidR="00822BB0" w:rsidP="00822BB0" w:rsidRDefault="00822BB0" w14:paraId="47BA0A2E" w14:textId="77777777">
      <w:pPr>
        <w:spacing w:line="240" w:lineRule="atLeast"/>
        <w:rPr>
          <w:rFonts w:ascii="Times New Roman" w:hAnsi="Times New Roman"/>
          <w:sz w:val="24"/>
        </w:rPr>
      </w:pPr>
    </w:p>
    <w:p w:rsidRPr="00822BB0" w:rsidR="00822BB0" w:rsidP="00822BB0" w:rsidRDefault="00822BB0" w14:paraId="47256259" w14:textId="77777777">
      <w:pPr>
        <w:spacing w:line="240" w:lineRule="atLeast"/>
        <w:rPr>
          <w:rFonts w:ascii="Times New Roman" w:hAnsi="Times New Roman"/>
          <w:sz w:val="24"/>
        </w:rPr>
      </w:pPr>
    </w:p>
    <w:p w:rsidRPr="00822BB0" w:rsidR="00822BB0" w:rsidP="00822BB0" w:rsidRDefault="00822BB0" w14:paraId="003ACFCB" w14:textId="77777777">
      <w:pPr>
        <w:spacing w:line="240" w:lineRule="atLeast"/>
        <w:rPr>
          <w:rFonts w:ascii="Times New Roman" w:hAnsi="Times New Roman"/>
          <w:sz w:val="24"/>
        </w:rPr>
      </w:pPr>
      <w:r w:rsidRPr="00822BB0">
        <w:rPr>
          <w:rFonts w:ascii="Times New Roman" w:hAnsi="Times New Roman"/>
          <w:sz w:val="24"/>
        </w:rPr>
        <w:t>De Staatssecretaris van Justitie en Veiligheid,</w:t>
      </w:r>
    </w:p>
    <w:p w:rsidRPr="00822BB0" w:rsidR="00822BB0" w:rsidP="00822BB0" w:rsidRDefault="00822BB0" w14:paraId="6B4261F4" w14:textId="77777777">
      <w:pPr>
        <w:spacing w:line="240" w:lineRule="atLeast"/>
        <w:rPr>
          <w:rFonts w:ascii="Times New Roman" w:hAnsi="Times New Roman"/>
          <w:sz w:val="24"/>
        </w:rPr>
      </w:pPr>
    </w:p>
    <w:p w:rsidRPr="00822BB0" w:rsidR="00822BB0" w:rsidP="00822BB0" w:rsidRDefault="00822BB0" w14:paraId="6CB4CB38" w14:textId="77777777">
      <w:pPr>
        <w:spacing w:line="240" w:lineRule="atLeast"/>
        <w:rPr>
          <w:rFonts w:ascii="Times New Roman" w:hAnsi="Times New Roman"/>
          <w:sz w:val="24"/>
        </w:rPr>
      </w:pPr>
    </w:p>
    <w:p w:rsidR="00822BB0" w:rsidP="00822BB0" w:rsidRDefault="00822BB0" w14:paraId="6EE51C0D" w14:textId="77777777">
      <w:pPr>
        <w:spacing w:line="240" w:lineRule="atLeast"/>
        <w:rPr>
          <w:rFonts w:ascii="Times New Roman" w:hAnsi="Times New Roman"/>
          <w:sz w:val="24"/>
        </w:rPr>
      </w:pPr>
    </w:p>
    <w:p w:rsidR="00C32A62" w:rsidP="00822BB0" w:rsidRDefault="00C32A62" w14:paraId="62B50F8C" w14:textId="77777777">
      <w:pPr>
        <w:spacing w:line="240" w:lineRule="atLeast"/>
        <w:rPr>
          <w:rFonts w:ascii="Times New Roman" w:hAnsi="Times New Roman"/>
          <w:sz w:val="24"/>
        </w:rPr>
      </w:pPr>
    </w:p>
    <w:p w:rsidRPr="00822BB0" w:rsidR="00C32A62" w:rsidP="00822BB0" w:rsidRDefault="00C32A62" w14:paraId="5DDCB961" w14:textId="77777777">
      <w:pPr>
        <w:spacing w:line="240" w:lineRule="atLeast"/>
        <w:rPr>
          <w:rFonts w:ascii="Times New Roman" w:hAnsi="Times New Roman"/>
          <w:sz w:val="24"/>
        </w:rPr>
      </w:pPr>
    </w:p>
    <w:p w:rsidRPr="00822BB0" w:rsidR="00822BB0" w:rsidP="00822BB0" w:rsidRDefault="00822BB0" w14:paraId="66721089" w14:textId="77777777">
      <w:pPr>
        <w:spacing w:line="240" w:lineRule="atLeast"/>
        <w:rPr>
          <w:rFonts w:ascii="Times New Roman" w:hAnsi="Times New Roman"/>
          <w:sz w:val="24"/>
        </w:rPr>
      </w:pPr>
    </w:p>
    <w:p w:rsidRPr="00822BB0" w:rsidR="00822BB0" w:rsidP="00822BB0" w:rsidRDefault="00822BB0" w14:paraId="40F154AD" w14:textId="77777777">
      <w:pPr>
        <w:spacing w:line="240" w:lineRule="atLeast"/>
        <w:rPr>
          <w:rFonts w:ascii="Times New Roman" w:hAnsi="Times New Roman"/>
          <w:sz w:val="24"/>
        </w:rPr>
      </w:pPr>
    </w:p>
    <w:p w:rsidRPr="00822BB0" w:rsidR="00822BB0" w:rsidP="00822BB0" w:rsidRDefault="00822BB0" w14:paraId="054A42D3" w14:textId="77777777">
      <w:pPr>
        <w:spacing w:line="240" w:lineRule="atLeast"/>
        <w:rPr>
          <w:rFonts w:ascii="Times New Roman" w:hAnsi="Times New Roman"/>
          <w:sz w:val="24"/>
        </w:rPr>
      </w:pPr>
      <w:r w:rsidRPr="00822BB0">
        <w:rPr>
          <w:rFonts w:ascii="Times New Roman" w:hAnsi="Times New Roman"/>
          <w:sz w:val="24"/>
        </w:rPr>
        <w:t>De Minister van Justitie en Veiligheid,</w:t>
      </w:r>
    </w:p>
    <w:p w:rsidRPr="00822BB0" w:rsidR="00822BB0" w:rsidP="00A11E73" w:rsidRDefault="00822BB0" w14:paraId="104D63B3" w14:textId="77777777">
      <w:pPr>
        <w:tabs>
          <w:tab w:val="left" w:pos="284"/>
          <w:tab w:val="left" w:pos="567"/>
          <w:tab w:val="left" w:pos="851"/>
        </w:tabs>
        <w:ind w:right="1848"/>
        <w:rPr>
          <w:rFonts w:ascii="Times New Roman" w:hAnsi="Times New Roman"/>
          <w:sz w:val="24"/>
        </w:rPr>
      </w:pPr>
    </w:p>
    <w:sectPr w:rsidRPr="00822BB0" w:rsidR="00822BB0"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043C" w14:textId="77777777" w:rsidR="00885552" w:rsidRDefault="00885552">
      <w:pPr>
        <w:spacing w:line="20" w:lineRule="exact"/>
      </w:pPr>
    </w:p>
  </w:endnote>
  <w:endnote w:type="continuationSeparator" w:id="0">
    <w:p w14:paraId="4CCC96A9" w14:textId="77777777" w:rsidR="00885552" w:rsidRDefault="00885552">
      <w:pPr>
        <w:pStyle w:val="Amendement"/>
      </w:pPr>
      <w:r>
        <w:rPr>
          <w:b w:val="0"/>
          <w:bCs w:val="0"/>
        </w:rPr>
        <w:t xml:space="preserve"> </w:t>
      </w:r>
    </w:p>
  </w:endnote>
  <w:endnote w:type="continuationNotice" w:id="1">
    <w:p w14:paraId="64DC64A3" w14:textId="77777777" w:rsidR="00885552" w:rsidRDefault="0088555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3B9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B3E49E0"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EA96"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C656F5B"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572F1" w14:textId="77777777" w:rsidR="00885552" w:rsidRDefault="00885552">
      <w:pPr>
        <w:pStyle w:val="Amendement"/>
      </w:pPr>
      <w:r>
        <w:rPr>
          <w:b w:val="0"/>
          <w:bCs w:val="0"/>
        </w:rPr>
        <w:separator/>
      </w:r>
    </w:p>
  </w:footnote>
  <w:footnote w:type="continuationSeparator" w:id="0">
    <w:p w14:paraId="12304B51" w14:textId="77777777" w:rsidR="00885552" w:rsidRDefault="00885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63022"/>
    <w:multiLevelType w:val="hybridMultilevel"/>
    <w:tmpl w:val="51327A9E"/>
    <w:lvl w:ilvl="0" w:tplc="CEDC4D78">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11F50E28"/>
    <w:multiLevelType w:val="hybridMultilevel"/>
    <w:tmpl w:val="D7902BF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5B7097"/>
    <w:multiLevelType w:val="hybridMultilevel"/>
    <w:tmpl w:val="EFE4B350"/>
    <w:lvl w:ilvl="0" w:tplc="FA2E41AC">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4F5A92"/>
    <w:multiLevelType w:val="hybridMultilevel"/>
    <w:tmpl w:val="A4BAECB6"/>
    <w:lvl w:ilvl="0" w:tplc="BF66631E">
      <w:start w:val="1"/>
      <w:numFmt w:val="decimal"/>
      <w:lvlText w:val="%1."/>
      <w:lvlJc w:val="left"/>
      <w:pPr>
        <w:ind w:left="1060" w:hanging="360"/>
      </w:pPr>
    </w:lvl>
    <w:lvl w:ilvl="1" w:tplc="EA86CF50">
      <w:start w:val="1"/>
      <w:numFmt w:val="decimal"/>
      <w:lvlText w:val="%2."/>
      <w:lvlJc w:val="left"/>
      <w:pPr>
        <w:ind w:left="1060" w:hanging="360"/>
      </w:pPr>
    </w:lvl>
    <w:lvl w:ilvl="2" w:tplc="E594E6BA">
      <w:start w:val="1"/>
      <w:numFmt w:val="decimal"/>
      <w:lvlText w:val="%3."/>
      <w:lvlJc w:val="left"/>
      <w:pPr>
        <w:ind w:left="1060" w:hanging="360"/>
      </w:pPr>
    </w:lvl>
    <w:lvl w:ilvl="3" w:tplc="049E9706">
      <w:start w:val="1"/>
      <w:numFmt w:val="decimal"/>
      <w:lvlText w:val="%4."/>
      <w:lvlJc w:val="left"/>
      <w:pPr>
        <w:ind w:left="1060" w:hanging="360"/>
      </w:pPr>
    </w:lvl>
    <w:lvl w:ilvl="4" w:tplc="3548997E">
      <w:start w:val="1"/>
      <w:numFmt w:val="decimal"/>
      <w:lvlText w:val="%5."/>
      <w:lvlJc w:val="left"/>
      <w:pPr>
        <w:ind w:left="1060" w:hanging="360"/>
      </w:pPr>
    </w:lvl>
    <w:lvl w:ilvl="5" w:tplc="ED9E53FA">
      <w:start w:val="1"/>
      <w:numFmt w:val="decimal"/>
      <w:lvlText w:val="%6."/>
      <w:lvlJc w:val="left"/>
      <w:pPr>
        <w:ind w:left="1060" w:hanging="360"/>
      </w:pPr>
    </w:lvl>
    <w:lvl w:ilvl="6" w:tplc="12F80518">
      <w:start w:val="1"/>
      <w:numFmt w:val="decimal"/>
      <w:lvlText w:val="%7."/>
      <w:lvlJc w:val="left"/>
      <w:pPr>
        <w:ind w:left="1060" w:hanging="360"/>
      </w:pPr>
    </w:lvl>
    <w:lvl w:ilvl="7" w:tplc="B11E61A6">
      <w:start w:val="1"/>
      <w:numFmt w:val="decimal"/>
      <w:lvlText w:val="%8."/>
      <w:lvlJc w:val="left"/>
      <w:pPr>
        <w:ind w:left="1060" w:hanging="360"/>
      </w:pPr>
    </w:lvl>
    <w:lvl w:ilvl="8" w:tplc="9530E772">
      <w:start w:val="1"/>
      <w:numFmt w:val="decimal"/>
      <w:lvlText w:val="%9."/>
      <w:lvlJc w:val="left"/>
      <w:pPr>
        <w:ind w:left="1060" w:hanging="360"/>
      </w:pPr>
    </w:lvl>
  </w:abstractNum>
  <w:abstractNum w:abstractNumId="4" w15:restartNumberingAfterBreak="0">
    <w:nsid w:val="24951F5D"/>
    <w:multiLevelType w:val="hybridMultilevel"/>
    <w:tmpl w:val="3454061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2DB35570"/>
    <w:multiLevelType w:val="hybridMultilevel"/>
    <w:tmpl w:val="E04454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2DD926A2"/>
    <w:multiLevelType w:val="hybridMultilevel"/>
    <w:tmpl w:val="96CA6A46"/>
    <w:lvl w:ilvl="0" w:tplc="FDAA2318">
      <w:start w:val="1"/>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C580CD3"/>
    <w:multiLevelType w:val="hybridMultilevel"/>
    <w:tmpl w:val="6D105F8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24435C0"/>
    <w:multiLevelType w:val="hybridMultilevel"/>
    <w:tmpl w:val="F000CDA4"/>
    <w:lvl w:ilvl="0" w:tplc="2AF097CC">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CE21419"/>
    <w:multiLevelType w:val="hybridMultilevel"/>
    <w:tmpl w:val="0F4C5BDE"/>
    <w:lvl w:ilvl="0" w:tplc="7DC67A52">
      <w:start w:val="1"/>
      <w:numFmt w:val="decimal"/>
      <w:lvlText w:val="%1."/>
      <w:lvlJc w:val="left"/>
      <w:pPr>
        <w:ind w:left="719" w:hanging="435"/>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0" w15:restartNumberingAfterBreak="0">
    <w:nsid w:val="75261405"/>
    <w:multiLevelType w:val="hybridMultilevel"/>
    <w:tmpl w:val="EBA4A2A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038595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70166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8870717">
    <w:abstractNumId w:val="2"/>
  </w:num>
  <w:num w:numId="4" w16cid:durableId="1164052402">
    <w:abstractNumId w:val="8"/>
  </w:num>
  <w:num w:numId="5" w16cid:durableId="1867598387">
    <w:abstractNumId w:val="6"/>
  </w:num>
  <w:num w:numId="6" w16cid:durableId="1012606496">
    <w:abstractNumId w:val="3"/>
  </w:num>
  <w:num w:numId="7" w16cid:durableId="1474984202">
    <w:abstractNumId w:val="7"/>
  </w:num>
  <w:num w:numId="8" w16cid:durableId="1269849494">
    <w:abstractNumId w:val="1"/>
  </w:num>
  <w:num w:numId="9" w16cid:durableId="516388047">
    <w:abstractNumId w:val="9"/>
  </w:num>
  <w:num w:numId="10" w16cid:durableId="1230774683">
    <w:abstractNumId w:val="10"/>
  </w:num>
  <w:num w:numId="11" w16cid:durableId="130399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38"/>
    <w:rsid w:val="0001108B"/>
    <w:rsid w:val="00012DBE"/>
    <w:rsid w:val="0001365E"/>
    <w:rsid w:val="00015730"/>
    <w:rsid w:val="00017842"/>
    <w:rsid w:val="00017B88"/>
    <w:rsid w:val="0007187A"/>
    <w:rsid w:val="000825C7"/>
    <w:rsid w:val="000930D0"/>
    <w:rsid w:val="00095098"/>
    <w:rsid w:val="000A1D81"/>
    <w:rsid w:val="000A7478"/>
    <w:rsid w:val="000B5F4B"/>
    <w:rsid w:val="000B73D1"/>
    <w:rsid w:val="000C5F53"/>
    <w:rsid w:val="000E3FEE"/>
    <w:rsid w:val="000F1D0E"/>
    <w:rsid w:val="000F349A"/>
    <w:rsid w:val="00111ED3"/>
    <w:rsid w:val="00134C7D"/>
    <w:rsid w:val="001507CA"/>
    <w:rsid w:val="0016065C"/>
    <w:rsid w:val="00170300"/>
    <w:rsid w:val="001844EB"/>
    <w:rsid w:val="0019705B"/>
    <w:rsid w:val="001A3650"/>
    <w:rsid w:val="001C190E"/>
    <w:rsid w:val="001E5903"/>
    <w:rsid w:val="0020474E"/>
    <w:rsid w:val="002168F4"/>
    <w:rsid w:val="00220CC0"/>
    <w:rsid w:val="0023035B"/>
    <w:rsid w:val="0023093E"/>
    <w:rsid w:val="00247ADC"/>
    <w:rsid w:val="002665E3"/>
    <w:rsid w:val="00271257"/>
    <w:rsid w:val="002A640A"/>
    <w:rsid w:val="002A727C"/>
    <w:rsid w:val="002B32BF"/>
    <w:rsid w:val="002B379C"/>
    <w:rsid w:val="002C699D"/>
    <w:rsid w:val="002E74D1"/>
    <w:rsid w:val="00322B96"/>
    <w:rsid w:val="00337F95"/>
    <w:rsid w:val="003554B8"/>
    <w:rsid w:val="003612F0"/>
    <w:rsid w:val="00364888"/>
    <w:rsid w:val="00374052"/>
    <w:rsid w:val="003A64AD"/>
    <w:rsid w:val="003B62B3"/>
    <w:rsid w:val="003C61D0"/>
    <w:rsid w:val="003C69EE"/>
    <w:rsid w:val="003E318D"/>
    <w:rsid w:val="003F7296"/>
    <w:rsid w:val="00414351"/>
    <w:rsid w:val="00420938"/>
    <w:rsid w:val="00433B39"/>
    <w:rsid w:val="00437B91"/>
    <w:rsid w:val="0044548B"/>
    <w:rsid w:val="004510E2"/>
    <w:rsid w:val="00460118"/>
    <w:rsid w:val="004656CE"/>
    <w:rsid w:val="004765E2"/>
    <w:rsid w:val="00477510"/>
    <w:rsid w:val="004A30B3"/>
    <w:rsid w:val="004B0B72"/>
    <w:rsid w:val="004B4F92"/>
    <w:rsid w:val="004B765F"/>
    <w:rsid w:val="004F559E"/>
    <w:rsid w:val="00520EE8"/>
    <w:rsid w:val="00540649"/>
    <w:rsid w:val="005748AB"/>
    <w:rsid w:val="00580966"/>
    <w:rsid w:val="00582035"/>
    <w:rsid w:val="0058436F"/>
    <w:rsid w:val="005932EE"/>
    <w:rsid w:val="00597FA7"/>
    <w:rsid w:val="005A0971"/>
    <w:rsid w:val="005A0E95"/>
    <w:rsid w:val="005A5C6D"/>
    <w:rsid w:val="005B4FCC"/>
    <w:rsid w:val="005B5207"/>
    <w:rsid w:val="005C07B3"/>
    <w:rsid w:val="005C0D05"/>
    <w:rsid w:val="005D2707"/>
    <w:rsid w:val="005D3CC8"/>
    <w:rsid w:val="005F1158"/>
    <w:rsid w:val="00606255"/>
    <w:rsid w:val="006071B8"/>
    <w:rsid w:val="00652E72"/>
    <w:rsid w:val="00660804"/>
    <w:rsid w:val="00684415"/>
    <w:rsid w:val="006A631B"/>
    <w:rsid w:val="006B5E69"/>
    <w:rsid w:val="006B607A"/>
    <w:rsid w:val="006D167B"/>
    <w:rsid w:val="006F7C0B"/>
    <w:rsid w:val="00705F78"/>
    <w:rsid w:val="0070637B"/>
    <w:rsid w:val="00710441"/>
    <w:rsid w:val="0071141A"/>
    <w:rsid w:val="00723B91"/>
    <w:rsid w:val="00733761"/>
    <w:rsid w:val="00741BDE"/>
    <w:rsid w:val="00753694"/>
    <w:rsid w:val="00767A3F"/>
    <w:rsid w:val="00790A68"/>
    <w:rsid w:val="0079558B"/>
    <w:rsid w:val="007A0819"/>
    <w:rsid w:val="007C08EF"/>
    <w:rsid w:val="007C2604"/>
    <w:rsid w:val="007C56CB"/>
    <w:rsid w:val="007D3ED2"/>
    <w:rsid w:val="007D451C"/>
    <w:rsid w:val="0080789C"/>
    <w:rsid w:val="00822BB0"/>
    <w:rsid w:val="00826224"/>
    <w:rsid w:val="0084150B"/>
    <w:rsid w:val="00854AA2"/>
    <w:rsid w:val="00885552"/>
    <w:rsid w:val="00895A17"/>
    <w:rsid w:val="00897C86"/>
    <w:rsid w:val="008A3BEE"/>
    <w:rsid w:val="008C6497"/>
    <w:rsid w:val="008E1C71"/>
    <w:rsid w:val="00904E5E"/>
    <w:rsid w:val="00923A4D"/>
    <w:rsid w:val="00930A23"/>
    <w:rsid w:val="009411F9"/>
    <w:rsid w:val="0095643A"/>
    <w:rsid w:val="00964290"/>
    <w:rsid w:val="00972B73"/>
    <w:rsid w:val="009747C4"/>
    <w:rsid w:val="009C2464"/>
    <w:rsid w:val="009C7354"/>
    <w:rsid w:val="009E2420"/>
    <w:rsid w:val="009E6D7F"/>
    <w:rsid w:val="00A10135"/>
    <w:rsid w:val="00A11E73"/>
    <w:rsid w:val="00A1214B"/>
    <w:rsid w:val="00A2521E"/>
    <w:rsid w:val="00A35DF5"/>
    <w:rsid w:val="00A5310E"/>
    <w:rsid w:val="00AA7CBE"/>
    <w:rsid w:val="00AB3848"/>
    <w:rsid w:val="00AC5312"/>
    <w:rsid w:val="00AE436A"/>
    <w:rsid w:val="00B02D06"/>
    <w:rsid w:val="00B0587D"/>
    <w:rsid w:val="00B33580"/>
    <w:rsid w:val="00B34D06"/>
    <w:rsid w:val="00B45B1A"/>
    <w:rsid w:val="00B52D3C"/>
    <w:rsid w:val="00B76B96"/>
    <w:rsid w:val="00B772BE"/>
    <w:rsid w:val="00B8141A"/>
    <w:rsid w:val="00B82A65"/>
    <w:rsid w:val="00B91083"/>
    <w:rsid w:val="00B97368"/>
    <w:rsid w:val="00BA2280"/>
    <w:rsid w:val="00BB0D27"/>
    <w:rsid w:val="00BB268B"/>
    <w:rsid w:val="00BB28F7"/>
    <w:rsid w:val="00BB3716"/>
    <w:rsid w:val="00BB623E"/>
    <w:rsid w:val="00BD0B23"/>
    <w:rsid w:val="00BD2B26"/>
    <w:rsid w:val="00BD7907"/>
    <w:rsid w:val="00BE6AE0"/>
    <w:rsid w:val="00C03DB1"/>
    <w:rsid w:val="00C04C5F"/>
    <w:rsid w:val="00C135B1"/>
    <w:rsid w:val="00C178F0"/>
    <w:rsid w:val="00C32A62"/>
    <w:rsid w:val="00C35A52"/>
    <w:rsid w:val="00C40337"/>
    <w:rsid w:val="00C64C8A"/>
    <w:rsid w:val="00C92DF8"/>
    <w:rsid w:val="00C93C7A"/>
    <w:rsid w:val="00CA3555"/>
    <w:rsid w:val="00CA4031"/>
    <w:rsid w:val="00CA6586"/>
    <w:rsid w:val="00CB1E73"/>
    <w:rsid w:val="00CB3578"/>
    <w:rsid w:val="00CB5E8F"/>
    <w:rsid w:val="00CB78B4"/>
    <w:rsid w:val="00CD43AA"/>
    <w:rsid w:val="00CE742C"/>
    <w:rsid w:val="00D17857"/>
    <w:rsid w:val="00D20AFA"/>
    <w:rsid w:val="00D404BE"/>
    <w:rsid w:val="00D55648"/>
    <w:rsid w:val="00D56507"/>
    <w:rsid w:val="00D62346"/>
    <w:rsid w:val="00D66A26"/>
    <w:rsid w:val="00D72D49"/>
    <w:rsid w:val="00D86DAA"/>
    <w:rsid w:val="00D87970"/>
    <w:rsid w:val="00D9544D"/>
    <w:rsid w:val="00D95DEC"/>
    <w:rsid w:val="00DD2022"/>
    <w:rsid w:val="00DD7B7A"/>
    <w:rsid w:val="00DF0016"/>
    <w:rsid w:val="00E03707"/>
    <w:rsid w:val="00E053B2"/>
    <w:rsid w:val="00E16443"/>
    <w:rsid w:val="00E16B47"/>
    <w:rsid w:val="00E20D1E"/>
    <w:rsid w:val="00E25FE4"/>
    <w:rsid w:val="00E36EE9"/>
    <w:rsid w:val="00E42919"/>
    <w:rsid w:val="00E564AA"/>
    <w:rsid w:val="00E72157"/>
    <w:rsid w:val="00E922EF"/>
    <w:rsid w:val="00EB502C"/>
    <w:rsid w:val="00EB516E"/>
    <w:rsid w:val="00ED307B"/>
    <w:rsid w:val="00F12F84"/>
    <w:rsid w:val="00F13442"/>
    <w:rsid w:val="00F145C6"/>
    <w:rsid w:val="00F2351A"/>
    <w:rsid w:val="00F30AA7"/>
    <w:rsid w:val="00F711F7"/>
    <w:rsid w:val="00F75042"/>
    <w:rsid w:val="00F75562"/>
    <w:rsid w:val="00F77DBA"/>
    <w:rsid w:val="00F956D4"/>
    <w:rsid w:val="00FA340F"/>
    <w:rsid w:val="00FC6A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4FA57"/>
  <w15:docId w15:val="{7D7CA4C8-5E05-4F5F-A21A-0A6F1777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link w:val="Kop1Char"/>
    <w:uiPriority w:val="1"/>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822BB0"/>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4Char">
    <w:name w:val="Kop 4 Char"/>
    <w:basedOn w:val="Standaardalinea-lettertype"/>
    <w:link w:val="Kop4"/>
    <w:uiPriority w:val="9"/>
    <w:semiHidden/>
    <w:rsid w:val="00822BB0"/>
    <w:rPr>
      <w:rFonts w:asciiTheme="majorHAnsi" w:eastAsiaTheme="majorEastAsia" w:hAnsiTheme="majorHAnsi" w:cstheme="majorBidi"/>
      <w:i/>
      <w:iCs/>
      <w:color w:val="365F91" w:themeColor="accent1" w:themeShade="BF"/>
      <w:sz w:val="22"/>
      <w:szCs w:val="22"/>
      <w:lang w:eastAsia="en-US"/>
    </w:rPr>
  </w:style>
  <w:style w:type="character" w:customStyle="1" w:styleId="Kop1Char">
    <w:name w:val="Kop 1 Char"/>
    <w:basedOn w:val="Standaardalinea-lettertype"/>
    <w:link w:val="Kop1"/>
    <w:uiPriority w:val="1"/>
    <w:rsid w:val="00822BB0"/>
    <w:rPr>
      <w:rFonts w:ascii="Verdana" w:hAnsi="Verdana" w:cs="Arial"/>
      <w:b/>
      <w:bCs/>
      <w:kern w:val="32"/>
      <w:sz w:val="32"/>
      <w:szCs w:val="32"/>
    </w:rPr>
  </w:style>
  <w:style w:type="paragraph" w:styleId="Normaalweb">
    <w:name w:val="Normal (Web)"/>
    <w:basedOn w:val="Standaard"/>
    <w:uiPriority w:val="99"/>
    <w:unhideWhenUsed/>
    <w:rsid w:val="00822BB0"/>
    <w:pPr>
      <w:spacing w:after="150"/>
    </w:pPr>
    <w:rPr>
      <w:rFonts w:ascii="Times New Roman" w:hAnsi="Times New Roman"/>
      <w:sz w:val="24"/>
    </w:rPr>
  </w:style>
  <w:style w:type="paragraph" w:styleId="Lijstalinea">
    <w:name w:val="List Paragraph"/>
    <w:basedOn w:val="Standaard"/>
    <w:uiPriority w:val="34"/>
    <w:qFormat/>
    <w:rsid w:val="00822BB0"/>
    <w:pPr>
      <w:ind w:left="720"/>
    </w:pPr>
    <w:rPr>
      <w:rFonts w:ascii="Calibri" w:eastAsiaTheme="minorHAnsi" w:hAnsi="Calibri" w:cs="Calibri"/>
      <w:sz w:val="22"/>
      <w:szCs w:val="22"/>
      <w:lang w:eastAsia="en-US"/>
    </w:rPr>
  </w:style>
  <w:style w:type="paragraph" w:styleId="Geenafstand">
    <w:name w:val="No Spacing"/>
    <w:uiPriority w:val="1"/>
    <w:qFormat/>
    <w:rsid w:val="00822BB0"/>
    <w:rPr>
      <w:rFonts w:ascii="Verdana" w:eastAsiaTheme="minorHAnsi" w:hAnsi="Verdana" w:cstheme="minorBidi"/>
      <w:noProof/>
      <w:sz w:val="18"/>
      <w:szCs w:val="22"/>
      <w:lang w:eastAsia="en-US"/>
    </w:rPr>
  </w:style>
  <w:style w:type="character" w:styleId="Verwijzingopmerking">
    <w:name w:val="annotation reference"/>
    <w:basedOn w:val="Standaardalinea-lettertype"/>
    <w:uiPriority w:val="99"/>
    <w:unhideWhenUsed/>
    <w:rsid w:val="00822BB0"/>
    <w:rPr>
      <w:sz w:val="16"/>
      <w:szCs w:val="16"/>
    </w:rPr>
  </w:style>
  <w:style w:type="paragraph" w:styleId="Tekstopmerking">
    <w:name w:val="annotation text"/>
    <w:basedOn w:val="Standaard"/>
    <w:link w:val="TekstopmerkingChar"/>
    <w:uiPriority w:val="99"/>
    <w:unhideWhenUsed/>
    <w:rsid w:val="00822BB0"/>
    <w:pPr>
      <w:spacing w:after="200"/>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rsid w:val="00822BB0"/>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uiPriority w:val="99"/>
    <w:unhideWhenUsed/>
    <w:rsid w:val="00822BB0"/>
    <w:rPr>
      <w:b/>
      <w:bCs/>
    </w:rPr>
  </w:style>
  <w:style w:type="character" w:customStyle="1" w:styleId="OnderwerpvanopmerkingChar">
    <w:name w:val="Onderwerp van opmerking Char"/>
    <w:basedOn w:val="TekstopmerkingChar"/>
    <w:link w:val="Onderwerpvanopmerking"/>
    <w:uiPriority w:val="99"/>
    <w:rsid w:val="00822BB0"/>
    <w:rPr>
      <w:rFonts w:asciiTheme="minorHAnsi" w:eastAsiaTheme="minorHAnsi" w:hAnsiTheme="minorHAnsi" w:cstheme="minorBidi"/>
      <w:b/>
      <w:bCs/>
      <w:lang w:eastAsia="en-US"/>
    </w:rPr>
  </w:style>
  <w:style w:type="character" w:customStyle="1" w:styleId="KoptekstChar">
    <w:name w:val="Koptekst Char"/>
    <w:basedOn w:val="Standaardalinea-lettertype"/>
    <w:link w:val="Koptekst"/>
    <w:uiPriority w:val="99"/>
    <w:rsid w:val="00822BB0"/>
    <w:rPr>
      <w:rFonts w:ascii="Verdana" w:hAnsi="Verdana"/>
      <w:szCs w:val="24"/>
    </w:rPr>
  </w:style>
  <w:style w:type="character" w:customStyle="1" w:styleId="VoettekstChar">
    <w:name w:val="Voettekst Char"/>
    <w:basedOn w:val="Standaardalinea-lettertype"/>
    <w:link w:val="Voettekst"/>
    <w:uiPriority w:val="99"/>
    <w:rsid w:val="00822BB0"/>
    <w:rPr>
      <w:rFonts w:ascii="Verdana" w:hAnsi="Verdana"/>
      <w:szCs w:val="24"/>
    </w:rPr>
  </w:style>
  <w:style w:type="paragraph" w:styleId="Plattetekst">
    <w:name w:val="Body Text"/>
    <w:basedOn w:val="Standaard"/>
    <w:link w:val="PlattetekstChar"/>
    <w:uiPriority w:val="1"/>
    <w:qFormat/>
    <w:rsid w:val="00822BB0"/>
    <w:pPr>
      <w:widowControl w:val="0"/>
      <w:autoSpaceDE w:val="0"/>
      <w:autoSpaceDN w:val="0"/>
    </w:pPr>
    <w:rPr>
      <w:rFonts w:eastAsia="Verdana" w:cs="Verdana"/>
      <w:sz w:val="18"/>
      <w:szCs w:val="18"/>
      <w:lang w:eastAsia="en-US"/>
    </w:rPr>
  </w:style>
  <w:style w:type="character" w:customStyle="1" w:styleId="PlattetekstChar">
    <w:name w:val="Platte tekst Char"/>
    <w:basedOn w:val="Standaardalinea-lettertype"/>
    <w:link w:val="Plattetekst"/>
    <w:uiPriority w:val="1"/>
    <w:rsid w:val="00822BB0"/>
    <w:rPr>
      <w:rFonts w:ascii="Verdana" w:eastAsia="Verdana" w:hAnsi="Verdana" w:cs="Verdana"/>
      <w:sz w:val="18"/>
      <w:szCs w:val="18"/>
      <w:lang w:eastAsia="en-US"/>
    </w:rPr>
  </w:style>
  <w:style w:type="character" w:customStyle="1" w:styleId="cf01">
    <w:name w:val="cf01"/>
    <w:basedOn w:val="Standaardalinea-lettertype"/>
    <w:rsid w:val="00822BB0"/>
    <w:rPr>
      <w:rFonts w:ascii="Segoe UI" w:hAnsi="Segoe UI" w:cs="Segoe UI" w:hint="default"/>
      <w:sz w:val="18"/>
      <w:szCs w:val="18"/>
    </w:rPr>
  </w:style>
  <w:style w:type="paragraph" w:styleId="Revisie">
    <w:name w:val="Revision"/>
    <w:hidden/>
    <w:uiPriority w:val="99"/>
    <w:semiHidden/>
    <w:rsid w:val="00822BB0"/>
    <w:rPr>
      <w:rFonts w:asciiTheme="minorHAnsi" w:eastAsiaTheme="minorHAnsi" w:hAnsiTheme="minorHAnsi" w:cstheme="minorBidi"/>
      <w:sz w:val="22"/>
      <w:szCs w:val="22"/>
      <w:lang w:eastAsia="en-US"/>
    </w:rPr>
  </w:style>
  <w:style w:type="table" w:styleId="Tabelraster">
    <w:name w:val="Table Grid"/>
    <w:basedOn w:val="Standaardtabel"/>
    <w:uiPriority w:val="39"/>
    <w:rsid w:val="00822B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22BB0"/>
    <w:rPr>
      <w:color w:val="0000FF" w:themeColor="hyperlink"/>
      <w:u w:val="single"/>
    </w:rPr>
  </w:style>
  <w:style w:type="character" w:styleId="Onopgelostemelding">
    <w:name w:val="Unresolved Mention"/>
    <w:basedOn w:val="Standaardalinea-lettertype"/>
    <w:uiPriority w:val="99"/>
    <w:semiHidden/>
    <w:unhideWhenUsed/>
    <w:rsid w:val="00822BB0"/>
    <w:rPr>
      <w:color w:val="605E5C"/>
      <w:shd w:val="clear" w:color="auto" w:fill="E1DFDD"/>
    </w:rPr>
  </w:style>
  <w:style w:type="paragraph" w:customStyle="1" w:styleId="pf0">
    <w:name w:val="pf0"/>
    <w:basedOn w:val="Standaard"/>
    <w:rsid w:val="00822BB0"/>
    <w:pPr>
      <w:spacing w:before="100" w:beforeAutospacing="1" w:after="100" w:afterAutospacing="1"/>
      <w:ind w:left="100"/>
    </w:pPr>
    <w:rPr>
      <w:rFonts w:ascii="Times New Roman" w:hAnsi="Times New Roman"/>
      <w:sz w:val="24"/>
    </w:rPr>
  </w:style>
  <w:style w:type="character" w:customStyle="1" w:styleId="cf11">
    <w:name w:val="cf11"/>
    <w:basedOn w:val="Standaardalinea-lettertype"/>
    <w:rsid w:val="00822BB0"/>
    <w:rPr>
      <w:rFonts w:ascii="Segoe UI" w:hAnsi="Segoe UI" w:cs="Segoe UI" w:hint="default"/>
      <w:b/>
      <w:bCs/>
      <w:color w:val="FF0000"/>
      <w:sz w:val="18"/>
      <w:szCs w:val="18"/>
    </w:rPr>
  </w:style>
  <w:style w:type="character" w:customStyle="1" w:styleId="VoetnoottekstChar">
    <w:name w:val="Voetnoottekst Char"/>
    <w:basedOn w:val="Standaardalinea-lettertype"/>
    <w:link w:val="Voetnoottekst"/>
    <w:uiPriority w:val="99"/>
    <w:rsid w:val="00822BB0"/>
    <w:rPr>
      <w:rFonts w:ascii="Verdana" w:hAnsi="Verdana"/>
      <w:szCs w:val="24"/>
    </w:rPr>
  </w:style>
  <w:style w:type="character" w:styleId="Voetnootmarkering">
    <w:name w:val="footnote reference"/>
    <w:basedOn w:val="Standaardalinea-lettertype"/>
    <w:uiPriority w:val="99"/>
    <w:unhideWhenUsed/>
    <w:rsid w:val="00822BB0"/>
    <w:rPr>
      <w:vertAlign w:val="superscript"/>
    </w:rPr>
  </w:style>
  <w:style w:type="character" w:styleId="Nadruk">
    <w:name w:val="Emphasis"/>
    <w:basedOn w:val="Standaardalinea-lettertype"/>
    <w:uiPriority w:val="20"/>
    <w:qFormat/>
    <w:rsid w:val="00822BB0"/>
    <w:rPr>
      <w:i/>
      <w:iCs/>
    </w:rPr>
  </w:style>
  <w:style w:type="character" w:customStyle="1" w:styleId="ol">
    <w:name w:val="ol"/>
    <w:basedOn w:val="Standaardalinea-lettertype"/>
    <w:rsid w:val="0082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75</ap:Pages>
  <ap:Words>26896</ap:Words>
  <ap:Characters>147931</ap:Characters>
  <ap:DocSecurity>0</ap:DocSecurity>
  <ap:Lines>1232</ap:Lines>
  <ap:Paragraphs>348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174479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2026-09-30T13:23:00.0000000Z</dcterms:created>
  <dcterms:modified xsi:type="dcterms:W3CDTF">2026-09-30T13:29:00.0000000Z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