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A0D83C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A25B68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73D83F9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3A1A0C7C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0385ABBC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6D65765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145DCBF0" w14:textId="77777777"/>
        </w:tc>
      </w:tr>
      <w:tr w:rsidR="0028220F" w:rsidTr="0065630E" w14:paraId="0DC8ECF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68793A92" w14:textId="77777777"/>
        </w:tc>
      </w:tr>
      <w:tr w:rsidR="0028220F" w:rsidTr="0065630E" w14:paraId="68321AD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036EE0E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06578FBE" w14:textId="77777777">
            <w:pPr>
              <w:rPr>
                <w:b/>
              </w:rPr>
            </w:pPr>
          </w:p>
        </w:tc>
      </w:tr>
      <w:tr w:rsidR="0028220F" w:rsidTr="0065630E" w14:paraId="31C86C8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53D0B30" w14:textId="4035B337">
            <w:pPr>
              <w:rPr>
                <w:b/>
              </w:rPr>
            </w:pPr>
            <w:r>
              <w:rPr>
                <w:b/>
              </w:rPr>
              <w:t>3</w:t>
            </w:r>
            <w:r w:rsidR="001A32B4">
              <w:rPr>
                <w:b/>
              </w:rPr>
              <w:t>3 576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1A32B4" w14:paraId="71E32326" w14:textId="42A00A45">
            <w:pPr>
              <w:rPr>
                <w:b/>
              </w:rPr>
            </w:pPr>
            <w:r>
              <w:rPr>
                <w:b/>
              </w:rPr>
              <w:t>Natuurbeleid</w:t>
            </w:r>
          </w:p>
        </w:tc>
      </w:tr>
      <w:tr w:rsidR="0028220F" w:rsidTr="0065630E" w14:paraId="7D5666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0F85D78" w14:textId="77777777"/>
        </w:tc>
        <w:tc>
          <w:tcPr>
            <w:tcW w:w="8647" w:type="dxa"/>
            <w:gridSpan w:val="2"/>
          </w:tcPr>
          <w:p w:rsidR="0028220F" w:rsidP="0065630E" w:rsidRDefault="0028220F" w14:paraId="0326AA0D" w14:textId="77777777"/>
        </w:tc>
      </w:tr>
      <w:tr w:rsidR="0028220F" w:rsidTr="0065630E" w14:paraId="376AAF2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697C1D2" w14:textId="77777777"/>
        </w:tc>
        <w:tc>
          <w:tcPr>
            <w:tcW w:w="8647" w:type="dxa"/>
            <w:gridSpan w:val="2"/>
          </w:tcPr>
          <w:p w:rsidR="0028220F" w:rsidP="0065630E" w:rsidRDefault="0028220F" w14:paraId="36F3860F" w14:textId="77777777"/>
        </w:tc>
      </w:tr>
      <w:tr w:rsidR="0028220F" w:rsidTr="0065630E" w14:paraId="7CA0E3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2CE9D33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1B71772F" w14:textId="749760EF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1A32B4">
              <w:rPr>
                <w:b/>
              </w:rPr>
              <w:t>HET LID BOOMSMA</w:t>
            </w:r>
          </w:p>
          <w:p w:rsidR="0028220F" w:rsidP="0065630E" w:rsidRDefault="0028220F" w14:paraId="6AF60EC1" w14:textId="3FCC1B39">
            <w:pPr>
              <w:rPr>
                <w:b/>
              </w:rPr>
            </w:pPr>
            <w:r>
              <w:t xml:space="preserve">Ter vervanging van die gedrukt onder nr. </w:t>
            </w:r>
            <w:r w:rsidR="001A32B4">
              <w:t>560</w:t>
            </w:r>
          </w:p>
        </w:tc>
      </w:tr>
      <w:tr w:rsidR="0028220F" w:rsidTr="0065630E" w14:paraId="5CC424F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33CA4B7" w14:textId="77777777"/>
        </w:tc>
        <w:tc>
          <w:tcPr>
            <w:tcW w:w="8647" w:type="dxa"/>
            <w:gridSpan w:val="2"/>
          </w:tcPr>
          <w:p w:rsidR="0028220F" w:rsidP="0065630E" w:rsidRDefault="0028220F" w14:paraId="0887CCB0" w14:textId="77777777">
            <w:r>
              <w:t xml:space="preserve">Voorgesteld </w:t>
            </w:r>
          </w:p>
        </w:tc>
      </w:tr>
      <w:tr w:rsidR="0028220F" w:rsidTr="0065630E" w14:paraId="2CFB6CA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BCC3927" w14:textId="77777777"/>
        </w:tc>
        <w:tc>
          <w:tcPr>
            <w:tcW w:w="8647" w:type="dxa"/>
            <w:gridSpan w:val="2"/>
          </w:tcPr>
          <w:p w:rsidR="0028220F" w:rsidP="0065630E" w:rsidRDefault="0028220F" w14:paraId="14B98A4D" w14:textId="77777777"/>
        </w:tc>
      </w:tr>
      <w:tr w:rsidR="0028220F" w:rsidTr="0065630E" w14:paraId="6DE8148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8379B0" w14:textId="77777777"/>
        </w:tc>
        <w:tc>
          <w:tcPr>
            <w:tcW w:w="8647" w:type="dxa"/>
            <w:gridSpan w:val="2"/>
          </w:tcPr>
          <w:p w:rsidR="0028220F" w:rsidP="0065630E" w:rsidRDefault="0028220F" w14:paraId="02E031ED" w14:textId="77777777">
            <w:r>
              <w:t>De Kamer,</w:t>
            </w:r>
          </w:p>
        </w:tc>
      </w:tr>
      <w:tr w:rsidR="0028220F" w:rsidTr="0065630E" w14:paraId="2A625E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B689187" w14:textId="77777777"/>
        </w:tc>
        <w:tc>
          <w:tcPr>
            <w:tcW w:w="8647" w:type="dxa"/>
            <w:gridSpan w:val="2"/>
          </w:tcPr>
          <w:p w:rsidR="0028220F" w:rsidP="0065630E" w:rsidRDefault="0028220F" w14:paraId="75A3DD01" w14:textId="77777777"/>
        </w:tc>
      </w:tr>
      <w:tr w:rsidR="0028220F" w:rsidTr="0065630E" w14:paraId="3C4ACB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ABE3DB0" w14:textId="77777777"/>
        </w:tc>
        <w:tc>
          <w:tcPr>
            <w:tcW w:w="8647" w:type="dxa"/>
            <w:gridSpan w:val="2"/>
          </w:tcPr>
          <w:p w:rsidR="0028220F" w:rsidP="0065630E" w:rsidRDefault="0028220F" w14:paraId="0F51482E" w14:textId="77777777">
            <w:r>
              <w:t>gehoord de beraadslaging,</w:t>
            </w:r>
          </w:p>
        </w:tc>
      </w:tr>
      <w:tr w:rsidR="0028220F" w:rsidTr="0065630E" w14:paraId="13D95C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C7C2EF0" w14:textId="77777777"/>
        </w:tc>
        <w:tc>
          <w:tcPr>
            <w:tcW w:w="8647" w:type="dxa"/>
            <w:gridSpan w:val="2"/>
          </w:tcPr>
          <w:p w:rsidR="0028220F" w:rsidP="0065630E" w:rsidRDefault="0028220F" w14:paraId="63216981" w14:textId="77777777"/>
        </w:tc>
      </w:tr>
      <w:tr w:rsidR="0028220F" w:rsidTr="0065630E" w14:paraId="64DBE5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4B1C374" w14:textId="77777777"/>
        </w:tc>
        <w:tc>
          <w:tcPr>
            <w:tcW w:w="8647" w:type="dxa"/>
            <w:gridSpan w:val="2"/>
          </w:tcPr>
          <w:p w:rsidRPr="001A32B4" w:rsidR="001A32B4" w:rsidP="001A32B4" w:rsidRDefault="001A32B4" w14:paraId="623586EC" w14:textId="77777777">
            <w:pPr>
              <w:widowControl/>
            </w:pPr>
            <w:r w:rsidRPr="001A32B4">
              <w:t>constaterende dat artikel 4 van de Natuurherstelverordening verplichtingen bevat voor het herstel en de uitbreiding van habitattypen;</w:t>
            </w:r>
          </w:p>
          <w:p w:rsidRPr="001A32B4" w:rsidR="001A32B4" w:rsidP="001A32B4" w:rsidRDefault="001A32B4" w14:paraId="3A85EDF8" w14:textId="77777777">
            <w:pPr>
              <w:widowControl/>
            </w:pPr>
          </w:p>
          <w:p w:rsidRPr="001A32B4" w:rsidR="001A32B4" w:rsidP="001A32B4" w:rsidRDefault="001A32B4" w14:paraId="3F07070E" w14:textId="77777777">
            <w:pPr>
              <w:widowControl/>
            </w:pPr>
            <w:r w:rsidRPr="001A32B4">
              <w:t>overwegende dat voor bedrijven en medeoverheden tijdig duidelijk moet zijn waar de herstel- en uitbreidingsopgave tot 2030 wordt gerealiseerd;</w:t>
            </w:r>
          </w:p>
          <w:p w:rsidRPr="001A32B4" w:rsidR="001A32B4" w:rsidP="001A32B4" w:rsidRDefault="001A32B4" w14:paraId="0BA67443" w14:textId="77777777">
            <w:pPr>
              <w:widowControl/>
            </w:pPr>
          </w:p>
          <w:p w:rsidRPr="001A32B4" w:rsidR="001A32B4" w:rsidP="001A32B4" w:rsidRDefault="001A32B4" w14:paraId="0BC6EF75" w14:textId="48D330F3">
            <w:pPr>
              <w:widowControl/>
            </w:pPr>
            <w:r w:rsidRPr="001A32B4">
              <w:t xml:space="preserve">verzoekt de regering uiterlijk 31 </w:t>
            </w:r>
            <w:r>
              <w:t>maart</w:t>
            </w:r>
            <w:r w:rsidRPr="001A32B4">
              <w:t xml:space="preserve"> 2027 per habitattype, zoals bedoeld in artikel 4 van de Natuurherstelverordening, inzichtelijk te maken in welke Natura 2000-gebieden de herstel- en uitbreidingsopgave tot en met 2030 wordt gerealiseerd, en daarbij te motiveren en onderbouwen in welke gevallen realisatie buiten bestaande Natura 2000-gebieden noodzakelijk wordt geacht en waarom,</w:t>
            </w:r>
          </w:p>
          <w:p w:rsidRPr="001A32B4" w:rsidR="001A32B4" w:rsidP="001A32B4" w:rsidRDefault="001A32B4" w14:paraId="69DD090F" w14:textId="77777777">
            <w:pPr>
              <w:widowControl/>
            </w:pPr>
          </w:p>
          <w:p w:rsidRPr="001A32B4" w:rsidR="001A32B4" w:rsidP="001A32B4" w:rsidRDefault="001A32B4" w14:paraId="5FB16F12" w14:textId="77777777">
            <w:pPr>
              <w:widowControl/>
            </w:pPr>
            <w:r w:rsidRPr="001A32B4">
              <w:t>en gaat over tot de orde van de dag.</w:t>
            </w:r>
          </w:p>
          <w:p w:rsidRPr="001A32B4" w:rsidR="001A32B4" w:rsidP="001A32B4" w:rsidRDefault="001A32B4" w14:paraId="34FEF196" w14:textId="77777777">
            <w:pPr>
              <w:widowControl/>
            </w:pPr>
          </w:p>
          <w:p w:rsidR="0028220F" w:rsidP="001A32B4" w:rsidRDefault="001A32B4" w14:paraId="02A3E6DA" w14:textId="3386DE7C">
            <w:r w:rsidRPr="001A32B4">
              <w:t>Boomsma</w:t>
            </w:r>
          </w:p>
        </w:tc>
      </w:tr>
    </w:tbl>
    <w:p w:rsidRPr="0028220F" w:rsidR="004A4819" w:rsidP="0028220F" w:rsidRDefault="004A4819" w14:paraId="62EE2159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3668" w14:textId="77777777" w:rsidR="00A128F4" w:rsidRDefault="00A128F4">
      <w:pPr>
        <w:spacing w:line="20" w:lineRule="exact"/>
      </w:pPr>
    </w:p>
  </w:endnote>
  <w:endnote w:type="continuationSeparator" w:id="0">
    <w:p w14:paraId="300D3965" w14:textId="77777777" w:rsidR="00A128F4" w:rsidRDefault="00A128F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F7B27F8" w14:textId="77777777" w:rsidR="00A128F4" w:rsidRDefault="00A128F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348D2" w14:textId="77777777" w:rsidR="00A128F4" w:rsidRDefault="00A128F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91FC9F8" w14:textId="77777777" w:rsidR="00A128F4" w:rsidRDefault="00A12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B4"/>
    <w:rsid w:val="00027E9C"/>
    <w:rsid w:val="00062708"/>
    <w:rsid w:val="00063162"/>
    <w:rsid w:val="00095EFA"/>
    <w:rsid w:val="000C1E41"/>
    <w:rsid w:val="000C619A"/>
    <w:rsid w:val="00161AE3"/>
    <w:rsid w:val="001A32B4"/>
    <w:rsid w:val="001C5EB3"/>
    <w:rsid w:val="001D1AB1"/>
    <w:rsid w:val="002002E7"/>
    <w:rsid w:val="0028220F"/>
    <w:rsid w:val="0029206C"/>
    <w:rsid w:val="002B7C76"/>
    <w:rsid w:val="002E3D96"/>
    <w:rsid w:val="002E551C"/>
    <w:rsid w:val="00317E8A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128F4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4191C"/>
  <w15:docId w15:val="{7F0C4634-0A98-4A15-9EA1-F48F5538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148</ap:Words>
  <ap:Characters>814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2026-09-30T12:51:00.0000000Z</dcterms:created>
  <dcterms:modified xsi:type="dcterms:W3CDTF">2026-09-30T12:54:00.0000000Z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