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5FD4" w:rsidRDefault="00943962" w14:paraId="76F3F961" w14:textId="77777777">
      <w:pPr>
        <w:pStyle w:val="StandaardAanhef"/>
      </w:pPr>
      <w:r>
        <w:t>Geachte voorzitter,</w:t>
      </w:r>
    </w:p>
    <w:p w:rsidR="00665FD4" w:rsidRDefault="005C0ABC" w14:paraId="08B30410" w14:textId="5661648F">
      <w:proofErr w:type="gramStart"/>
      <w:r>
        <w:t>Conform</w:t>
      </w:r>
      <w:proofErr w:type="gramEnd"/>
      <w:r>
        <w:t xml:space="preserve"> het informatieverzoek van het lid Dassen tijdens de Algemene Financiële Beschouwingen op 30 september, doe ik u bijgaand de brief inzake het volgend Meerjarig Financieel Kader toekomen die </w:t>
      </w:r>
      <w:r w:rsidR="002255BC">
        <w:t xml:space="preserve">Nederland </w:t>
      </w:r>
      <w:r w:rsidR="00AC3FE2">
        <w:t xml:space="preserve">op 28 september jl. </w:t>
      </w:r>
      <w:r w:rsidR="002255BC">
        <w:t>samen met vijf gelijkgestemde lidstaten</w:t>
      </w:r>
      <w:r>
        <w:t xml:space="preserve"> aan de minister-president van Ierland </w:t>
      </w:r>
      <w:r w:rsidR="002255BC">
        <w:t>heeft</w:t>
      </w:r>
      <w:r>
        <w:t xml:space="preserve"> verstuurd. </w:t>
      </w:r>
    </w:p>
    <w:p w:rsidR="00665FD4" w:rsidRDefault="00943962" w14:paraId="56AF9D2C" w14:textId="77777777">
      <w:pPr>
        <w:pStyle w:val="StandaardSlotzin"/>
      </w:pPr>
      <w:r>
        <w:t>Hoogachtend,</w:t>
      </w:r>
    </w:p>
    <w:p w:rsidR="00665FD4" w:rsidRDefault="00665FD4" w14:paraId="2A2D862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665FD4" w14:paraId="42F1C857" w14:textId="77777777">
        <w:tc>
          <w:tcPr>
            <w:tcW w:w="3592" w:type="dxa"/>
          </w:tcPr>
          <w:p w:rsidR="00665FD4" w:rsidRDefault="00943962" w14:paraId="2F7FCECC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665FD4" w:rsidRDefault="00665FD4" w14:paraId="552D3908" w14:textId="77777777"/>
        </w:tc>
      </w:tr>
      <w:tr w:rsidR="00665FD4" w14:paraId="4AEBCE2C" w14:textId="77777777">
        <w:tc>
          <w:tcPr>
            <w:tcW w:w="3592" w:type="dxa"/>
          </w:tcPr>
          <w:p w:rsidR="00665FD4" w:rsidRDefault="00665FD4" w14:paraId="509F82AD" w14:textId="77777777"/>
        </w:tc>
        <w:tc>
          <w:tcPr>
            <w:tcW w:w="3892" w:type="dxa"/>
          </w:tcPr>
          <w:p w:rsidR="00665FD4" w:rsidRDefault="00665FD4" w14:paraId="12651538" w14:textId="77777777"/>
        </w:tc>
      </w:tr>
      <w:tr w:rsidR="00665FD4" w14:paraId="4E37317D" w14:textId="77777777">
        <w:tc>
          <w:tcPr>
            <w:tcW w:w="3592" w:type="dxa"/>
          </w:tcPr>
          <w:p w:rsidR="00665FD4" w:rsidRDefault="00665FD4" w14:paraId="53515D1A" w14:textId="77777777"/>
        </w:tc>
        <w:tc>
          <w:tcPr>
            <w:tcW w:w="3892" w:type="dxa"/>
          </w:tcPr>
          <w:p w:rsidR="00665FD4" w:rsidRDefault="00665FD4" w14:paraId="736D9698" w14:textId="77777777"/>
        </w:tc>
      </w:tr>
      <w:tr w:rsidR="00665FD4" w14:paraId="547D0AAA" w14:textId="77777777">
        <w:tc>
          <w:tcPr>
            <w:tcW w:w="3592" w:type="dxa"/>
          </w:tcPr>
          <w:p w:rsidR="00665FD4" w:rsidRDefault="00665FD4" w14:paraId="36727462" w14:textId="77777777"/>
        </w:tc>
        <w:tc>
          <w:tcPr>
            <w:tcW w:w="3892" w:type="dxa"/>
          </w:tcPr>
          <w:p w:rsidR="00665FD4" w:rsidRDefault="00665FD4" w14:paraId="5FE7A3A0" w14:textId="77777777"/>
        </w:tc>
      </w:tr>
    </w:tbl>
    <w:p w:rsidR="00665FD4" w:rsidRDefault="00665FD4" w14:paraId="5B89567E" w14:textId="77777777">
      <w:pPr>
        <w:pStyle w:val="Verdana7"/>
      </w:pPr>
    </w:p>
    <w:sectPr w:rsidR="00665FD4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38E5" w14:textId="77777777" w:rsidR="00C432DD" w:rsidRDefault="00C432DD">
      <w:pPr>
        <w:spacing w:line="240" w:lineRule="auto"/>
      </w:pPr>
      <w:r>
        <w:separator/>
      </w:r>
    </w:p>
  </w:endnote>
  <w:endnote w:type="continuationSeparator" w:id="0">
    <w:p w14:paraId="44C1A8F9" w14:textId="77777777" w:rsidR="00C432DD" w:rsidRDefault="00C43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B060" w14:textId="77777777" w:rsidR="00C432DD" w:rsidRDefault="00C432DD">
      <w:pPr>
        <w:spacing w:line="240" w:lineRule="auto"/>
      </w:pPr>
      <w:r>
        <w:separator/>
      </w:r>
    </w:p>
  </w:footnote>
  <w:footnote w:type="continuationSeparator" w:id="0">
    <w:p w14:paraId="455E9BD6" w14:textId="77777777" w:rsidR="00C432DD" w:rsidRDefault="00C432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6719" w14:textId="77777777" w:rsidR="00665FD4" w:rsidRDefault="00943962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5271265" wp14:editId="26F99E2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718DB7" w14:textId="77777777" w:rsidR="00665FD4" w:rsidRDefault="0094396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B566C49" w14:textId="5E69F020" w:rsidR="00665FD4" w:rsidRDefault="00943962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5271265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C718DB7" w14:textId="77777777" w:rsidR="00665FD4" w:rsidRDefault="0094396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B566C49" w14:textId="5E69F020" w:rsidR="00665FD4" w:rsidRDefault="00943962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1345857" wp14:editId="602DE13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EFE07" w14:textId="77777777" w:rsidR="00665FD4" w:rsidRDefault="00943962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0AB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0AB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345857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70EFE07" w14:textId="77777777" w:rsidR="00665FD4" w:rsidRDefault="00943962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0AB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0AB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B25CC20" wp14:editId="5414DCF6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D68EEB" w14:textId="76C7A35F" w:rsidR="00665FD4" w:rsidRDefault="0094396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25CC20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4ED68EEB" w14:textId="76C7A35F" w:rsidR="00665FD4" w:rsidRDefault="0094396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FB57" w14:textId="77777777" w:rsidR="00665FD4" w:rsidRDefault="0094396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F6DB471" wp14:editId="6EB01C2E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BB7005" w14:textId="77777777" w:rsidR="00665FD4" w:rsidRDefault="009439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24E446" wp14:editId="32563815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6DB47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5DBB7005" w14:textId="77777777" w:rsidR="00665FD4" w:rsidRDefault="0094396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024E446" wp14:editId="32563815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535F556" wp14:editId="3211E259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34065A" w14:textId="77777777" w:rsidR="00723989" w:rsidRDefault="007239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35F556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0034065A" w14:textId="77777777" w:rsidR="00723989" w:rsidRDefault="0072398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3253EC7" wp14:editId="76E65F50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B8E9C8" w14:textId="77777777" w:rsidR="00665FD4" w:rsidRDefault="00943962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53ED79E4" w14:textId="77777777" w:rsidR="00665FD4" w:rsidRDefault="00943962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86A10AB" w14:textId="77777777" w:rsidR="00665FD4" w:rsidRDefault="00943962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780E5F16" w14:textId="77777777" w:rsidR="00665FD4" w:rsidRPr="00943962" w:rsidRDefault="00943962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43962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943962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943962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A62CF91" w14:textId="77777777" w:rsidR="00665FD4" w:rsidRPr="00943962" w:rsidRDefault="00943962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43962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BC1E231" w14:textId="77777777" w:rsidR="00665FD4" w:rsidRPr="00943962" w:rsidRDefault="00665FD4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80F3695" w14:textId="77777777" w:rsidR="00665FD4" w:rsidRDefault="0094396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AADE896" w14:textId="435B5605" w:rsidR="00665FD4" w:rsidRDefault="00943962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end"/>
                          </w:r>
                        </w:p>
                        <w:p w14:paraId="7CC0C96F" w14:textId="77777777" w:rsidR="00665FD4" w:rsidRDefault="00665FD4">
                          <w:pPr>
                            <w:pStyle w:val="WitregelW1"/>
                          </w:pPr>
                        </w:p>
                        <w:p w14:paraId="0AFCACC6" w14:textId="77777777" w:rsidR="00665FD4" w:rsidRDefault="00943962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A7CEEBD" w14:textId="716B1DE5" w:rsidR="00665FD4" w:rsidRDefault="00943962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5DF9516" w14:textId="77777777" w:rsidR="00665FD4" w:rsidRDefault="00665FD4">
                          <w:pPr>
                            <w:pStyle w:val="WitregelW1"/>
                          </w:pPr>
                        </w:p>
                        <w:p w14:paraId="2D675153" w14:textId="77777777" w:rsidR="00665FD4" w:rsidRDefault="00943962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FA798F1" w14:textId="77777777" w:rsidR="00665FD4" w:rsidRDefault="00943962">
                          <w:pPr>
                            <w:pStyle w:val="StandaardReferentiegegevens"/>
                          </w:pPr>
                          <w:r>
                            <w:t xml:space="preserve">1. MFK </w:t>
                          </w:r>
                          <w:proofErr w:type="spellStart"/>
                          <w:r>
                            <w:t>likeminded</w:t>
                          </w:r>
                          <w:proofErr w:type="spellEnd"/>
                          <w:r>
                            <w:t xml:space="preserve"> brief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253EC7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5FB8E9C8" w14:textId="77777777" w:rsidR="00665FD4" w:rsidRDefault="00943962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53ED79E4" w14:textId="77777777" w:rsidR="00665FD4" w:rsidRDefault="00943962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86A10AB" w14:textId="77777777" w:rsidR="00665FD4" w:rsidRDefault="00943962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780E5F16" w14:textId="77777777" w:rsidR="00665FD4" w:rsidRPr="00943962" w:rsidRDefault="00943962">
                    <w:pPr>
                      <w:pStyle w:val="StandaardReferentiegegevens"/>
                      <w:rPr>
                        <w:lang w:val="es-ES"/>
                      </w:rPr>
                    </w:pPr>
                    <w:r w:rsidRPr="00943962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943962">
                      <w:rPr>
                        <w:lang w:val="es-ES"/>
                      </w:rPr>
                      <w:t>EE  '</w:t>
                    </w:r>
                    <w:proofErr w:type="gramEnd"/>
                    <w:r w:rsidRPr="00943962">
                      <w:rPr>
                        <w:lang w:val="es-ES"/>
                      </w:rPr>
                      <w:t>S-GRAVENHAGE</w:t>
                    </w:r>
                  </w:p>
                  <w:p w14:paraId="5A62CF91" w14:textId="77777777" w:rsidR="00665FD4" w:rsidRPr="00943962" w:rsidRDefault="00943962">
                    <w:pPr>
                      <w:pStyle w:val="StandaardReferentiegegevens"/>
                      <w:rPr>
                        <w:lang w:val="es-ES"/>
                      </w:rPr>
                    </w:pPr>
                    <w:r w:rsidRPr="00943962">
                      <w:rPr>
                        <w:lang w:val="es-ES"/>
                      </w:rPr>
                      <w:t>www.rijksoverheid.nl/fin</w:t>
                    </w:r>
                  </w:p>
                  <w:p w14:paraId="1BC1E231" w14:textId="77777777" w:rsidR="00665FD4" w:rsidRPr="00943962" w:rsidRDefault="00665FD4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80F3695" w14:textId="77777777" w:rsidR="00665FD4" w:rsidRDefault="0094396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AADE896" w14:textId="435B5605" w:rsidR="00665FD4" w:rsidRDefault="00943962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end"/>
                    </w:r>
                  </w:p>
                  <w:p w14:paraId="7CC0C96F" w14:textId="77777777" w:rsidR="00665FD4" w:rsidRDefault="00665FD4">
                    <w:pPr>
                      <w:pStyle w:val="WitregelW1"/>
                    </w:pPr>
                  </w:p>
                  <w:p w14:paraId="0AFCACC6" w14:textId="77777777" w:rsidR="00665FD4" w:rsidRDefault="00943962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A7CEEBD" w14:textId="716B1DE5" w:rsidR="00665FD4" w:rsidRDefault="00943962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5DF9516" w14:textId="77777777" w:rsidR="00665FD4" w:rsidRDefault="00665FD4">
                    <w:pPr>
                      <w:pStyle w:val="WitregelW1"/>
                    </w:pPr>
                  </w:p>
                  <w:p w14:paraId="2D675153" w14:textId="77777777" w:rsidR="00665FD4" w:rsidRDefault="00943962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FA798F1" w14:textId="77777777" w:rsidR="00665FD4" w:rsidRDefault="00943962">
                    <w:pPr>
                      <w:pStyle w:val="StandaardReferentiegegevens"/>
                    </w:pPr>
                    <w:r>
                      <w:t xml:space="preserve">1. MFK </w:t>
                    </w:r>
                    <w:proofErr w:type="spellStart"/>
                    <w:r>
                      <w:t>likeminded</w:t>
                    </w:r>
                    <w:proofErr w:type="spellEnd"/>
                    <w:r>
                      <w:t xml:space="preserve"> brief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EE36630" wp14:editId="74D42F7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D2E23A" w14:textId="77777777" w:rsidR="00665FD4" w:rsidRDefault="00943962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E36630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13D2E23A" w14:textId="77777777" w:rsidR="00665FD4" w:rsidRDefault="00943962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B2D6443" wp14:editId="676C2033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F5F4FC" w14:textId="45370D7A" w:rsidR="00665FD4" w:rsidRDefault="0094396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43A82C6C" w14:textId="77777777" w:rsidR="00943962" w:rsidRDefault="00943962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>
                            <w:t>Voorzitter van de Tweede Kamer der Staten-Generaal</w:t>
                          </w:r>
                        </w:p>
                        <w:p w14:paraId="5DA6D086" w14:textId="77777777" w:rsidR="00943962" w:rsidRDefault="00943962">
                          <w:r>
                            <w:t>Postbus 20018</w:t>
                          </w:r>
                        </w:p>
                        <w:p w14:paraId="3B336C20" w14:textId="77777777" w:rsidR="00943962" w:rsidRDefault="00943962">
                          <w:r>
                            <w:t>2500 EA  DEN HAAG</w:t>
                          </w:r>
                        </w:p>
                        <w:p w14:paraId="3756C92C" w14:textId="77777777" w:rsidR="00665FD4" w:rsidRDefault="00943962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2D6443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DF5F4FC" w14:textId="45370D7A" w:rsidR="00665FD4" w:rsidRDefault="0094396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43A82C6C" w14:textId="77777777" w:rsidR="00943962" w:rsidRDefault="00943962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>
                      <w:t>Voorzitter van de Tweede Kamer der Staten-Generaal</w:t>
                    </w:r>
                  </w:p>
                  <w:p w14:paraId="5DA6D086" w14:textId="77777777" w:rsidR="00943962" w:rsidRDefault="00943962">
                    <w:r>
                      <w:t>Postbus 20018</w:t>
                    </w:r>
                  </w:p>
                  <w:p w14:paraId="3B336C20" w14:textId="77777777" w:rsidR="00943962" w:rsidRDefault="00943962">
                    <w:r>
                      <w:t>2500 EA  DEN HAAG</w:t>
                    </w:r>
                  </w:p>
                  <w:p w14:paraId="3756C92C" w14:textId="77777777" w:rsidR="00665FD4" w:rsidRDefault="00943962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A1C37C5" wp14:editId="679441F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209C17" w14:textId="77777777" w:rsidR="00665FD4" w:rsidRDefault="00943962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0AB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0AB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1C37C5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2209C17" w14:textId="77777777" w:rsidR="00665FD4" w:rsidRDefault="00943962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0AB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0AB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DB4039D" wp14:editId="3DFB782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665FD4" w14:paraId="5E79C42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D259250" w14:textId="77777777" w:rsidR="00665FD4" w:rsidRDefault="00665FD4"/>
                            </w:tc>
                            <w:tc>
                              <w:tcPr>
                                <w:tcW w:w="5400" w:type="dxa"/>
                              </w:tcPr>
                              <w:p w14:paraId="356AD4FD" w14:textId="77777777" w:rsidR="00665FD4" w:rsidRDefault="00665FD4"/>
                            </w:tc>
                          </w:tr>
                          <w:tr w:rsidR="00665FD4" w14:paraId="578D189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066E8A2" w14:textId="77777777" w:rsidR="00665FD4" w:rsidRDefault="0094396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6F747E0" w14:textId="230C3504" w:rsidR="00665FD4" w:rsidRDefault="005C0ABC">
                                <w:r>
                                  <w:t>30 september 2026</w:t>
                                </w:r>
                              </w:p>
                            </w:tc>
                          </w:tr>
                          <w:tr w:rsidR="00665FD4" w14:paraId="31E50C6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F64F1D" w14:textId="77777777" w:rsidR="00665FD4" w:rsidRDefault="0094396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645E167" w14:textId="124744C1" w:rsidR="00665FD4" w:rsidRDefault="00943962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Informatieverzoek brief like-</w:t>
                                </w:r>
                                <w:proofErr w:type="spellStart"/>
                                <w:r>
                                  <w:t>minded</w:t>
                                </w:r>
                                <w:proofErr w:type="spellEnd"/>
                                <w:r>
                                  <w:t xml:space="preserve"> over MFK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665FD4" w14:paraId="0B619B8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B19990B" w14:textId="77777777" w:rsidR="00665FD4" w:rsidRDefault="00665FD4"/>
                            </w:tc>
                            <w:tc>
                              <w:tcPr>
                                <w:tcW w:w="4738" w:type="dxa"/>
                              </w:tcPr>
                              <w:p w14:paraId="60111BBA" w14:textId="77777777" w:rsidR="00665FD4" w:rsidRDefault="00665FD4"/>
                            </w:tc>
                          </w:tr>
                        </w:tbl>
                        <w:p w14:paraId="3A97F4D7" w14:textId="77777777" w:rsidR="00723989" w:rsidRDefault="007239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B4039D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665FD4" w14:paraId="5E79C42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D259250" w14:textId="77777777" w:rsidR="00665FD4" w:rsidRDefault="00665FD4"/>
                      </w:tc>
                      <w:tc>
                        <w:tcPr>
                          <w:tcW w:w="5400" w:type="dxa"/>
                        </w:tcPr>
                        <w:p w14:paraId="356AD4FD" w14:textId="77777777" w:rsidR="00665FD4" w:rsidRDefault="00665FD4"/>
                      </w:tc>
                    </w:tr>
                    <w:tr w:rsidR="00665FD4" w14:paraId="578D189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066E8A2" w14:textId="77777777" w:rsidR="00665FD4" w:rsidRDefault="0094396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6F747E0" w14:textId="230C3504" w:rsidR="00665FD4" w:rsidRDefault="005C0ABC">
                          <w:r>
                            <w:t>30 september 2026</w:t>
                          </w:r>
                        </w:p>
                      </w:tc>
                    </w:tr>
                    <w:tr w:rsidR="00665FD4" w14:paraId="31E50C6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F64F1D" w14:textId="77777777" w:rsidR="00665FD4" w:rsidRDefault="00943962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645E167" w14:textId="124744C1" w:rsidR="00665FD4" w:rsidRDefault="00943962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Informatieverzoek brief like-</w:t>
                          </w:r>
                          <w:proofErr w:type="spellStart"/>
                          <w:r>
                            <w:t>minded</w:t>
                          </w:r>
                          <w:proofErr w:type="spellEnd"/>
                          <w:r>
                            <w:t xml:space="preserve"> over MFK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665FD4" w14:paraId="0B619B8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B19990B" w14:textId="77777777" w:rsidR="00665FD4" w:rsidRDefault="00665FD4"/>
                      </w:tc>
                      <w:tc>
                        <w:tcPr>
                          <w:tcW w:w="4738" w:type="dxa"/>
                        </w:tcPr>
                        <w:p w14:paraId="60111BBA" w14:textId="77777777" w:rsidR="00665FD4" w:rsidRDefault="00665FD4"/>
                      </w:tc>
                    </w:tr>
                  </w:tbl>
                  <w:p w14:paraId="3A97F4D7" w14:textId="77777777" w:rsidR="00723989" w:rsidRDefault="0072398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33E1D87" wp14:editId="30FFB35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35D15B" w14:textId="5B97076C" w:rsidR="00665FD4" w:rsidRDefault="0094396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3E1D87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6535D15B" w14:textId="5B97076C" w:rsidR="00665FD4" w:rsidRDefault="0094396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C8ED3DC" wp14:editId="6E6289EB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11DF3B" w14:textId="77777777" w:rsidR="00723989" w:rsidRDefault="007239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8ED3DC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511DF3B" w14:textId="77777777" w:rsidR="00723989" w:rsidRDefault="00723989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C537BD"/>
    <w:multiLevelType w:val="multilevel"/>
    <w:tmpl w:val="F7C11E0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D7030664"/>
    <w:multiLevelType w:val="multilevel"/>
    <w:tmpl w:val="1F2B5F3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DBA75B"/>
    <w:multiLevelType w:val="multilevel"/>
    <w:tmpl w:val="133EDDE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9013887"/>
    <w:multiLevelType w:val="multilevel"/>
    <w:tmpl w:val="B2229307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95413A"/>
    <w:multiLevelType w:val="multilevel"/>
    <w:tmpl w:val="A7BC278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79928247"/>
    <w:multiLevelType w:val="multilevel"/>
    <w:tmpl w:val="851B03F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7397896">
    <w:abstractNumId w:val="2"/>
  </w:num>
  <w:num w:numId="2" w16cid:durableId="1352881865">
    <w:abstractNumId w:val="1"/>
  </w:num>
  <w:num w:numId="3" w16cid:durableId="802847008">
    <w:abstractNumId w:val="4"/>
  </w:num>
  <w:num w:numId="4" w16cid:durableId="816454695">
    <w:abstractNumId w:val="0"/>
  </w:num>
  <w:num w:numId="5" w16cid:durableId="1955864387">
    <w:abstractNumId w:val="3"/>
  </w:num>
  <w:num w:numId="6" w16cid:durableId="2098747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BC"/>
    <w:rsid w:val="002255BC"/>
    <w:rsid w:val="005C0ABC"/>
    <w:rsid w:val="00665FD4"/>
    <w:rsid w:val="00723989"/>
    <w:rsid w:val="00943962"/>
    <w:rsid w:val="00AC3FE2"/>
    <w:rsid w:val="00B6791B"/>
    <w:rsid w:val="00C432DD"/>
    <w:rsid w:val="00C5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2325A"/>
  <w15:docId w15:val="{1A3A5DCB-B8DC-4682-91A2-7DAA0755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5C0AB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0ABC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C0AB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0AB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ENEN\Downloads\Brief%20aan%20Eerste%20of%20Tweede%20Kamer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349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Informatieverzoek brief like-minded over MFK</vt:lpstr>
    </vt:vector>
  </ap:TitlesOfParts>
  <ap:LinksUpToDate>false</ap:LinksUpToDate>
  <ap:CharactersWithSpaces>411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2026-09-30T10:35:00.0000000Z</dcterms:created>
  <dcterms:modified xsi:type="dcterms:W3CDTF">2026-09-30T10:35:00.0000000Z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Informatieverzoek brief like-minded over MFK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</vt:lpwstr>
  </property>
  <property fmtid="{D5CDD505-2E9C-101B-9397-08002B2CF9AE}" pid="11" name="Van">
    <vt:lpwstr/>
  </property>
  <property fmtid="{D5CDD505-2E9C-101B-9397-08002B2CF9AE}" pid="12" name="Datum">
    <vt:lpwstr>30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Informatieverzoek brief like-minded over MFK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2026-09-30T09:46:23Z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5965ba07-2f60-457c-a88e-d24756e1fbd4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