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6FF1" w:rsidRDefault="005A6FF1" w14:paraId="6F6C047D" w14:textId="77777777"/>
    <w:p w:rsidR="005A6FF1" w:rsidP="00165C1E" w:rsidRDefault="00702057" w14:paraId="1DF52CC5" w14:textId="7B6E6E59">
      <w:r>
        <w:t xml:space="preserve">Hierbij zend ik u, </w:t>
      </w:r>
      <w:r w:rsidRPr="00702057">
        <w:t xml:space="preserve">mede namens Staatssecretaris </w:t>
      </w:r>
      <w:r w:rsidR="00707993">
        <w:t xml:space="preserve">van </w:t>
      </w:r>
      <w:r w:rsidRPr="00702057">
        <w:t>Onderwijs en Emancipatie</w:t>
      </w:r>
      <w:r>
        <w:t>,</w:t>
      </w:r>
      <w:r w:rsidRPr="00702057">
        <w:t xml:space="preserve"> </w:t>
      </w:r>
      <w:r>
        <w:t xml:space="preserve">de antwoorden op de Kamervragen van </w:t>
      </w:r>
      <w:r w:rsidR="00165C1E">
        <w:t>de</w:t>
      </w:r>
      <w:r>
        <w:t xml:space="preserve"> </w:t>
      </w:r>
      <w:r w:rsidR="00165C1E">
        <w:t xml:space="preserve">leden </w:t>
      </w:r>
      <w:proofErr w:type="spellStart"/>
      <w:r w:rsidR="00165C1E">
        <w:t>Hamstra</w:t>
      </w:r>
      <w:proofErr w:type="spellEnd"/>
      <w:r w:rsidR="00165C1E">
        <w:t xml:space="preserve"> en </w:t>
      </w:r>
      <w:proofErr w:type="spellStart"/>
      <w:r w:rsidR="00165C1E">
        <w:t>Armut</w:t>
      </w:r>
      <w:proofErr w:type="spellEnd"/>
      <w:r w:rsidR="00165C1E">
        <w:t xml:space="preserve"> (beiden CDA) </w:t>
      </w:r>
      <w:r>
        <w:t xml:space="preserve">over </w:t>
      </w:r>
      <w:r w:rsidR="00165C1E">
        <w:t>het rapport 'Kinderen in armoede: het effect van een lege schooltas'</w:t>
      </w:r>
      <w:r>
        <w:t>.</w:t>
      </w:r>
    </w:p>
    <w:p w:rsidR="005A6FF1" w:rsidRDefault="005A6FF1" w14:paraId="61C330B2" w14:textId="77777777">
      <w:pPr>
        <w:pStyle w:val="WitregelW1bodytekst"/>
      </w:pPr>
    </w:p>
    <w:p w:rsidR="005A6FF1" w:rsidRDefault="00702057" w14:paraId="1830002C" w14:textId="77777777">
      <w:r>
        <w:t xml:space="preserve">De Minister van Sociale Zaken </w:t>
      </w:r>
      <w:r>
        <w:br/>
        <w:t>en Werkgelegenheid,</w:t>
      </w:r>
    </w:p>
    <w:p w:rsidR="005A6FF1" w:rsidRDefault="005A6FF1" w14:paraId="048353DB" w14:textId="77777777"/>
    <w:p w:rsidR="005A6FF1" w:rsidRDefault="005A6FF1" w14:paraId="3D34B10E" w14:textId="77777777"/>
    <w:p w:rsidR="005A6FF1" w:rsidRDefault="005A6FF1" w14:paraId="29793E47" w14:textId="77777777"/>
    <w:p w:rsidR="005A6FF1" w:rsidRDefault="005A6FF1" w14:paraId="2B56FB9E" w14:textId="77777777"/>
    <w:p w:rsidR="005A6FF1" w:rsidRDefault="005A6FF1" w14:paraId="42FF9D5D" w14:textId="77777777"/>
    <w:p w:rsidR="005A6FF1" w:rsidRDefault="00702057" w14:paraId="6344BEC4" w14:textId="77777777">
      <w:r>
        <w:t>J.A. Vijlbrief</w:t>
      </w:r>
    </w:p>
    <w:sectPr w:rsidR="005A6F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1D3D7" w14:textId="77777777" w:rsidR="00D76912" w:rsidRDefault="00D76912">
      <w:pPr>
        <w:spacing w:line="240" w:lineRule="auto"/>
      </w:pPr>
      <w:r>
        <w:separator/>
      </w:r>
    </w:p>
  </w:endnote>
  <w:endnote w:type="continuationSeparator" w:id="0">
    <w:p w14:paraId="66A26611" w14:textId="77777777" w:rsidR="00D76912" w:rsidRDefault="00D769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68DA" w14:textId="77777777" w:rsidR="00702057" w:rsidRDefault="0070205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F9BA" w14:textId="77777777" w:rsidR="00702057" w:rsidRDefault="0070205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BD26" w14:textId="77777777" w:rsidR="00702057" w:rsidRDefault="0070205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48CB1" w14:textId="77777777" w:rsidR="00D76912" w:rsidRDefault="00D76912">
      <w:pPr>
        <w:spacing w:line="240" w:lineRule="auto"/>
      </w:pPr>
      <w:r>
        <w:separator/>
      </w:r>
    </w:p>
  </w:footnote>
  <w:footnote w:type="continuationSeparator" w:id="0">
    <w:p w14:paraId="15A54E56" w14:textId="77777777" w:rsidR="00D76912" w:rsidRDefault="00D769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E363" w14:textId="77777777" w:rsidR="00702057" w:rsidRDefault="007020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B8C6C" w14:textId="77777777" w:rsidR="005A6FF1" w:rsidRDefault="00702057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20BE4E3C" wp14:editId="3FCC0972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FA3AD7" w14:textId="77777777" w:rsidR="005A6FF1" w:rsidRDefault="00702057">
                          <w:pPr>
                            <w:pStyle w:val="Afzendgegevenskopjes"/>
                          </w:pPr>
                          <w:r>
                            <w:t>Directie Participatie &amp; Decentrale Voorzieningen</w:t>
                          </w:r>
                        </w:p>
                        <w:p w14:paraId="01B01124" w14:textId="77777777" w:rsidR="005A6FF1" w:rsidRDefault="00702057">
                          <w:pPr>
                            <w:pStyle w:val="Afzendgegevens"/>
                          </w:pPr>
                          <w:r>
                            <w:t>Programmadirectie Armoede en Schulden</w:t>
                          </w:r>
                        </w:p>
                        <w:p w14:paraId="5A8E4D0C" w14:textId="77777777" w:rsidR="005A6FF1" w:rsidRDefault="005A6FF1">
                          <w:pPr>
                            <w:pStyle w:val="WitregelW2"/>
                          </w:pPr>
                        </w:p>
                        <w:p w14:paraId="202E9D54" w14:textId="77777777" w:rsidR="005A6FF1" w:rsidRDefault="0070205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121C469" w14:textId="38691728" w:rsidR="003F2AA2" w:rsidRDefault="0084491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0A9753F3" w14:textId="77777777" w:rsidR="005A6FF1" w:rsidRDefault="005A6FF1">
                          <w:pPr>
                            <w:pStyle w:val="WitregelW1"/>
                          </w:pPr>
                        </w:p>
                        <w:p w14:paraId="6A7C56F5" w14:textId="77777777" w:rsidR="005A6FF1" w:rsidRDefault="0070205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778D4B3" w14:textId="447C2C76" w:rsidR="003F2AA2" w:rsidRDefault="0084491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862946">
                            <w:t>2026-0000359272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BE4E3C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13FA3AD7" w14:textId="77777777" w:rsidR="005A6FF1" w:rsidRDefault="00702057">
                    <w:pPr>
                      <w:pStyle w:val="Afzendgegevenskopjes"/>
                    </w:pPr>
                    <w:r>
                      <w:t>Directie Participatie &amp; Decentrale Voorzieningen</w:t>
                    </w:r>
                  </w:p>
                  <w:p w14:paraId="01B01124" w14:textId="77777777" w:rsidR="005A6FF1" w:rsidRDefault="00702057">
                    <w:pPr>
                      <w:pStyle w:val="Afzendgegevens"/>
                    </w:pPr>
                    <w:r>
                      <w:t>Programmadirectie Armoede en Schulden</w:t>
                    </w:r>
                  </w:p>
                  <w:p w14:paraId="5A8E4D0C" w14:textId="77777777" w:rsidR="005A6FF1" w:rsidRDefault="005A6FF1">
                    <w:pPr>
                      <w:pStyle w:val="WitregelW2"/>
                    </w:pPr>
                  </w:p>
                  <w:p w14:paraId="202E9D54" w14:textId="77777777" w:rsidR="005A6FF1" w:rsidRDefault="00702057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121C469" w14:textId="38691728" w:rsidR="003F2AA2" w:rsidRDefault="0084491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0A9753F3" w14:textId="77777777" w:rsidR="005A6FF1" w:rsidRDefault="005A6FF1">
                    <w:pPr>
                      <w:pStyle w:val="WitregelW1"/>
                    </w:pPr>
                  </w:p>
                  <w:p w14:paraId="6A7C56F5" w14:textId="77777777" w:rsidR="005A6FF1" w:rsidRDefault="00702057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778D4B3" w14:textId="447C2C76" w:rsidR="003F2AA2" w:rsidRDefault="0084491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862946">
                      <w:t>2026-0000359272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193365B" wp14:editId="5798EFA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37AE4C" w14:textId="77777777" w:rsidR="003F2AA2" w:rsidRDefault="0084491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93365B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4837AE4C" w14:textId="77777777" w:rsidR="003F2AA2" w:rsidRDefault="0084491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70645" w14:textId="77777777" w:rsidR="005A6FF1" w:rsidRDefault="0070205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12F25DA" wp14:editId="28CBCE8D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27B9D1" w14:textId="77777777" w:rsidR="005A6FF1" w:rsidRDefault="0070205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12F25DA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A27B9D1" w14:textId="77777777" w:rsidR="005A6FF1" w:rsidRDefault="0070205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DBFAD19" wp14:editId="2D606290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B2D96C" w14:textId="77777777" w:rsidR="005A6FF1" w:rsidRDefault="005A6FF1">
                          <w:pPr>
                            <w:pStyle w:val="WitregelW1"/>
                          </w:pPr>
                        </w:p>
                        <w:p w14:paraId="794BCD83" w14:textId="77777777" w:rsidR="005A6FF1" w:rsidRPr="00F466A2" w:rsidRDefault="0070205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466A2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C180D27" w14:textId="774E2B11" w:rsidR="005A6FF1" w:rsidRPr="00F466A2" w:rsidRDefault="0070205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466A2">
                            <w:rPr>
                              <w:lang w:val="de-DE"/>
                            </w:rPr>
                            <w:t xml:space="preserve">2509 </w:t>
                          </w:r>
                          <w:r w:rsidR="00F466A2" w:rsidRPr="00F466A2">
                            <w:rPr>
                              <w:lang w:val="de-DE"/>
                            </w:rPr>
                            <w:t>LV Den</w:t>
                          </w:r>
                          <w:r w:rsidRPr="00F466A2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71BD8707" w14:textId="77777777" w:rsidR="005A6FF1" w:rsidRPr="00F466A2" w:rsidRDefault="0070205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466A2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0EF20D1C" w14:textId="77777777" w:rsidR="005A6FF1" w:rsidRPr="00F466A2" w:rsidRDefault="005A6FF1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6ED9E7F" w14:textId="77777777" w:rsidR="005A6FF1" w:rsidRDefault="0070205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5B0D74D" w14:textId="45470FF5" w:rsidR="003F2AA2" w:rsidRDefault="00844916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862946">
                            <w:t>2026-0000359272</w:t>
                          </w:r>
                          <w:r>
                            <w:fldChar w:fldCharType="end"/>
                          </w:r>
                        </w:p>
                        <w:p w14:paraId="63D3D76D" w14:textId="77777777" w:rsidR="005A6FF1" w:rsidRDefault="005A6FF1">
                          <w:pPr>
                            <w:pStyle w:val="WitregelW1"/>
                          </w:pPr>
                        </w:p>
                        <w:p w14:paraId="50FC6470" w14:textId="77777777" w:rsidR="005A6FF1" w:rsidRDefault="00702057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1C409F1C" w14:textId="7B73F6CA" w:rsidR="003F2AA2" w:rsidRDefault="00F466A2">
                          <w:pPr>
                            <w:pStyle w:val="Referentiegegevens"/>
                          </w:pPr>
                          <w:r>
                            <w:t>2026Z16942</w:t>
                          </w:r>
                        </w:p>
                        <w:p w14:paraId="61E136DF" w14:textId="77777777" w:rsidR="005A6FF1" w:rsidRDefault="005A6FF1">
                          <w:pPr>
                            <w:pStyle w:val="WitregelW1"/>
                          </w:pPr>
                        </w:p>
                        <w:p w14:paraId="64523CCB" w14:textId="77777777" w:rsidR="00862946" w:rsidRDefault="00844916">
                          <w:pPr>
                            <w:pStyle w:val="Referentiegegevenskopjes"/>
                          </w:pPr>
                          <w:r>
                            <w:t>Bijlage</w:t>
                          </w:r>
                          <w:r>
                            <w:br/>
                          </w:r>
                          <w:r>
                            <w:rPr>
                              <w:b w:val="0"/>
                              <w:bCs/>
                            </w:rPr>
                            <w:t>1</w:t>
                          </w:r>
                          <w:r w:rsidR="00702057"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 w:rsidR="00702057">
                            <w:fldChar w:fldCharType="separate"/>
                          </w:r>
                        </w:p>
                        <w:p w14:paraId="4D5DBAC7" w14:textId="7BC3984E" w:rsidR="00F20364" w:rsidRDefault="00702057">
                          <w:pPr>
                            <w:pStyle w:val="Referentiegegevenskopjes"/>
                          </w:pPr>
                          <w:r>
                            <w:fldChar w:fldCharType="end"/>
                          </w:r>
                        </w:p>
                        <w:p w14:paraId="273B1F0B" w14:textId="77777777" w:rsidR="00862946" w:rsidRDefault="0070205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 w:rsidR="00844916">
                            <w:instrText xml:space="preserve"> DOCPROPERTY  "iCC"  \* MERGEFORMAT </w:instrText>
                          </w:r>
                          <w:r>
                            <w:fldChar w:fldCharType="separate"/>
                          </w:r>
                        </w:p>
                        <w:p w14:paraId="4853CF3A" w14:textId="77777777" w:rsidR="005A6FF1" w:rsidRDefault="00702057">
                          <w:pPr>
                            <w:pStyle w:val="Referentiegegevens"/>
                          </w:pPr>
                          <w:r>
                            <w:fldChar w:fldCharType="end"/>
                          </w:r>
                        </w:p>
                        <w:p w14:paraId="5241C2C7" w14:textId="77777777" w:rsidR="005A6FF1" w:rsidRDefault="005A6FF1">
                          <w:pPr>
                            <w:pStyle w:val="WitregelW1"/>
                          </w:pPr>
                        </w:p>
                        <w:p w14:paraId="75FA10FC" w14:textId="26830C7E" w:rsidR="003F2AA2" w:rsidRDefault="00844916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BFAD19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45B2D96C" w14:textId="77777777" w:rsidR="005A6FF1" w:rsidRDefault="005A6FF1">
                    <w:pPr>
                      <w:pStyle w:val="WitregelW1"/>
                    </w:pPr>
                  </w:p>
                  <w:p w14:paraId="794BCD83" w14:textId="77777777" w:rsidR="005A6FF1" w:rsidRPr="00F466A2" w:rsidRDefault="00702057">
                    <w:pPr>
                      <w:pStyle w:val="Afzendgegevens"/>
                      <w:rPr>
                        <w:lang w:val="de-DE"/>
                      </w:rPr>
                    </w:pPr>
                    <w:r w:rsidRPr="00F466A2">
                      <w:rPr>
                        <w:lang w:val="de-DE"/>
                      </w:rPr>
                      <w:t>Postbus 90801</w:t>
                    </w:r>
                  </w:p>
                  <w:p w14:paraId="6C180D27" w14:textId="774E2B11" w:rsidR="005A6FF1" w:rsidRPr="00F466A2" w:rsidRDefault="00702057">
                    <w:pPr>
                      <w:pStyle w:val="Afzendgegevens"/>
                      <w:rPr>
                        <w:lang w:val="de-DE"/>
                      </w:rPr>
                    </w:pPr>
                    <w:r w:rsidRPr="00F466A2">
                      <w:rPr>
                        <w:lang w:val="de-DE"/>
                      </w:rPr>
                      <w:t xml:space="preserve">2509 </w:t>
                    </w:r>
                    <w:r w:rsidR="00F466A2" w:rsidRPr="00F466A2">
                      <w:rPr>
                        <w:lang w:val="de-DE"/>
                      </w:rPr>
                      <w:t>LV Den</w:t>
                    </w:r>
                    <w:r w:rsidRPr="00F466A2">
                      <w:rPr>
                        <w:lang w:val="de-DE"/>
                      </w:rPr>
                      <w:t xml:space="preserve"> Haag</w:t>
                    </w:r>
                  </w:p>
                  <w:p w14:paraId="71BD8707" w14:textId="77777777" w:rsidR="005A6FF1" w:rsidRPr="00F466A2" w:rsidRDefault="00702057">
                    <w:pPr>
                      <w:pStyle w:val="Afzendgegevens"/>
                      <w:rPr>
                        <w:lang w:val="de-DE"/>
                      </w:rPr>
                    </w:pPr>
                    <w:r w:rsidRPr="00F466A2">
                      <w:rPr>
                        <w:lang w:val="de-DE"/>
                      </w:rPr>
                      <w:t>T   070 333 44 44</w:t>
                    </w:r>
                  </w:p>
                  <w:p w14:paraId="0EF20D1C" w14:textId="77777777" w:rsidR="005A6FF1" w:rsidRPr="00F466A2" w:rsidRDefault="005A6FF1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6ED9E7F" w14:textId="77777777" w:rsidR="005A6FF1" w:rsidRDefault="00702057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5B0D74D" w14:textId="45470FF5" w:rsidR="003F2AA2" w:rsidRDefault="00844916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862946">
                      <w:t>2026-0000359272</w:t>
                    </w:r>
                    <w:r>
                      <w:fldChar w:fldCharType="end"/>
                    </w:r>
                  </w:p>
                  <w:p w14:paraId="63D3D76D" w14:textId="77777777" w:rsidR="005A6FF1" w:rsidRDefault="005A6FF1">
                    <w:pPr>
                      <w:pStyle w:val="WitregelW1"/>
                    </w:pPr>
                  </w:p>
                  <w:p w14:paraId="50FC6470" w14:textId="77777777" w:rsidR="005A6FF1" w:rsidRDefault="00702057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1C409F1C" w14:textId="7B73F6CA" w:rsidR="003F2AA2" w:rsidRDefault="00F466A2">
                    <w:pPr>
                      <w:pStyle w:val="Referentiegegevens"/>
                    </w:pPr>
                    <w:r>
                      <w:t>2026Z16942</w:t>
                    </w:r>
                  </w:p>
                  <w:p w14:paraId="61E136DF" w14:textId="77777777" w:rsidR="005A6FF1" w:rsidRDefault="005A6FF1">
                    <w:pPr>
                      <w:pStyle w:val="WitregelW1"/>
                    </w:pPr>
                  </w:p>
                  <w:p w14:paraId="64523CCB" w14:textId="77777777" w:rsidR="00862946" w:rsidRDefault="00844916">
                    <w:pPr>
                      <w:pStyle w:val="Referentiegegevenskopjes"/>
                    </w:pPr>
                    <w:r>
                      <w:t>Bijlage</w:t>
                    </w:r>
                    <w:r>
                      <w:br/>
                    </w:r>
                    <w:r>
                      <w:rPr>
                        <w:b w:val="0"/>
                        <w:bCs/>
                      </w:rPr>
                      <w:t>1</w:t>
                    </w:r>
                    <w:r w:rsidR="00702057">
                      <w:fldChar w:fldCharType="begin"/>
                    </w:r>
                    <w:r>
                      <w:instrText xml:space="preserve"> DOCPROPERTY  "iCC"  \* MERGEFORMAT </w:instrText>
                    </w:r>
                    <w:r w:rsidR="00702057">
                      <w:fldChar w:fldCharType="separate"/>
                    </w:r>
                  </w:p>
                  <w:p w14:paraId="4D5DBAC7" w14:textId="7BC3984E" w:rsidR="00F20364" w:rsidRDefault="00702057">
                    <w:pPr>
                      <w:pStyle w:val="Referentiegegevenskopjes"/>
                    </w:pPr>
                    <w:r>
                      <w:fldChar w:fldCharType="end"/>
                    </w:r>
                  </w:p>
                  <w:p w14:paraId="273B1F0B" w14:textId="77777777" w:rsidR="00862946" w:rsidRDefault="00702057">
                    <w:pPr>
                      <w:pStyle w:val="Referentiegegevens"/>
                    </w:pPr>
                    <w:r>
                      <w:fldChar w:fldCharType="begin"/>
                    </w:r>
                    <w:r w:rsidR="00844916">
                      <w:instrText xml:space="preserve"> DOCPROPERTY  "iCC"  \* MERGEFORMAT </w:instrText>
                    </w:r>
                    <w:r>
                      <w:fldChar w:fldCharType="separate"/>
                    </w:r>
                  </w:p>
                  <w:p w14:paraId="4853CF3A" w14:textId="77777777" w:rsidR="005A6FF1" w:rsidRDefault="00702057">
                    <w:pPr>
                      <w:pStyle w:val="Referentiegegevens"/>
                    </w:pPr>
                    <w:r>
                      <w:fldChar w:fldCharType="end"/>
                    </w:r>
                  </w:p>
                  <w:p w14:paraId="5241C2C7" w14:textId="77777777" w:rsidR="005A6FF1" w:rsidRDefault="005A6FF1">
                    <w:pPr>
                      <w:pStyle w:val="WitregelW1"/>
                    </w:pPr>
                  </w:p>
                  <w:p w14:paraId="75FA10FC" w14:textId="26830C7E" w:rsidR="003F2AA2" w:rsidRDefault="00844916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5B1F6EB" wp14:editId="775A6F95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3F5655" w14:textId="77777777" w:rsidR="005A6FF1" w:rsidRDefault="0070205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B1F6EB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173F5655" w14:textId="77777777" w:rsidR="005A6FF1" w:rsidRDefault="0070205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3779BA4" wp14:editId="7E9ACDCC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04DEA1" w14:textId="77777777" w:rsidR="005A6FF1" w:rsidRDefault="00702057">
                          <w:r>
                            <w:t>De voorzitter van de Tweede Kamer der Staten-Generaal</w:t>
                          </w:r>
                        </w:p>
                        <w:p w14:paraId="34DDAE1D" w14:textId="77777777" w:rsidR="005A6FF1" w:rsidRDefault="00702057">
                          <w:r>
                            <w:t xml:space="preserve">Postbus 20018 </w:t>
                          </w:r>
                        </w:p>
                        <w:p w14:paraId="376D7078" w14:textId="77777777" w:rsidR="005A6FF1" w:rsidRDefault="00702057">
                          <w:r>
                            <w:t>2500 EA  Den Haag</w:t>
                          </w:r>
                        </w:p>
                        <w:p w14:paraId="7C806E94" w14:textId="77777777" w:rsidR="005A6FF1" w:rsidRDefault="00702057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3779BA4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6B04DEA1" w14:textId="77777777" w:rsidR="005A6FF1" w:rsidRDefault="00702057">
                    <w:r>
                      <w:t>De voorzitter van de Tweede Kamer der Staten-Generaal</w:t>
                    </w:r>
                  </w:p>
                  <w:p w14:paraId="34DDAE1D" w14:textId="77777777" w:rsidR="005A6FF1" w:rsidRDefault="00702057">
                    <w:r>
                      <w:t xml:space="preserve">Postbus 20018 </w:t>
                    </w:r>
                  </w:p>
                  <w:p w14:paraId="376D7078" w14:textId="77777777" w:rsidR="005A6FF1" w:rsidRDefault="00702057">
                    <w:r>
                      <w:t>2500 EA  Den Haag</w:t>
                    </w:r>
                  </w:p>
                  <w:p w14:paraId="7C806E94" w14:textId="77777777" w:rsidR="005A6FF1" w:rsidRDefault="0070205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3D6088B" wp14:editId="151272AC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5A6FF1" w14:paraId="50F6B9AA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02D1B73" w14:textId="77777777" w:rsidR="005A6FF1" w:rsidRDefault="005A6FF1"/>
                            </w:tc>
                            <w:tc>
                              <w:tcPr>
                                <w:tcW w:w="5244" w:type="dxa"/>
                              </w:tcPr>
                              <w:p w14:paraId="6D82E0CB" w14:textId="77777777" w:rsidR="005A6FF1" w:rsidRDefault="005A6FF1"/>
                            </w:tc>
                          </w:tr>
                          <w:tr w:rsidR="005A6FF1" w14:paraId="012807C4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243D9A95" w14:textId="77777777" w:rsidR="005A6FF1" w:rsidRDefault="0070205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7BB8DA7" w14:textId="16F22FFA" w:rsidR="003F2AA2" w:rsidRDefault="00651E79">
                                <w:r>
                                  <w:t xml:space="preserve">29 september </w:t>
                                </w:r>
                                <w:r>
                                  <w:t>2026</w:t>
                                </w:r>
                                <w:r w:rsidR="00844916">
                                  <w:fldChar w:fldCharType="begin"/>
                                </w:r>
                                <w:r w:rsidR="00844916">
                                  <w:instrText xml:space="preserve"> DOCPROPERTY  "iDatum"  \* MERGEFORMAT </w:instrText>
                                </w:r>
                                <w:r w:rsidR="00844916">
                                  <w:fldChar w:fldCharType="end"/>
                                </w:r>
                              </w:p>
                            </w:tc>
                          </w:tr>
                          <w:tr w:rsidR="005A6FF1" w14:paraId="2B808BCF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7BE9F40" w14:textId="77777777" w:rsidR="005A6FF1" w:rsidRDefault="0070205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6F04B2B" w14:textId="50AC5B2D" w:rsidR="005A6FF1" w:rsidRDefault="00707993">
                                <w:fldSimple w:instr=" DOCPROPERTY  &quot;iOnderwerp&quot;  \* MERGEFORMAT ">
                                  <w:r w:rsidR="00862946">
                                    <w:t>Beantwoording Kamervragen over het rapport 'Kinderen in armoede: het effect van een lege schooltas'</w:t>
                                  </w:r>
                                </w:fldSimple>
                              </w:p>
                            </w:tc>
                          </w:tr>
                          <w:tr w:rsidR="005A6FF1" w14:paraId="7E7BC3A0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7D806035" w14:textId="77777777" w:rsidR="005A6FF1" w:rsidRDefault="005A6FF1"/>
                            </w:tc>
                            <w:tc>
                              <w:tcPr>
                                <w:tcW w:w="5244" w:type="dxa"/>
                              </w:tcPr>
                              <w:p w14:paraId="40F7D38E" w14:textId="77777777" w:rsidR="005A6FF1" w:rsidRDefault="005A6FF1"/>
                            </w:tc>
                          </w:tr>
                        </w:tbl>
                        <w:p w14:paraId="6D0CD78B" w14:textId="77777777" w:rsidR="00F20364" w:rsidRDefault="00F2036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D6088B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5A6FF1" w14:paraId="50F6B9AA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02D1B73" w14:textId="77777777" w:rsidR="005A6FF1" w:rsidRDefault="005A6FF1"/>
                      </w:tc>
                      <w:tc>
                        <w:tcPr>
                          <w:tcW w:w="5244" w:type="dxa"/>
                        </w:tcPr>
                        <w:p w14:paraId="6D82E0CB" w14:textId="77777777" w:rsidR="005A6FF1" w:rsidRDefault="005A6FF1"/>
                      </w:tc>
                    </w:tr>
                    <w:tr w:rsidR="005A6FF1" w14:paraId="012807C4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243D9A95" w14:textId="77777777" w:rsidR="005A6FF1" w:rsidRDefault="0070205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7BB8DA7" w14:textId="16F22FFA" w:rsidR="003F2AA2" w:rsidRDefault="00651E79">
                          <w:r>
                            <w:t xml:space="preserve">29 september </w:t>
                          </w:r>
                          <w:r>
                            <w:t>2026</w:t>
                          </w:r>
                          <w:r w:rsidR="00844916">
                            <w:fldChar w:fldCharType="begin"/>
                          </w:r>
                          <w:r w:rsidR="00844916">
                            <w:instrText xml:space="preserve"> DOCPROPERTY  "iDatum"  \* MERGEFORMAT </w:instrText>
                          </w:r>
                          <w:r w:rsidR="00844916">
                            <w:fldChar w:fldCharType="end"/>
                          </w:r>
                        </w:p>
                      </w:tc>
                    </w:tr>
                    <w:tr w:rsidR="005A6FF1" w14:paraId="2B808BCF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7BE9F40" w14:textId="77777777" w:rsidR="005A6FF1" w:rsidRDefault="0070205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6F04B2B" w14:textId="50AC5B2D" w:rsidR="005A6FF1" w:rsidRDefault="00707993">
                          <w:fldSimple w:instr=" DOCPROPERTY  &quot;iOnderwerp&quot;  \* MERGEFORMAT ">
                            <w:r w:rsidR="00862946">
                              <w:t>Beantwoording Kamervragen over het rapport 'Kinderen in armoede: het effect van een lege schooltas'</w:t>
                            </w:r>
                          </w:fldSimple>
                        </w:p>
                      </w:tc>
                    </w:tr>
                    <w:tr w:rsidR="005A6FF1" w14:paraId="7E7BC3A0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7D806035" w14:textId="77777777" w:rsidR="005A6FF1" w:rsidRDefault="005A6FF1"/>
                      </w:tc>
                      <w:tc>
                        <w:tcPr>
                          <w:tcW w:w="5244" w:type="dxa"/>
                        </w:tcPr>
                        <w:p w14:paraId="40F7D38E" w14:textId="77777777" w:rsidR="005A6FF1" w:rsidRDefault="005A6FF1"/>
                      </w:tc>
                    </w:tr>
                  </w:tbl>
                  <w:p w14:paraId="6D0CD78B" w14:textId="77777777" w:rsidR="00F20364" w:rsidRDefault="00F2036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FC5F078" wp14:editId="67A7307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A48DE5" w14:textId="77777777" w:rsidR="003F2AA2" w:rsidRDefault="00844916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FC5F078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0A48DE5" w14:textId="77777777" w:rsidR="003F2AA2" w:rsidRDefault="00844916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946ECC"/>
    <w:multiLevelType w:val="multilevel"/>
    <w:tmpl w:val="10CBD54C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B1C2AADF"/>
    <w:multiLevelType w:val="multilevel"/>
    <w:tmpl w:val="F8D6FD3D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9CCE9E6"/>
    <w:multiLevelType w:val="multilevel"/>
    <w:tmpl w:val="B93D276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C35728BD"/>
    <w:multiLevelType w:val="multilevel"/>
    <w:tmpl w:val="11E23188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504BF0F"/>
    <w:multiLevelType w:val="multilevel"/>
    <w:tmpl w:val="6D5DFC4A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3E0DFA"/>
    <w:multiLevelType w:val="multilevel"/>
    <w:tmpl w:val="C1B85087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FD76F4"/>
    <w:multiLevelType w:val="multilevel"/>
    <w:tmpl w:val="635B52E2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65D877"/>
    <w:multiLevelType w:val="multilevel"/>
    <w:tmpl w:val="2404604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75985653">
    <w:abstractNumId w:val="4"/>
  </w:num>
  <w:num w:numId="2" w16cid:durableId="847868663">
    <w:abstractNumId w:val="6"/>
  </w:num>
  <w:num w:numId="3" w16cid:durableId="1861234940">
    <w:abstractNumId w:val="0"/>
  </w:num>
  <w:num w:numId="4" w16cid:durableId="1073118931">
    <w:abstractNumId w:val="2"/>
  </w:num>
  <w:num w:numId="5" w16cid:durableId="784035521">
    <w:abstractNumId w:val="1"/>
  </w:num>
  <w:num w:numId="6" w16cid:durableId="345444839">
    <w:abstractNumId w:val="3"/>
  </w:num>
  <w:num w:numId="7" w16cid:durableId="1810778624">
    <w:abstractNumId w:val="5"/>
  </w:num>
  <w:num w:numId="8" w16cid:durableId="9602590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1E"/>
    <w:rsid w:val="0007543A"/>
    <w:rsid w:val="00165C1E"/>
    <w:rsid w:val="003F2AA2"/>
    <w:rsid w:val="00453CD0"/>
    <w:rsid w:val="0046350D"/>
    <w:rsid w:val="0054746D"/>
    <w:rsid w:val="005A6FF1"/>
    <w:rsid w:val="00651E79"/>
    <w:rsid w:val="00702057"/>
    <w:rsid w:val="00707993"/>
    <w:rsid w:val="0078771C"/>
    <w:rsid w:val="00862946"/>
    <w:rsid w:val="00932353"/>
    <w:rsid w:val="00C14387"/>
    <w:rsid w:val="00C24FB2"/>
    <w:rsid w:val="00D76912"/>
    <w:rsid w:val="00EB1157"/>
    <w:rsid w:val="00F20364"/>
    <w:rsid w:val="00F4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FB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%20(4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Beantwoording Kamervragen over het rapport 'Kinderen in armoede: het effect van een lege schooltas'</vt:lpstr>
    </vt:vector>
  </ap:TitlesOfParts>
  <ap:LinksUpToDate>false</ap:LinksUpToDate>
  <ap:CharactersWithSpaces>300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2026-09-29T08:42:00.0000000Z</dcterms:created>
  <dcterms:modified xsi:type="dcterms:W3CDTF">2026-09-29T08:42:00.0000000Z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Beantwoording Kamervragen over het rapport 'Kinderen in armoede: het effect van een lege schooltas'</vt:lpwstr>
  </property>
  <property fmtid="{D5CDD505-2E9C-101B-9397-08002B2CF9AE}" pid="5" name="Publicatiedatum">
    <vt:lpwstr/>
  </property>
  <property fmtid="{D5CDD505-2E9C-101B-9397-08002B2CF9AE}" pid="6" name="Verantwoordelijke organisatie">
    <vt:lpwstr>Directie Participatie &amp; Decentrale Voorzieningen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M.W. Farooqi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>_x000d_</vt:lpwstr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het rapport 'Kinderen in armoede: het effect van een lege schooltas'</vt:lpwstr>
  </property>
  <property fmtid="{D5CDD505-2E9C-101B-9397-08002B2CF9AE}" pid="36" name="iOnsKenmerk">
    <vt:lpwstr>2026-0000359272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Aanbiedingsbrief Kamervragen leden Hamstra en Armut - over het rapport 'Kinderen in armoede: het effect van een lege schooltas'</vt:lpwstr>
  </property>
</Properties>
</file>