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1765B1" w:rsidRDefault="001765B1" w14:paraId="29A32471" w14:textId="77777777"/>
    <w:p w:rsidR="001765B1" w:rsidRDefault="00105013" w14:paraId="72B9D133" w14:textId="70AC7A9D">
      <w:r>
        <w:t>Hierbij zend ik u de antwoorden op de Kamervragen van het lid</w:t>
      </w:r>
      <w:r w:rsidR="009C2848">
        <w:t xml:space="preserve"> Dijk (SP) </w:t>
      </w:r>
      <w:r>
        <w:t>over</w:t>
      </w:r>
      <w:r w:rsidR="009C2848">
        <w:t xml:space="preserve"> </w:t>
      </w:r>
      <w:r>
        <w:t>"</w:t>
      </w:r>
      <w:r w:rsidRPr="009C2848" w:rsidR="009C2848">
        <w:t>kinderen die vanwege armoede zonder noodzakelijke schoolspullen zitten</w:t>
      </w:r>
      <w:r>
        <w:t>".</w:t>
      </w:r>
    </w:p>
    <w:p w:rsidR="001765B1" w:rsidRDefault="001765B1" w14:paraId="5D9B7CAC" w14:textId="77777777">
      <w:pPr>
        <w:pStyle w:val="WitregelW1bodytekst"/>
      </w:pPr>
    </w:p>
    <w:p w:rsidR="001765B1" w:rsidRDefault="00105013" w14:paraId="310AC919" w14:textId="77777777">
      <w:r>
        <w:t xml:space="preserve">De Minister van Sociale Zaken </w:t>
      </w:r>
      <w:r>
        <w:br/>
        <w:t>en Werkgelegenheid,</w:t>
      </w:r>
    </w:p>
    <w:p w:rsidR="001765B1" w:rsidRDefault="001765B1" w14:paraId="05D18C2B" w14:textId="77777777"/>
    <w:p w:rsidR="001765B1" w:rsidRDefault="001765B1" w14:paraId="52FAF70E" w14:textId="77777777"/>
    <w:p w:rsidR="001765B1" w:rsidRDefault="001765B1" w14:paraId="00E4BF16" w14:textId="77777777"/>
    <w:p w:rsidR="001765B1" w:rsidRDefault="001765B1" w14:paraId="62837127" w14:textId="77777777"/>
    <w:p w:rsidR="001765B1" w:rsidRDefault="001765B1" w14:paraId="6798CDEB" w14:textId="77777777"/>
    <w:p w:rsidR="001765B1" w:rsidRDefault="00105013" w14:paraId="6C209320" w14:textId="77777777">
      <w:r>
        <w:t>J.A. Vijlbrief</w:t>
      </w:r>
    </w:p>
    <w:sectPr w:rsidR="001765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A99F" w14:textId="77777777" w:rsidR="00F26871" w:rsidRDefault="00F26871">
      <w:pPr>
        <w:spacing w:line="240" w:lineRule="auto"/>
      </w:pPr>
      <w:r>
        <w:separator/>
      </w:r>
    </w:p>
  </w:endnote>
  <w:endnote w:type="continuationSeparator" w:id="0">
    <w:p w14:paraId="1F4D896E" w14:textId="77777777" w:rsidR="00F26871" w:rsidRDefault="00F268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71C9D" w:rsidRDefault="00471C9D" w14:paraId="0E312654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71C9D" w:rsidRDefault="00471C9D" w14:paraId="7B2DE4D5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71C9D" w:rsidRDefault="00471C9D" w14:paraId="570F073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E372" w14:textId="77777777" w:rsidR="00F26871" w:rsidRDefault="00F26871">
      <w:pPr>
        <w:spacing w:line="240" w:lineRule="auto"/>
      </w:pPr>
      <w:r>
        <w:separator/>
      </w:r>
    </w:p>
  </w:footnote>
  <w:footnote w:type="continuationSeparator" w:id="0">
    <w:p w14:paraId="0273AAA0" w14:textId="77777777" w:rsidR="00F26871" w:rsidRDefault="00F26871">
      <w:pPr>
        <w:spacing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471C9D" w:rsidRDefault="00471C9D" w14:paraId="70767CC4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1765B1" w:rsidRDefault="00105013" w14:paraId="35230339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273E09EA" wp14:editId="120F128E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765B1" w:rsidRDefault="00105013" w14:paraId="50991379" w14:textId="77777777">
                          <w:pPr>
                            <w:pStyle w:val="Afzendgegevenskopjes"/>
                          </w:pPr>
                          <w:r>
                            <w:t>Directie Participatie &amp; Decentrale Voorzieningen</w:t>
                          </w:r>
                        </w:p>
                        <w:p w:rsidR="001765B1" w:rsidRDefault="00105013" w14:paraId="1B8CE68C" w14:textId="77777777">
                          <w:pPr>
                            <w:pStyle w:val="Afzendgegevens"/>
                          </w:pPr>
                          <w:r>
                            <w:t>Programmadirectie Armoede en Schulden</w:t>
                          </w:r>
                        </w:p>
                        <w:p w:rsidR="001765B1" w:rsidRDefault="001765B1" w14:paraId="07753752" w14:textId="77777777">
                          <w:pPr>
                            <w:pStyle w:val="WitregelW2"/>
                          </w:pPr>
                        </w:p>
                        <w:p w:rsidR="001765B1" w:rsidRDefault="00105013" w14:paraId="36D7E994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29 september 2026</w:t>
                          </w:r>
                          <w:r>
                            <w:fldChar w:fldCharType="end"/>
                          </w:r>
                        </w:p>
                        <w:p w:rsidR="001765B1" w:rsidRDefault="001765B1" w14:paraId="78839BB1" w14:textId="77777777">
                          <w:pPr>
                            <w:pStyle w:val="WitregelW1"/>
                          </w:pPr>
                        </w:p>
                        <w:p w:rsidR="001765B1" w:rsidRDefault="00105013" w14:paraId="6BF8CD2F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2026-0000359276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1765B1" w:rsidRDefault="00105013" w14:paraId="50991379" w14:textId="77777777">
                    <w:pPr>
                      <w:pStyle w:val="Afzendgegevenskopjes"/>
                    </w:pPr>
                    <w:r>
                      <w:t>Directie Participatie &amp; Decentrale Voorzieningen</w:t>
                    </w:r>
                  </w:p>
                  <w:p w:rsidR="001765B1" w:rsidRDefault="00105013" w14:paraId="1B8CE68C" w14:textId="77777777">
                    <w:pPr>
                      <w:pStyle w:val="Afzendgegevens"/>
                    </w:pPr>
                    <w:r>
                      <w:t>Programmadirectie Armoede en Schulden</w:t>
                    </w:r>
                  </w:p>
                  <w:p w:rsidR="001765B1" w:rsidRDefault="001765B1" w14:paraId="07753752" w14:textId="77777777">
                    <w:pPr>
                      <w:pStyle w:val="WitregelW2"/>
                    </w:pPr>
                  </w:p>
                  <w:p w:rsidR="001765B1" w:rsidRDefault="00105013" w14:paraId="36D7E994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29 september 2026</w:t>
                    </w:r>
                    <w:r>
                      <w:fldChar w:fldCharType="end"/>
                    </w:r>
                  </w:p>
                  <w:p w:rsidR="001765B1" w:rsidRDefault="001765B1" w14:paraId="78839BB1" w14:textId="77777777">
                    <w:pPr>
                      <w:pStyle w:val="WitregelW1"/>
                    </w:pPr>
                  </w:p>
                  <w:p w:rsidR="001765B1" w:rsidRDefault="00105013" w14:paraId="6BF8CD2F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2026-0000359276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67477C11" wp14:editId="3C6F980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1765B1" w:rsidRDefault="00105013" w14:paraId="3ED72F14" w14:textId="7777777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2027338F" wp14:editId="1AF1BC95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765B1" w:rsidRDefault="00105013" w14:paraId="0D27A719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1765B1" w:rsidRDefault="00105013" w14:paraId="0D27A719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46DC6C7B" wp14:editId="113A880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765B1" w:rsidRDefault="001765B1" w14:paraId="745D5863" w14:textId="77777777">
                          <w:pPr>
                            <w:pStyle w:val="WitregelW1"/>
                          </w:pPr>
                        </w:p>
                        <w:p w:rsidRPr="009C5670" w:rsidR="001765B1" w:rsidRDefault="00105013" w14:paraId="3C14B84A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C5670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9C5670" w:rsidR="001765B1" w:rsidRDefault="00105013" w14:paraId="01EEBF23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C5670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:rsidRPr="009C5670" w:rsidR="001765B1" w:rsidRDefault="00105013" w14:paraId="3F27436F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C5670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:rsidRPr="009C5670" w:rsidR="001765B1" w:rsidRDefault="001765B1" w14:paraId="6052C920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1765B1" w:rsidRDefault="00105013" w14:paraId="62FAAC43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2026-0000359276</w:t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</w:p>
                        <w:p w:rsidR="009C5670" w:rsidP="009C5670" w:rsidRDefault="00105013" w14:paraId="65C0A51F" w14:textId="77777777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:rsidRPr="009C5670" w:rsidR="00105013" w:rsidP="009C5670" w:rsidRDefault="00105013" w14:paraId="52FB96ED" w14:textId="1E5609BF">
                          <w:pPr>
                            <w:pStyle w:val="Referentiegegevenskopjes"/>
                            <w:rPr>
                              <w:b w:val="false"/>
                              <w:bCs/>
                            </w:rPr>
                          </w:pPr>
                          <w:r w:rsidRPr="009C5670">
                            <w:rPr>
                              <w:b w:val="false"/>
                              <w:bCs/>
                            </w:rPr>
                            <w:t>2026Z6982</w:t>
                          </w:r>
                        </w:p>
                        <w:bookmarkStart w:name="_Hlk241058703" w:id="0"/>
                        <w:p>
                          <w:pPr>
                            <w:pStyle w:val="Referentiegegevenskopjes"/>
                          </w:pPr>
                          <w:r>
                            <w:fldChar w:fldCharType="begin"/>
                            <w:instrText xml:space="preserve"> DOCPROPERTY  "iCC"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</w:p>
                        <w:bookmarkEnd w:id="0"/>
                        <w:p w:rsidR="001765B1" w:rsidRDefault="001765B1" w14:paraId="1559825E" w14:textId="77777777">
                          <w:pPr>
                            <w:pStyle w:val="WitregelW1"/>
                          </w:pP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"iBijlagen"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="001765B1" w:rsidRDefault="001765B1" w14:paraId="745D5863" w14:textId="77777777">
                    <w:pPr>
                      <w:pStyle w:val="WitregelW1"/>
                    </w:pPr>
                  </w:p>
                  <w:p w:rsidRPr="009C5670" w:rsidR="001765B1" w:rsidRDefault="00105013" w14:paraId="3C14B84A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9C5670">
                      <w:rPr>
                        <w:lang w:val="de-DE"/>
                      </w:rPr>
                      <w:t>Postbus 90801</w:t>
                    </w:r>
                  </w:p>
                  <w:p w:rsidRPr="009C5670" w:rsidR="001765B1" w:rsidRDefault="00105013" w14:paraId="01EEBF23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9C5670">
                      <w:rPr>
                        <w:lang w:val="de-DE"/>
                      </w:rPr>
                      <w:t>2509 LV  Den Haag</w:t>
                    </w:r>
                  </w:p>
                  <w:p w:rsidRPr="009C5670" w:rsidR="001765B1" w:rsidRDefault="00105013" w14:paraId="3F27436F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9C5670">
                      <w:rPr>
                        <w:lang w:val="de-DE"/>
                      </w:rPr>
                      <w:t>T   070 333 44 44</w:t>
                    </w:r>
                  </w:p>
                  <w:p w:rsidRPr="009C5670" w:rsidR="001765B1" w:rsidRDefault="001765B1" w14:paraId="6052C920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1765B1" w:rsidRDefault="00105013" w14:paraId="62FAAC43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2026-0000359276</w:t>
                    </w:r>
                    <w:r>
                      <w:fldChar w:fldCharType="end"/>
                    </w:r>
                    <w:r>
                      <w:br/>
                    </w:r>
                  </w:p>
                  <w:p w:rsidR="009C5670" w:rsidP="009C5670" w:rsidRDefault="00105013" w14:paraId="65C0A51F" w14:textId="77777777">
                    <w:pPr>
                      <w:pStyle w:val="Referentiegegevenskopjes"/>
                    </w:pPr>
                    <w:r>
                      <w:t>Uw referentie</w:t>
                    </w:r>
                  </w:p>
                  <w:p w:rsidRPr="009C5670" w:rsidR="00105013" w:rsidP="009C5670" w:rsidRDefault="00105013" w14:paraId="52FB96ED" w14:textId="1E5609BF">
                    <w:pPr>
                      <w:pStyle w:val="Referentiegegevenskopjes"/>
                      <w:rPr>
                        <w:b w:val="false"/>
                        <w:bCs/>
                      </w:rPr>
                    </w:pPr>
                    <w:r w:rsidRPr="009C5670">
                      <w:rPr>
                        <w:b w:val="false"/>
                        <w:bCs/>
                      </w:rPr>
                      <w:t>2026Z6982</w:t>
                    </w:r>
                  </w:p>
                  <w:bookmarkStart w:name="_Hlk241058703" w:id="1"/>
                  <w:p>
                    <w:pPr>
                      <w:pStyle w:val="Referentiegegevenskopjes"/>
                    </w:pPr>
                    <w:r>
                      <w:fldChar w:fldCharType="begin"/>
                      <w:instrText xml:space="preserve"> DOCPROPERTY  "iCC"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</w:p>
                  <w:bookmarkEnd w:id="1"/>
                  <w:p w:rsidR="001765B1" w:rsidRDefault="001765B1" w14:paraId="1559825E" w14:textId="77777777">
                    <w:pPr>
                      <w:pStyle w:val="WitregelW1"/>
                    </w:pP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"iBijlagen"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0D81F447" wp14:editId="4D84F8F2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765B1" w:rsidRDefault="00105013" w14:paraId="16FFCFFF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1765B1" w:rsidRDefault="00105013" w14:paraId="16FFCFFF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014F3BC0" wp14:editId="57B3F47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765B1" w:rsidRDefault="00105013" w14:paraId="6B56E0E6" w14:textId="77777777">
                          <w:r>
                            <w:t>De voorzitter van de Tweede Kamer der Staten-Generaal</w:t>
                          </w:r>
                        </w:p>
                        <w:p w:rsidR="001765B1" w:rsidRDefault="00105013" w14:paraId="7EFEB92F" w14:textId="77777777">
                          <w:r>
                            <w:t xml:space="preserve">Postbus 20018 </w:t>
                          </w:r>
                        </w:p>
                        <w:p w:rsidR="001765B1" w:rsidRDefault="00105013" w14:paraId="0D1333FE" w14:textId="77777777">
                          <w:r>
                            <w:t>2500 EA  Den Haag</w:t>
                          </w:r>
                        </w:p>
                        <w:p w:rsidR="001765B1" w:rsidRDefault="00105013" w14:paraId="34BE4AC0" w14:textId="7777777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1765B1" w:rsidRDefault="00105013" w14:paraId="6B56E0E6" w14:textId="77777777">
                    <w:r>
                      <w:t>De voorzitter van de Tweede Kamer der Staten-Generaal</w:t>
                    </w:r>
                  </w:p>
                  <w:p w:rsidR="001765B1" w:rsidRDefault="00105013" w14:paraId="7EFEB92F" w14:textId="77777777">
                    <w:r>
                      <w:t xml:space="preserve">Postbus 20018 </w:t>
                    </w:r>
                  </w:p>
                  <w:p w:rsidR="001765B1" w:rsidRDefault="00105013" w14:paraId="0D1333FE" w14:textId="77777777">
                    <w:r>
                      <w:t>2500 EA  Den Haag</w:t>
                    </w:r>
                  </w:p>
                  <w:p w:rsidR="001765B1" w:rsidRDefault="00105013" w14:paraId="34BE4AC0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2DB555AA" wp14:editId="20A42C0F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1765B1" w14:paraId="77C2AC7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1765B1" w:rsidRDefault="001765B1" w14:paraId="41ACFDA0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1765B1" w:rsidRDefault="001765B1" w14:paraId="248AB15B" w14:textId="77777777"/>
                            </w:tc>
                          </w:tr>
                          <w:tr w:rsidR="001765B1" w14:paraId="7B249D4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1765B1" w:rsidRDefault="00105013" w14:paraId="025EA10E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"iDatum"  \* MERGEFORMAT </w:instrText>
                                  <w:fldChar w:fldCharType="separate"/>
                                </w:r>
                                <w:r>
                                  <w:t>29 september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765B1" w14:paraId="19B945F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1765B1" w:rsidRDefault="00105013" w14:paraId="46B28E58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1765B1" w:rsidRDefault="00105013" w14:paraId="4B0BAB59" w14:textId="5D61CF51">
                                <w:fldSimple w:instr=" DOCPROPERTY  &quot;iOnderwerp&quot;  \* MERGEFORMAT ">
                                  <w:r w:rsidR="00471C9D">
                                    <w:t>Beantwoording Kamervragen over kinderen die vanwege armoede zonder noodzakelijke schoolspullen zitten</w:t>
                                  </w:r>
                                </w:fldSimple>
                              </w:p>
                            </w:tc>
                          </w:tr>
                          <w:tr w:rsidR="001765B1" w14:paraId="583F9EA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1765B1" w:rsidRDefault="001765B1" w14:paraId="73BD8C8F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1765B1" w:rsidRDefault="001765B1" w14:paraId="49C651DE" w14:textId="77777777"/>
                            </w:tc>
                          </w:tr>
                        </w:tbl>
                        <w:p w:rsidR="00C43DA3" w:rsidRDefault="00C43DA3" w14:paraId="1BB6EAFA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1765B1" w14:paraId="77C2AC7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1765B1" w:rsidRDefault="001765B1" w14:paraId="41ACFDA0" w14:textId="77777777"/>
                      </w:tc>
                      <w:tc>
                        <w:tcPr>
                          <w:tcW w:w="5244" w:type="dxa"/>
                        </w:tcPr>
                        <w:p w:rsidR="001765B1" w:rsidRDefault="001765B1" w14:paraId="248AB15B" w14:textId="77777777"/>
                      </w:tc>
                    </w:tr>
                    <w:tr w:rsidR="001765B1" w14:paraId="7B249D4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1765B1" w:rsidRDefault="00105013" w14:paraId="025EA10E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29 september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765B1" w14:paraId="19B945F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1765B1" w:rsidRDefault="00105013" w14:paraId="46B28E58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1765B1" w:rsidRDefault="00105013" w14:paraId="4B0BAB59" w14:textId="5D61CF51">
                          <w:fldSimple w:instr=" DOCPROPERTY  &quot;iOnderwerp&quot;  \* MERGEFORMAT ">
                            <w:r w:rsidR="00471C9D">
                              <w:t>Beantwoording Kamervragen over kinderen die vanwege armoede zonder noodzakelijke schoolspullen zitten</w:t>
                            </w:r>
                          </w:fldSimple>
                        </w:p>
                      </w:tc>
                    </w:tr>
                    <w:tr w:rsidR="001765B1" w14:paraId="583F9EA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1765B1" w:rsidRDefault="001765B1" w14:paraId="73BD8C8F" w14:textId="77777777"/>
                      </w:tc>
                      <w:tc>
                        <w:tcPr>
                          <w:tcW w:w="5244" w:type="dxa"/>
                        </w:tcPr>
                        <w:p w:rsidR="001765B1" w:rsidRDefault="001765B1" w14:paraId="49C651DE" w14:textId="77777777"/>
                      </w:tc>
                    </w:tr>
                  </w:tbl>
                  <w:p w:rsidR="00C43DA3" w:rsidRDefault="00C43DA3" w14:paraId="1BB6EAFA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553AF1FF" wp14:editId="5162A67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885E56"/>
    <w:multiLevelType w:val="multilevel"/>
    <w:tmpl w:val="C112F702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A1EC01D"/>
    <w:multiLevelType w:val="multilevel"/>
    <w:tmpl w:val="DE2682C7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680BE51"/>
    <w:multiLevelType w:val="multilevel"/>
    <w:tmpl w:val="FDE3CD7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6D093BC"/>
    <w:multiLevelType w:val="multilevel"/>
    <w:tmpl w:val="AFAECE52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3CAB74"/>
    <w:multiLevelType w:val="multilevel"/>
    <w:tmpl w:val="223E404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7BD38F"/>
    <w:multiLevelType w:val="multilevel"/>
    <w:tmpl w:val="FB60B70A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DD5C2E"/>
    <w:multiLevelType w:val="multilevel"/>
    <w:tmpl w:val="4C7669C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5715FF2"/>
    <w:multiLevelType w:val="multilevel"/>
    <w:tmpl w:val="97F7448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822963769">
    <w:abstractNumId w:val="0"/>
  </w:num>
  <w:num w:numId="2" w16cid:durableId="1317222323">
    <w:abstractNumId w:val="1"/>
  </w:num>
  <w:num w:numId="3" w16cid:durableId="152457412">
    <w:abstractNumId w:val="7"/>
  </w:num>
  <w:num w:numId="4" w16cid:durableId="909970054">
    <w:abstractNumId w:val="6"/>
  </w:num>
  <w:num w:numId="5" w16cid:durableId="568541985">
    <w:abstractNumId w:val="3"/>
  </w:num>
  <w:num w:numId="6" w16cid:durableId="1235092328">
    <w:abstractNumId w:val="5"/>
  </w:num>
  <w:num w:numId="7" w16cid:durableId="1135296037">
    <w:abstractNumId w:val="4"/>
  </w:num>
  <w:num w:numId="8" w16cid:durableId="1504005115">
    <w:abstractNumId w:val="2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20"/>
  <w:removePersonalInformation/>
  <w:attachedTemplate r:id="rId1"/>
  <w:defaultTabStop w:val="708"/>
  <w:hyphenationZone w:val="425"/>
  <w:characterSpacingControl w:val="doNotCompress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48"/>
    <w:rsid w:val="00105013"/>
    <w:rsid w:val="001765B1"/>
    <w:rsid w:val="00471C9D"/>
    <w:rsid w:val="005605B2"/>
    <w:rsid w:val="008F5CF6"/>
    <w:rsid w:val="009C2848"/>
    <w:rsid w:val="009C5670"/>
    <w:rsid w:val="00AF40DA"/>
    <w:rsid w:val="00B30654"/>
    <w:rsid w:val="00C33C75"/>
    <w:rsid w:val="00C43DA3"/>
    <w:rsid w:val="00E725B2"/>
    <w:rsid w:val="00EB1157"/>
    <w:rsid w:val="00F26871"/>
    <w:rsid w:val="00FA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40AC2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H:\Downloads\Beantwoording%20Kamervragen%20Schoolspullen%20SP\Brief%20Kamer%20(3)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1</properties:Pages>
  <properties:Words>34</properties:Words>
  <properties:Characters>190</properties:Characters>
  <properties:Lines>1</properties:Lines>
  <properties:Paragraphs>1</properties:Paragraphs>
  <properties:ScaleCrop>false</properties:ScaleCrop>
  <properties:LinksUpToDate>false</properties:LinksUpToDate>
  <properties:CharactersWithSpaces>223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2026-09-23T10:19:00.0000000Z</dcterms:created>
  <dc:creator/>
  <lastModifiedBy/>
  <dcterms:modified xsi:type="dcterms:W3CDTF">2026-09-29T08:42:00.0000000Z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Beantwoording Kamervragen over kinderen die vanwege armoede zonder noodzakelijke schoolspullen zitten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Directie Participatie &amp; Decentrale Voorzieningen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M.W. Farooqi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/>
  </prop:property>
  <prop:property fmtid="{D5CDD505-2E9C-101B-9397-08002B2CF9AE}" pid="31" name="iCC">
    <vt:lpwstr/>
  </prop:property>
  <prop:property fmtid="{D5CDD505-2E9C-101B-9397-08002B2CF9AE}" pid="32" name="iDatum">
    <vt:lpwstr>29 september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Beantwoording Kamervragen over kinderen die vanwege armoede zonder noodzakelijke schoolspullen zitten</vt:lpwstr>
  </prop:property>
  <prop:property fmtid="{D5CDD505-2E9C-101B-9397-08002B2CF9AE}" pid="36" name="iOnsKenmerk">
    <vt:lpwstr>2026-0000359276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>Aanbiedingsbrief Kamervragen lid Dijk - over kinde</vt:lpwstr>
  </prop:property>
</prop:Properties>
</file>