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C1AC9" w:rsidRDefault="00BC1AC9" w14:paraId="76EC88CE" w14:textId="77777777"/>
    <w:p w:rsidR="00BC1AC9" w:rsidRDefault="00BA3E87" w14:paraId="6B494949" w14:textId="77777777">
      <w:r>
        <w:t>Geachte Voorzitter,</w:t>
      </w:r>
    </w:p>
    <w:p w:rsidR="00BC1AC9" w:rsidRDefault="00BC1AC9" w14:paraId="758D587F" w14:textId="77777777"/>
    <w:p w:rsidR="00BC1AC9" w:rsidRDefault="00BA3E87" w14:paraId="4A88FE64" w14:textId="77777777">
      <w:r>
        <w:t xml:space="preserve">Hierbij ontvangt u ter voorbereiding op de Algemene Financiële Beschouwingen de antwoorden op de feitelijke Kamervragen die uw Kamer heeft gesteld </w:t>
      </w:r>
      <w:proofErr w:type="gramStart"/>
      <w:r>
        <w:t>inzake</w:t>
      </w:r>
      <w:proofErr w:type="gramEnd"/>
      <w:r>
        <w:t xml:space="preserve"> de: </w:t>
      </w:r>
    </w:p>
    <w:p w:rsidR="00BC1AC9" w:rsidRDefault="00BA3E87" w14:paraId="04941EB8" w14:textId="77777777">
      <w:pPr>
        <w:numPr>
          <w:ilvl w:val="0"/>
          <w:numId w:val="4"/>
        </w:numPr>
      </w:pPr>
      <w:r>
        <w:t>Miljoenennota 2027;</w:t>
      </w:r>
    </w:p>
    <w:p w:rsidR="00BC1AC9" w:rsidRDefault="00BA3E87" w14:paraId="416B2AE5" w14:textId="77777777">
      <w:pPr>
        <w:numPr>
          <w:ilvl w:val="0"/>
          <w:numId w:val="4"/>
        </w:numPr>
      </w:pPr>
      <w:r>
        <w:t>Bijlagen van de Miljoenennota 202</w:t>
      </w:r>
      <w:r w:rsidR="009D5EA2">
        <w:t>7</w:t>
      </w:r>
      <w:r>
        <w:t xml:space="preserve">; </w:t>
      </w:r>
    </w:p>
    <w:p w:rsidR="00BC1AC9" w:rsidRDefault="00BA3E87" w14:paraId="475979EB" w14:textId="77777777">
      <w:pPr>
        <w:numPr>
          <w:ilvl w:val="0"/>
          <w:numId w:val="4"/>
        </w:numPr>
      </w:pPr>
      <w:r>
        <w:t>Begrotingsstaten van het ministerie van Financiën (IXB) en Nationale Schuld (IXA) over de ontwerpbegroting 202</w:t>
      </w:r>
      <w:r w:rsidR="009D5EA2">
        <w:t>7</w:t>
      </w:r>
      <w:r>
        <w:t>;</w:t>
      </w:r>
    </w:p>
    <w:p w:rsidR="00BC1AC9" w:rsidRDefault="00BA3E87" w14:paraId="4EA70755" w14:textId="77777777">
      <w:pPr>
        <w:numPr>
          <w:ilvl w:val="0"/>
          <w:numId w:val="4"/>
        </w:numPr>
      </w:pPr>
      <w:r>
        <w:t>Begrotingsstaten van het ministerie van Financiën (IXB) en Nationale Schuld (IXA) over de suppletoire begroting september 202</w:t>
      </w:r>
      <w:r w:rsidR="009D5EA2">
        <w:t>6</w:t>
      </w:r>
      <w:r>
        <w:t>.</w:t>
      </w:r>
    </w:p>
    <w:p w:rsidR="00BC1AC9" w:rsidRDefault="00BC1AC9" w14:paraId="78D13559" w14:textId="77777777"/>
    <w:p w:rsidR="00BC1AC9" w:rsidRDefault="00BA3E87" w14:paraId="0CF87FA3" w14:textId="77777777">
      <w:r>
        <w:t>Hoogachtend,</w:t>
      </w:r>
    </w:p>
    <w:p w:rsidR="00BC1AC9" w:rsidRDefault="00BC1AC9" w14:paraId="34453DB3" w14:textId="77777777"/>
    <w:p w:rsidR="00BC1AC9" w:rsidRDefault="00BA3E87" w14:paraId="5F5CB951" w14:textId="77777777">
      <w:proofErr w:type="gramStart"/>
      <w:r>
        <w:t>de</w:t>
      </w:r>
      <w:proofErr w:type="gramEnd"/>
      <w:r>
        <w:t xml:space="preserve"> minister van </w:t>
      </w:r>
      <w:r w:rsidR="009D5EA2">
        <w:t>Financiën</w:t>
      </w:r>
      <w:r>
        <w:t>,</w:t>
      </w:r>
    </w:p>
    <w:p w:rsidR="00BC1AC9" w:rsidRDefault="00BC1AC9" w14:paraId="033E4899" w14:textId="77777777"/>
    <w:p w:rsidR="00BC1AC9" w:rsidRDefault="00BC1AC9" w14:paraId="0773C5D7" w14:textId="77777777"/>
    <w:p w:rsidR="00BC1AC9" w:rsidRDefault="00BC1AC9" w14:paraId="7F797BAE" w14:textId="77777777"/>
    <w:p w:rsidR="00BC1AC9" w:rsidRDefault="00BC1AC9" w14:paraId="728ACA58" w14:textId="77777777"/>
    <w:p w:rsidR="00BC1AC9" w:rsidRDefault="00BC1AC9" w14:paraId="51818489" w14:textId="77777777"/>
    <w:p w:rsidR="00BC1AC9" w:rsidRDefault="00BC1AC9" w14:paraId="70C64B44" w14:textId="77777777"/>
    <w:p w:rsidR="00BC1AC9" w:rsidRDefault="00BA3E87" w14:paraId="02426532" w14:textId="77777777">
      <w:r>
        <w:t>E. Heinen</w:t>
      </w:r>
    </w:p>
    <w:p w:rsidR="00BC1AC9" w:rsidRDefault="00BC1AC9" w14:paraId="4830DB72" w14:textId="77777777"/>
    <w:p w:rsidR="00BC1AC9" w:rsidRDefault="00BC1AC9" w14:paraId="155F8BAC" w14:textId="77777777">
      <w:pPr>
        <w:pStyle w:val="WitregelW1bodytekst"/>
      </w:pPr>
    </w:p>
    <w:p w:rsidR="00BC1AC9" w:rsidRDefault="00BC1AC9" w14:paraId="0D7DF524" w14:textId="77777777"/>
    <w:p w:rsidR="00BC1AC9" w:rsidRDefault="00BC1AC9" w14:paraId="34322DA3" w14:textId="77777777"/>
    <w:p w:rsidR="00BC1AC9" w:rsidRDefault="00BC1AC9" w14:paraId="040D8B9A" w14:textId="77777777"/>
    <w:p w:rsidR="00BC1AC9" w:rsidRDefault="00BC1AC9" w14:paraId="16B14E11" w14:textId="77777777"/>
    <w:p w:rsidR="00BC1AC9" w:rsidRDefault="00BC1AC9" w14:paraId="2B0CA1B7" w14:textId="77777777"/>
    <w:p w:rsidR="00BC1AC9" w:rsidRDefault="00BC1AC9" w14:paraId="1EA4C485" w14:textId="77777777"/>
    <w:p w:rsidR="00BC1AC9" w:rsidRDefault="00BC1AC9" w14:paraId="3213F065" w14:textId="77777777"/>
    <w:p w:rsidR="00BC1AC9" w:rsidRDefault="00BC1AC9" w14:paraId="41FA1082" w14:textId="77777777"/>
    <w:sectPr w:rsidR="00BC1AC9">
      <w:headerReference w:type="default" r:id="rId7"/>
      <w:footerReference w:type="default" r:id="rId8"/>
      <w:headerReference w:type="first" r:id="rId9"/>
      <w:pgSz w:w="11905" w:h="16837"/>
      <w:pgMar w:top="3764" w:right="2777" w:bottom="1076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4D2B52" w14:textId="77777777" w:rsidR="00013F5D" w:rsidRDefault="00013F5D">
      <w:pPr>
        <w:spacing w:line="240" w:lineRule="auto"/>
      </w:pPr>
      <w:r>
        <w:separator/>
      </w:r>
    </w:p>
  </w:endnote>
  <w:endnote w:type="continuationSeparator" w:id="0">
    <w:p w14:paraId="24721948" w14:textId="77777777" w:rsidR="00013F5D" w:rsidRDefault="00013F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73817" w14:textId="77777777" w:rsidR="00BC1AC9" w:rsidRDefault="00BC1AC9">
    <w:pPr>
      <w:spacing w:after="1077" w:line="14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52E6C" w14:textId="77777777" w:rsidR="00013F5D" w:rsidRDefault="00013F5D">
      <w:pPr>
        <w:spacing w:line="240" w:lineRule="auto"/>
      </w:pPr>
      <w:r>
        <w:separator/>
      </w:r>
    </w:p>
  </w:footnote>
  <w:footnote w:type="continuationSeparator" w:id="0">
    <w:p w14:paraId="31B54FE7" w14:textId="77777777" w:rsidR="00013F5D" w:rsidRDefault="00013F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58879" w14:textId="77777777" w:rsidR="00BC1AC9" w:rsidRDefault="00BA3E87">
    <w:r>
      <w:rPr>
        <w:noProof/>
      </w:rPr>
      <mc:AlternateContent>
        <mc:Choice Requires="wps">
          <w:drawing>
            <wp:anchor distT="0" distB="0" distL="0" distR="0" simplePos="0" relativeHeight="251652096" behindDoc="0" locked="1" layoutInCell="1" allowOverlap="1" wp14:anchorId="632E73A3" wp14:editId="08170F8E">
              <wp:simplePos x="1007744" y="1965325"/>
              <wp:positionH relativeFrom="page">
                <wp:posOffset>1007744</wp:posOffset>
              </wp:positionH>
              <wp:positionV relativeFrom="paragraph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1214D87" w14:textId="77777777" w:rsidR="004165C7" w:rsidRDefault="004165C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632E73A3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31214D87" w14:textId="77777777" w:rsidR="004165C7" w:rsidRDefault="004165C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3120" behindDoc="0" locked="1" layoutInCell="1" allowOverlap="1" wp14:anchorId="77BC7E2B" wp14:editId="154131AF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C31DCDF" w14:textId="77777777" w:rsidR="00BC1AC9" w:rsidRDefault="00BA3E87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FF35B43" w14:textId="77777777" w:rsidR="00BC1AC9" w:rsidRDefault="0038705F">
                          <w:pPr>
                            <w:pStyle w:val="Referentiegegevens"/>
                          </w:pPr>
                          <w:sdt>
                            <w:sdtPr>
                              <w:id w:val="1922985212"/>
                              <w:date w:fullDate="2026-09-22T08:45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BA3E87">
                                <w:t>22 september 2026</w:t>
                              </w:r>
                            </w:sdtContent>
                          </w:sdt>
                        </w:p>
                        <w:p w14:paraId="5600E3BE" w14:textId="77777777" w:rsidR="00BC1AC9" w:rsidRDefault="00BC1AC9">
                          <w:pPr>
                            <w:pStyle w:val="WitregelW1"/>
                          </w:pPr>
                        </w:p>
                        <w:p w14:paraId="7B2DD805" w14:textId="77777777" w:rsidR="00BC1AC9" w:rsidRDefault="00BA3E8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28C53C84" w14:textId="77777777" w:rsidR="003C0FF0" w:rsidRDefault="0038705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2026-0000389851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7BC7E2B" id="46fef022-aa3c-11ea-a756-beb5f67e67be" o:spid="_x0000_s1027" type="#_x0000_t202" alt="Colofon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7C31DCDF" w14:textId="77777777" w:rsidR="00BC1AC9" w:rsidRDefault="00BA3E87">
                    <w:pPr>
                      <w:pStyle w:val="Referentiegegevensbold"/>
                    </w:pPr>
                    <w:r>
                      <w:t>Datum</w:t>
                    </w:r>
                  </w:p>
                  <w:p w14:paraId="1FF35B43" w14:textId="77777777" w:rsidR="00BC1AC9" w:rsidRDefault="0038705F">
                    <w:pPr>
                      <w:pStyle w:val="Referentiegegevens"/>
                    </w:pPr>
                    <w:sdt>
                      <w:sdtPr>
                        <w:id w:val="1922985212"/>
                        <w:date w:fullDate="2026-09-22T08:45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BA3E87">
                          <w:t>22 september 2026</w:t>
                        </w:r>
                      </w:sdtContent>
                    </w:sdt>
                  </w:p>
                  <w:p w14:paraId="5600E3BE" w14:textId="77777777" w:rsidR="00BC1AC9" w:rsidRDefault="00BC1AC9">
                    <w:pPr>
                      <w:pStyle w:val="WitregelW1"/>
                    </w:pPr>
                  </w:p>
                  <w:p w14:paraId="7B2DD805" w14:textId="77777777" w:rsidR="00BC1AC9" w:rsidRDefault="00BA3E8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28C53C84" w14:textId="77777777" w:rsidR="003C0FF0" w:rsidRDefault="0038705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2026-0000389851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11BB602" wp14:editId="1F221D61">
              <wp:simplePos x="1007744" y="10194925"/>
              <wp:positionH relativeFrom="page">
                <wp:posOffset>1007744</wp:posOffset>
              </wp:positionH>
              <wp:positionV relativeFrom="paragraph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047EB1D" w14:textId="77777777" w:rsidR="004165C7" w:rsidRDefault="004165C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11BB602" id="46fef0b8-aa3c-11ea-a756-beb5f67e67be" o:spid="_x0000_s1028" type="#_x0000_t202" alt="Voettekst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3047EB1D" w14:textId="77777777" w:rsidR="004165C7" w:rsidRDefault="004165C7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7ACDE3FC" wp14:editId="47B02668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EFFD81F" w14:textId="77777777" w:rsidR="003C0FF0" w:rsidRDefault="0038705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ACDE3FC" id="46fef06f-aa3c-11ea-a756-beb5f67e67be" o:spid="_x0000_s1029" type="#_x0000_t202" alt="Paginanummering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4EFFD81F" w14:textId="77777777" w:rsidR="003C0FF0" w:rsidRDefault="0038705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AD348" w14:textId="77777777" w:rsidR="00BC1AC9" w:rsidRDefault="00BA3E87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4BBE3C92" wp14:editId="5C26903E">
              <wp:simplePos x="3545840" y="0"/>
              <wp:positionH relativeFrom="page">
                <wp:posOffset>3545840</wp:posOffset>
              </wp:positionH>
              <wp:positionV relativeFrom="paragraph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 descr="Container voor beel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75DCE9" w14:textId="77777777" w:rsidR="00BC1AC9" w:rsidRDefault="00BA3E8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77321B8" wp14:editId="46E1912B">
                                <wp:extent cx="467995" cy="1583865"/>
                                <wp:effectExtent l="0" t="0" r="0" b="0"/>
                                <wp:docPr id="6" name="Logo" descr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4BBE3C92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alt="Container voor beeldmerk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1C75DCE9" w14:textId="77777777" w:rsidR="00BC1AC9" w:rsidRDefault="00BA3E8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77321B8" wp14:editId="46E1912B">
                          <wp:extent cx="467995" cy="1583865"/>
                          <wp:effectExtent l="0" t="0" r="0" b="0"/>
                          <wp:docPr id="6" name="Logo" descr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4E78873E" wp14:editId="00E944DF">
              <wp:simplePos x="3995420" y="0"/>
              <wp:positionH relativeFrom="page">
                <wp:posOffset>3995420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 descr="Container voor woordmer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EE9C05D" w14:textId="77777777" w:rsidR="00BC1AC9" w:rsidRDefault="00BA3E87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568B0C17" wp14:editId="2F5BB6A8">
                                <wp:extent cx="2339975" cy="1582834"/>
                                <wp:effectExtent l="0" t="0" r="0" b="0"/>
                                <wp:docPr id="8" name="Logotype" descr="Ministerie van Financiën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E78873E" id="583cb846-a587-474e-9efc-17a024d629a0" o:spid="_x0000_s1031" type="#_x0000_t202" alt="Container voor woordmerk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0EE9C05D" w14:textId="77777777" w:rsidR="00BC1AC9" w:rsidRDefault="00BA3E87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568B0C17" wp14:editId="2F5BB6A8">
                          <wp:extent cx="2339975" cy="1582834"/>
                          <wp:effectExtent l="0" t="0" r="0" b="0"/>
                          <wp:docPr id="8" name="Logotype" descr="Ministerie van Financiën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1003CF58" wp14:editId="7D361C83">
              <wp:simplePos x="1010919" y="1720214"/>
              <wp:positionH relativeFrom="page">
                <wp:posOffset>1010919</wp:posOffset>
              </wp:positionH>
              <wp:positionV relativeFrom="paragraph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390ACBA" w14:textId="77777777" w:rsidR="00BC1AC9" w:rsidRDefault="00BA3E87">
                          <w:pPr>
                            <w:pStyle w:val="Referentiegegevens"/>
                          </w:pPr>
                          <w:r>
                            <w:t>&gt; Retouradres POSTBUS 20201 2500 EE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03CF58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7390ACBA" w14:textId="77777777" w:rsidR="00BC1AC9" w:rsidRDefault="00BA3E87">
                    <w:pPr>
                      <w:pStyle w:val="Referentiegegevens"/>
                    </w:pPr>
                    <w:r>
                      <w:t>&gt; Retouradres POSTBUS 20201 2500 EE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FF0C61D" wp14:editId="72ED13C9">
              <wp:simplePos x="1007744" y="1954530"/>
              <wp:positionH relativeFrom="page">
                <wp:posOffset>1007744</wp:posOffset>
              </wp:positionH>
              <wp:positionV relativeFrom="paragraph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 descr="Adresvak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ACA4000" w14:textId="77777777" w:rsidR="00BC1AC9" w:rsidRDefault="00BA3E87">
                          <w:r>
                            <w:t xml:space="preserve">Voorzitter van de Tweede Kamer der Staten-Generaal </w:t>
                          </w:r>
                        </w:p>
                        <w:p w14:paraId="6C06327D" w14:textId="77777777" w:rsidR="00BC1AC9" w:rsidRDefault="00BA3E87">
                          <w:r>
                            <w:t>Postbus 20018</w:t>
                          </w:r>
                        </w:p>
                        <w:p w14:paraId="44CBD43B" w14:textId="77777777" w:rsidR="00BC1AC9" w:rsidRDefault="00BA3E87">
                          <w:r>
                            <w:t>2500 EA 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FF0C61D" id="d302f2a1-bb28-4417-9701-e3b1450e5fb6" o:spid="_x0000_s1033" type="#_x0000_t202" alt="Adresvak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6ACA4000" w14:textId="77777777" w:rsidR="00BC1AC9" w:rsidRDefault="00BA3E87">
                    <w:r>
                      <w:t xml:space="preserve">Voorzitter van de Tweede Kamer der Staten-Generaal </w:t>
                    </w:r>
                  </w:p>
                  <w:p w14:paraId="6C06327D" w14:textId="77777777" w:rsidR="00BC1AC9" w:rsidRDefault="00BA3E87">
                    <w:r>
                      <w:t>Postbus 20018</w:t>
                    </w:r>
                  </w:p>
                  <w:p w14:paraId="44CBD43B" w14:textId="77777777" w:rsidR="00BC1AC9" w:rsidRDefault="00BA3E87">
                    <w:r>
                      <w:t>2500 EA  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0C1CEA47" wp14:editId="48D0479C">
              <wp:simplePos x="0" y="0"/>
              <wp:positionH relativeFrom="margin">
                <wp:posOffset>1905</wp:posOffset>
              </wp:positionH>
              <wp:positionV relativeFrom="paragraph">
                <wp:posOffset>3352800</wp:posOffset>
              </wp:positionV>
              <wp:extent cx="4972050" cy="711200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72050" cy="7112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1D27FF" w14:textId="57117D62" w:rsidR="0038705F" w:rsidRDefault="0038705F">
                          <w:r>
                            <w:t>Datum</w:t>
                          </w:r>
                          <w:r>
                            <w:tab/>
                            <w:t xml:space="preserve">       25 september 2026</w:t>
                          </w:r>
                        </w:p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C1AC9" w14:paraId="52E58047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FD61179" w14:textId="77777777" w:rsidR="00BC1AC9" w:rsidRDefault="00BA3E87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2269086E" w14:textId="77777777" w:rsidR="006C61A0" w:rsidRDefault="006C61A0" w:rsidP="006C61A0">
                                <w:r>
                                  <w:t>Feitelijke Kamervragen bij Miljoenennota, bijlagen Miljoenennota en (suppletoire) begroting van Financiën</w:t>
                                </w:r>
                              </w:p>
                              <w:p w14:paraId="327523A7" w14:textId="77777777" w:rsidR="00BC1AC9" w:rsidRDefault="00BC1AC9"/>
                            </w:tc>
                          </w:tr>
                        </w:tbl>
                        <w:p w14:paraId="49770FFD" w14:textId="77777777" w:rsidR="004165C7" w:rsidRDefault="004165C7"/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C1CEA47" id="1670fa0c-13cb-45ec-92be-ef1f34d237c5" o:spid="_x0000_s1034" type="#_x0000_t202" style="position:absolute;margin-left:.15pt;margin-top:264pt;width:391.5pt;height:56pt;z-index:251660288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" filled="f" stroked="f">
              <v:textbox inset="0,0,0,0">
                <w:txbxContent>
                  <w:p w14:paraId="4C1D27FF" w14:textId="57117D62" w:rsidR="0038705F" w:rsidRDefault="0038705F">
                    <w:r>
                      <w:t>Datum</w:t>
                    </w:r>
                    <w:r>
                      <w:tab/>
                      <w:t xml:space="preserve">       25 september 2026</w:t>
                    </w:r>
                  </w:p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C1AC9" w14:paraId="52E58047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FD61179" w14:textId="77777777" w:rsidR="00BC1AC9" w:rsidRDefault="00BA3E87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2269086E" w14:textId="77777777" w:rsidR="006C61A0" w:rsidRDefault="006C61A0" w:rsidP="006C61A0">
                          <w:r>
                            <w:t>Feitelijke Kamervragen bij Miljoenennota, bijlagen Miljoenennota en (suppletoire) begroting van Financiën</w:t>
                          </w:r>
                        </w:p>
                        <w:p w14:paraId="327523A7" w14:textId="77777777" w:rsidR="00BC1AC9" w:rsidRDefault="00BC1AC9"/>
                      </w:tc>
                    </w:tr>
                  </w:tbl>
                  <w:p w14:paraId="49770FFD" w14:textId="77777777" w:rsidR="004165C7" w:rsidRDefault="004165C7"/>
                </w:txbxContent>
              </v:textbox>
              <w10:wrap anchorx="margin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5B2AFB27" wp14:editId="1AF1DADE">
              <wp:simplePos x="5921375" y="1965325"/>
              <wp:positionH relativeFrom="page">
                <wp:posOffset>5921375</wp:posOffset>
              </wp:positionH>
              <wp:positionV relativeFrom="paragraph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 descr="Colofo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CC3A248" w14:textId="77777777" w:rsidR="00BC1AC9" w:rsidRDefault="00BA3E87">
                          <w:pPr>
                            <w:pStyle w:val="Referentiegegevens"/>
                          </w:pPr>
                          <w:r>
                            <w:t>Korte Voorhout 7</w:t>
                          </w:r>
                        </w:p>
                        <w:p w14:paraId="08358198" w14:textId="77777777" w:rsidR="00BC1AC9" w:rsidRDefault="00BA3E87">
                          <w:pPr>
                            <w:pStyle w:val="Referentiegegevens"/>
                          </w:pPr>
                          <w:r>
                            <w:t>2511 CW Den Haag</w:t>
                          </w:r>
                        </w:p>
                        <w:p w14:paraId="07B96B1B" w14:textId="77777777" w:rsidR="00BC1AC9" w:rsidRDefault="00BA3E87">
                          <w:pPr>
                            <w:pStyle w:val="Referentiegegevens"/>
                          </w:pPr>
                          <w:r>
                            <w:t>POSTBUS 20201</w:t>
                          </w:r>
                        </w:p>
                        <w:p w14:paraId="6F4E97D7" w14:textId="77777777" w:rsidR="00BC1AC9" w:rsidRDefault="00BA3E87">
                          <w:pPr>
                            <w:pStyle w:val="Referentiegegevens"/>
                          </w:pPr>
                          <w:r>
                            <w:t>2500 EE  Den Haag</w:t>
                          </w:r>
                        </w:p>
                        <w:p w14:paraId="3523F350" w14:textId="77777777" w:rsidR="00BC1AC9" w:rsidRDefault="00BC1AC9">
                          <w:pPr>
                            <w:pStyle w:val="WitregelW1"/>
                          </w:pPr>
                        </w:p>
                        <w:p w14:paraId="3F3A2698" w14:textId="77777777" w:rsidR="00BC1AC9" w:rsidRDefault="00BA3E87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34E76997" w14:textId="77777777" w:rsidR="003C0FF0" w:rsidRDefault="0038705F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2026-0000389851</w:t>
                          </w:r>
                          <w:r>
                            <w:fldChar w:fldCharType="end"/>
                          </w:r>
                        </w:p>
                        <w:p w14:paraId="2CCA8D90" w14:textId="77777777" w:rsidR="00BC1AC9" w:rsidRDefault="00BC1AC9">
                          <w:pPr>
                            <w:pStyle w:val="WitregelW1"/>
                          </w:pPr>
                        </w:p>
                        <w:p w14:paraId="71A5A0A1" w14:textId="77777777" w:rsidR="00BC1AC9" w:rsidRDefault="00BA3E87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7A104017" w14:textId="77777777" w:rsidR="009D5EA2" w:rsidRDefault="00BA3E87">
                          <w:pPr>
                            <w:pStyle w:val="Referentiegegevens"/>
                          </w:pPr>
                          <w:r>
                            <w:t xml:space="preserve">1. </w:t>
                          </w:r>
                          <w:proofErr w:type="spellStart"/>
                          <w:r>
                            <w:t>Antwoordenset</w:t>
                          </w:r>
                          <w:proofErr w:type="spellEnd"/>
                          <w:r>
                            <w:t xml:space="preserve"> </w:t>
                          </w:r>
                        </w:p>
                        <w:p w14:paraId="5C779915" w14:textId="77777777" w:rsidR="00BC1AC9" w:rsidRDefault="00BC1AC9">
                          <w:pPr>
                            <w:pStyle w:val="WitregelW2"/>
                          </w:pPr>
                        </w:p>
                        <w:p w14:paraId="733895AA" w14:textId="77777777" w:rsidR="00BC1AC9" w:rsidRDefault="00BC1AC9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B2AFB27" id="aa29ef58-fa5a-4ef1-bc47-43f659f7c670" o:spid="_x0000_s1035" type="#_x0000_t202" alt="Colofon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4CC3A248" w14:textId="77777777" w:rsidR="00BC1AC9" w:rsidRDefault="00BA3E87">
                    <w:pPr>
                      <w:pStyle w:val="Referentiegegevens"/>
                    </w:pPr>
                    <w:r>
                      <w:t>Korte Voorhout 7</w:t>
                    </w:r>
                  </w:p>
                  <w:p w14:paraId="08358198" w14:textId="77777777" w:rsidR="00BC1AC9" w:rsidRDefault="00BA3E87">
                    <w:pPr>
                      <w:pStyle w:val="Referentiegegevens"/>
                    </w:pPr>
                    <w:r>
                      <w:t>2511 CW Den Haag</w:t>
                    </w:r>
                  </w:p>
                  <w:p w14:paraId="07B96B1B" w14:textId="77777777" w:rsidR="00BC1AC9" w:rsidRDefault="00BA3E87">
                    <w:pPr>
                      <w:pStyle w:val="Referentiegegevens"/>
                    </w:pPr>
                    <w:r>
                      <w:t>POSTBUS 20201</w:t>
                    </w:r>
                  </w:p>
                  <w:p w14:paraId="6F4E97D7" w14:textId="77777777" w:rsidR="00BC1AC9" w:rsidRDefault="00BA3E87">
                    <w:pPr>
                      <w:pStyle w:val="Referentiegegevens"/>
                    </w:pPr>
                    <w:r>
                      <w:t>2500 EE  Den Haag</w:t>
                    </w:r>
                  </w:p>
                  <w:p w14:paraId="3523F350" w14:textId="77777777" w:rsidR="00BC1AC9" w:rsidRDefault="00BC1AC9">
                    <w:pPr>
                      <w:pStyle w:val="WitregelW1"/>
                    </w:pPr>
                  </w:p>
                  <w:p w14:paraId="3F3A2698" w14:textId="77777777" w:rsidR="00BC1AC9" w:rsidRDefault="00BA3E87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34E76997" w14:textId="77777777" w:rsidR="003C0FF0" w:rsidRDefault="0038705F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"Kenmerk"  \* MERGEFORMAT </w:instrText>
                    </w:r>
                    <w:r>
                      <w:fldChar w:fldCharType="separate"/>
                    </w:r>
                    <w:r>
                      <w:t>2026-0000389851</w:t>
                    </w:r>
                    <w:r>
                      <w:fldChar w:fldCharType="end"/>
                    </w:r>
                  </w:p>
                  <w:p w14:paraId="2CCA8D90" w14:textId="77777777" w:rsidR="00BC1AC9" w:rsidRDefault="00BC1AC9">
                    <w:pPr>
                      <w:pStyle w:val="WitregelW1"/>
                    </w:pPr>
                  </w:p>
                  <w:p w14:paraId="71A5A0A1" w14:textId="77777777" w:rsidR="00BC1AC9" w:rsidRDefault="00BA3E87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7A104017" w14:textId="77777777" w:rsidR="009D5EA2" w:rsidRDefault="00BA3E87">
                    <w:pPr>
                      <w:pStyle w:val="Referentiegegevens"/>
                    </w:pPr>
                    <w:r>
                      <w:t xml:space="preserve">1. </w:t>
                    </w:r>
                    <w:proofErr w:type="spellStart"/>
                    <w:r>
                      <w:t>Antwoordenset</w:t>
                    </w:r>
                    <w:proofErr w:type="spellEnd"/>
                    <w:r>
                      <w:t xml:space="preserve"> </w:t>
                    </w:r>
                  </w:p>
                  <w:p w14:paraId="5C779915" w14:textId="77777777" w:rsidR="00BC1AC9" w:rsidRDefault="00BC1AC9">
                    <w:pPr>
                      <w:pStyle w:val="WitregelW2"/>
                    </w:pPr>
                  </w:p>
                  <w:p w14:paraId="733895AA" w14:textId="77777777" w:rsidR="00BC1AC9" w:rsidRDefault="00BC1AC9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4B662601" wp14:editId="28CCC669">
              <wp:simplePos x="5921375" y="10194925"/>
              <wp:positionH relativeFrom="page">
                <wp:posOffset>5921375</wp:posOffset>
              </wp:positionH>
              <wp:positionV relativeFrom="paragraph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 descr="Paginanummering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4CC557F" w14:textId="77777777" w:rsidR="003C0FF0" w:rsidRDefault="0038705F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B662601" id="fc795519-edb4-40fa-b772-922592680a29" o:spid="_x0000_s1036" type="#_x0000_t202" alt="Paginanummering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14CC557F" w14:textId="77777777" w:rsidR="003C0FF0" w:rsidRDefault="0038705F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52E48003" wp14:editId="230FD313">
              <wp:simplePos x="998219" y="10197465"/>
              <wp:positionH relativeFrom="page">
                <wp:posOffset>998219</wp:posOffset>
              </wp:positionH>
              <wp:positionV relativeFrom="paragraph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 descr="Voetteks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6DC165A" w14:textId="77777777" w:rsidR="004165C7" w:rsidRDefault="004165C7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52E48003" id="ea113d41-b39a-4e3b-9a6a-dce66e72abe4" o:spid="_x0000_s1037" type="#_x0000_t202" alt="Voettekst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46DC165A" w14:textId="77777777" w:rsidR="004165C7" w:rsidRDefault="004165C7"/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AC7A6C"/>
    <w:multiLevelType w:val="multilevel"/>
    <w:tmpl w:val="38CA4CD9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C44A07F3"/>
    <w:multiLevelType w:val="multilevel"/>
    <w:tmpl w:val="468CE5A6"/>
    <w:name w:val="Lijst met opsommingstekens"/>
    <w:styleLink w:val="Lijstmetopsommingstekens"/>
    <w:lvl w:ilvl="0">
      <w:start w:val="1"/>
      <w:numFmt w:val="bullet"/>
      <w:pStyle w:val="Opsomming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D83B6DD9"/>
    <w:multiLevelType w:val="multilevel"/>
    <w:tmpl w:val="24D0CB8A"/>
    <w:name w:val="Artikelnummering"/>
    <w:lvl w:ilvl="0">
      <w:start w:val="1"/>
      <w:numFmt w:val="decimal"/>
      <w:pStyle w:val="Artikelnummer"/>
      <w:lvlText w:val="Artikel %1.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57F253FC"/>
    <w:multiLevelType w:val="multilevel"/>
    <w:tmpl w:val="F4B473E7"/>
    <w:name w:val="Genummerde lijst"/>
    <w:styleLink w:val="Genummerdelijst"/>
    <w:lvl w:ilvl="0">
      <w:start w:val="1"/>
      <w:numFmt w:val="decimal"/>
      <w:pStyle w:val="Nummering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390464152">
    <w:abstractNumId w:val="2"/>
  </w:num>
  <w:num w:numId="2" w16cid:durableId="1871795868">
    <w:abstractNumId w:val="0"/>
  </w:num>
  <w:num w:numId="3" w16cid:durableId="1924608035">
    <w:abstractNumId w:val="3"/>
  </w:num>
  <w:num w:numId="4" w16cid:durableId="12780990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E77"/>
    <w:rsid w:val="00013F5D"/>
    <w:rsid w:val="000E0EAC"/>
    <w:rsid w:val="0038705F"/>
    <w:rsid w:val="003C0FF0"/>
    <w:rsid w:val="004078C5"/>
    <w:rsid w:val="004165C7"/>
    <w:rsid w:val="006C61A0"/>
    <w:rsid w:val="00805115"/>
    <w:rsid w:val="00901AAB"/>
    <w:rsid w:val="00993E77"/>
    <w:rsid w:val="009D5EA2"/>
    <w:rsid w:val="00BA3E87"/>
    <w:rsid w:val="00BC1AC9"/>
    <w:rsid w:val="00BF4C8D"/>
    <w:rsid w:val="00C32040"/>
    <w:rsid w:val="00E2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1D0BDC"/>
  <w15:docId w15:val="{264B5F56-94AF-4249-8187-B7B86FEC0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1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1"/>
      </w:numPr>
    </w:pPr>
  </w:style>
  <w:style w:type="paragraph" w:customStyle="1" w:styleId="Artikelnummer">
    <w:name w:val="Artikelnummer"/>
    <w:basedOn w:val="Standaard"/>
    <w:pPr>
      <w:numPr>
        <w:numId w:val="1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2"/>
      </w:numPr>
    </w:pPr>
  </w:style>
  <w:style w:type="numbering" w:customStyle="1" w:styleId="Genummerdelijst">
    <w:name w:val="Genummerde lijst"/>
    <w:pPr>
      <w:numPr>
        <w:numId w:val="3"/>
      </w:numPr>
    </w:pPr>
  </w:style>
  <w:style w:type="paragraph" w:styleId="Inhopg1">
    <w:name w:val="toc 1"/>
    <w:basedOn w:val="Standaard"/>
    <w:next w:val="Standaard"/>
  </w:style>
  <w:style w:type="paragraph" w:styleId="Inhopg2">
    <w:name w:val="toc 2"/>
    <w:basedOn w:val="Inhopg1"/>
    <w:next w:val="Standaard"/>
    <w:pPr>
      <w:spacing w:line="240" w:lineRule="exact"/>
    </w:pPr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Lidnummer">
    <w:name w:val="Lidnummer"/>
    <w:basedOn w:val="Standaard"/>
    <w:pPr>
      <w:numPr>
        <w:ilvl w:val="1"/>
        <w:numId w:val="1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1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Nummering">
    <w:name w:val="Nummering"/>
    <w:basedOn w:val="Standaard"/>
    <w:uiPriority w:val="3"/>
    <w:qFormat/>
    <w:pPr>
      <w:numPr>
        <w:numId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Opsomming">
    <w:name w:val="Opsomming"/>
    <w:basedOn w:val="Standaard"/>
    <w:uiPriority w:val="3"/>
    <w:qFormat/>
    <w:pPr>
      <w:numPr>
        <w:numId w:val="4"/>
      </w:numPr>
    </w:p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  <w:outlineLvl w:val="4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  <w:outlineLvl w:val="4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  <w:outlineLvl w:val="4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  <w:outlineLvl w:val="4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b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24"/>
      <w:szCs w:val="24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993E77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93E77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93E77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93E77"/>
    <w:rPr>
      <w:rFonts w:ascii="Verdana" w:hAnsi="Verdana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7" Type="http://schemas.openxmlformats.org/officeDocument/2006/relationships/webSetting" Target="webSettings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Downloads\Brief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84</ap:Words>
  <ap:Characters>463</ap:Characters>
  <ap:DocSecurity>0</ap:DocSecurity>
  <ap:Lines>3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Brief - Beantwoording feitelijke Kamervragen bij de Miljoenennota,</vt:lpstr>
    </vt:vector>
  </ap:TitlesOfParts>
  <ap:LinksUpToDate>false</ap:LinksUpToDate>
  <ap:CharactersWithSpaces>546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2026-09-25T16:44:00.0000000Z</dcterms:created>
  <dcterms:modified xsi:type="dcterms:W3CDTF">2026-09-25T16:44:00.0000000Z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type">
    <vt:lpwstr>Brief</vt:lpwstr>
  </property>
  <property fmtid="{D5CDD505-2E9C-101B-9397-08002B2CF9AE}" pid="5" name="Documentsoort">
    <vt:lpwstr>Brief</vt:lpwstr>
  </property>
  <property fmtid="{D5CDD505-2E9C-101B-9397-08002B2CF9AE}" pid="6" name="Publicatiedatum">
    <vt:lpwstr/>
  </property>
  <property fmtid="{D5CDD505-2E9C-101B-9397-08002B2CF9AE}" pid="7" name="Verantwoordelijke organisatie">
    <vt:lpwstr/>
  </property>
  <property fmtid="{D5CDD505-2E9C-101B-9397-08002B2CF9AE}" pid="8" name="Taal">
    <vt:lpwstr>nl_NL</vt:lpwstr>
  </property>
  <property fmtid="{D5CDD505-2E9C-101B-9397-08002B2CF9AE}" pid="9" name="Inhoudsindicatie">
    <vt:lpwstr/>
  </property>
  <property fmtid="{D5CDD505-2E9C-101B-9397-08002B2CF9AE}" pid="10" name="Status">
    <vt:lpwstr/>
  </property>
  <property fmtid="{D5CDD505-2E9C-101B-9397-08002B2CF9AE}" pid="11" name="Aan">
    <vt:lpwstr/>
  </property>
  <property fmtid="{D5CDD505-2E9C-101B-9397-08002B2CF9AE}" pid="12" name="Van">
    <vt:lpwstr/>
  </property>
  <property fmtid="{D5CDD505-2E9C-101B-9397-08002B2CF9AE}" pid="13" name="Datum">
    <vt:lpwstr>22 september 2026</vt:lpwstr>
  </property>
  <property fmtid="{D5CDD505-2E9C-101B-9397-08002B2CF9AE}" pid="14" name="Opgesteld door, Naam">
    <vt:lpwstr/>
  </property>
  <property fmtid="{D5CDD505-2E9C-101B-9397-08002B2CF9AE}" pid="15" name="Opgesteld door, Telefoonnummer">
    <vt:lpwstr/>
  </property>
  <property fmtid="{D5CDD505-2E9C-101B-9397-08002B2CF9AE}" pid="16" name="Kenmerk">
    <vt:lpwstr>2026-0000389851</vt:lpwstr>
  </property>
  <property fmtid="{D5CDD505-2E9C-101B-9397-08002B2CF9AE}" pid="17" name="Rubricering">
    <vt:lpwstr/>
  </property>
  <property fmtid="{D5CDD505-2E9C-101B-9397-08002B2CF9AE}" pid="18" name="Vertrouwelijkheidsniveau">
    <vt:lpwstr>  / </vt:lpwstr>
  </property>
  <property fmtid="{D5CDD505-2E9C-101B-9397-08002B2CF9AE}" pid="19" name="Markering">
    <vt:lpwstr/>
  </property>
  <property fmtid="{D5CDD505-2E9C-101B-9397-08002B2CF9AE}" pid="20" name="Custom 1">
    <vt:lpwstr/>
  </property>
  <property fmtid="{D5CDD505-2E9C-101B-9397-08002B2CF9AE}" pid="21" name="Custom 2">
    <vt:lpwstr/>
  </property>
  <property fmtid="{D5CDD505-2E9C-101B-9397-08002B2CF9AE}" pid="22" name="Custom 3">
    <vt:lpwstr/>
  </property>
  <property fmtid="{D5CDD505-2E9C-101B-9397-08002B2CF9AE}" pid="23" name="Custom 4">
    <vt:lpwstr/>
  </property>
  <property fmtid="{D5CDD505-2E9C-101B-9397-08002B2CF9AE}" pid="24" name="Custom 5">
    <vt:lpwstr/>
  </property>
  <property fmtid="{D5CDD505-2E9C-101B-9397-08002B2CF9AE}" pid="25" name="Aard document">
    <vt:lpwstr/>
  </property>
  <property fmtid="{D5CDD505-2E9C-101B-9397-08002B2CF9AE}" pid="26" name="Taakverzoek">
    <vt:lpwstr/>
  </property>
  <property fmtid="{D5CDD505-2E9C-101B-9397-08002B2CF9AE}" pid="27" name="VA_Niet openbaar">
    <vt:lpwstr/>
  </property>
  <property fmtid="{D5CDD505-2E9C-101B-9397-08002B2CF9AE}" pid="28" name="Informatiecategorie Beleidslijn">
    <vt:lpwstr/>
  </property>
  <property fmtid="{D5CDD505-2E9C-101B-9397-08002B2CF9AE}" pid="29" name="UwKenmerk">
    <vt:lpwstr/>
  </property>
  <property fmtid="{D5CDD505-2E9C-101B-9397-08002B2CF9AE}" pid="30" name="Docgensjabloon">
    <vt:lpwstr>DocGen_Brief_nl_NL</vt:lpwstr>
  </property>
  <property fmtid="{D5CDD505-2E9C-101B-9397-08002B2CF9AE}" pid="31" name="Onderwerp">
    <vt:lpwstr>Beantwoording feitelijke Kamervragen bij de Miljoenennota,</vt:lpwstr>
  </property>
  <property fmtid="{D5CDD505-2E9C-101B-9397-08002B2CF9AE}" pid="32" name="MSIP_Label_35ad6b54-f757-49c9-8c83-ef7f8aa67172_Enabled">
    <vt:lpwstr>true</vt:lpwstr>
  </property>
  <property fmtid="{D5CDD505-2E9C-101B-9397-08002B2CF9AE}" pid="33" name="MSIP_Label_35ad6b54-f757-49c9-8c83-ef7f8aa67172_SetDate">
    <vt:lpwstr>2026-09-22T09:52:35Z</vt:lpwstr>
  </property>
  <property fmtid="{D5CDD505-2E9C-101B-9397-08002B2CF9AE}" pid="34" name="MSIP_Label_35ad6b54-f757-49c9-8c83-ef7f8aa67172_Method">
    <vt:lpwstr>Standard</vt:lpwstr>
  </property>
  <property fmtid="{D5CDD505-2E9C-101B-9397-08002B2CF9AE}" pid="35" name="MSIP_Label_35ad6b54-f757-49c9-8c83-ef7f8aa67172_Name">
    <vt:lpwstr>FIN-DGRB-Rijksoverheid</vt:lpwstr>
  </property>
  <property fmtid="{D5CDD505-2E9C-101B-9397-08002B2CF9AE}" pid="36" name="MSIP_Label_35ad6b54-f757-49c9-8c83-ef7f8aa67172_SiteId">
    <vt:lpwstr>84712536-f524-40a0-913b-5d25ba502732</vt:lpwstr>
  </property>
  <property fmtid="{D5CDD505-2E9C-101B-9397-08002B2CF9AE}" pid="37" name="MSIP_Label_35ad6b54-f757-49c9-8c83-ef7f8aa67172_ActionId">
    <vt:lpwstr>029d5e42-469a-4a1a-aafa-1830bb0dd05f</vt:lpwstr>
  </property>
  <property fmtid="{D5CDD505-2E9C-101B-9397-08002B2CF9AE}" pid="38" name="MSIP_Label_35ad6b54-f757-49c9-8c83-ef7f8aa67172_ContentBits">
    <vt:lpwstr>0</vt:lpwstr>
  </property>
  <property fmtid="{D5CDD505-2E9C-101B-9397-08002B2CF9AE}" pid="39" name="MSIP_Label_35ad6b54-f757-49c9-8c83-ef7f8aa67172_Tag">
    <vt:lpwstr>10, 3, 0, 1</vt:lpwstr>
  </property>
</Properties>
</file>