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57C5" w:rsidRDefault="009F57C5" w14:paraId="108B175D" w14:textId="77777777"/>
    <w:p w:rsidR="009F57C5" w:rsidRDefault="009F57C5" w14:paraId="3F3FD557" w14:textId="77777777"/>
    <w:p w:rsidR="00E529A9" w:rsidRDefault="005D612A" w14:paraId="6B979924" w14:textId="430C059B">
      <w:r>
        <w:t>Geachte voorzitter,</w:t>
      </w:r>
    </w:p>
    <w:p w:rsidR="00E529A9" w:rsidRDefault="00E529A9" w14:paraId="31DAE1C8" w14:textId="77777777"/>
    <w:p w:rsidRPr="00CB788C" w:rsidR="009F57C5" w:rsidP="009F57C5" w:rsidRDefault="009F57C5" w14:paraId="1204C9DC" w14:textId="3C3197F4">
      <w:pPr>
        <w:rPr>
          <w:i/>
        </w:rPr>
      </w:pPr>
      <w:r w:rsidRPr="006578F6">
        <w:rPr>
          <w:bCs/>
        </w:rPr>
        <w:t xml:space="preserve">De schriftelijke vragen </w:t>
      </w:r>
      <w:r w:rsidR="00014B7B">
        <w:rPr>
          <w:bCs/>
        </w:rPr>
        <w:t xml:space="preserve">van de </w:t>
      </w:r>
      <w:r w:rsidRPr="00524FDA">
        <w:rPr>
          <w:bCs/>
        </w:rPr>
        <w:t xml:space="preserve">leden Dassen (Volt) en </w:t>
      </w:r>
      <w:proofErr w:type="spellStart"/>
      <w:r w:rsidRPr="00524FDA">
        <w:rPr>
          <w:bCs/>
        </w:rPr>
        <w:t>Jagtenberg</w:t>
      </w:r>
      <w:proofErr w:type="spellEnd"/>
      <w:r w:rsidRPr="00524FDA">
        <w:rPr>
          <w:bCs/>
        </w:rPr>
        <w:t xml:space="preserve"> (D66) over de kansen van centrale overheidscoördinatie bij het aanleveren van medische middelen in conflictgebieden, zoals Oekraïne</w:t>
      </w:r>
      <w:r>
        <w:t xml:space="preserve">, </w:t>
      </w:r>
      <w:r w:rsidRPr="006578F6">
        <w:rPr>
          <w:bCs/>
        </w:rPr>
        <w:t xml:space="preserve">kunnen </w:t>
      </w:r>
      <w:r w:rsidRPr="006578F6">
        <w:t xml:space="preserve">met het oog op een zorgvuldige en volledige beantwoording niet binnen de gebruikelijke termijn worden beantwoord. Het streven is de antwoorden zo spoedig mogelijk aan uw Kamer te </w:t>
      </w:r>
      <w:r w:rsidR="00F366E1">
        <w:t>doe toekomen.</w:t>
      </w:r>
    </w:p>
    <w:p w:rsidR="00E529A9" w:rsidRDefault="00E529A9" w14:paraId="6D50F528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E529A9" w14:paraId="3F35F320" w14:textId="77777777">
        <w:tc>
          <w:tcPr>
            <w:tcW w:w="3620" w:type="dxa"/>
          </w:tcPr>
          <w:p w:rsidR="00E529A9" w:rsidRDefault="005D612A" w14:paraId="55D9ECB3" w14:textId="77777777">
            <w:r>
              <w:t>De minister van Buitenlandse Handel en Ontwikkelingssamenwerking,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S.W. </w:t>
            </w:r>
            <w:proofErr w:type="spellStart"/>
            <w:r>
              <w:t>Sjoerdsma</w:t>
            </w:r>
            <w:proofErr w:type="spellEnd"/>
          </w:p>
        </w:tc>
        <w:tc>
          <w:tcPr>
            <w:tcW w:w="3921" w:type="dxa"/>
          </w:tcPr>
          <w:p w:rsidR="00E529A9" w:rsidRDefault="00E529A9" w14:paraId="245A81E5" w14:textId="77777777"/>
        </w:tc>
      </w:tr>
    </w:tbl>
    <w:p w:rsidR="00E529A9" w:rsidRDefault="00E529A9" w14:paraId="13BCF0AA" w14:textId="77777777"/>
    <w:sectPr w:rsidR="00E529A9" w:rsidSect="00F80AF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8F8C6" w14:textId="77777777" w:rsidR="006A2834" w:rsidRDefault="006A2834">
      <w:pPr>
        <w:spacing w:line="240" w:lineRule="auto"/>
      </w:pPr>
      <w:r>
        <w:separator/>
      </w:r>
    </w:p>
  </w:endnote>
  <w:endnote w:type="continuationSeparator" w:id="0">
    <w:p w14:paraId="70280C65" w14:textId="77777777" w:rsidR="006A2834" w:rsidRDefault="006A28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A938E" w14:textId="77777777" w:rsidR="00014B7B" w:rsidRDefault="00014B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2CE62" w14:textId="77777777" w:rsidR="00014B7B" w:rsidRDefault="00014B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FEA85" w14:textId="77777777" w:rsidR="00014B7B" w:rsidRDefault="00014B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8C13D" w14:textId="77777777" w:rsidR="006A2834" w:rsidRDefault="006A2834">
      <w:pPr>
        <w:spacing w:line="240" w:lineRule="auto"/>
      </w:pPr>
      <w:r>
        <w:separator/>
      </w:r>
    </w:p>
  </w:footnote>
  <w:footnote w:type="continuationSeparator" w:id="0">
    <w:p w14:paraId="115139F7" w14:textId="77777777" w:rsidR="006A2834" w:rsidRDefault="006A28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E8D72" w14:textId="77777777" w:rsidR="00014B7B" w:rsidRDefault="00014B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B94DC" w14:textId="77777777" w:rsidR="00E529A9" w:rsidRDefault="005D612A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18D816F7" wp14:editId="34F5D221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7DACBC3" w14:textId="77777777" w:rsidR="00E529A9" w:rsidRDefault="005D612A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2FC7E59C" w14:textId="77777777" w:rsidR="00E529A9" w:rsidRDefault="00E529A9">
                          <w:pPr>
                            <w:pStyle w:val="WitregelW2"/>
                          </w:pPr>
                        </w:p>
                        <w:p w14:paraId="22C06F7C" w14:textId="77777777" w:rsidR="00E529A9" w:rsidRDefault="005D612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B81AB68" w14:textId="77777777" w:rsidR="00E529A9" w:rsidRDefault="005D612A">
                          <w:pPr>
                            <w:pStyle w:val="Referentiegegevens"/>
                          </w:pPr>
                          <w:r>
                            <w:t>BZ2632112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8D816F7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47DACBC3" w14:textId="77777777" w:rsidR="00E529A9" w:rsidRDefault="005D612A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2FC7E59C" w14:textId="77777777" w:rsidR="00E529A9" w:rsidRDefault="00E529A9">
                    <w:pPr>
                      <w:pStyle w:val="WitregelW2"/>
                    </w:pPr>
                  </w:p>
                  <w:p w14:paraId="22C06F7C" w14:textId="77777777" w:rsidR="00E529A9" w:rsidRDefault="005D612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B81AB68" w14:textId="77777777" w:rsidR="00E529A9" w:rsidRDefault="005D612A">
                    <w:pPr>
                      <w:pStyle w:val="Referentiegegevens"/>
                    </w:pPr>
                    <w:r>
                      <w:t>BZ2632112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558B1201" wp14:editId="533E9E48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7B347E8" w14:textId="77777777" w:rsidR="00E529A9" w:rsidRDefault="005D612A">
                          <w:pPr>
                            <w:pStyle w:val="Rubricering"/>
                          </w:pPr>
                          <w:r>
                            <w:t>ONGERUBRICEERD / GEEN MERKING-GEEN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8B1201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47B347E8" w14:textId="77777777" w:rsidR="00E529A9" w:rsidRDefault="005D612A">
                    <w:pPr>
                      <w:pStyle w:val="Rubricering"/>
                    </w:pPr>
                    <w:r>
                      <w:t>ONGERUBRICEERD / GEEN MERKING-GEEN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244B1BE8" wp14:editId="707A4E66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BA98B53" w14:textId="77777777" w:rsidR="00F329E2" w:rsidRDefault="00F329E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44B1BE8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2BA98B53" w14:textId="77777777" w:rsidR="00F329E2" w:rsidRDefault="00F329E2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1E9BC" w14:textId="78F04E40" w:rsidR="00E529A9" w:rsidRDefault="005D612A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1F1E84F6" wp14:editId="70DF860A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A53913" w14:textId="77777777" w:rsidR="00F329E2" w:rsidRDefault="00F329E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F1E84F6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5BA53913" w14:textId="77777777" w:rsidR="00F329E2" w:rsidRDefault="00F329E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4A262212" wp14:editId="33F5F0DE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C0629F7" w14:textId="77777777" w:rsidR="00E529A9" w:rsidRDefault="005D612A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A262212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5C0629F7" w14:textId="77777777" w:rsidR="00E529A9" w:rsidRDefault="005D612A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7D2656CD" wp14:editId="16EC9276">
              <wp:simplePos x="0" y="0"/>
              <wp:positionH relativeFrom="page">
                <wp:posOffset>1009650</wp:posOffset>
              </wp:positionH>
              <wp:positionV relativeFrom="page">
                <wp:posOffset>3765550</wp:posOffset>
              </wp:positionV>
              <wp:extent cx="4780915" cy="806450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8064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E529A9" w14:paraId="642E2D0F" w14:textId="77777777">
                            <w:tc>
                              <w:tcPr>
                                <w:tcW w:w="678" w:type="dxa"/>
                              </w:tcPr>
                              <w:p w14:paraId="4AF7A0DE" w14:textId="77777777" w:rsidR="00E529A9" w:rsidRDefault="005D612A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18E35485" w14:textId="79CA7317" w:rsidR="00E529A9" w:rsidRDefault="00014B7B">
                                <w:r>
                                  <w:t xml:space="preserve"> </w:t>
                                </w:r>
                                <w:r w:rsidR="00CD4E75">
                                  <w:t>25</w:t>
                                </w:r>
                                <w:r w:rsidR="005D612A">
                                  <w:t xml:space="preserve"> september 2026</w:t>
                                </w:r>
                              </w:p>
                            </w:tc>
                          </w:tr>
                          <w:tr w:rsidR="00E529A9" w14:paraId="298F76DE" w14:textId="77777777">
                            <w:tc>
                              <w:tcPr>
                                <w:tcW w:w="678" w:type="dxa"/>
                              </w:tcPr>
                              <w:p w14:paraId="5A8381DF" w14:textId="77777777" w:rsidR="00E529A9" w:rsidRDefault="005D612A">
                                <w:r>
                                  <w:t>Betreft</w:t>
                                </w:r>
                              </w:p>
                              <w:p w14:paraId="021A37A9" w14:textId="77777777" w:rsidR="00E529A9" w:rsidRDefault="00E529A9"/>
                            </w:tc>
                            <w:tc>
                              <w:tcPr>
                                <w:tcW w:w="6851" w:type="dxa"/>
                              </w:tcPr>
                              <w:p w14:paraId="42D5F43C" w14:textId="78265796" w:rsidR="00E529A9" w:rsidRDefault="005D612A">
                                <w:r>
                                  <w:t>Uitstel</w:t>
                                </w:r>
                                <w:r w:rsidR="00014B7B">
                                  <w:t xml:space="preserve"> </w:t>
                                </w:r>
                                <w:r>
                                  <w:t>beantwoording vragen</w:t>
                                </w:r>
                                <w:r w:rsidR="00014B7B">
                                  <w:t xml:space="preserve"> van de</w:t>
                                </w:r>
                                <w:r>
                                  <w:t xml:space="preserve"> leden Dassen (Volt) en </w:t>
                                </w:r>
                                <w:proofErr w:type="spellStart"/>
                                <w:r>
                                  <w:t>Jagtenberg</w:t>
                                </w:r>
                                <w:proofErr w:type="spellEnd"/>
                                <w:r>
                                  <w:t xml:space="preserve"> (D66) over de kansen van centrale overheidscoördinatie bij het aanleveren van medische middelen in conflictgebieden, zoals Oekraïne</w:t>
                                </w:r>
                              </w:p>
                              <w:p w14:paraId="2507713A" w14:textId="77777777" w:rsidR="00E529A9" w:rsidRDefault="00E529A9"/>
                            </w:tc>
                          </w:tr>
                        </w:tbl>
                        <w:p w14:paraId="7FCFF058" w14:textId="77777777" w:rsidR="00E529A9" w:rsidRDefault="00E529A9"/>
                        <w:p w14:paraId="67446E08" w14:textId="77777777" w:rsidR="00E529A9" w:rsidRDefault="00E529A9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2656CD" id="41b10c7e-80a4-11ea-b356-6230a4311406" o:spid="_x0000_s1031" type="#_x0000_t202" style="position:absolute;margin-left:79.5pt;margin-top:296.5pt;width:376.45pt;height:63.5pt;z-index:2516577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E529A9" w14:paraId="642E2D0F" w14:textId="77777777">
                      <w:tc>
                        <w:tcPr>
                          <w:tcW w:w="678" w:type="dxa"/>
                        </w:tcPr>
                        <w:p w14:paraId="4AF7A0DE" w14:textId="77777777" w:rsidR="00E529A9" w:rsidRDefault="005D612A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18E35485" w14:textId="79CA7317" w:rsidR="00E529A9" w:rsidRDefault="00014B7B">
                          <w:r>
                            <w:t xml:space="preserve"> </w:t>
                          </w:r>
                          <w:r w:rsidR="00CD4E75">
                            <w:t>25</w:t>
                          </w:r>
                          <w:r w:rsidR="005D612A">
                            <w:t xml:space="preserve"> september 2026</w:t>
                          </w:r>
                        </w:p>
                      </w:tc>
                    </w:tr>
                    <w:tr w:rsidR="00E529A9" w14:paraId="298F76DE" w14:textId="77777777">
                      <w:tc>
                        <w:tcPr>
                          <w:tcW w:w="678" w:type="dxa"/>
                        </w:tcPr>
                        <w:p w14:paraId="5A8381DF" w14:textId="77777777" w:rsidR="00E529A9" w:rsidRDefault="005D612A">
                          <w:r>
                            <w:t>Betreft</w:t>
                          </w:r>
                        </w:p>
                        <w:p w14:paraId="021A37A9" w14:textId="77777777" w:rsidR="00E529A9" w:rsidRDefault="00E529A9"/>
                      </w:tc>
                      <w:tc>
                        <w:tcPr>
                          <w:tcW w:w="6851" w:type="dxa"/>
                        </w:tcPr>
                        <w:p w14:paraId="42D5F43C" w14:textId="78265796" w:rsidR="00E529A9" w:rsidRDefault="005D612A">
                          <w:r>
                            <w:t>Uitstel</w:t>
                          </w:r>
                          <w:r w:rsidR="00014B7B">
                            <w:t xml:space="preserve"> </w:t>
                          </w:r>
                          <w:r>
                            <w:t>beantwoording vragen</w:t>
                          </w:r>
                          <w:r w:rsidR="00014B7B">
                            <w:t xml:space="preserve"> van de</w:t>
                          </w:r>
                          <w:r>
                            <w:t xml:space="preserve"> leden Dassen (Volt) en </w:t>
                          </w:r>
                          <w:proofErr w:type="spellStart"/>
                          <w:r>
                            <w:t>Jagtenberg</w:t>
                          </w:r>
                          <w:proofErr w:type="spellEnd"/>
                          <w:r>
                            <w:t xml:space="preserve"> (D66) over de kansen van centrale overheidscoördinatie bij het aanleveren van medische middelen in conflictgebieden, zoals Oekraïne</w:t>
                          </w:r>
                        </w:p>
                        <w:p w14:paraId="2507713A" w14:textId="77777777" w:rsidR="00E529A9" w:rsidRDefault="00E529A9"/>
                      </w:tc>
                    </w:tr>
                  </w:tbl>
                  <w:p w14:paraId="7FCFF058" w14:textId="77777777" w:rsidR="00E529A9" w:rsidRDefault="00E529A9"/>
                  <w:p w14:paraId="67446E08" w14:textId="77777777" w:rsidR="00E529A9" w:rsidRDefault="00E529A9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31A55FF5" wp14:editId="11E2CCF4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3B1132" w14:textId="77777777" w:rsidR="00E529A9" w:rsidRDefault="005D612A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2D514173" w14:textId="3FD82677" w:rsidR="009F57C5" w:rsidRPr="00EE5E5D" w:rsidRDefault="009F57C5" w:rsidP="009F57C5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2148A847" w14:textId="77777777" w:rsidR="009F57C5" w:rsidRPr="00014B7B" w:rsidRDefault="009F57C5" w:rsidP="009F57C5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014B7B">
                            <w:rPr>
                              <w:sz w:val="13"/>
                              <w:szCs w:val="13"/>
                              <w:lang w:val="da-DK"/>
                            </w:rPr>
                            <w:t xml:space="preserve">2515 XP Den Haag </w:t>
                          </w:r>
                        </w:p>
                        <w:p w14:paraId="7B6C7AEA" w14:textId="77777777" w:rsidR="009F57C5" w:rsidRPr="00014B7B" w:rsidRDefault="009F57C5" w:rsidP="009F57C5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proofErr w:type="spellStart"/>
                          <w:r w:rsidRPr="00014B7B">
                            <w:rPr>
                              <w:sz w:val="13"/>
                              <w:szCs w:val="13"/>
                              <w:lang w:val="da-DK"/>
                            </w:rPr>
                            <w:t>Postbus</w:t>
                          </w:r>
                          <w:proofErr w:type="spellEnd"/>
                          <w:r w:rsidRPr="00014B7B">
                            <w:rPr>
                              <w:sz w:val="13"/>
                              <w:szCs w:val="13"/>
                              <w:lang w:val="da-DK"/>
                            </w:rPr>
                            <w:t xml:space="preserve"> 20061</w:t>
                          </w:r>
                        </w:p>
                        <w:p w14:paraId="0BB45C05" w14:textId="77777777" w:rsidR="009F57C5" w:rsidRPr="00014B7B" w:rsidRDefault="009F57C5" w:rsidP="009F57C5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014B7B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0A17A76F" w14:textId="77777777" w:rsidR="00E529A9" w:rsidRPr="00F366E1" w:rsidRDefault="005D612A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F366E1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487F0931" w14:textId="77777777" w:rsidR="00E529A9" w:rsidRPr="00F366E1" w:rsidRDefault="00E529A9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4C907BA9" w14:textId="77777777" w:rsidR="00E529A9" w:rsidRPr="00F366E1" w:rsidRDefault="005D612A">
                          <w:pPr>
                            <w:pStyle w:val="Referentiegegevensbold"/>
                          </w:pPr>
                          <w:r w:rsidRPr="00F366E1">
                            <w:t>Onze referentie</w:t>
                          </w:r>
                        </w:p>
                        <w:p w14:paraId="5DE4DA95" w14:textId="2F732C51" w:rsidR="00E529A9" w:rsidRPr="00F366E1" w:rsidRDefault="005D612A">
                          <w:pPr>
                            <w:pStyle w:val="Referentiegegevens"/>
                          </w:pPr>
                          <w:r w:rsidRPr="00F366E1">
                            <w:t>BZ2632</w:t>
                          </w:r>
                          <w:r w:rsidR="00014B7B" w:rsidRPr="00F366E1">
                            <w:t>128</w:t>
                          </w:r>
                        </w:p>
                        <w:p w14:paraId="0F1E8DCE" w14:textId="77777777" w:rsidR="009F57C5" w:rsidRPr="00F366E1" w:rsidRDefault="009F57C5" w:rsidP="009F57C5"/>
                        <w:p w14:paraId="2FA27E51" w14:textId="77777777" w:rsidR="00E529A9" w:rsidRPr="00F366E1" w:rsidRDefault="00E529A9">
                          <w:pPr>
                            <w:pStyle w:val="WitregelW1"/>
                          </w:pPr>
                        </w:p>
                        <w:p w14:paraId="04998451" w14:textId="18EECBE6" w:rsidR="00E529A9" w:rsidRDefault="005D612A" w:rsidP="009F57C5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50989EF2" w14:textId="0A169CB5" w:rsidR="009F57C5" w:rsidRPr="009F57C5" w:rsidRDefault="009F57C5" w:rsidP="009F57C5">
                          <w:r>
                            <w:t>-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A55FF5" id="41b10cd4-80a4-11ea-b356-6230a4311406" o:spid="_x0000_s1032" type="#_x0000_t202" style="position:absolute;margin-left:466.25pt;margin-top:154.75pt;width:100.6pt;height:630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HFQQ5q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333B1132" w14:textId="77777777" w:rsidR="00E529A9" w:rsidRDefault="005D612A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2D514173" w14:textId="3FD82677" w:rsidR="009F57C5" w:rsidRPr="00EE5E5D" w:rsidRDefault="009F57C5" w:rsidP="009F57C5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2148A847" w14:textId="77777777" w:rsidR="009F57C5" w:rsidRPr="00014B7B" w:rsidRDefault="009F57C5" w:rsidP="009F57C5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014B7B">
                      <w:rPr>
                        <w:sz w:val="13"/>
                        <w:szCs w:val="13"/>
                        <w:lang w:val="da-DK"/>
                      </w:rPr>
                      <w:t xml:space="preserve">2515 XP Den Haag </w:t>
                    </w:r>
                  </w:p>
                  <w:p w14:paraId="7B6C7AEA" w14:textId="77777777" w:rsidR="009F57C5" w:rsidRPr="00014B7B" w:rsidRDefault="009F57C5" w:rsidP="009F57C5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proofErr w:type="spellStart"/>
                    <w:r w:rsidRPr="00014B7B">
                      <w:rPr>
                        <w:sz w:val="13"/>
                        <w:szCs w:val="13"/>
                        <w:lang w:val="da-DK"/>
                      </w:rPr>
                      <w:t>Postbus</w:t>
                    </w:r>
                    <w:proofErr w:type="spellEnd"/>
                    <w:r w:rsidRPr="00014B7B">
                      <w:rPr>
                        <w:sz w:val="13"/>
                        <w:szCs w:val="13"/>
                        <w:lang w:val="da-DK"/>
                      </w:rPr>
                      <w:t xml:space="preserve"> 20061</w:t>
                    </w:r>
                  </w:p>
                  <w:p w14:paraId="0BB45C05" w14:textId="77777777" w:rsidR="009F57C5" w:rsidRPr="00014B7B" w:rsidRDefault="009F57C5" w:rsidP="009F57C5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014B7B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0A17A76F" w14:textId="77777777" w:rsidR="00E529A9" w:rsidRPr="00F366E1" w:rsidRDefault="005D612A">
                    <w:pPr>
                      <w:pStyle w:val="Referentiegegevens"/>
                      <w:rPr>
                        <w:lang w:val="da-DK"/>
                      </w:rPr>
                    </w:pPr>
                    <w:r w:rsidRPr="00F366E1">
                      <w:rPr>
                        <w:lang w:val="da-DK"/>
                      </w:rPr>
                      <w:t>www.minbuza.nl</w:t>
                    </w:r>
                  </w:p>
                  <w:p w14:paraId="487F0931" w14:textId="77777777" w:rsidR="00E529A9" w:rsidRPr="00F366E1" w:rsidRDefault="00E529A9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4C907BA9" w14:textId="77777777" w:rsidR="00E529A9" w:rsidRPr="00F366E1" w:rsidRDefault="005D612A">
                    <w:pPr>
                      <w:pStyle w:val="Referentiegegevensbold"/>
                    </w:pPr>
                    <w:r w:rsidRPr="00F366E1">
                      <w:t>Onze referentie</w:t>
                    </w:r>
                  </w:p>
                  <w:p w14:paraId="5DE4DA95" w14:textId="2F732C51" w:rsidR="00E529A9" w:rsidRPr="00F366E1" w:rsidRDefault="005D612A">
                    <w:pPr>
                      <w:pStyle w:val="Referentiegegevens"/>
                    </w:pPr>
                    <w:r w:rsidRPr="00F366E1">
                      <w:t>BZ2632</w:t>
                    </w:r>
                    <w:r w:rsidR="00014B7B" w:rsidRPr="00F366E1">
                      <w:t>128</w:t>
                    </w:r>
                  </w:p>
                  <w:p w14:paraId="0F1E8DCE" w14:textId="77777777" w:rsidR="009F57C5" w:rsidRPr="00F366E1" w:rsidRDefault="009F57C5" w:rsidP="009F57C5"/>
                  <w:p w14:paraId="2FA27E51" w14:textId="77777777" w:rsidR="00E529A9" w:rsidRPr="00F366E1" w:rsidRDefault="00E529A9">
                    <w:pPr>
                      <w:pStyle w:val="WitregelW1"/>
                    </w:pPr>
                  </w:p>
                  <w:p w14:paraId="04998451" w14:textId="18EECBE6" w:rsidR="00E529A9" w:rsidRDefault="005D612A" w:rsidP="009F57C5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50989EF2" w14:textId="0A169CB5" w:rsidR="009F57C5" w:rsidRPr="009F57C5" w:rsidRDefault="009F57C5" w:rsidP="009F57C5">
                    <w:r>
                      <w:t>-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4BE76AF7" wp14:editId="35F6E4B0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453E604" w14:textId="77777777" w:rsidR="00F329E2" w:rsidRDefault="00F329E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BE76AF7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7453E604" w14:textId="77777777" w:rsidR="00F329E2" w:rsidRDefault="00F329E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6D2CFCC0" wp14:editId="71E93567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57AB54" w14:textId="77777777" w:rsidR="00F329E2" w:rsidRDefault="00F329E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D2CFCC0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5457AB54" w14:textId="77777777" w:rsidR="00F329E2" w:rsidRDefault="00F329E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1AB2A0BD" wp14:editId="51CD30ED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AFE957" w14:textId="77777777" w:rsidR="00E529A9" w:rsidRDefault="005D612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90A8B5" wp14:editId="5FA4EB43">
                                <wp:extent cx="2339975" cy="1582834"/>
                                <wp:effectExtent l="0" t="0" r="0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AB2A0BD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43AFE957" w14:textId="77777777" w:rsidR="00E529A9" w:rsidRDefault="005D612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390A8B5" wp14:editId="5FA4EB43">
                          <wp:extent cx="2339975" cy="1582834"/>
                          <wp:effectExtent l="0" t="0" r="0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37424A"/>
    <w:multiLevelType w:val="multilevel"/>
    <w:tmpl w:val="CBA9F81C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E0FA98A4"/>
    <w:multiLevelType w:val="multilevel"/>
    <w:tmpl w:val="34EBF6CB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2" w15:restartNumberingAfterBreak="0">
    <w:nsid w:val="F82BA579"/>
    <w:multiLevelType w:val="multilevel"/>
    <w:tmpl w:val="ABE1AA30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448161B"/>
    <w:multiLevelType w:val="multilevel"/>
    <w:tmpl w:val="48D52690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173558FC"/>
    <w:multiLevelType w:val="multilevel"/>
    <w:tmpl w:val="16D65B41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27708065">
    <w:abstractNumId w:val="1"/>
  </w:num>
  <w:num w:numId="2" w16cid:durableId="1527059731">
    <w:abstractNumId w:val="3"/>
  </w:num>
  <w:num w:numId="3" w16cid:durableId="52704873">
    <w:abstractNumId w:val="2"/>
  </w:num>
  <w:num w:numId="4" w16cid:durableId="162668350">
    <w:abstractNumId w:val="0"/>
  </w:num>
  <w:num w:numId="5" w16cid:durableId="2776423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7C5"/>
    <w:rsid w:val="00014B7B"/>
    <w:rsid w:val="001B2874"/>
    <w:rsid w:val="001C0A96"/>
    <w:rsid w:val="00227C7A"/>
    <w:rsid w:val="00251E3C"/>
    <w:rsid w:val="003603B2"/>
    <w:rsid w:val="005D612A"/>
    <w:rsid w:val="006A2834"/>
    <w:rsid w:val="006C012E"/>
    <w:rsid w:val="006C2B83"/>
    <w:rsid w:val="009F57C5"/>
    <w:rsid w:val="00BA024D"/>
    <w:rsid w:val="00C1786E"/>
    <w:rsid w:val="00CD4E75"/>
    <w:rsid w:val="00D37FFC"/>
    <w:rsid w:val="00DC7753"/>
    <w:rsid w:val="00E529A9"/>
    <w:rsid w:val="00EC0EC6"/>
    <w:rsid w:val="00F329E2"/>
    <w:rsid w:val="00F366E1"/>
    <w:rsid w:val="00F804AF"/>
    <w:rsid w:val="00F8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00C1CE"/>
  <w15:docId w15:val="{3E2012F2-65E4-48E9-80B1-898D2B1EE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ard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Citaat">
    <w:name w:val="Citaat"/>
    <w:basedOn w:val="Normal"/>
    <w:next w:val="Normal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Normal"/>
    <w:next w:val="Normal"/>
    <w:pPr>
      <w:spacing w:after="160"/>
    </w:pPr>
  </w:style>
  <w:style w:type="paragraph" w:customStyle="1" w:styleId="Geenafstand">
    <w:name w:val="Geen afstand"/>
    <w:basedOn w:val="Normal"/>
    <w:next w:val="Normal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Intensievebenadrukking">
    <w:name w:val="Intensieve benadrukking"/>
    <w:basedOn w:val="Normal"/>
    <w:next w:val="Normal"/>
    <w:uiPriority w:val="98"/>
    <w:qFormat/>
    <w:rPr>
      <w:i/>
      <w:color w:val="4F81BD"/>
    </w:rPr>
  </w:style>
  <w:style w:type="paragraph" w:customStyle="1" w:styleId="Intensieveverwijzing">
    <w:name w:val="Intensieve verwijzing"/>
    <w:basedOn w:val="Normal"/>
    <w:next w:val="Normal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1">
    <w:name w:val="Kop 1"/>
    <w:basedOn w:val="Normal"/>
    <w:next w:val="Normal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">
    <w:name w:val="Kop 2"/>
    <w:basedOn w:val="Normal"/>
    <w:next w:val="Normal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">
    <w:name w:val="Kop 3"/>
    <w:basedOn w:val="Normal"/>
    <w:next w:val="Normal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">
    <w:name w:val="Kop 4"/>
    <w:basedOn w:val="Normal"/>
    <w:next w:val="Normal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">
    <w:name w:val="Kop 5"/>
    <w:basedOn w:val="Normal"/>
    <w:next w:val="Normal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Normal"/>
    <w:next w:val="Normal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Normal"/>
    <w:next w:val="Normal"/>
    <w:pPr>
      <w:numPr>
        <w:numId w:val="2"/>
      </w:numPr>
    </w:p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</w:p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</w:pPr>
  </w:style>
  <w:style w:type="paragraph" w:customStyle="1" w:styleId="Marking">
    <w:name w:val="Marking"/>
    <w:basedOn w:val="Normal"/>
    <w:next w:val="Normal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Normal"/>
    <w:next w:val="Normal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Normal"/>
    <w:next w:val="Normal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Normal"/>
    <w:next w:val="Normal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Normal"/>
    <w:next w:val="Normal"/>
    <w:pPr>
      <w:spacing w:line="360" w:lineRule="exact"/>
      <w:jc w:val="right"/>
    </w:pPr>
  </w:style>
  <w:style w:type="paragraph" w:customStyle="1" w:styleId="Nummering">
    <w:name w:val="Nummering"/>
    <w:basedOn w:val="Normal"/>
    <w:pPr>
      <w:numPr>
        <w:numId w:val="1"/>
      </w:numPr>
    </w:pPr>
  </w:style>
  <w:style w:type="paragraph" w:customStyle="1" w:styleId="Ondertitel">
    <w:name w:val="Ondertitel"/>
    <w:basedOn w:val="Normal"/>
    <w:next w:val="Normal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Normal"/>
    <w:next w:val="Normal"/>
    <w:pPr>
      <w:numPr>
        <w:numId w:val="5"/>
      </w:numPr>
    </w:p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5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Normal"/>
    <w:next w:val="Normal"/>
    <w:pPr>
      <w:spacing w:after="200"/>
    </w:pPr>
  </w:style>
  <w:style w:type="paragraph" w:customStyle="1" w:styleId="Referentiegegevens">
    <w:name w:val="Referentiegegevens"/>
    <w:basedOn w:val="Normal"/>
    <w:next w:val="Normal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uiPriority w:val="5"/>
    <w:qFormat/>
    <w:rPr>
      <w:i/>
    </w:rPr>
  </w:style>
  <w:style w:type="paragraph" w:customStyle="1" w:styleId="Standaardrechtsuitlijnen">
    <w:name w:val="Standaard rechts uitlijnen"/>
    <w:basedOn w:val="Normal"/>
    <w:next w:val="Normal"/>
    <w:pPr>
      <w:jc w:val="right"/>
    </w:pPr>
  </w:style>
  <w:style w:type="paragraph" w:customStyle="1" w:styleId="Standaardvet">
    <w:name w:val="Standaard vet"/>
    <w:basedOn w:val="Normal"/>
    <w:next w:val="Normal"/>
    <w:uiPriority w:val="6"/>
    <w:qFormat/>
    <w:rPr>
      <w:b/>
    </w:rPr>
  </w:style>
  <w:style w:type="paragraph" w:customStyle="1" w:styleId="Subtielebenadrukking">
    <w:name w:val="Subtiele benadrukking"/>
    <w:basedOn w:val="Normal"/>
    <w:next w:val="Normal"/>
    <w:uiPriority w:val="98"/>
    <w:qFormat/>
    <w:rPr>
      <w:i/>
      <w:color w:val="404040"/>
    </w:rPr>
  </w:style>
  <w:style w:type="paragraph" w:customStyle="1" w:styleId="Subtieleverwijzing">
    <w:name w:val="Subtiele verwijzing"/>
    <w:basedOn w:val="Normal"/>
    <w:next w:val="Normal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">
    <w:name w:val="Tabelraster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">
    <w:name w:val="Titel"/>
    <w:basedOn w:val="Normal"/>
    <w:next w:val="Normal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">
    <w:name w:val="Titel van boek"/>
    <w:basedOn w:val="Normal"/>
    <w:next w:val="Normal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9F57C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7C5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F57C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7C5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t.frank\AppData\Local\Temp\MicrosoftEdgeDownloads\5e7a91f4-c7cb-48df-b48d-4f6254f2e922\Reguliere%20kamerbrief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78</ap:Words>
  <ap:Characters>433</ap:Characters>
  <ap:DocSecurity>0</ap:DocSecurity>
  <ap:Lines>3</ap:Lines>
  <ap:Paragraphs>1</ap:Paragraphs>
  <ap:ScaleCrop>false</ap:ScaleCrop>
  <ap:LinksUpToDate>false</ap:LinksUpToDate>
  <ap:CharactersWithSpaces>510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2026-09-25T09:02:00.0000000Z</lastPrinted>
  <dcterms:created xsi:type="dcterms:W3CDTF">2026-09-25T14:57:00.0000000Z</dcterms:created>
  <dcterms:modified xsi:type="dcterms:W3CDTF">2026-09-25T14:57:00.0000000Z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c2efd3bfea04f7f8169be07009f5536">
    <vt:lpwstr/>
  </property>
  <property fmtid="{D5CDD505-2E9C-101B-9397-08002B2CF9AE}" pid="3" name="BZForumOrganisation">
    <vt:lpwstr>2;#Not applicable|0049e722-bfb1-4a3f-9d08-af7366a9af40</vt:lpwstr>
  </property>
  <property fmtid="{D5CDD505-2E9C-101B-9397-08002B2CF9AE}" pid="4" name="BZDossierProcessType">
    <vt:lpwstr/>
  </property>
  <property fmtid="{D5CDD505-2E9C-101B-9397-08002B2CF9AE}" pid="5" name="BZDossierBudgetManager">
    <vt:lpwstr/>
  </property>
  <property fmtid="{D5CDD505-2E9C-101B-9397-08002B2CF9AE}" pid="6" name="BZDossierSendTo">
    <vt:lpwstr/>
  </property>
  <property fmtid="{D5CDD505-2E9C-101B-9397-08002B2CF9AE}" pid="7" name="BZTheme">
    <vt:lpwstr>1;#Informatie voorziening|8edfc6d5-9fe4-8b19-f842-4a06399853cd</vt:lpwstr>
  </property>
  <property fmtid="{D5CDD505-2E9C-101B-9397-08002B2CF9AE}" pid="8" name="ContentTypeId">
    <vt:lpwstr>0x0101009C7CE436063D44E9BE7DC0259EF7C32F006EB9F9836A634AE58B6169785FD3936F0012FC17C079894349A4552CAF1BAA717E</vt:lpwstr>
  </property>
  <property fmtid="{D5CDD505-2E9C-101B-9397-08002B2CF9AE}" pid="9" name="BZDossierResponsibleDepartment">
    <vt:lpwstr/>
  </property>
  <property fmtid="{D5CDD505-2E9C-101B-9397-08002B2CF9AE}" pid="10" name="BZCountryState">
    <vt:lpwstr>3;#The Netherlands|7f69a7bb-478c-499d-a6cf-5869916dfee4</vt:lpwstr>
  </property>
  <property fmtid="{D5CDD505-2E9C-101B-9397-08002B2CF9AE}" pid="11" name="BZDossierGovernmentOfficial">
    <vt:lpwstr/>
  </property>
  <property fmtid="{D5CDD505-2E9C-101B-9397-08002B2CF9AE}" pid="12" name="BZDossierProcessLocation">
    <vt:lpwstr/>
  </property>
  <property fmtid="{D5CDD505-2E9C-101B-9397-08002B2CF9AE}" pid="13" name="i42ef48d5fa942a0ad0d60e44f201751">
    <vt:lpwstr/>
  </property>
  <property fmtid="{D5CDD505-2E9C-101B-9397-08002B2CF9AE}" pid="14" name="BZDossierPublishingWOOCategory">
    <vt:lpwstr/>
  </property>
  <property fmtid="{D5CDD505-2E9C-101B-9397-08002B2CF9AE}" pid="15" name="f2fb2a8e39404f1ab554e4e4a49d2918">
    <vt:lpwstr/>
  </property>
  <property fmtid="{D5CDD505-2E9C-101B-9397-08002B2CF9AE}" pid="16" name="BZMarking">
    <vt:lpwstr>5;#NO MARKING|0a4eb9ae-69eb-4d9e-b573-43ab99ef8592</vt:lpwstr>
  </property>
  <property fmtid="{D5CDD505-2E9C-101B-9397-08002B2CF9AE}" pid="17" name="f8e003236e1c4ac2ab9051d5d8789bbb">
    <vt:lpwstr/>
  </property>
  <property fmtid="{D5CDD505-2E9C-101B-9397-08002B2CF9AE}" pid="18" name="BZClassification">
    <vt:lpwstr>4;#UNCLASSIFIED (U)|284e6a62-15ab-4017-be27-a1e965f4e940</vt:lpwstr>
  </property>
  <property fmtid="{D5CDD505-2E9C-101B-9397-08002B2CF9AE}" pid="19" name="p29721a54a5c4bbe9786e930fc91e270">
    <vt:lpwstr/>
  </property>
  <property fmtid="{D5CDD505-2E9C-101B-9397-08002B2CF9AE}" pid="20" name="BZDossierTemplate">
    <vt:lpwstr>ReguliereKamerbrief</vt:lpwstr>
  </property>
  <property fmtid="{D5CDD505-2E9C-101B-9397-08002B2CF9AE}" pid="21" name="e256f556a7b748329ab47889947c7d40">
    <vt:lpwstr/>
  </property>
  <property fmtid="{D5CDD505-2E9C-101B-9397-08002B2CF9AE}" pid="22" name="ed9282a3f18446ec8c17c7829edf82dd">
    <vt:lpwstr/>
  </property>
  <property fmtid="{D5CDD505-2E9C-101B-9397-08002B2CF9AE}" pid="23" name="_dlc_DocIdItemGuid">
    <vt:lpwstr>dbd4b72f-f62b-4ef2-bf3c-577a08ac446f</vt:lpwstr>
  </property>
  <property fmtid="{D5CDD505-2E9C-101B-9397-08002B2CF9AE}" pid="24" name="URL">
    <vt:lpwstr>https://247.plaza.buzaservices.nl/subject/PV-RK2026082026/BZ2632128/Uitstelbrief%20-%20beantwoording%20vragen%20Dassen%20(Volt)%20en%20Jagtenberg%20(D66)%20aan%20MinBZ, MinBHOS en VWS over centrale overheidscoördinatie bij het aanleveren van medische middelen.docx</vt:lpwstr>
  </property>
  <property fmtid="{D5CDD505-2E9C-101B-9397-08002B2CF9AE}" pid="25" name="_docset_NoMedatataSyncRequired">
    <vt:lpwstr>False</vt:lpwstr>
  </property>
</Properties>
</file>