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4D6" w:rsidRDefault="00BE1349" w14:paraId="4B752B36" w14:textId="5A1D518B">
      <w:bookmarkStart w:name="_GoBack" w:id="0"/>
      <w:bookmarkEnd w:id="0"/>
      <w:r>
        <w:t>Geachte voorzitter,</w:t>
      </w:r>
    </w:p>
    <w:p w:rsidR="00BE1349" w:rsidRDefault="00BE1349" w14:paraId="4A7D099B" w14:textId="77777777"/>
    <w:p w:rsidR="00BE1349" w:rsidRDefault="00BE1349" w14:paraId="53532B5B" w14:textId="45DAC704">
      <w:r>
        <w:t xml:space="preserve">Bij deze brief ontvangt de Kamer de antwoorden op de vragen die gesteld zijn naar aanleiding van het aanbieden van de suppletoire begrotingen </w:t>
      </w:r>
      <w:r w:rsidR="002B65D2">
        <w:t xml:space="preserve">september </w:t>
      </w:r>
      <w:r>
        <w:t>op het terrein van het ministerie van Infrastructuur en Waterstaat (</w:t>
      </w:r>
      <w:r w:rsidRPr="00A12D63">
        <w:t>3</w:t>
      </w:r>
      <w:r w:rsidRPr="00A12D63" w:rsidR="00A12D63">
        <w:t>7035</w:t>
      </w:r>
      <w:r w:rsidRPr="00A12D63">
        <w:t>-XII, 3</w:t>
      </w:r>
      <w:r w:rsidRPr="00A12D63" w:rsidR="00A12D63">
        <w:t>7035</w:t>
      </w:r>
      <w:r w:rsidRPr="00A12D63">
        <w:t>-A en 3</w:t>
      </w:r>
      <w:r w:rsidRPr="00A12D63" w:rsidR="00A12D63">
        <w:t>7035</w:t>
      </w:r>
      <w:r w:rsidRPr="00A12D63">
        <w:t>-J).</w:t>
      </w:r>
    </w:p>
    <w:p w:rsidR="002B65D2" w:rsidRDefault="002B65D2" w14:paraId="5CC5881B" w14:textId="77777777">
      <w:pPr>
        <w:pStyle w:val="Slotzin"/>
      </w:pPr>
    </w:p>
    <w:p w:rsidR="00FB74D6" w:rsidRDefault="007F05E9" w14:paraId="61F5CD68" w14:textId="7753969A">
      <w:pPr>
        <w:pStyle w:val="Slotzin"/>
      </w:pPr>
      <w:r>
        <w:t>Hoogachtend,</w:t>
      </w:r>
    </w:p>
    <w:p w:rsidR="00FB74D6" w:rsidRDefault="007F05E9" w14:paraId="2DD60279" w14:textId="77777777">
      <w:pPr>
        <w:pStyle w:val="OndertekeningArea1"/>
      </w:pPr>
      <w:r>
        <w:t>DE MINISTER VAN INFRASTRUCTUUR EN WATERSTAAT,</w:t>
      </w:r>
    </w:p>
    <w:p w:rsidR="00FB74D6" w:rsidRDefault="00FB74D6" w14:paraId="0629A0D2" w14:textId="77777777"/>
    <w:p w:rsidR="00FB74D6" w:rsidRDefault="00FB74D6" w14:paraId="060B48FF" w14:textId="77777777"/>
    <w:p w:rsidR="00FB74D6" w:rsidRDefault="00FB74D6" w14:paraId="79FC14A8" w14:textId="77777777"/>
    <w:p w:rsidR="00FB74D6" w:rsidRDefault="00FB74D6" w14:paraId="56B16FCF" w14:textId="77777777"/>
    <w:p w:rsidR="00FB74D6" w:rsidRDefault="007F05E9" w14:paraId="701B3EEC" w14:textId="77777777">
      <w:r>
        <w:t>Vincent Karremans</w:t>
      </w:r>
    </w:p>
    <w:p w:rsidR="00BE1349" w:rsidRDefault="00BE1349" w14:paraId="782C12BD" w14:textId="77777777"/>
    <w:p w:rsidR="00BE1349" w:rsidRDefault="00BE1349" w14:paraId="6B322697" w14:textId="77777777"/>
    <w:p w:rsidR="00BE1349" w:rsidRDefault="00BE1349" w14:paraId="6A0AC104" w14:textId="158D5CE9">
      <w:r>
        <w:t>DE STAATSSECRETARIS VAN INFRASTRUCTUUR EN WATERSTAAT,</w:t>
      </w:r>
    </w:p>
    <w:p w:rsidR="00BE1349" w:rsidRDefault="00BE1349" w14:paraId="0DC7AC82" w14:textId="77777777"/>
    <w:p w:rsidR="00BE1349" w:rsidRDefault="00BE1349" w14:paraId="4F096F0F" w14:textId="77777777"/>
    <w:p w:rsidR="00BE1349" w:rsidRDefault="00BE1349" w14:paraId="0406E029" w14:textId="77777777"/>
    <w:p w:rsidR="00BE1349" w:rsidRDefault="00BE1349" w14:paraId="25E57055" w14:textId="77777777"/>
    <w:p w:rsidR="00BE1349" w:rsidRDefault="00BE1349" w14:paraId="73A6DCDC" w14:textId="0E3154C2">
      <w:r>
        <w:t>Annet Bertram</w:t>
      </w:r>
    </w:p>
    <w:sectPr w:rsidR="00BE13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65C6A" w14:textId="77777777" w:rsidR="00147EBD" w:rsidRDefault="00147EBD">
      <w:pPr>
        <w:spacing w:line="240" w:lineRule="auto"/>
      </w:pPr>
      <w:r>
        <w:separator/>
      </w:r>
    </w:p>
  </w:endnote>
  <w:endnote w:type="continuationSeparator" w:id="0">
    <w:p w14:paraId="5A9D4D7D" w14:textId="77777777" w:rsidR="00147EBD" w:rsidRDefault="00147E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5BF16" w14:textId="77777777" w:rsidR="007F05E9" w:rsidRDefault="007F05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F7AFB" w14:textId="77777777" w:rsidR="007F05E9" w:rsidRDefault="007F05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6AB36" w14:textId="77777777" w:rsidR="007F05E9" w:rsidRDefault="007F05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ABFB5" w14:textId="77777777" w:rsidR="00147EBD" w:rsidRDefault="00147EBD">
      <w:pPr>
        <w:spacing w:line="240" w:lineRule="auto"/>
      </w:pPr>
      <w:r>
        <w:separator/>
      </w:r>
    </w:p>
  </w:footnote>
  <w:footnote w:type="continuationSeparator" w:id="0">
    <w:p w14:paraId="334EF983" w14:textId="77777777" w:rsidR="00147EBD" w:rsidRDefault="00147E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3BC85" w14:textId="77777777" w:rsidR="007F05E9" w:rsidRDefault="007F05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BCFB2" w14:textId="77777777" w:rsidR="00FB74D6" w:rsidRDefault="007F05E9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632F7C9A" wp14:editId="2FCC0A45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E284DA" w14:textId="77777777" w:rsidR="00FB74D6" w:rsidRDefault="007F05E9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2C0F7B5C" w14:textId="77777777" w:rsidR="00FB74D6" w:rsidRDefault="00FB74D6">
                          <w:pPr>
                            <w:pStyle w:val="WitregelW2"/>
                          </w:pPr>
                        </w:p>
                        <w:p w14:paraId="68FC3BEE" w14:textId="77777777" w:rsidR="00FB74D6" w:rsidRDefault="007F05E9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2F940C8D" w14:textId="77777777" w:rsidR="00FB74D6" w:rsidRDefault="007F05E9">
                          <w:pPr>
                            <w:pStyle w:val="Referentiegegevens"/>
                          </w:pPr>
                          <w:r>
                            <w:t>IENW/BSK-2026/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32F7C9A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2BE284DA" w14:textId="77777777" w:rsidR="00FB74D6" w:rsidRDefault="007F05E9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2C0F7B5C" w14:textId="77777777" w:rsidR="00FB74D6" w:rsidRDefault="00FB74D6">
                    <w:pPr>
                      <w:pStyle w:val="WitregelW2"/>
                    </w:pPr>
                  </w:p>
                  <w:p w14:paraId="68FC3BEE" w14:textId="77777777" w:rsidR="00FB74D6" w:rsidRDefault="007F05E9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2F940C8D" w14:textId="77777777" w:rsidR="00FB74D6" w:rsidRDefault="007F05E9">
                    <w:pPr>
                      <w:pStyle w:val="Referentiegegevens"/>
                    </w:pPr>
                    <w:r>
                      <w:t>IENW/BSK-2026/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1B2C93D" wp14:editId="02DF10A4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C2D27D" w14:textId="77777777" w:rsidR="00FB74D6" w:rsidRDefault="007F05E9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E1349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E134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B2C93D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1DC2D27D" w14:textId="77777777" w:rsidR="00FB74D6" w:rsidRDefault="007F05E9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E1349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E134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428E1122" wp14:editId="5F342FFA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DD6EEB" w14:textId="77777777" w:rsidR="00447322" w:rsidRDefault="0044732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8E1122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00DD6EEB" w14:textId="77777777" w:rsidR="00447322" w:rsidRDefault="0044732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70216681" wp14:editId="4C665727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464ED1" w14:textId="77777777" w:rsidR="00447322" w:rsidRDefault="0044732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216681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50464ED1" w14:textId="77777777" w:rsidR="00447322" w:rsidRDefault="00447322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63715" w14:textId="77777777" w:rsidR="00FB74D6" w:rsidRDefault="007F05E9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D2A496A" wp14:editId="2A4F1D9C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270DEF" w14:textId="77777777" w:rsidR="00447322" w:rsidRDefault="0044732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D2A496A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2C270DEF" w14:textId="77777777" w:rsidR="00447322" w:rsidRDefault="0044732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382FA2B1" wp14:editId="168142E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304682" w14:textId="031C8058" w:rsidR="00FB74D6" w:rsidRDefault="007F05E9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116A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116A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2FA2B1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64304682" w14:textId="031C8058" w:rsidR="00FB74D6" w:rsidRDefault="007F05E9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116A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116A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7F0999E" wp14:editId="64422C58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877538" w14:textId="77777777" w:rsidR="00FB74D6" w:rsidRDefault="007F05E9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1AA8C46E" w14:textId="77777777" w:rsidR="00FB74D6" w:rsidRDefault="00FB74D6">
                          <w:pPr>
                            <w:pStyle w:val="WitregelW1"/>
                          </w:pPr>
                        </w:p>
                        <w:p w14:paraId="578476B1" w14:textId="77777777" w:rsidR="00FB74D6" w:rsidRDefault="007F05E9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0FCA5020" w14:textId="77777777" w:rsidR="00FB74D6" w:rsidRPr="00B21A82" w:rsidRDefault="007F05E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B21A82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5F709DB6" w14:textId="77777777" w:rsidR="00FB74D6" w:rsidRPr="00B21A82" w:rsidRDefault="007F05E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B21A82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7E5F30E5" w14:textId="77777777" w:rsidR="00FB74D6" w:rsidRPr="00B21A82" w:rsidRDefault="007F05E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B21A82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24E3C2F8" w14:textId="77777777" w:rsidR="00FB74D6" w:rsidRPr="00B21A82" w:rsidRDefault="00FB74D6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50BB6EA6" w14:textId="77777777" w:rsidR="00FB74D6" w:rsidRPr="00B21A82" w:rsidRDefault="007F05E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B21A82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4190A5E1" w14:textId="77777777" w:rsidR="00FB74D6" w:rsidRDefault="007F05E9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65387ED4" w14:textId="77777777" w:rsidR="00FB74D6" w:rsidRDefault="00FB74D6">
                          <w:pPr>
                            <w:pStyle w:val="WitregelW2"/>
                          </w:pPr>
                        </w:p>
                        <w:p w14:paraId="43667FE7" w14:textId="77777777" w:rsidR="00FB74D6" w:rsidRDefault="007F05E9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4E45A88B" w14:textId="594D566A" w:rsidR="00FB74D6" w:rsidRDefault="005A4B9C">
                          <w:pPr>
                            <w:pStyle w:val="Referentiegegevens"/>
                          </w:pPr>
                          <w:r w:rsidRPr="005A4B9C">
                            <w:t>IENW/BSK-2026/186542</w:t>
                          </w:r>
                        </w:p>
                        <w:p w14:paraId="615FBE5A" w14:textId="77777777" w:rsidR="00FB74D6" w:rsidRDefault="00FB74D6">
                          <w:pPr>
                            <w:pStyle w:val="WitregelW1"/>
                          </w:pPr>
                        </w:p>
                        <w:p w14:paraId="31166514" w14:textId="77777777" w:rsidR="00FB74D6" w:rsidRDefault="007F05E9">
                          <w:pPr>
                            <w:pStyle w:val="Referentiegegevenskop"/>
                          </w:pPr>
                          <w:r>
                            <w:t>Uw kenmerk</w:t>
                          </w:r>
                        </w:p>
                        <w:p w14:paraId="433076B3" w14:textId="6724F709" w:rsidR="00FB74D6" w:rsidRPr="005A4B9C" w:rsidRDefault="007F05E9">
                          <w:pPr>
                            <w:pStyle w:val="Referentiegegevens"/>
                          </w:pPr>
                          <w:r w:rsidRPr="005A4B9C">
                            <w:t>3</w:t>
                          </w:r>
                          <w:r w:rsidR="00A12D63" w:rsidRPr="005A4B9C">
                            <w:t>7035</w:t>
                          </w:r>
                          <w:r w:rsidRPr="005A4B9C">
                            <w:t>-XII, A en J</w:t>
                          </w:r>
                        </w:p>
                        <w:p w14:paraId="354680FA" w14:textId="77777777" w:rsidR="00FB74D6" w:rsidRPr="005A4B9C" w:rsidRDefault="00FB74D6">
                          <w:pPr>
                            <w:pStyle w:val="WitregelW1"/>
                          </w:pPr>
                        </w:p>
                        <w:p w14:paraId="6CCEC964" w14:textId="77777777" w:rsidR="00FB74D6" w:rsidRPr="002B65D2" w:rsidRDefault="007F05E9">
                          <w:pPr>
                            <w:pStyle w:val="Referentiegegevenskop"/>
                            <w:rPr>
                              <w:lang w:val="fr-FR"/>
                            </w:rPr>
                          </w:pPr>
                          <w:r w:rsidRPr="002B65D2">
                            <w:rPr>
                              <w:lang w:val="fr-FR"/>
                            </w:rPr>
                            <w:t>Bijlage(n)</w:t>
                          </w:r>
                        </w:p>
                        <w:p w14:paraId="5410E19C" w14:textId="428803B0" w:rsidR="00FB74D6" w:rsidRPr="002B65D2" w:rsidRDefault="00A4125E">
                          <w:pPr>
                            <w:pStyle w:val="Referentiegegevens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F0999E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4F877538" w14:textId="77777777" w:rsidR="00FB74D6" w:rsidRDefault="007F05E9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1AA8C46E" w14:textId="77777777" w:rsidR="00FB74D6" w:rsidRDefault="00FB74D6">
                    <w:pPr>
                      <w:pStyle w:val="WitregelW1"/>
                    </w:pPr>
                  </w:p>
                  <w:p w14:paraId="578476B1" w14:textId="77777777" w:rsidR="00FB74D6" w:rsidRDefault="007F05E9">
                    <w:pPr>
                      <w:pStyle w:val="Afzendgegevens"/>
                    </w:pPr>
                    <w:r>
                      <w:t>Rijnstraat 8</w:t>
                    </w:r>
                  </w:p>
                  <w:p w14:paraId="0FCA5020" w14:textId="77777777" w:rsidR="00FB74D6" w:rsidRPr="00B21A82" w:rsidRDefault="007F05E9">
                    <w:pPr>
                      <w:pStyle w:val="Afzendgegevens"/>
                      <w:rPr>
                        <w:lang w:val="de-DE"/>
                      </w:rPr>
                    </w:pPr>
                    <w:r w:rsidRPr="00B21A82">
                      <w:rPr>
                        <w:lang w:val="de-DE"/>
                      </w:rPr>
                      <w:t>2515 XP  Den Haag</w:t>
                    </w:r>
                  </w:p>
                  <w:p w14:paraId="5F709DB6" w14:textId="77777777" w:rsidR="00FB74D6" w:rsidRPr="00B21A82" w:rsidRDefault="007F05E9">
                    <w:pPr>
                      <w:pStyle w:val="Afzendgegevens"/>
                      <w:rPr>
                        <w:lang w:val="de-DE"/>
                      </w:rPr>
                    </w:pPr>
                    <w:r w:rsidRPr="00B21A82">
                      <w:rPr>
                        <w:lang w:val="de-DE"/>
                      </w:rPr>
                      <w:t>Postbus 20901</w:t>
                    </w:r>
                  </w:p>
                  <w:p w14:paraId="7E5F30E5" w14:textId="77777777" w:rsidR="00FB74D6" w:rsidRPr="00B21A82" w:rsidRDefault="007F05E9">
                    <w:pPr>
                      <w:pStyle w:val="Afzendgegevens"/>
                      <w:rPr>
                        <w:lang w:val="de-DE"/>
                      </w:rPr>
                    </w:pPr>
                    <w:r w:rsidRPr="00B21A82">
                      <w:rPr>
                        <w:lang w:val="de-DE"/>
                      </w:rPr>
                      <w:t>2500 EX Den Haag</w:t>
                    </w:r>
                  </w:p>
                  <w:p w14:paraId="24E3C2F8" w14:textId="77777777" w:rsidR="00FB74D6" w:rsidRPr="00B21A82" w:rsidRDefault="00FB74D6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50BB6EA6" w14:textId="77777777" w:rsidR="00FB74D6" w:rsidRPr="00B21A82" w:rsidRDefault="007F05E9">
                    <w:pPr>
                      <w:pStyle w:val="Afzendgegevens"/>
                      <w:rPr>
                        <w:lang w:val="de-DE"/>
                      </w:rPr>
                    </w:pPr>
                    <w:r w:rsidRPr="00B21A82">
                      <w:rPr>
                        <w:lang w:val="de-DE"/>
                      </w:rPr>
                      <w:t>T   070-456 0000</w:t>
                    </w:r>
                  </w:p>
                  <w:p w14:paraId="4190A5E1" w14:textId="77777777" w:rsidR="00FB74D6" w:rsidRDefault="007F05E9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65387ED4" w14:textId="77777777" w:rsidR="00FB74D6" w:rsidRDefault="00FB74D6">
                    <w:pPr>
                      <w:pStyle w:val="WitregelW2"/>
                    </w:pPr>
                  </w:p>
                  <w:p w14:paraId="43667FE7" w14:textId="77777777" w:rsidR="00FB74D6" w:rsidRDefault="007F05E9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4E45A88B" w14:textId="594D566A" w:rsidR="00FB74D6" w:rsidRDefault="005A4B9C">
                    <w:pPr>
                      <w:pStyle w:val="Referentiegegevens"/>
                    </w:pPr>
                    <w:r w:rsidRPr="005A4B9C">
                      <w:t>IENW/BSK-2026/186542</w:t>
                    </w:r>
                  </w:p>
                  <w:p w14:paraId="615FBE5A" w14:textId="77777777" w:rsidR="00FB74D6" w:rsidRDefault="00FB74D6">
                    <w:pPr>
                      <w:pStyle w:val="WitregelW1"/>
                    </w:pPr>
                  </w:p>
                  <w:p w14:paraId="31166514" w14:textId="77777777" w:rsidR="00FB74D6" w:rsidRDefault="007F05E9">
                    <w:pPr>
                      <w:pStyle w:val="Referentiegegevenskop"/>
                    </w:pPr>
                    <w:r>
                      <w:t>Uw kenmerk</w:t>
                    </w:r>
                  </w:p>
                  <w:p w14:paraId="433076B3" w14:textId="6724F709" w:rsidR="00FB74D6" w:rsidRPr="005A4B9C" w:rsidRDefault="007F05E9">
                    <w:pPr>
                      <w:pStyle w:val="Referentiegegevens"/>
                    </w:pPr>
                    <w:r w:rsidRPr="005A4B9C">
                      <w:t>3</w:t>
                    </w:r>
                    <w:r w:rsidR="00A12D63" w:rsidRPr="005A4B9C">
                      <w:t>7035</w:t>
                    </w:r>
                    <w:r w:rsidRPr="005A4B9C">
                      <w:t>-XII, A en J</w:t>
                    </w:r>
                  </w:p>
                  <w:p w14:paraId="354680FA" w14:textId="77777777" w:rsidR="00FB74D6" w:rsidRPr="005A4B9C" w:rsidRDefault="00FB74D6">
                    <w:pPr>
                      <w:pStyle w:val="WitregelW1"/>
                    </w:pPr>
                  </w:p>
                  <w:p w14:paraId="6CCEC964" w14:textId="77777777" w:rsidR="00FB74D6" w:rsidRPr="002B65D2" w:rsidRDefault="007F05E9">
                    <w:pPr>
                      <w:pStyle w:val="Referentiegegevenskop"/>
                      <w:rPr>
                        <w:lang w:val="fr-FR"/>
                      </w:rPr>
                    </w:pPr>
                    <w:r w:rsidRPr="002B65D2">
                      <w:rPr>
                        <w:lang w:val="fr-FR"/>
                      </w:rPr>
                      <w:t>Bijlage(n)</w:t>
                    </w:r>
                  </w:p>
                  <w:p w14:paraId="5410E19C" w14:textId="428803B0" w:rsidR="00FB74D6" w:rsidRPr="002B65D2" w:rsidRDefault="00A4125E">
                    <w:pPr>
                      <w:pStyle w:val="Referentiegegevens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t>4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9AC262D" wp14:editId="3C417001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9ED31B" w14:textId="77777777" w:rsidR="00FB74D6" w:rsidRDefault="007F05E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6FF1E1F" wp14:editId="74336CE4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9AC262D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309ED31B" w14:textId="77777777" w:rsidR="00FB74D6" w:rsidRDefault="007F05E9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6FF1E1F" wp14:editId="74336CE4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572A02B" wp14:editId="0977683E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7A33BD" w14:textId="77777777" w:rsidR="00FB74D6" w:rsidRDefault="007F05E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3E56621" wp14:editId="428BF135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72A02B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4A7A33BD" w14:textId="77777777" w:rsidR="00FB74D6" w:rsidRDefault="007F05E9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3E56621" wp14:editId="428BF135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44E6C51A" wp14:editId="64244139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412FA2" w14:textId="77777777" w:rsidR="00FB74D6" w:rsidRDefault="007F05E9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E6C51A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56412FA2" w14:textId="77777777" w:rsidR="00FB74D6" w:rsidRDefault="007F05E9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DE70C2F" wp14:editId="03CB572C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C8C200" w14:textId="77777777" w:rsidR="00FB74D6" w:rsidRDefault="007F05E9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E70C2F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66C8C200" w14:textId="77777777" w:rsidR="00FB74D6" w:rsidRDefault="007F05E9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ADBDC46" wp14:editId="4D421C94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FB74D6" w14:paraId="131356E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53AB37B" w14:textId="77777777" w:rsidR="00FB74D6" w:rsidRDefault="00FB74D6"/>
                            </w:tc>
                            <w:tc>
                              <w:tcPr>
                                <w:tcW w:w="5400" w:type="dxa"/>
                              </w:tcPr>
                              <w:p w14:paraId="38042BDC" w14:textId="77777777" w:rsidR="00FB74D6" w:rsidRDefault="00FB74D6"/>
                            </w:tc>
                          </w:tr>
                          <w:tr w:rsidR="00FB74D6" w14:paraId="0887B17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7FA0721" w14:textId="77777777" w:rsidR="00FB74D6" w:rsidRDefault="007F05E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7DF058B2" w14:textId="7BCDACAB" w:rsidR="00FB74D6" w:rsidRDefault="00932C91">
                                <w:r>
                                  <w:t>25 september 2026</w:t>
                                </w:r>
                              </w:p>
                            </w:tc>
                          </w:tr>
                          <w:tr w:rsidR="00FB74D6" w14:paraId="5CF5EFE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8AF94AB" w14:textId="77777777" w:rsidR="00FB74D6" w:rsidRDefault="007F05E9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2E742AE" w14:textId="77777777" w:rsidR="00FB74D6" w:rsidRDefault="007F05E9">
                                <w:r>
                                  <w:t>Beantwoording van de vragen bij de suppletoire begrotingen op het terrein van IenW</w:t>
                                </w:r>
                              </w:p>
                            </w:tc>
                          </w:tr>
                          <w:tr w:rsidR="00FB74D6" w14:paraId="5460DEC8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200E022" w14:textId="77777777" w:rsidR="00FB74D6" w:rsidRDefault="00FB74D6"/>
                            </w:tc>
                            <w:tc>
                              <w:tcPr>
                                <w:tcW w:w="5400" w:type="dxa"/>
                              </w:tcPr>
                              <w:p w14:paraId="56A35E2E" w14:textId="77777777" w:rsidR="00FB74D6" w:rsidRDefault="00FB74D6"/>
                            </w:tc>
                          </w:tr>
                        </w:tbl>
                        <w:p w14:paraId="234F70DB" w14:textId="77777777" w:rsidR="00447322" w:rsidRDefault="0044732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ADBDC46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FB74D6" w14:paraId="131356E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53AB37B" w14:textId="77777777" w:rsidR="00FB74D6" w:rsidRDefault="00FB74D6"/>
                      </w:tc>
                      <w:tc>
                        <w:tcPr>
                          <w:tcW w:w="5400" w:type="dxa"/>
                        </w:tcPr>
                        <w:p w14:paraId="38042BDC" w14:textId="77777777" w:rsidR="00FB74D6" w:rsidRDefault="00FB74D6"/>
                      </w:tc>
                    </w:tr>
                    <w:tr w:rsidR="00FB74D6" w14:paraId="0887B17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7FA0721" w14:textId="77777777" w:rsidR="00FB74D6" w:rsidRDefault="007F05E9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7DF058B2" w14:textId="7BCDACAB" w:rsidR="00FB74D6" w:rsidRDefault="00932C91">
                          <w:r>
                            <w:t>25 september 2026</w:t>
                          </w:r>
                        </w:p>
                      </w:tc>
                    </w:tr>
                    <w:tr w:rsidR="00FB74D6" w14:paraId="5CF5EFE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8AF94AB" w14:textId="77777777" w:rsidR="00FB74D6" w:rsidRDefault="007F05E9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2E742AE" w14:textId="77777777" w:rsidR="00FB74D6" w:rsidRDefault="007F05E9">
                          <w:r>
                            <w:t>Beantwoording van de vragen bij de suppletoire begrotingen op het terrein van IenW</w:t>
                          </w:r>
                        </w:p>
                      </w:tc>
                    </w:tr>
                    <w:tr w:rsidR="00FB74D6" w14:paraId="5460DEC8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200E022" w14:textId="77777777" w:rsidR="00FB74D6" w:rsidRDefault="00FB74D6"/>
                      </w:tc>
                      <w:tc>
                        <w:tcPr>
                          <w:tcW w:w="5400" w:type="dxa"/>
                        </w:tcPr>
                        <w:p w14:paraId="56A35E2E" w14:textId="77777777" w:rsidR="00FB74D6" w:rsidRDefault="00FB74D6"/>
                      </w:tc>
                    </w:tr>
                  </w:tbl>
                  <w:p w14:paraId="234F70DB" w14:textId="77777777" w:rsidR="00447322" w:rsidRDefault="0044732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00435C65" wp14:editId="333C5054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E2BABE" w14:textId="77777777" w:rsidR="00447322" w:rsidRDefault="0044732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435C65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2CE2BABE" w14:textId="77777777" w:rsidR="00447322" w:rsidRDefault="00447322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73A4CC"/>
    <w:multiLevelType w:val="multilevel"/>
    <w:tmpl w:val="FC67050D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7073E51"/>
    <w:multiLevelType w:val="multilevel"/>
    <w:tmpl w:val="E2BDFC0E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8C1CD448"/>
    <w:multiLevelType w:val="multilevel"/>
    <w:tmpl w:val="A782C624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7C63C5A"/>
    <w:multiLevelType w:val="multilevel"/>
    <w:tmpl w:val="94C877A0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1881128"/>
    <w:multiLevelType w:val="multilevel"/>
    <w:tmpl w:val="513780D6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B305261F"/>
    <w:multiLevelType w:val="multilevel"/>
    <w:tmpl w:val="BA8D25A0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B4D63650"/>
    <w:multiLevelType w:val="multilevel"/>
    <w:tmpl w:val="073DCD26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C4851B4A"/>
    <w:multiLevelType w:val="multilevel"/>
    <w:tmpl w:val="1B6D7060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E4F75131"/>
    <w:multiLevelType w:val="multilevel"/>
    <w:tmpl w:val="23D58D4B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E7CC4C1A"/>
    <w:multiLevelType w:val="multilevel"/>
    <w:tmpl w:val="BBDEA42F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F99896E5"/>
    <w:multiLevelType w:val="multilevel"/>
    <w:tmpl w:val="59BF5F78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653CE89"/>
    <w:multiLevelType w:val="multilevel"/>
    <w:tmpl w:val="972C4B8E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78C27EC"/>
    <w:multiLevelType w:val="multilevel"/>
    <w:tmpl w:val="04A9588F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412B930"/>
    <w:multiLevelType w:val="multilevel"/>
    <w:tmpl w:val="84FD0986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C967554"/>
    <w:multiLevelType w:val="multilevel"/>
    <w:tmpl w:val="2F52434C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2BE20FC"/>
    <w:multiLevelType w:val="multilevel"/>
    <w:tmpl w:val="C9F264CF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5AC2F1"/>
    <w:multiLevelType w:val="multilevel"/>
    <w:tmpl w:val="6E5CBB37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7D646D"/>
    <w:multiLevelType w:val="multilevel"/>
    <w:tmpl w:val="88872825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D3E368"/>
    <w:multiLevelType w:val="multilevel"/>
    <w:tmpl w:val="79F5AB3E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9" w15:restartNumberingAfterBreak="0">
    <w:nsid w:val="43D68BCD"/>
    <w:multiLevelType w:val="multilevel"/>
    <w:tmpl w:val="D635ED52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44B039"/>
    <w:multiLevelType w:val="multilevel"/>
    <w:tmpl w:val="828CA2A1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C51996E"/>
    <w:multiLevelType w:val="multilevel"/>
    <w:tmpl w:val="DF6BF5E8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285635D"/>
    <w:multiLevelType w:val="multilevel"/>
    <w:tmpl w:val="F73D1D78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13"/>
  </w:num>
  <w:num w:numId="3">
    <w:abstractNumId w:val="19"/>
  </w:num>
  <w:num w:numId="4">
    <w:abstractNumId w:val="15"/>
  </w:num>
  <w:num w:numId="5">
    <w:abstractNumId w:val="18"/>
  </w:num>
  <w:num w:numId="6">
    <w:abstractNumId w:val="20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2"/>
  </w:num>
  <w:num w:numId="12">
    <w:abstractNumId w:val="7"/>
  </w:num>
  <w:num w:numId="13">
    <w:abstractNumId w:val="22"/>
  </w:num>
  <w:num w:numId="14">
    <w:abstractNumId w:val="16"/>
  </w:num>
  <w:num w:numId="15">
    <w:abstractNumId w:val="9"/>
  </w:num>
  <w:num w:numId="16">
    <w:abstractNumId w:val="0"/>
  </w:num>
  <w:num w:numId="17">
    <w:abstractNumId w:val="17"/>
  </w:num>
  <w:num w:numId="18">
    <w:abstractNumId w:val="10"/>
  </w:num>
  <w:num w:numId="19">
    <w:abstractNumId w:val="14"/>
  </w:num>
  <w:num w:numId="20">
    <w:abstractNumId w:val="3"/>
  </w:num>
  <w:num w:numId="21">
    <w:abstractNumId w:val="1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49"/>
    <w:rsid w:val="00037989"/>
    <w:rsid w:val="000426EE"/>
    <w:rsid w:val="000E1AE8"/>
    <w:rsid w:val="001116AD"/>
    <w:rsid w:val="001177CD"/>
    <w:rsid w:val="00133214"/>
    <w:rsid w:val="00147EBD"/>
    <w:rsid w:val="00172EA4"/>
    <w:rsid w:val="001B622E"/>
    <w:rsid w:val="002B65D2"/>
    <w:rsid w:val="002D7518"/>
    <w:rsid w:val="00447322"/>
    <w:rsid w:val="005A4B9C"/>
    <w:rsid w:val="00690CC5"/>
    <w:rsid w:val="00701799"/>
    <w:rsid w:val="007F05E9"/>
    <w:rsid w:val="009015D8"/>
    <w:rsid w:val="00932C91"/>
    <w:rsid w:val="00A12D63"/>
    <w:rsid w:val="00A4125E"/>
    <w:rsid w:val="00AB5EA9"/>
    <w:rsid w:val="00B21A82"/>
    <w:rsid w:val="00BE1349"/>
    <w:rsid w:val="00C109A2"/>
    <w:rsid w:val="00C545B9"/>
    <w:rsid w:val="00DE413A"/>
    <w:rsid w:val="00FB74D6"/>
    <w:rsid w:val="00FE2465"/>
    <w:rsid w:val="00FF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A45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BE134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349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E134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34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%20(21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365</ap:Characters>
  <ap:DocSecurity>0</ap:DocSecurity>
  <ap:Lines>3</ap:Lines>
  <ap:Paragraphs>1</ap:Paragraphs>
  <ap:ScaleCrop>false</ap:ScaleCrop>
  <ap:LinksUpToDate>false</ap:LinksUpToDate>
  <ap:CharactersWithSpaces>428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2026-09-25T14:29:00.0000000Z</dcterms:created>
  <dcterms:modified xsi:type="dcterms:W3CDTF">2026-09-25T14:29:00.0000000Z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Beantwoording van de vragen bij de suppletoire begrotingen op het terrein van IenW</vt:lpwstr>
  </property>
  <property fmtid="{D5CDD505-2E9C-101B-9397-08002B2CF9AE}" pid="5" name="Publicatiedatum">
    <vt:lpwstr/>
  </property>
  <property fmtid="{D5CDD505-2E9C-101B-9397-08002B2CF9AE}" pid="6" name="Verantwoordelijke organisatie">
    <vt:lpwstr>Bestuursadvies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J. Wijmenga</vt:lpwstr>
  </property>
  <property fmtid="{D5CDD505-2E9C-101B-9397-08002B2CF9AE}" pid="14" name="Opgesteld door, Telefoonnummer">
    <vt:lpwstr>070-4566867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