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1BAF3EE2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7DBC29E0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369F633F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4347C211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2D0C1328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463AD587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32ECEC87" w14:textId="77777777"/>
        </w:tc>
      </w:tr>
      <w:tr w:rsidR="0028220F" w:rsidTr="0065630E" w14:paraId="5DE50D8A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5A1E77C1" w14:textId="77777777"/>
        </w:tc>
      </w:tr>
      <w:tr w:rsidR="0028220F" w:rsidTr="0065630E" w14:paraId="7795826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37454C96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7897EE15" w14:textId="77777777">
            <w:pPr>
              <w:rPr>
                <w:b/>
              </w:rPr>
            </w:pPr>
          </w:p>
        </w:tc>
      </w:tr>
      <w:tr w:rsidR="0028220F" w:rsidTr="0065630E" w14:paraId="1C5B59E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416940" w14:paraId="3DB997E5" w14:textId="18A61EB8">
            <w:pPr>
              <w:rPr>
                <w:b/>
              </w:rPr>
            </w:pPr>
            <w:r>
              <w:rPr>
                <w:b/>
              </w:rPr>
              <w:t>30 234</w:t>
            </w:r>
          </w:p>
        </w:tc>
        <w:tc>
          <w:tcPr>
            <w:tcW w:w="8647" w:type="dxa"/>
            <w:gridSpan w:val="2"/>
          </w:tcPr>
          <w:p w:rsidRPr="00416940" w:rsidR="0028220F" w:rsidP="0065630E" w:rsidRDefault="00416940" w14:paraId="1404EF41" w14:textId="4357A938">
            <w:pPr>
              <w:rPr>
                <w:b/>
                <w:bCs/>
              </w:rPr>
            </w:pPr>
            <w:r w:rsidRPr="00416940">
              <w:rPr>
                <w:b/>
                <w:bCs/>
              </w:rPr>
              <w:t>Toekomstig sportbeleid</w:t>
            </w:r>
          </w:p>
        </w:tc>
      </w:tr>
      <w:tr w:rsidR="0028220F" w:rsidTr="0065630E" w14:paraId="23DBB30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7947264" w14:textId="77777777"/>
        </w:tc>
        <w:tc>
          <w:tcPr>
            <w:tcW w:w="8647" w:type="dxa"/>
            <w:gridSpan w:val="2"/>
          </w:tcPr>
          <w:p w:rsidR="0028220F" w:rsidP="0065630E" w:rsidRDefault="0028220F" w14:paraId="14F55C1E" w14:textId="77777777"/>
        </w:tc>
      </w:tr>
      <w:tr w:rsidR="0028220F" w:rsidTr="0065630E" w14:paraId="3498CB7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E70F6DA" w14:textId="77777777"/>
        </w:tc>
        <w:tc>
          <w:tcPr>
            <w:tcW w:w="8647" w:type="dxa"/>
            <w:gridSpan w:val="2"/>
          </w:tcPr>
          <w:p w:rsidR="0028220F" w:rsidP="0065630E" w:rsidRDefault="0028220F" w14:paraId="0EBAF013" w14:textId="77777777"/>
        </w:tc>
      </w:tr>
      <w:tr w:rsidR="0028220F" w:rsidTr="0065630E" w14:paraId="0DBA3A2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4C16CEA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6B7C360E" w14:textId="54C51565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416940">
              <w:rPr>
                <w:b/>
              </w:rPr>
              <w:t>HET LID INGE VAN DIJK C.S.</w:t>
            </w:r>
          </w:p>
          <w:p w:rsidR="0028220F" w:rsidP="0065630E" w:rsidRDefault="0028220F" w14:paraId="1732AA41" w14:textId="715DC8BF">
            <w:pPr>
              <w:rPr>
                <w:b/>
              </w:rPr>
            </w:pPr>
            <w:r>
              <w:t xml:space="preserve">Ter vervanging van die gedrukt onder nr. </w:t>
            </w:r>
            <w:r w:rsidR="00416940">
              <w:t>453</w:t>
            </w:r>
          </w:p>
        </w:tc>
      </w:tr>
      <w:tr w:rsidR="0028220F" w:rsidTr="0065630E" w14:paraId="78B4A61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C54FEDF" w14:textId="77777777"/>
        </w:tc>
        <w:tc>
          <w:tcPr>
            <w:tcW w:w="8647" w:type="dxa"/>
            <w:gridSpan w:val="2"/>
          </w:tcPr>
          <w:p w:rsidR="0028220F" w:rsidP="0065630E" w:rsidRDefault="0028220F" w14:paraId="23C286A8" w14:textId="77777777">
            <w:r>
              <w:t xml:space="preserve">Voorgesteld </w:t>
            </w:r>
          </w:p>
        </w:tc>
      </w:tr>
      <w:tr w:rsidR="0028220F" w:rsidTr="0065630E" w14:paraId="5D1923E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5555A29" w14:textId="77777777"/>
        </w:tc>
        <w:tc>
          <w:tcPr>
            <w:tcW w:w="8647" w:type="dxa"/>
            <w:gridSpan w:val="2"/>
          </w:tcPr>
          <w:p w:rsidR="0028220F" w:rsidP="0065630E" w:rsidRDefault="0028220F" w14:paraId="7670B693" w14:textId="77777777"/>
        </w:tc>
      </w:tr>
      <w:tr w:rsidR="0028220F" w:rsidTr="0065630E" w14:paraId="43F1DAF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8825FF5" w14:textId="77777777"/>
        </w:tc>
        <w:tc>
          <w:tcPr>
            <w:tcW w:w="8647" w:type="dxa"/>
            <w:gridSpan w:val="2"/>
          </w:tcPr>
          <w:p w:rsidR="0028220F" w:rsidP="0065630E" w:rsidRDefault="0028220F" w14:paraId="2CA7FF17" w14:textId="77777777">
            <w:r>
              <w:t>De Kamer,</w:t>
            </w:r>
          </w:p>
        </w:tc>
      </w:tr>
      <w:tr w:rsidR="0028220F" w:rsidTr="0065630E" w14:paraId="307F60D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06A05C1" w14:textId="77777777"/>
        </w:tc>
        <w:tc>
          <w:tcPr>
            <w:tcW w:w="8647" w:type="dxa"/>
            <w:gridSpan w:val="2"/>
          </w:tcPr>
          <w:p w:rsidR="0028220F" w:rsidP="0065630E" w:rsidRDefault="0028220F" w14:paraId="6E6B96A6" w14:textId="77777777"/>
        </w:tc>
      </w:tr>
      <w:tr w:rsidR="0028220F" w:rsidTr="0065630E" w14:paraId="0A702E3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1B28F0B" w14:textId="77777777"/>
        </w:tc>
        <w:tc>
          <w:tcPr>
            <w:tcW w:w="8647" w:type="dxa"/>
            <w:gridSpan w:val="2"/>
          </w:tcPr>
          <w:p w:rsidR="0028220F" w:rsidP="0065630E" w:rsidRDefault="0028220F" w14:paraId="5A264D4B" w14:textId="77777777">
            <w:r>
              <w:t>gehoord de beraadslaging,</w:t>
            </w:r>
          </w:p>
        </w:tc>
      </w:tr>
      <w:tr w:rsidR="0028220F" w:rsidTr="0065630E" w14:paraId="0EE6AD8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CA979AE" w14:textId="77777777"/>
        </w:tc>
        <w:tc>
          <w:tcPr>
            <w:tcW w:w="8647" w:type="dxa"/>
            <w:gridSpan w:val="2"/>
          </w:tcPr>
          <w:p w:rsidR="0028220F" w:rsidP="0065630E" w:rsidRDefault="0028220F" w14:paraId="5CADB431" w14:textId="77777777"/>
        </w:tc>
      </w:tr>
      <w:tr w:rsidR="0028220F" w:rsidTr="0065630E" w14:paraId="67DA387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29C7CFF" w14:textId="77777777"/>
        </w:tc>
        <w:tc>
          <w:tcPr>
            <w:tcW w:w="8647" w:type="dxa"/>
            <w:gridSpan w:val="2"/>
          </w:tcPr>
          <w:p w:rsidR="00416940" w:rsidP="00416940" w:rsidRDefault="00416940" w14:paraId="17A2EB75" w14:textId="77777777">
            <w:r>
              <w:t xml:space="preserve">constaterende dat dit Kabinet de ambitie heeft om tot de gezondste generatie te komen en daarbij investeert in preventie en welzijn;  </w:t>
            </w:r>
          </w:p>
          <w:p w:rsidR="00416940" w:rsidP="00416940" w:rsidRDefault="00416940" w14:paraId="602F9C67" w14:textId="77777777"/>
          <w:p w:rsidR="00416940" w:rsidP="00416940" w:rsidRDefault="00416940" w14:paraId="1D8FFE67" w14:textId="77777777">
            <w:r>
              <w:t xml:space="preserve">overwegende dat sport en bewegen nog onvoldoende als volwaardig instrument van preventie en als investering in gezondheid wordt meegenomen in beleid en begrotingskeuzes; </w:t>
            </w:r>
          </w:p>
          <w:p w:rsidR="00416940" w:rsidP="00416940" w:rsidRDefault="00416940" w14:paraId="381F66DF" w14:textId="77777777"/>
          <w:p w:rsidR="00416940" w:rsidP="00416940" w:rsidRDefault="00416940" w14:paraId="27BA4E5B" w14:textId="77777777">
            <w:r>
              <w:t xml:space="preserve">constaterende dat er een nieuwe Richtlijn Passend Bewijs voor preventie is;  </w:t>
            </w:r>
          </w:p>
          <w:p w:rsidR="00416940" w:rsidP="00416940" w:rsidRDefault="00416940" w14:paraId="315CCEA1" w14:textId="77777777"/>
          <w:p w:rsidR="00416940" w:rsidP="00416940" w:rsidRDefault="00416940" w14:paraId="506FBA99" w14:textId="77777777">
            <w:r>
              <w:t xml:space="preserve">overwegende dat sport en bewegen zich bij uitstek als concrete casus lenen om aan te tonen hoe preventieve interventies op een passende manier kunnen worden beoordeeld;  </w:t>
            </w:r>
          </w:p>
          <w:p w:rsidR="00416940" w:rsidP="00416940" w:rsidRDefault="00416940" w14:paraId="69565DB1" w14:textId="77777777"/>
          <w:p w:rsidR="00416940" w:rsidP="00416940" w:rsidRDefault="00416940" w14:paraId="31552E89" w14:textId="77777777">
            <w:r>
              <w:t xml:space="preserve">verzoekt de regering om sport en bewegen als eerstvolgende casus op te nemen in de verdere uitwerking en toepassing van de Richtlijn Passend Bewijs voor preventie, </w:t>
            </w:r>
          </w:p>
          <w:p w:rsidR="00416940" w:rsidP="00416940" w:rsidRDefault="00416940" w14:paraId="2BE71271" w14:textId="77777777"/>
          <w:p w:rsidR="00416940" w:rsidP="00416940" w:rsidRDefault="00416940" w14:paraId="5ABB3644" w14:textId="77777777">
            <w:r>
              <w:t xml:space="preserve">en gaat over tot de orde van de dag. </w:t>
            </w:r>
          </w:p>
          <w:p w:rsidR="00416940" w:rsidP="00416940" w:rsidRDefault="00416940" w14:paraId="5B1DB7E7" w14:textId="77777777"/>
          <w:p w:rsidR="00416940" w:rsidP="00416940" w:rsidRDefault="00416940" w14:paraId="1E24F3A9" w14:textId="77777777">
            <w:r>
              <w:t>Inge van Dijk</w:t>
            </w:r>
          </w:p>
          <w:p w:rsidR="00416940" w:rsidP="00416940" w:rsidRDefault="00416940" w14:paraId="0AA44C9A" w14:textId="77777777">
            <w:proofErr w:type="spellStart"/>
            <w:r>
              <w:t>Mohandis</w:t>
            </w:r>
            <w:proofErr w:type="spellEnd"/>
          </w:p>
          <w:p w:rsidR="00416940" w:rsidP="00416940" w:rsidRDefault="00416940" w14:paraId="522865E8" w14:textId="0C34F63B">
            <w:proofErr w:type="spellStart"/>
            <w:r w:rsidRPr="00416940">
              <w:t>Huizenga</w:t>
            </w:r>
            <w:proofErr w:type="spellEnd"/>
          </w:p>
          <w:p w:rsidR="0028220F" w:rsidP="0065630E" w:rsidRDefault="0028220F" w14:paraId="087411C4" w14:textId="77777777"/>
        </w:tc>
      </w:tr>
    </w:tbl>
    <w:p w:rsidRPr="0028220F" w:rsidR="004A4819" w:rsidP="0028220F" w:rsidRDefault="004A4819" w14:paraId="39B5D44C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7C4C9" w14:textId="77777777" w:rsidR="00F83F44" w:rsidRDefault="00F83F44">
      <w:pPr>
        <w:spacing w:line="20" w:lineRule="exact"/>
      </w:pPr>
    </w:p>
  </w:endnote>
  <w:endnote w:type="continuationSeparator" w:id="0">
    <w:p w14:paraId="596B2501" w14:textId="77777777" w:rsidR="00F83F44" w:rsidRDefault="00F83F44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6CBAEBC" w14:textId="77777777" w:rsidR="00F83F44" w:rsidRDefault="00F83F44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56359" w14:textId="77777777" w:rsidR="00F83F44" w:rsidRDefault="00F83F44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B7C92A4" w14:textId="77777777" w:rsidR="00F83F44" w:rsidRDefault="00F83F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940"/>
    <w:rsid w:val="00027E9C"/>
    <w:rsid w:val="00062708"/>
    <w:rsid w:val="00063162"/>
    <w:rsid w:val="00095EFA"/>
    <w:rsid w:val="000C1E41"/>
    <w:rsid w:val="000C619A"/>
    <w:rsid w:val="00161AE3"/>
    <w:rsid w:val="001C5EB3"/>
    <w:rsid w:val="001D1AB1"/>
    <w:rsid w:val="002002E7"/>
    <w:rsid w:val="0028220F"/>
    <w:rsid w:val="0029206C"/>
    <w:rsid w:val="002B7C76"/>
    <w:rsid w:val="002E3D96"/>
    <w:rsid w:val="002E551C"/>
    <w:rsid w:val="003C3FF3"/>
    <w:rsid w:val="0040151F"/>
    <w:rsid w:val="00411194"/>
    <w:rsid w:val="00414BEB"/>
    <w:rsid w:val="00416940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77B23"/>
    <w:rsid w:val="00CF49B0"/>
    <w:rsid w:val="00D42A43"/>
    <w:rsid w:val="00D76F09"/>
    <w:rsid w:val="00DC24E8"/>
    <w:rsid w:val="00DF096D"/>
    <w:rsid w:val="00DF7647"/>
    <w:rsid w:val="00E13E7E"/>
    <w:rsid w:val="00E20218"/>
    <w:rsid w:val="00E25FEF"/>
    <w:rsid w:val="00E41C7D"/>
    <w:rsid w:val="00E50646"/>
    <w:rsid w:val="00EB73D7"/>
    <w:rsid w:val="00ED7BA4"/>
    <w:rsid w:val="00EF25EA"/>
    <w:rsid w:val="00F43E95"/>
    <w:rsid w:val="00F53326"/>
    <w:rsid w:val="00F83F44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A5C2CE"/>
  <w15:docId w15:val="{321DE6AA-EF81-4FE2-A25F-DDBDF2E4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164</ap:Words>
  <ap:Characters>903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1065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2026-09-24T10:07:00.0000000Z</dcterms:created>
  <dcterms:modified xsi:type="dcterms:W3CDTF">2026-09-24T10:10:00.0000000Z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