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37D" w:rsidRDefault="0097725F" w14:paraId="7229C2C9" w14:textId="77777777">
      <w:bookmarkStart w:name="_GoBack" w:id="0"/>
      <w:bookmarkEnd w:id="0"/>
      <w:r>
        <w:t>Geachte voorzitter,</w:t>
      </w:r>
    </w:p>
    <w:p w:rsidR="00C6337D" w:rsidRDefault="00C6337D" w14:paraId="47229BFE" w14:textId="77777777"/>
    <w:p w:rsidR="00C6337D" w:rsidRDefault="0097725F" w14:paraId="15C74C99" w14:textId="1543757F">
      <w:r>
        <w:t xml:space="preserve">Hierbij bied ik u aan </w:t>
      </w:r>
      <w:r w:rsidR="00B01F06">
        <w:t xml:space="preserve">de ontwerpregeling tot wijziging van de Regeling stimulering schoon en emissieloos bouwen in verband met </w:t>
      </w:r>
      <w:r w:rsidRPr="00B01F06" w:rsidR="00B01F06">
        <w:t>toetreding van nieuwe deelnemers tot het convenant, wijziging van de verdelingssystematiek en enkele andere kleine wijzigingen</w:t>
      </w:r>
      <w:r w:rsidR="00B01F06">
        <w:t>. Voor</w:t>
      </w:r>
      <w:r>
        <w:t xml:space="preserve"> de inhoud van </w:t>
      </w:r>
      <w:r w:rsidR="00B01F06">
        <w:t xml:space="preserve">de ontwerpregeling </w:t>
      </w:r>
      <w:r>
        <w:t>verwijs ik u naar de ontwerptoelichting.</w:t>
      </w:r>
    </w:p>
    <w:p w:rsidR="00C6337D" w:rsidRDefault="00C6337D" w14:paraId="19D23D96" w14:textId="77777777"/>
    <w:p w:rsidR="00C6337D" w:rsidRDefault="0097725F" w14:paraId="31915938" w14:textId="4806E817">
      <w:r>
        <w:t>De voorlegging geschiedt in het kader van de wettelijk voorgeschreven voorhangprocedure</w:t>
      </w:r>
      <w:r w:rsidR="00B01F06">
        <w:t xml:space="preserve"> van artikel 7, vierde lid, van de Wet Mobiliteitsfonds e</w:t>
      </w:r>
      <w:r>
        <w:t xml:space="preserve">n biedt uw Kamer de mogelijkheid zich uit te spreken over </w:t>
      </w:r>
      <w:r w:rsidR="00B01F06">
        <w:t>de ontwerpregeling voordat deze zal worden vastgesteld.</w:t>
      </w:r>
    </w:p>
    <w:p w:rsidR="00C6337D" w:rsidRDefault="00C6337D" w14:paraId="301875E3" w14:textId="77777777"/>
    <w:p w:rsidR="00C6337D" w:rsidRDefault="00B01F06" w14:paraId="0B4F1488" w14:textId="0A4F0FC5">
      <w:r>
        <w:t xml:space="preserve">Op grond van de aangehaalde bepaling geschiedt de vaststelling niet eerder dan 30 dagen nadat de ontwerpregeling aan de Tweede Kamer is overgelegd. </w:t>
      </w:r>
    </w:p>
    <w:p w:rsidR="00051D8D" w:rsidRDefault="00051D8D" w14:paraId="552885A8" w14:textId="77777777"/>
    <w:p w:rsidR="00051D8D" w:rsidRDefault="00051D8D" w14:paraId="1E8D9B91" w14:textId="2E658CBF">
      <w:r>
        <w:t xml:space="preserve">Op grond van artikel 2.38 van de Aanwijzingen voor de regelgeving wordt deze termijn in verband met het herfstreces van uw Kamer verlengd tot </w:t>
      </w:r>
      <w:r w:rsidR="00154B37">
        <w:t>27 oktober 2026.</w:t>
      </w:r>
    </w:p>
    <w:p w:rsidR="00B01F06" w:rsidRDefault="00B01F06" w14:paraId="065D7CFD" w14:textId="77777777"/>
    <w:p w:rsidR="00C6337D" w:rsidRDefault="00C6337D" w14:paraId="44891B71" w14:textId="77777777"/>
    <w:p w:rsidR="00C6337D" w:rsidRDefault="0097725F" w14:paraId="7706B317" w14:textId="0E181BAE">
      <w:r>
        <w:t>Hoogachtend,</w:t>
      </w:r>
    </w:p>
    <w:p w:rsidR="00C6337D" w:rsidRDefault="00C6337D" w14:paraId="5711658D" w14:textId="77777777"/>
    <w:p w:rsidR="00C6337D" w:rsidRDefault="0097725F" w14:paraId="5171B726" w14:textId="77777777">
      <w:r>
        <w:t>DE STAATSSECRETARIS VAN INFRASTRUCTUUR EN WATERSTAAT,</w:t>
      </w:r>
    </w:p>
    <w:p w:rsidR="00C6337D" w:rsidRDefault="00C6337D" w14:paraId="128C2059" w14:textId="77777777">
      <w:pPr>
        <w:pStyle w:val="HBJZ-Kamerstukken-regelafstand138"/>
      </w:pPr>
    </w:p>
    <w:p w:rsidR="00C6337D" w:rsidRDefault="00C6337D" w14:paraId="24C1AD42" w14:textId="77777777">
      <w:pPr>
        <w:pStyle w:val="HBJZ-Kamerstukken-regelafstand138"/>
      </w:pPr>
    </w:p>
    <w:p w:rsidR="00C6337D" w:rsidRDefault="00C6337D" w14:paraId="352075EC" w14:textId="77777777">
      <w:pPr>
        <w:pStyle w:val="HBJZ-Kamerstukken-regelafstand138"/>
      </w:pPr>
    </w:p>
    <w:p w:rsidR="0097725F" w:rsidRDefault="0097725F" w14:paraId="3AEAB935" w14:textId="77777777"/>
    <w:p w:rsidR="00C6337D" w:rsidRDefault="0097725F" w14:paraId="196C3357" w14:textId="4DEA91DD">
      <w:r>
        <w:t>Annet Bertram</w:t>
      </w:r>
    </w:p>
    <w:sectPr w:rsidR="00C6337D">
      <w:headerReference w:type="default" r:id="rId9"/>
      <w:headerReference w:type="first" r:id="rId10"/>
      <w:pgSz w:w="11905" w:h="16837"/>
      <w:pgMar w:top="2947" w:right="2777" w:bottom="1048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ABBAA" w14:textId="77777777" w:rsidR="00323DA2" w:rsidRDefault="00323DA2">
      <w:pPr>
        <w:spacing w:line="240" w:lineRule="auto"/>
      </w:pPr>
      <w:r>
        <w:separator/>
      </w:r>
    </w:p>
  </w:endnote>
  <w:endnote w:type="continuationSeparator" w:id="0">
    <w:p w14:paraId="39F12A76" w14:textId="77777777" w:rsidR="00323DA2" w:rsidRDefault="00323D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F8F2D" w14:textId="77777777" w:rsidR="00323DA2" w:rsidRDefault="00323DA2">
      <w:pPr>
        <w:spacing w:line="240" w:lineRule="auto"/>
      </w:pPr>
      <w:r>
        <w:separator/>
      </w:r>
    </w:p>
  </w:footnote>
  <w:footnote w:type="continuationSeparator" w:id="0">
    <w:p w14:paraId="5AB292B8" w14:textId="77777777" w:rsidR="00323DA2" w:rsidRDefault="00323D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63CE3" w14:textId="77777777" w:rsidR="00C6337D" w:rsidRDefault="0097725F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072" behindDoc="0" locked="1" layoutInCell="1" allowOverlap="1" wp14:anchorId="1B7D0669" wp14:editId="266BBD77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4780915" cy="179705"/>
              <wp:effectExtent l="0" t="0" r="0" b="0"/>
              <wp:wrapNone/>
              <wp:docPr id="1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9DC176" w14:textId="77777777" w:rsidR="00787CEB" w:rsidRDefault="00787CE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7D0669" id="_x0000_t202" coordsize="21600,21600" o:spt="202" path="m,l,21600r21600,l21600,xe">
              <v:stroke joinstyle="miter"/>
              <v:path gradientshapeok="t" o:connecttype="rect"/>
            </v:shapetype>
            <v:shape id="726221f1-823c-11ee-8554-0242ac120003" o:spid="_x0000_s1026" type="#_x0000_t202" style="position:absolute;margin-left:79.35pt;margin-top:805pt;width:376.45pt;height:14.1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" filled="f" stroked="f">
              <v:textbox inset="0,0,0,0">
                <w:txbxContent>
                  <w:p w14:paraId="419DC176" w14:textId="77777777" w:rsidR="00787CEB" w:rsidRDefault="00787CE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E505779" wp14:editId="3B387D3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83515"/>
              <wp:effectExtent l="0" t="0" r="0" b="0"/>
              <wp:wrapNone/>
              <wp:docPr id="2" name="72622225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835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FCA018" w14:textId="77777777" w:rsidR="00C6337D" w:rsidRDefault="0097725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77BA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77BA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505779" id="72622225-823c-11ee-8554-0242ac120003" o:spid="_x0000_s1027" type="#_x0000_t202" style="position:absolute;margin-left:466.25pt;margin-top:805pt;width:99.2pt;height:14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" filled="f" stroked="f">
              <v:textbox inset="0,0,0,0">
                <w:txbxContent>
                  <w:p w14:paraId="78FCA018" w14:textId="77777777" w:rsidR="00C6337D" w:rsidRDefault="0097725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77BA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77BA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129ADE3" wp14:editId="37008255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3" name="7262231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9183DC" w14:textId="77777777" w:rsidR="00C6337D" w:rsidRDefault="0097725F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29ADE3" id="7262231e-823c-11ee-8554-0242ac120003" o:spid="_x0000_s1028" type="#_x0000_t202" style="position:absolute;margin-left:466.25pt;margin-top:152.5pt;width:99.2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" filled="f" stroked="f">
              <v:textbox inset="0,0,0,0">
                <w:txbxContent>
                  <w:p w14:paraId="479183DC" w14:textId="77777777" w:rsidR="00C6337D" w:rsidRDefault="0097725F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994B872" wp14:editId="4974A9E2">
              <wp:simplePos x="1007744" y="1198245"/>
              <wp:positionH relativeFrom="page">
                <wp:posOffset>1007744</wp:posOffset>
              </wp:positionH>
              <wp:positionV relativeFrom="paragraph">
                <wp:posOffset>1198245</wp:posOffset>
              </wp:positionV>
              <wp:extent cx="2383155" cy="282575"/>
              <wp:effectExtent l="0" t="0" r="0" b="0"/>
              <wp:wrapNone/>
              <wp:docPr id="4" name="726e34cf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155" cy="282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BA67C8" w14:textId="77777777" w:rsidR="00787CEB" w:rsidRDefault="00787CE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94B872" id="726e34cf-823c-11ee-8554-0242ac120003" o:spid="_x0000_s1029" type="#_x0000_t202" style="position:absolute;margin-left:79.35pt;margin-top:94.35pt;width:187.65pt;height:22.2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" filled="f" stroked="f">
              <v:textbox inset="0,0,0,0">
                <w:txbxContent>
                  <w:p w14:paraId="24BA67C8" w14:textId="77777777" w:rsidR="00787CEB" w:rsidRDefault="00787CEB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DE2AC" w14:textId="77777777" w:rsidR="00C6337D" w:rsidRDefault="0097725F">
    <w:pPr>
      <w:spacing w:after="6944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BA60CFC" wp14:editId="4C4CD6C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5" name="72678840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EAA03E" w14:textId="2237B51B" w:rsidR="00787CEB" w:rsidRDefault="0097725F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E2B968A" wp14:editId="48CB53FB">
                                <wp:extent cx="467995" cy="1583690"/>
                                <wp:effectExtent l="0" t="0" r="8255" b="0"/>
                                <wp:docPr id="1851428674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6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A60CFC" id="_x0000_t202" coordsize="21600,21600" o:spt="202" path="m,l,21600r21600,l21600,xe">
              <v:stroke joinstyle="miter"/>
              <v:path gradientshapeok="t" o:connecttype="rect"/>
            </v:shapetype>
            <v:shape id="72678840-823c-11ee-8554-0242ac120003" o:spid="_x0000_s1030" type="#_x0000_t202" style="position:absolute;margin-left:279.2pt;margin-top:0;width:36.85pt;height:124.7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" filled="f" stroked="f">
              <v:textbox inset="0,0,0,0">
                <w:txbxContent>
                  <w:p w14:paraId="1CEAA03E" w14:textId="2237B51B" w:rsidR="00787CEB" w:rsidRDefault="0097725F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E2B968A" wp14:editId="48CB53FB">
                          <wp:extent cx="467995" cy="1583690"/>
                          <wp:effectExtent l="0" t="0" r="8255" b="0"/>
                          <wp:docPr id="1851428674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6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AD81863" wp14:editId="0F2C591F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6" name="72678860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29D6C5" w14:textId="77777777" w:rsidR="00C6337D" w:rsidRDefault="0097725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85C7EBE" wp14:editId="5F770049">
                                <wp:extent cx="2339975" cy="1582834"/>
                                <wp:effectExtent l="0" t="0" r="0" b="0"/>
                                <wp:docPr id="7" name="IenM_Standaard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enM_Standaard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D81863" id="72678860-823c-11ee-8554-0242ac120003" o:spid="_x0000_s1031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" filled="f" stroked="f">
              <v:textbox inset="0,0,0,0">
                <w:txbxContent>
                  <w:p w14:paraId="0229D6C5" w14:textId="77777777" w:rsidR="00C6337D" w:rsidRDefault="0097725F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85C7EBE" wp14:editId="5F770049">
                          <wp:extent cx="2339975" cy="1582834"/>
                          <wp:effectExtent l="0" t="0" r="0" b="0"/>
                          <wp:docPr id="7" name="IenM_Standaard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enM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363B4DB" wp14:editId="131E110D">
              <wp:simplePos x="1007744" y="1713230"/>
              <wp:positionH relativeFrom="page">
                <wp:posOffset>1007744</wp:posOffset>
              </wp:positionH>
              <wp:positionV relativeFrom="paragraph">
                <wp:posOffset>1713230</wp:posOffset>
              </wp:positionV>
              <wp:extent cx="3589020" cy="143510"/>
              <wp:effectExtent l="0" t="0" r="0" b="0"/>
              <wp:wrapNone/>
              <wp:docPr id="8" name="7262205c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90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10E2E4" w14:textId="77777777" w:rsidR="00C6337D" w:rsidRDefault="0097725F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63B4DB" id="7262205c-823c-11ee-8554-0242ac120003" o:spid="_x0000_s1032" type="#_x0000_t202" style="position:absolute;margin-left:79.35pt;margin-top:134.9pt;width:282.6pt;height:11.3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" filled="f" stroked="f">
              <v:textbox inset="0,0,0,0">
                <w:txbxContent>
                  <w:p w14:paraId="7F10E2E4" w14:textId="77777777" w:rsidR="00C6337D" w:rsidRDefault="0097725F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380CAE3" wp14:editId="7EF40B8D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780915" cy="1079500"/>
              <wp:effectExtent l="0" t="0" r="0" b="0"/>
              <wp:wrapNone/>
              <wp:docPr id="9" name="7262209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37F933" w14:textId="77B00D30" w:rsidR="0097725F" w:rsidRDefault="00B536AE">
                          <w:r>
                            <w:t>De</w:t>
                          </w:r>
                          <w:r w:rsidR="0097725F">
                            <w:t xml:space="preserve"> Voorzitter van de Tweede Kamer </w:t>
                          </w:r>
                        </w:p>
                        <w:p w14:paraId="51B45800" w14:textId="0FC1E9EE" w:rsidR="00C6337D" w:rsidRDefault="0097725F">
                          <w:r>
                            <w:t>der Staten-Generaal</w:t>
                          </w:r>
                        </w:p>
                        <w:p w14:paraId="0EA0CAE0" w14:textId="77777777" w:rsidR="00C6337D" w:rsidRDefault="0097725F">
                          <w:r>
                            <w:t xml:space="preserve">Postbus 20018 </w:t>
                          </w:r>
                        </w:p>
                        <w:p w14:paraId="4993A2CE" w14:textId="77777777" w:rsidR="00C6337D" w:rsidRDefault="0097725F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80CAE3" id="72622096-823c-11ee-8554-0242ac120003" o:spid="_x0000_s1033" type="#_x0000_t202" style="position:absolute;margin-left:79.35pt;margin-top:153.05pt;width:376.45pt;height:8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" filled="f" stroked="f">
              <v:textbox inset="0,0,0,0">
                <w:txbxContent>
                  <w:p w14:paraId="1D37F933" w14:textId="77B00D30" w:rsidR="0097725F" w:rsidRDefault="00B536AE">
                    <w:r>
                      <w:t>De</w:t>
                    </w:r>
                    <w:r w:rsidR="0097725F">
                      <w:t xml:space="preserve"> Voorzitter van de Tweede Kamer </w:t>
                    </w:r>
                  </w:p>
                  <w:p w14:paraId="51B45800" w14:textId="0FC1E9EE" w:rsidR="00C6337D" w:rsidRDefault="0097725F">
                    <w:r>
                      <w:t>der Staten-Generaal</w:t>
                    </w:r>
                  </w:p>
                  <w:p w14:paraId="0EA0CAE0" w14:textId="77777777" w:rsidR="00C6337D" w:rsidRDefault="0097725F">
                    <w:r>
                      <w:t xml:space="preserve">Postbus 20018 </w:t>
                    </w:r>
                  </w:p>
                  <w:p w14:paraId="4993A2CE" w14:textId="77777777" w:rsidR="00C6337D" w:rsidRDefault="0097725F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36C1D0D" wp14:editId="15A36D3E">
              <wp:simplePos x="1007744" y="3639185"/>
              <wp:positionH relativeFrom="page">
                <wp:posOffset>1007744</wp:posOffset>
              </wp:positionH>
              <wp:positionV relativeFrom="paragraph">
                <wp:posOffset>3639185</wp:posOffset>
              </wp:positionV>
              <wp:extent cx="4780915" cy="885825"/>
              <wp:effectExtent l="0" t="0" r="0" b="0"/>
              <wp:wrapNone/>
              <wp:docPr id="10" name="726220d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8858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C6337D" w14:paraId="6C53CEB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8BD29F2" w14:textId="77777777" w:rsidR="00C6337D" w:rsidRDefault="00C6337D"/>
                            </w:tc>
                            <w:tc>
                              <w:tcPr>
                                <w:tcW w:w="5400" w:type="dxa"/>
                              </w:tcPr>
                              <w:p w14:paraId="2BFEE2E9" w14:textId="77777777" w:rsidR="00C6337D" w:rsidRDefault="00C6337D"/>
                            </w:tc>
                          </w:tr>
                          <w:tr w:rsidR="00C6337D" w14:paraId="753BA97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62F67E0" w14:textId="77777777" w:rsidR="00C6337D" w:rsidRDefault="0097725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3B0EB32" w14:textId="332D6386" w:rsidR="00C6337D" w:rsidRDefault="00B536AE">
                                <w:r>
                                  <w:t>24 september 2026</w:t>
                                </w:r>
                                <w:r w:rsidR="0097725F">
                                  <w:fldChar w:fldCharType="begin"/>
                                </w:r>
                                <w:r w:rsidR="0097725F">
                                  <w:instrText xml:space="preserve"> DOCPROPERTY  "Datum"  \* MERGEFORMAT </w:instrText>
                                </w:r>
                                <w:r w:rsidR="0097725F">
                                  <w:fldChar w:fldCharType="end"/>
                                </w:r>
                              </w:p>
                            </w:tc>
                          </w:tr>
                          <w:tr w:rsidR="00C6337D" w14:paraId="5431C1C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E02A72" w14:textId="77777777" w:rsidR="00C6337D" w:rsidRDefault="0097725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EC91B87" w14:textId="5736D8A6" w:rsidR="00C6337D" w:rsidRDefault="0097725F">
                                <w:r>
                                  <w:t xml:space="preserve">Voorhang </w:t>
                                </w:r>
                                <w:r w:rsidR="00B01F06">
                                  <w:t xml:space="preserve">Wijziging </w:t>
                                </w:r>
                                <w:r>
                                  <w:t>Regeling stimulering schoon en emissieloos bouwen</w:t>
                                </w:r>
                                <w:r w:rsidR="00B01F06">
                                  <w:t xml:space="preserve"> voor medeoverheden 2027</w:t>
                                </w:r>
                              </w:p>
                            </w:tc>
                          </w:tr>
                          <w:tr w:rsidR="00C6337D" w14:paraId="03D2B2C2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3E4419F" w14:textId="77777777" w:rsidR="00C6337D" w:rsidRDefault="00C6337D"/>
                            </w:tc>
                            <w:tc>
                              <w:tcPr>
                                <w:tcW w:w="5400" w:type="dxa"/>
                              </w:tcPr>
                              <w:p w14:paraId="36B61F11" w14:textId="77777777" w:rsidR="00C6337D" w:rsidRDefault="00C6337D"/>
                            </w:tc>
                          </w:tr>
                        </w:tbl>
                        <w:p w14:paraId="45207F50" w14:textId="77777777" w:rsidR="00787CEB" w:rsidRDefault="00787CE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36C1D0D" id="726220d8-823c-11ee-8554-0242ac120003" o:spid="_x0000_s1034" type="#_x0000_t202" style="position:absolute;margin-left:79.35pt;margin-top:286.55pt;width:376.45pt;height:69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C6337D" w14:paraId="6C53CEB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8BD29F2" w14:textId="77777777" w:rsidR="00C6337D" w:rsidRDefault="00C6337D"/>
                      </w:tc>
                      <w:tc>
                        <w:tcPr>
                          <w:tcW w:w="5400" w:type="dxa"/>
                        </w:tcPr>
                        <w:p w14:paraId="2BFEE2E9" w14:textId="77777777" w:rsidR="00C6337D" w:rsidRDefault="00C6337D"/>
                      </w:tc>
                    </w:tr>
                    <w:tr w:rsidR="00C6337D" w14:paraId="753BA97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62F67E0" w14:textId="77777777" w:rsidR="00C6337D" w:rsidRDefault="0097725F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3B0EB32" w14:textId="332D6386" w:rsidR="00C6337D" w:rsidRDefault="00B536AE">
                          <w:r>
                            <w:t>24 september 2026</w:t>
                          </w:r>
                          <w:r w:rsidR="0097725F">
                            <w:fldChar w:fldCharType="begin"/>
                          </w:r>
                          <w:r w:rsidR="0097725F">
                            <w:instrText xml:space="preserve"> DOCPROPERTY  "Datum"  \* MERGEFORMAT </w:instrText>
                          </w:r>
                          <w:r w:rsidR="0097725F">
                            <w:fldChar w:fldCharType="end"/>
                          </w:r>
                        </w:p>
                      </w:tc>
                    </w:tr>
                    <w:tr w:rsidR="00C6337D" w14:paraId="5431C1C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E02A72" w14:textId="77777777" w:rsidR="00C6337D" w:rsidRDefault="0097725F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EC91B87" w14:textId="5736D8A6" w:rsidR="00C6337D" w:rsidRDefault="0097725F">
                          <w:r>
                            <w:t xml:space="preserve">Voorhang </w:t>
                          </w:r>
                          <w:r w:rsidR="00B01F06">
                            <w:t xml:space="preserve">Wijziging </w:t>
                          </w:r>
                          <w:r>
                            <w:t>Regeling stimulering schoon en emissieloos bouwen</w:t>
                          </w:r>
                          <w:r w:rsidR="00B01F06">
                            <w:t xml:space="preserve"> voor medeoverheden 2027</w:t>
                          </w:r>
                        </w:p>
                      </w:tc>
                    </w:tr>
                    <w:tr w:rsidR="00C6337D" w14:paraId="03D2B2C2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3E4419F" w14:textId="77777777" w:rsidR="00C6337D" w:rsidRDefault="00C6337D"/>
                      </w:tc>
                      <w:tc>
                        <w:tcPr>
                          <w:tcW w:w="5400" w:type="dxa"/>
                        </w:tcPr>
                        <w:p w14:paraId="36B61F11" w14:textId="77777777" w:rsidR="00C6337D" w:rsidRDefault="00C6337D"/>
                      </w:tc>
                    </w:tr>
                  </w:tbl>
                  <w:p w14:paraId="45207F50" w14:textId="77777777" w:rsidR="00787CEB" w:rsidRDefault="00787CE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9A29E31" wp14:editId="2E9BA04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5715" cy="8067040"/>
              <wp:effectExtent l="0" t="0" r="0" b="0"/>
              <wp:wrapNone/>
              <wp:docPr id="11" name="7262210f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5715" cy="80670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62630A" w14:textId="77777777" w:rsidR="00C6337D" w:rsidRDefault="0097725F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617E44EE" w14:textId="77777777" w:rsidR="00C6337D" w:rsidRDefault="00C6337D">
                          <w:pPr>
                            <w:pStyle w:val="WitregelW1"/>
                          </w:pPr>
                        </w:p>
                        <w:p w14:paraId="4427578C" w14:textId="77777777" w:rsidR="00C6337D" w:rsidRDefault="0097725F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34565DB7" w14:textId="159492EA" w:rsidR="00C6337D" w:rsidRPr="00677BA1" w:rsidRDefault="0097725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77BA1">
                            <w:rPr>
                              <w:lang w:val="de-DE"/>
                            </w:rPr>
                            <w:t xml:space="preserve">2515 </w:t>
                          </w:r>
                          <w:r w:rsidR="00B536AE" w:rsidRPr="00677BA1">
                            <w:rPr>
                              <w:lang w:val="de-DE"/>
                            </w:rPr>
                            <w:t>XP Den</w:t>
                          </w:r>
                          <w:r w:rsidRPr="00677BA1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05616BC" w14:textId="77777777" w:rsidR="00C6337D" w:rsidRPr="00677BA1" w:rsidRDefault="0097725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77BA1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31B321A9" w14:textId="77777777" w:rsidR="00C6337D" w:rsidRPr="00677BA1" w:rsidRDefault="0097725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77BA1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401F1182" w14:textId="77777777" w:rsidR="00C6337D" w:rsidRPr="00677BA1" w:rsidRDefault="00C6337D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2EF7C26" w14:textId="77777777" w:rsidR="00C6337D" w:rsidRPr="00677BA1" w:rsidRDefault="0097725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77BA1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387A8211" w14:textId="77777777" w:rsidR="00C6337D" w:rsidRDefault="0097725F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02484587" w14:textId="77777777" w:rsidR="0097725F" w:rsidRDefault="0097725F" w:rsidP="0097725F"/>
                        <w:p w14:paraId="7C8FE6AA" w14:textId="4540F71E" w:rsidR="0097725F" w:rsidRPr="0097725F" w:rsidRDefault="0097725F" w:rsidP="0097725F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7725F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Kenmerk</w:t>
                          </w:r>
                        </w:p>
                        <w:p w14:paraId="242ABC97" w14:textId="083255F4" w:rsidR="0097725F" w:rsidRPr="0097725F" w:rsidRDefault="0097725F" w:rsidP="0097725F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97725F">
                            <w:rPr>
                              <w:sz w:val="13"/>
                              <w:szCs w:val="13"/>
                            </w:rPr>
                            <w:t>IENW/BSK-2026/168427</w:t>
                          </w:r>
                        </w:p>
                        <w:p w14:paraId="7004FD68" w14:textId="77777777" w:rsidR="0097725F" w:rsidRPr="0097725F" w:rsidRDefault="0097725F" w:rsidP="0097725F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39DD264" w14:textId="7B10566B" w:rsidR="0097725F" w:rsidRPr="0097725F" w:rsidRDefault="0097725F" w:rsidP="0097725F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7725F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19B9FE51" w14:textId="0F5E163C" w:rsidR="0097725F" w:rsidRPr="0097725F" w:rsidRDefault="0097725F" w:rsidP="0097725F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97725F">
                            <w:rPr>
                              <w:sz w:val="13"/>
                              <w:szCs w:val="13"/>
                            </w:rP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A29E31" id="7262210f-823c-11ee-8554-0242ac120003" o:spid="_x0000_s1035" type="#_x0000_t202" style="position:absolute;margin-left:466.25pt;margin-top:154.75pt;width:100.45pt;height:635.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" filled="f" stroked="f">
              <v:textbox inset="0,0,0,0">
                <w:txbxContent>
                  <w:p w14:paraId="2862630A" w14:textId="77777777" w:rsidR="00C6337D" w:rsidRDefault="0097725F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617E44EE" w14:textId="77777777" w:rsidR="00C6337D" w:rsidRDefault="00C6337D">
                    <w:pPr>
                      <w:pStyle w:val="WitregelW1"/>
                    </w:pPr>
                  </w:p>
                  <w:p w14:paraId="4427578C" w14:textId="77777777" w:rsidR="00C6337D" w:rsidRDefault="0097725F">
                    <w:pPr>
                      <w:pStyle w:val="Afzendgegevens"/>
                    </w:pPr>
                    <w:r>
                      <w:t>Rijnstraat 8</w:t>
                    </w:r>
                  </w:p>
                  <w:p w14:paraId="34565DB7" w14:textId="159492EA" w:rsidR="00C6337D" w:rsidRPr="00677BA1" w:rsidRDefault="0097725F">
                    <w:pPr>
                      <w:pStyle w:val="Afzendgegevens"/>
                      <w:rPr>
                        <w:lang w:val="de-DE"/>
                      </w:rPr>
                    </w:pPr>
                    <w:r w:rsidRPr="00677BA1">
                      <w:rPr>
                        <w:lang w:val="de-DE"/>
                      </w:rPr>
                      <w:t xml:space="preserve">2515 </w:t>
                    </w:r>
                    <w:r w:rsidR="00B536AE" w:rsidRPr="00677BA1">
                      <w:rPr>
                        <w:lang w:val="de-DE"/>
                      </w:rPr>
                      <w:t>XP Den</w:t>
                    </w:r>
                    <w:r w:rsidRPr="00677BA1">
                      <w:rPr>
                        <w:lang w:val="de-DE"/>
                      </w:rPr>
                      <w:t xml:space="preserve"> Haag</w:t>
                    </w:r>
                  </w:p>
                  <w:p w14:paraId="705616BC" w14:textId="77777777" w:rsidR="00C6337D" w:rsidRPr="00677BA1" w:rsidRDefault="0097725F">
                    <w:pPr>
                      <w:pStyle w:val="Afzendgegevens"/>
                      <w:rPr>
                        <w:lang w:val="de-DE"/>
                      </w:rPr>
                    </w:pPr>
                    <w:r w:rsidRPr="00677BA1">
                      <w:rPr>
                        <w:lang w:val="de-DE"/>
                      </w:rPr>
                      <w:t>Postbus 20901</w:t>
                    </w:r>
                  </w:p>
                  <w:p w14:paraId="31B321A9" w14:textId="77777777" w:rsidR="00C6337D" w:rsidRPr="00677BA1" w:rsidRDefault="0097725F">
                    <w:pPr>
                      <w:pStyle w:val="Afzendgegevens"/>
                      <w:rPr>
                        <w:lang w:val="de-DE"/>
                      </w:rPr>
                    </w:pPr>
                    <w:r w:rsidRPr="00677BA1">
                      <w:rPr>
                        <w:lang w:val="de-DE"/>
                      </w:rPr>
                      <w:t>2500 EX Den Haag</w:t>
                    </w:r>
                  </w:p>
                  <w:p w14:paraId="401F1182" w14:textId="77777777" w:rsidR="00C6337D" w:rsidRPr="00677BA1" w:rsidRDefault="00C6337D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2EF7C26" w14:textId="77777777" w:rsidR="00C6337D" w:rsidRPr="00677BA1" w:rsidRDefault="0097725F">
                    <w:pPr>
                      <w:pStyle w:val="Afzendgegevens"/>
                      <w:rPr>
                        <w:lang w:val="de-DE"/>
                      </w:rPr>
                    </w:pPr>
                    <w:r w:rsidRPr="00677BA1">
                      <w:rPr>
                        <w:lang w:val="de-DE"/>
                      </w:rPr>
                      <w:t>T   070-456 0000</w:t>
                    </w:r>
                  </w:p>
                  <w:p w14:paraId="387A8211" w14:textId="77777777" w:rsidR="00C6337D" w:rsidRDefault="0097725F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02484587" w14:textId="77777777" w:rsidR="0097725F" w:rsidRDefault="0097725F" w:rsidP="0097725F"/>
                  <w:p w14:paraId="7C8FE6AA" w14:textId="4540F71E" w:rsidR="0097725F" w:rsidRPr="0097725F" w:rsidRDefault="0097725F" w:rsidP="0097725F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7725F">
                      <w:rPr>
                        <w:b/>
                        <w:bCs/>
                        <w:sz w:val="13"/>
                        <w:szCs w:val="13"/>
                      </w:rPr>
                      <w:t>Kenmerk</w:t>
                    </w:r>
                  </w:p>
                  <w:p w14:paraId="242ABC97" w14:textId="083255F4" w:rsidR="0097725F" w:rsidRPr="0097725F" w:rsidRDefault="0097725F" w:rsidP="0097725F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97725F">
                      <w:rPr>
                        <w:sz w:val="13"/>
                        <w:szCs w:val="13"/>
                      </w:rPr>
                      <w:t>IENW/BSK-2026/168427</w:t>
                    </w:r>
                  </w:p>
                  <w:p w14:paraId="7004FD68" w14:textId="77777777" w:rsidR="0097725F" w:rsidRPr="0097725F" w:rsidRDefault="0097725F" w:rsidP="0097725F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139DD264" w14:textId="7B10566B" w:rsidR="0097725F" w:rsidRPr="0097725F" w:rsidRDefault="0097725F" w:rsidP="0097725F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7725F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19B9FE51" w14:textId="0F5E163C" w:rsidR="0097725F" w:rsidRPr="0097725F" w:rsidRDefault="0097725F" w:rsidP="0097725F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97725F">
                      <w:rPr>
                        <w:sz w:val="13"/>
                        <w:szCs w:val="13"/>
                      </w:rPr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35FD161" wp14:editId="2DF0421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83515"/>
              <wp:effectExtent l="0" t="0" r="0" b="0"/>
              <wp:wrapNone/>
              <wp:docPr id="12" name="7262214b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835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EE64EA" w14:textId="7FF77CD9" w:rsidR="00C6337D" w:rsidRDefault="0097725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B29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B29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5FD161" id="7262214b-823c-11ee-8554-0242ac120003" o:spid="_x0000_s1036" type="#_x0000_t202" style="position:absolute;margin-left:466.25pt;margin-top:805pt;width:99.2pt;height:14.4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" filled="f" stroked="f">
              <v:textbox inset="0,0,0,0">
                <w:txbxContent>
                  <w:p w14:paraId="7DEE64EA" w14:textId="7FF77CD9" w:rsidR="00C6337D" w:rsidRDefault="0097725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B29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B29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523591E" wp14:editId="681ED705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4780915" cy="179705"/>
              <wp:effectExtent l="0" t="0" r="0" b="0"/>
              <wp:wrapNone/>
              <wp:docPr id="13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0C31A5" w14:textId="77777777" w:rsidR="00787CEB" w:rsidRDefault="00787CE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23591E" id="72622181-823c-11ee-8554-0242ac120003" o:spid="_x0000_s1037" type="#_x0000_t202" style="position:absolute;margin-left:79.35pt;margin-top:805pt;width:376.45pt;height:14.1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" filled="f" stroked="f">
              <v:textbox inset="0,0,0,0">
                <w:txbxContent>
                  <w:p w14:paraId="180C31A5" w14:textId="77777777" w:rsidR="00787CEB" w:rsidRDefault="00787CE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22BD63A" wp14:editId="66C628C3">
              <wp:simplePos x="1007744" y="3383915"/>
              <wp:positionH relativeFrom="page">
                <wp:posOffset>1007744</wp:posOffset>
              </wp:positionH>
              <wp:positionV relativeFrom="paragraph">
                <wp:posOffset>3383915</wp:posOffset>
              </wp:positionV>
              <wp:extent cx="4103370" cy="179705"/>
              <wp:effectExtent l="0" t="0" r="0" b="0"/>
              <wp:wrapNone/>
              <wp:docPr id="14" name="7262303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8B6B0B" w14:textId="77777777" w:rsidR="00787CEB" w:rsidRDefault="00787CE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2BD63A" id="7262303e-823c-11ee-8554-0242ac120003" o:spid="_x0000_s1038" type="#_x0000_t202" style="position:absolute;margin-left:79.35pt;margin-top:266.45pt;width:323.1pt;height:14.1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" filled="f" stroked="f">
              <v:textbox inset="0,0,0,0">
                <w:txbxContent>
                  <w:p w14:paraId="798B6B0B" w14:textId="77777777" w:rsidR="00787CEB" w:rsidRDefault="00787CE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5B16BBCC" wp14:editId="122F74BA">
              <wp:simplePos x="1007744" y="1198245"/>
              <wp:positionH relativeFrom="page">
                <wp:posOffset>1007744</wp:posOffset>
              </wp:positionH>
              <wp:positionV relativeFrom="paragraph">
                <wp:posOffset>1198245</wp:posOffset>
              </wp:positionV>
              <wp:extent cx="2383155" cy="282575"/>
              <wp:effectExtent l="0" t="0" r="0" b="0"/>
              <wp:wrapNone/>
              <wp:docPr id="15" name="726e326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155" cy="282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751C35" w14:textId="77777777" w:rsidR="00787CEB" w:rsidRDefault="00787CE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16BBCC" id="726e3262-823c-11ee-8554-0242ac120003" o:spid="_x0000_s1039" type="#_x0000_t202" style="position:absolute;margin-left:79.35pt;margin-top:94.35pt;width:187.65pt;height:22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" filled="f" stroked="f">
              <v:textbox inset="0,0,0,0">
                <w:txbxContent>
                  <w:p w14:paraId="4E751C35" w14:textId="77777777" w:rsidR="00787CEB" w:rsidRDefault="00787CEB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33FC5D"/>
    <w:multiLevelType w:val="multilevel"/>
    <w:tmpl w:val="3B7735BA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30F9983"/>
    <w:multiLevelType w:val="multilevel"/>
    <w:tmpl w:val="5CFC9608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847307D"/>
    <w:multiLevelType w:val="multilevel"/>
    <w:tmpl w:val="35EE56EE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EEA9A6B"/>
    <w:multiLevelType w:val="multilevel"/>
    <w:tmpl w:val="A9F0101A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2FAE69E"/>
    <w:multiLevelType w:val="multilevel"/>
    <w:tmpl w:val="D778CD7A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748FB93"/>
    <w:multiLevelType w:val="multilevel"/>
    <w:tmpl w:val="828C5E51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801ADC0"/>
    <w:multiLevelType w:val="multilevel"/>
    <w:tmpl w:val="5D1CD67E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234B914"/>
    <w:multiLevelType w:val="multilevel"/>
    <w:tmpl w:val="2A846E00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9419045"/>
    <w:multiLevelType w:val="multilevel"/>
    <w:tmpl w:val="CD611499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A887C9A"/>
    <w:multiLevelType w:val="multilevel"/>
    <w:tmpl w:val="8E292BDE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600098"/>
    <w:multiLevelType w:val="multilevel"/>
    <w:tmpl w:val="2457A82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1" w15:restartNumberingAfterBreak="0">
    <w:nsid w:val="171921D1"/>
    <w:multiLevelType w:val="multilevel"/>
    <w:tmpl w:val="FFA5C90E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F75362D"/>
    <w:multiLevelType w:val="multilevel"/>
    <w:tmpl w:val="E4286C1E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8FEB8F"/>
    <w:multiLevelType w:val="multilevel"/>
    <w:tmpl w:val="744749B5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6F9E778"/>
    <w:multiLevelType w:val="multilevel"/>
    <w:tmpl w:val="20F8146F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776FAF"/>
    <w:multiLevelType w:val="multilevel"/>
    <w:tmpl w:val="0636AA40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62C33C"/>
    <w:multiLevelType w:val="multilevel"/>
    <w:tmpl w:val="75B03488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A4C488B"/>
    <w:multiLevelType w:val="multilevel"/>
    <w:tmpl w:val="A00EF6C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BFDAACE"/>
    <w:multiLevelType w:val="multilevel"/>
    <w:tmpl w:val="B2150A3D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322F256"/>
    <w:multiLevelType w:val="multilevel"/>
    <w:tmpl w:val="DD993F0A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BA05B5A"/>
    <w:multiLevelType w:val="multilevel"/>
    <w:tmpl w:val="8CA20AC6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4139C0"/>
    <w:multiLevelType w:val="multilevel"/>
    <w:tmpl w:val="7824536C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AFC9146"/>
    <w:multiLevelType w:val="multilevel"/>
    <w:tmpl w:val="583DB36D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8"/>
  </w:num>
  <w:num w:numId="3">
    <w:abstractNumId w:val="12"/>
  </w:num>
  <w:num w:numId="4">
    <w:abstractNumId w:val="4"/>
  </w:num>
  <w:num w:numId="5">
    <w:abstractNumId w:val="10"/>
  </w:num>
  <w:num w:numId="6">
    <w:abstractNumId w:val="2"/>
  </w:num>
  <w:num w:numId="7">
    <w:abstractNumId w:val="19"/>
  </w:num>
  <w:num w:numId="8">
    <w:abstractNumId w:val="13"/>
  </w:num>
  <w:num w:numId="9">
    <w:abstractNumId w:val="11"/>
  </w:num>
  <w:num w:numId="10">
    <w:abstractNumId w:val="9"/>
  </w:num>
  <w:num w:numId="11">
    <w:abstractNumId w:val="15"/>
  </w:num>
  <w:num w:numId="12">
    <w:abstractNumId w:val="17"/>
  </w:num>
  <w:num w:numId="13">
    <w:abstractNumId w:val="6"/>
  </w:num>
  <w:num w:numId="14">
    <w:abstractNumId w:val="20"/>
  </w:num>
  <w:num w:numId="15">
    <w:abstractNumId w:val="5"/>
  </w:num>
  <w:num w:numId="16">
    <w:abstractNumId w:val="21"/>
  </w:num>
  <w:num w:numId="17">
    <w:abstractNumId w:val="1"/>
  </w:num>
  <w:num w:numId="18">
    <w:abstractNumId w:val="14"/>
  </w:num>
  <w:num w:numId="19">
    <w:abstractNumId w:val="3"/>
  </w:num>
  <w:num w:numId="20">
    <w:abstractNumId w:val="0"/>
  </w:num>
  <w:num w:numId="21">
    <w:abstractNumId w:val="7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BA1"/>
    <w:rsid w:val="00051D8D"/>
    <w:rsid w:val="00154B37"/>
    <w:rsid w:val="001B23FE"/>
    <w:rsid w:val="001B2847"/>
    <w:rsid w:val="002F5A74"/>
    <w:rsid w:val="00323DA2"/>
    <w:rsid w:val="003B29CB"/>
    <w:rsid w:val="00570BFE"/>
    <w:rsid w:val="0057680C"/>
    <w:rsid w:val="0062441E"/>
    <w:rsid w:val="00677BA1"/>
    <w:rsid w:val="00694EFD"/>
    <w:rsid w:val="00787CEB"/>
    <w:rsid w:val="007C04B4"/>
    <w:rsid w:val="007F7513"/>
    <w:rsid w:val="00833328"/>
    <w:rsid w:val="0091519F"/>
    <w:rsid w:val="0097725F"/>
    <w:rsid w:val="00A96137"/>
    <w:rsid w:val="00B01F06"/>
    <w:rsid w:val="00B357D6"/>
    <w:rsid w:val="00B536AE"/>
    <w:rsid w:val="00C6337D"/>
    <w:rsid w:val="00CB6B90"/>
    <w:rsid w:val="00CD2662"/>
    <w:rsid w:val="00D028CA"/>
    <w:rsid w:val="00D1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D9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677BA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BA1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77BA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BA1"/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2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8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847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847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voorhang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151</ap:Words>
  <ap:Characters>861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(voorhang) - Ontwerp-Voorhang Regeling stimulering schoon en emissieloos bouwen</vt:lpstr>
    </vt:vector>
  </ap:TitlesOfParts>
  <ap:LinksUpToDate>false</ap:LinksUpToDate>
  <ap:CharactersWithSpaces>1010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2026-09-24T09:16:00.0000000Z</dcterms:created>
  <dcterms:modified xsi:type="dcterms:W3CDTF">2026-09-24T09:16:00.0000000Z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(voorhang) - Ontwerp-Voorhang Regeling stimulering schoon en emissieloos bouwen</vt:lpwstr>
  </property>
  <property fmtid="{D5CDD505-2E9C-101B-9397-08002B2CF9AE}" pid="5" name="Publicatiedatum">
    <vt:lpwstr/>
  </property>
  <property fmtid="{D5CDD505-2E9C-101B-9397-08002B2CF9AE}" pid="6" name="Verantwoordelijke organisatie">
    <vt:lpwstr>Directie Milieu, Ruimte en Water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LL.M. MA E.M. van den Berg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