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3402"/>
        <w:gridCol w:w="3969"/>
      </w:tblGrid>
      <w:tr w:rsidR="004330ED" w:rsidTr="00EA1CE4" w14:paraId="170AB260" w14:textId="77777777"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30ED" w:rsidP="00EA1CE4" w:rsidRDefault="004330ED" w14:paraId="6B8F5493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 w:rsidR="0021777F">
              <w:rPr>
                <w:rFonts w:ascii="Times New Roman" w:hAnsi="Times New Roman"/>
                <w:spacing w:val="40"/>
                <w:sz w:val="22"/>
              </w:rPr>
              <w:t>WEEDE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 w:rsidR="0021777F">
              <w:rPr>
                <w:rFonts w:ascii="Times New Roman" w:hAnsi="Times New Roman"/>
                <w:spacing w:val="40"/>
                <w:sz w:val="22"/>
              </w:rPr>
              <w:t xml:space="preserve">AMER </w:t>
            </w:r>
            <w:r>
              <w:rPr>
                <w:rFonts w:ascii="Times New Roman" w:hAnsi="Times New Roman"/>
                <w:spacing w:val="40"/>
                <w:sz w:val="22"/>
              </w:rPr>
              <w:t>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330ED" w:rsidP="006E0971" w:rsidRDefault="004330ED" w14:paraId="74AC74D3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4330ED" w:rsidTr="00EA1CE4" w14:paraId="430819BF" w14:textId="77777777">
        <w:trPr>
          <w:cantSplit/>
        </w:trPr>
        <w:tc>
          <w:tcPr>
            <w:tcW w:w="10348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="004330ED" w:rsidP="004A1E29" w:rsidRDefault="004330ED" w14:paraId="1069B9C3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Vergaderjaar </w:t>
            </w:r>
            <w:r w:rsidRPr="00E908D7" w:rsidR="00E908D7">
              <w:rPr>
                <w:rFonts w:ascii="Times New Roman" w:hAnsi="Times New Roman"/>
                <w:b w:val="0"/>
              </w:rPr>
              <w:t>202</w:t>
            </w:r>
            <w:r w:rsidR="00413B00">
              <w:rPr>
                <w:rFonts w:ascii="Times New Roman" w:hAnsi="Times New Roman"/>
                <w:b w:val="0"/>
              </w:rPr>
              <w:t>5</w:t>
            </w:r>
            <w:r w:rsidRPr="00E908D7" w:rsidR="00E908D7">
              <w:rPr>
                <w:rFonts w:ascii="Times New Roman" w:hAnsi="Times New Roman"/>
                <w:b w:val="0"/>
              </w:rPr>
              <w:t>-202</w:t>
            </w:r>
            <w:r w:rsidR="00413B00">
              <w:rPr>
                <w:rFonts w:ascii="Times New Roman" w:hAnsi="Times New Roman"/>
                <w:b w:val="0"/>
              </w:rPr>
              <w:t>6</w:t>
            </w:r>
          </w:p>
        </w:tc>
      </w:tr>
      <w:tr w:rsidR="004330ED" w:rsidTr="00EA1CE4" w14:paraId="6676BB83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330ED" w:rsidP="00BF623B" w:rsidRDefault="004330ED" w14:paraId="28D09F29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4330ED" w:rsidTr="00EA1CE4" w14:paraId="6C8A208E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4330ED" w:rsidP="00BF623B" w:rsidRDefault="004330ED" w14:paraId="740485B3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330ED" w:rsidTr="00EA1CE4" w14:paraId="3CC3627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4330ED" w:rsidP="006E0971" w:rsidRDefault="004330ED" w14:paraId="0A0FE399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783215" w:rsidR="004330ED" w:rsidP="006E0971" w:rsidRDefault="004330ED" w14:paraId="1E9B0960" w14:textId="77777777">
            <w:pPr>
              <w:suppressAutoHyphens/>
              <w:ind w:left="-70"/>
              <w:rPr>
                <w:b/>
              </w:rPr>
            </w:pPr>
          </w:p>
        </w:tc>
      </w:tr>
      <w:tr w:rsidR="003C21AC" w:rsidTr="00EA1CE4" w14:paraId="61DC179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EA1CE4" w:rsidRDefault="004A0194" w14:paraId="2EA57115" w14:textId="2E1B37AE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36 835</w:t>
            </w:r>
          </w:p>
        </w:tc>
        <w:tc>
          <w:tcPr>
            <w:tcW w:w="7371" w:type="dxa"/>
            <w:gridSpan w:val="2"/>
          </w:tcPr>
          <w:p w:rsidRPr="004A0194" w:rsidR="003C21AC" w:rsidP="004A0194" w:rsidRDefault="004A0194" w14:paraId="1BF00427" w14:textId="73C674C1">
            <w:pPr>
              <w:rPr>
                <w:b/>
                <w:bCs/>
                <w:szCs w:val="24"/>
              </w:rPr>
            </w:pPr>
            <w:r w:rsidRPr="004A0194">
              <w:rPr>
                <w:b/>
                <w:bCs/>
                <w:szCs w:val="24"/>
              </w:rPr>
              <w:t>Implementatie van Richtlijn (EU) 2024/1712 van het Europees Parlement en de Raad van 13 juni 2024 tot wijziging van Richtlijn 2011/36/EU inzake de voorkoming en bestrijding van mensenhandel en de bescherming van slachtoffers daarvan (Implementatiewet herziene Europese richtlijn mensenhandel)</w:t>
            </w:r>
          </w:p>
        </w:tc>
      </w:tr>
      <w:tr w:rsidR="003C21AC" w:rsidTr="00EA1CE4" w14:paraId="2F9562B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6E0971" w:rsidRDefault="003C21AC" w14:paraId="5383053A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783215" w:rsidR="003C21AC" w:rsidP="006E0971" w:rsidRDefault="003C21AC" w14:paraId="646C736F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3C21AC" w:rsidTr="00EA1CE4" w14:paraId="20AE40C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6E0971" w:rsidRDefault="003C21AC" w14:paraId="10F89D7D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C035D4" w:rsidR="003C21AC" w:rsidP="006E0971" w:rsidRDefault="003C21AC" w14:paraId="2CBE6ED2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3C21AC" w:rsidTr="00EA1CE4" w14:paraId="5DEAB85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EA1CE4" w:rsidRDefault="003C21AC" w14:paraId="57F83855" w14:textId="353936D8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 w:rsidRPr="00C035D4">
              <w:rPr>
                <w:rFonts w:ascii="Times New Roman" w:hAnsi="Times New Roman"/>
              </w:rPr>
              <w:t xml:space="preserve">Nr. </w:t>
            </w:r>
            <w:r w:rsidR="00E72CBD">
              <w:rPr>
                <w:rFonts w:ascii="Times New Roman" w:hAnsi="Times New Roman"/>
                <w:caps/>
              </w:rPr>
              <w:t>14</w:t>
            </w:r>
          </w:p>
        </w:tc>
        <w:tc>
          <w:tcPr>
            <w:tcW w:w="7371" w:type="dxa"/>
            <w:gridSpan w:val="2"/>
          </w:tcPr>
          <w:p w:rsidRPr="00C035D4" w:rsidR="003C21AC" w:rsidP="006E0971" w:rsidRDefault="003C21AC" w14:paraId="6896027F" w14:textId="4CB591A3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caps/>
              </w:rPr>
            </w:pPr>
            <w:r w:rsidRPr="00C035D4">
              <w:rPr>
                <w:rFonts w:ascii="Times New Roman" w:hAnsi="Times New Roman"/>
                <w:caps/>
              </w:rPr>
              <w:t xml:space="preserve">AMENDEMENT VAN HET LID </w:t>
            </w:r>
            <w:r w:rsidR="00940585">
              <w:rPr>
                <w:rFonts w:ascii="Times New Roman" w:hAnsi="Times New Roman"/>
                <w:caps/>
              </w:rPr>
              <w:t>faber</w:t>
            </w:r>
          </w:p>
        </w:tc>
      </w:tr>
      <w:tr w:rsidR="003C21AC" w:rsidTr="00EA1CE4" w14:paraId="1EA6545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3C21AC" w:rsidP="006E0971" w:rsidRDefault="003C21AC" w14:paraId="10B0067B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3C21AC" w:rsidP="006E0971" w:rsidRDefault="003C21AC" w14:paraId="4BF55AB9" w14:textId="04843E1E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Ontvangen </w:t>
            </w:r>
            <w:r w:rsidR="00E72CBD">
              <w:rPr>
                <w:rFonts w:ascii="Times New Roman" w:hAnsi="Times New Roman"/>
                <w:b w:val="0"/>
              </w:rPr>
              <w:t>22 september 2026</w:t>
            </w:r>
          </w:p>
        </w:tc>
      </w:tr>
      <w:tr w:rsidR="00B01BA6" w:rsidTr="00EA1CE4" w14:paraId="6F11DE4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B01BA6" w:rsidP="006E0971" w:rsidRDefault="00B01BA6" w14:paraId="6DFE14A5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B01BA6" w:rsidP="006E0971" w:rsidRDefault="00B01BA6" w14:paraId="476B00FE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b w:val="0"/>
              </w:rPr>
            </w:pPr>
          </w:p>
        </w:tc>
      </w:tr>
      <w:tr w:rsidRPr="00EA69AC" w:rsidR="00B01BA6" w:rsidTr="00EA1CE4" w14:paraId="71EA6BE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348" w:type="dxa"/>
            <w:gridSpan w:val="3"/>
          </w:tcPr>
          <w:p w:rsidRPr="00EA69AC" w:rsidR="00B01BA6" w:rsidP="0088452C" w:rsidRDefault="00B01BA6" w14:paraId="1B8900A5" w14:textId="77777777">
            <w:pPr>
              <w:ind w:firstLine="284"/>
            </w:pPr>
            <w:r w:rsidRPr="00EA69AC">
              <w:t>De ondergetekende stelt het volgende amendement voor:</w:t>
            </w:r>
          </w:p>
        </w:tc>
      </w:tr>
    </w:tbl>
    <w:p w:rsidRPr="00EA69AC" w:rsidR="005B1DCC" w:rsidP="00BF623B" w:rsidRDefault="005B1DCC" w14:paraId="267D7261" w14:textId="77777777"/>
    <w:p w:rsidR="005B1DCC" w:rsidP="0088452C" w:rsidRDefault="00D201A2" w14:paraId="3599B09B" w14:textId="28071DB4">
      <w:pPr>
        <w:ind w:firstLine="284"/>
      </w:pPr>
      <w:r>
        <w:t>In a</w:t>
      </w:r>
      <w:r w:rsidR="009D7489">
        <w:t xml:space="preserve">rtikel I wordt </w:t>
      </w:r>
      <w:r>
        <w:t>na de aanhef een onderdeel ingevoegd, luidende</w:t>
      </w:r>
      <w:r w:rsidR="009D7489">
        <w:t xml:space="preserve">: </w:t>
      </w:r>
    </w:p>
    <w:p w:rsidR="000922A3" w:rsidP="00D201A2" w:rsidRDefault="000922A3" w14:paraId="155308D0" w14:textId="77777777"/>
    <w:p w:rsidR="00D201A2" w:rsidP="00D201A2" w:rsidRDefault="00D201A2" w14:paraId="4E1B9AB2" w14:textId="2552B729">
      <w:r>
        <w:t>0A</w:t>
      </w:r>
    </w:p>
    <w:p w:rsidR="00D201A2" w:rsidP="00D201A2" w:rsidRDefault="00D201A2" w14:paraId="5D7BDB9F" w14:textId="77777777"/>
    <w:p w:rsidRPr="00760B0B" w:rsidR="00292A51" w:rsidP="0088452C" w:rsidRDefault="00D201A2" w14:paraId="19286A34" w14:textId="48E3CF03">
      <w:pPr>
        <w:ind w:firstLine="284"/>
      </w:pPr>
      <w:r>
        <w:t xml:space="preserve">In artikel 197a, eerste lid, wordt na “een ander” ingevoegd “, al dan niet met een ideëel of humanitair </w:t>
      </w:r>
      <w:r w:rsidR="0038436F">
        <w:t>motief</w:t>
      </w:r>
      <w:r>
        <w:t>,”.</w:t>
      </w:r>
    </w:p>
    <w:p w:rsidR="00EA1CE4" w:rsidP="00EA1CE4" w:rsidRDefault="00EA1CE4" w14:paraId="6418FB14" w14:textId="77777777"/>
    <w:p w:rsidRPr="00EA69AC" w:rsidR="003C21AC" w:rsidP="00EA1CE4" w:rsidRDefault="003C21AC" w14:paraId="2D652720" w14:textId="77777777">
      <w:pPr>
        <w:rPr>
          <w:b/>
        </w:rPr>
      </w:pPr>
      <w:r w:rsidRPr="00EA69AC">
        <w:rPr>
          <w:b/>
        </w:rPr>
        <w:t>Toelichting</w:t>
      </w:r>
    </w:p>
    <w:p w:rsidRPr="00EA69AC" w:rsidR="003C21AC" w:rsidP="00BF623B" w:rsidRDefault="003C21AC" w14:paraId="1C9ACFF1" w14:textId="77777777"/>
    <w:p w:rsidR="00D201A2" w:rsidP="00726CDB" w:rsidRDefault="00726CDB" w14:paraId="47F036E8" w14:textId="4154502A">
      <w:r w:rsidRPr="00726CDB">
        <w:t xml:space="preserve">Dit amendement </w:t>
      </w:r>
      <w:r w:rsidR="00D201A2">
        <w:t>regelt dat</w:t>
      </w:r>
      <w:r w:rsidR="00043E12">
        <w:t xml:space="preserve"> voor</w:t>
      </w:r>
      <w:r w:rsidR="00D201A2">
        <w:t xml:space="preserve"> het behulpzaam zijn bij het zich verschaffen van toegang tot of doorreis door de in artikel 197a genoemde gebieden of </w:t>
      </w:r>
      <w:r w:rsidR="00501595">
        <w:t>de gelegenheid</w:t>
      </w:r>
      <w:r w:rsidR="00D201A2">
        <w:t>, middelen of inlichtingen verschaffen, wetende dat of ernstige reden hebbende te vermoeden dat sprake is van wederrechtelijke toegang of doorreis,</w:t>
      </w:r>
      <w:r w:rsidR="00043E12">
        <w:t xml:space="preserve"> niet van belang is of daarbij gehandeld is met een ideëel of humanitair </w:t>
      </w:r>
      <w:r w:rsidR="0038436F">
        <w:t>motief</w:t>
      </w:r>
      <w:r w:rsidR="00043E12">
        <w:t>.</w:t>
      </w:r>
    </w:p>
    <w:p w:rsidR="00043E12" w:rsidP="00EA1CE4" w:rsidRDefault="00043E12" w14:paraId="4ED3E44E" w14:textId="77777777"/>
    <w:p w:rsidRPr="00EA69AC" w:rsidR="00B4708A" w:rsidP="00EA1CE4" w:rsidRDefault="00940585" w14:paraId="270F14A8" w14:textId="28D6ADBD">
      <w:r>
        <w:t>Faber</w:t>
      </w:r>
    </w:p>
    <w:sectPr w:rsidRPr="00EA69AC" w:rsidR="00B4708A" w:rsidSect="00EA1CE4">
      <w:endnotePr>
        <w:numFmt w:val="decimal"/>
      </w:endnotePr>
      <w:pgSz w:w="11906" w:h="16838"/>
      <w:pgMar w:top="360" w:right="566" w:bottom="1417" w:left="993" w:header="360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C1A90" w14:textId="77777777" w:rsidR="006E75B0" w:rsidRDefault="006E75B0">
      <w:pPr>
        <w:spacing w:line="20" w:lineRule="exact"/>
      </w:pPr>
    </w:p>
  </w:endnote>
  <w:endnote w:type="continuationSeparator" w:id="0">
    <w:p w14:paraId="600D8849" w14:textId="77777777" w:rsidR="006E75B0" w:rsidRDefault="006E75B0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5EC7D6CB" w14:textId="77777777" w:rsidR="006E75B0" w:rsidRDefault="006E75B0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9B90B" w14:textId="77777777" w:rsidR="006E75B0" w:rsidRDefault="006E75B0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35018052" w14:textId="77777777" w:rsidR="006E75B0" w:rsidRDefault="006E75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C0578"/>
    <w:multiLevelType w:val="multilevel"/>
    <w:tmpl w:val="F71A6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71114F"/>
    <w:multiLevelType w:val="multilevel"/>
    <w:tmpl w:val="5F8E3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2613F3"/>
    <w:multiLevelType w:val="multilevel"/>
    <w:tmpl w:val="11E61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E57465"/>
    <w:multiLevelType w:val="multilevel"/>
    <w:tmpl w:val="4134D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B477B5"/>
    <w:multiLevelType w:val="multilevel"/>
    <w:tmpl w:val="6790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BF7A2A"/>
    <w:multiLevelType w:val="multilevel"/>
    <w:tmpl w:val="BAF61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3B6B36"/>
    <w:multiLevelType w:val="multilevel"/>
    <w:tmpl w:val="95265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5D38C4"/>
    <w:multiLevelType w:val="multilevel"/>
    <w:tmpl w:val="CF685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989087">
    <w:abstractNumId w:val="7"/>
  </w:num>
  <w:num w:numId="2" w16cid:durableId="1428506351">
    <w:abstractNumId w:val="1"/>
  </w:num>
  <w:num w:numId="3" w16cid:durableId="579365770">
    <w:abstractNumId w:val="0"/>
  </w:num>
  <w:num w:numId="4" w16cid:durableId="2044816585">
    <w:abstractNumId w:val="5"/>
  </w:num>
  <w:num w:numId="5" w16cid:durableId="1490173570">
    <w:abstractNumId w:val="2"/>
  </w:num>
  <w:num w:numId="6" w16cid:durableId="2015574378">
    <w:abstractNumId w:val="3"/>
  </w:num>
  <w:num w:numId="7" w16cid:durableId="1996447064">
    <w:abstractNumId w:val="6"/>
  </w:num>
  <w:num w:numId="8" w16cid:durableId="3471041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194"/>
    <w:rsid w:val="000134AE"/>
    <w:rsid w:val="00043E12"/>
    <w:rsid w:val="00052244"/>
    <w:rsid w:val="0007471A"/>
    <w:rsid w:val="00084E18"/>
    <w:rsid w:val="000922A3"/>
    <w:rsid w:val="000A7614"/>
    <w:rsid w:val="000D17BF"/>
    <w:rsid w:val="000F451D"/>
    <w:rsid w:val="0010050D"/>
    <w:rsid w:val="00121519"/>
    <w:rsid w:val="001432F2"/>
    <w:rsid w:val="001514FA"/>
    <w:rsid w:val="00157CAF"/>
    <w:rsid w:val="001656EE"/>
    <w:rsid w:val="0016653D"/>
    <w:rsid w:val="00191664"/>
    <w:rsid w:val="001A5C2A"/>
    <w:rsid w:val="001B6EC9"/>
    <w:rsid w:val="001C4714"/>
    <w:rsid w:val="001D56AF"/>
    <w:rsid w:val="001E0E21"/>
    <w:rsid w:val="001F4C20"/>
    <w:rsid w:val="00212E0A"/>
    <w:rsid w:val="00214F0E"/>
    <w:rsid w:val="002153B0"/>
    <w:rsid w:val="0021777F"/>
    <w:rsid w:val="00241DD0"/>
    <w:rsid w:val="002672CD"/>
    <w:rsid w:val="00292A51"/>
    <w:rsid w:val="002A0713"/>
    <w:rsid w:val="002A186D"/>
    <w:rsid w:val="002A5432"/>
    <w:rsid w:val="002B673F"/>
    <w:rsid w:val="0038436F"/>
    <w:rsid w:val="00386731"/>
    <w:rsid w:val="003A4B4F"/>
    <w:rsid w:val="003C1727"/>
    <w:rsid w:val="003C21AC"/>
    <w:rsid w:val="003C4E02"/>
    <w:rsid w:val="003C5218"/>
    <w:rsid w:val="003C7876"/>
    <w:rsid w:val="003E2308"/>
    <w:rsid w:val="003E2F98"/>
    <w:rsid w:val="00410880"/>
    <w:rsid w:val="00413B00"/>
    <w:rsid w:val="0042574B"/>
    <w:rsid w:val="004330ED"/>
    <w:rsid w:val="00481C91"/>
    <w:rsid w:val="004911E3"/>
    <w:rsid w:val="00495C02"/>
    <w:rsid w:val="00497827"/>
    <w:rsid w:val="00497D57"/>
    <w:rsid w:val="004A0194"/>
    <w:rsid w:val="004A1E29"/>
    <w:rsid w:val="004A7DD4"/>
    <w:rsid w:val="004B50D8"/>
    <w:rsid w:val="004B5B90"/>
    <w:rsid w:val="00501109"/>
    <w:rsid w:val="00501595"/>
    <w:rsid w:val="00514084"/>
    <w:rsid w:val="005140F4"/>
    <w:rsid w:val="0052315A"/>
    <w:rsid w:val="005566DC"/>
    <w:rsid w:val="005703C9"/>
    <w:rsid w:val="005731F4"/>
    <w:rsid w:val="00597703"/>
    <w:rsid w:val="005A3781"/>
    <w:rsid w:val="005A6097"/>
    <w:rsid w:val="005B1DCC"/>
    <w:rsid w:val="005B7323"/>
    <w:rsid w:val="005C25B9"/>
    <w:rsid w:val="006267E6"/>
    <w:rsid w:val="00654B12"/>
    <w:rsid w:val="006558D2"/>
    <w:rsid w:val="006621F0"/>
    <w:rsid w:val="00672D25"/>
    <w:rsid w:val="006738BC"/>
    <w:rsid w:val="006D3E69"/>
    <w:rsid w:val="006E0971"/>
    <w:rsid w:val="006E75B0"/>
    <w:rsid w:val="00726CDB"/>
    <w:rsid w:val="00731F11"/>
    <w:rsid w:val="00760B0B"/>
    <w:rsid w:val="007709F6"/>
    <w:rsid w:val="00783215"/>
    <w:rsid w:val="007965FC"/>
    <w:rsid w:val="007B232E"/>
    <w:rsid w:val="007D2608"/>
    <w:rsid w:val="00802F23"/>
    <w:rsid w:val="008074A9"/>
    <w:rsid w:val="008164E5"/>
    <w:rsid w:val="00830081"/>
    <w:rsid w:val="008467D7"/>
    <w:rsid w:val="00852541"/>
    <w:rsid w:val="00865D47"/>
    <w:rsid w:val="00871452"/>
    <w:rsid w:val="0088452C"/>
    <w:rsid w:val="00885ACC"/>
    <w:rsid w:val="00891B58"/>
    <w:rsid w:val="008D7DCB"/>
    <w:rsid w:val="009055DB"/>
    <w:rsid w:val="00905B62"/>
    <w:rsid w:val="00905ECB"/>
    <w:rsid w:val="009325A9"/>
    <w:rsid w:val="00940585"/>
    <w:rsid w:val="00941F35"/>
    <w:rsid w:val="00947BE3"/>
    <w:rsid w:val="0096165D"/>
    <w:rsid w:val="00993E91"/>
    <w:rsid w:val="009A409F"/>
    <w:rsid w:val="009B5845"/>
    <w:rsid w:val="009C0C1F"/>
    <w:rsid w:val="009C72BA"/>
    <w:rsid w:val="009D7489"/>
    <w:rsid w:val="009E3200"/>
    <w:rsid w:val="009E64DD"/>
    <w:rsid w:val="00A10505"/>
    <w:rsid w:val="00A1288B"/>
    <w:rsid w:val="00A15CA0"/>
    <w:rsid w:val="00A40E9B"/>
    <w:rsid w:val="00A53203"/>
    <w:rsid w:val="00A772EB"/>
    <w:rsid w:val="00AA2E9A"/>
    <w:rsid w:val="00AD4276"/>
    <w:rsid w:val="00B01BA6"/>
    <w:rsid w:val="00B4708A"/>
    <w:rsid w:val="00B926CC"/>
    <w:rsid w:val="00BE7D5B"/>
    <w:rsid w:val="00BF623B"/>
    <w:rsid w:val="00C01E00"/>
    <w:rsid w:val="00C035D4"/>
    <w:rsid w:val="00C22E94"/>
    <w:rsid w:val="00C635C9"/>
    <w:rsid w:val="00C6478F"/>
    <w:rsid w:val="00C679BF"/>
    <w:rsid w:val="00C81BBD"/>
    <w:rsid w:val="00CC6359"/>
    <w:rsid w:val="00CD3132"/>
    <w:rsid w:val="00CE27CD"/>
    <w:rsid w:val="00D134F3"/>
    <w:rsid w:val="00D201A2"/>
    <w:rsid w:val="00D47D01"/>
    <w:rsid w:val="00D774B3"/>
    <w:rsid w:val="00DD35A5"/>
    <w:rsid w:val="00DE2948"/>
    <w:rsid w:val="00DF68BE"/>
    <w:rsid w:val="00DF712A"/>
    <w:rsid w:val="00E0320E"/>
    <w:rsid w:val="00E04562"/>
    <w:rsid w:val="00E25DF4"/>
    <w:rsid w:val="00E3485D"/>
    <w:rsid w:val="00E37714"/>
    <w:rsid w:val="00E6619B"/>
    <w:rsid w:val="00E72CBD"/>
    <w:rsid w:val="00E908D7"/>
    <w:rsid w:val="00EA1CE4"/>
    <w:rsid w:val="00EA69AC"/>
    <w:rsid w:val="00EB40A1"/>
    <w:rsid w:val="00EB71FF"/>
    <w:rsid w:val="00EC3112"/>
    <w:rsid w:val="00ED5E57"/>
    <w:rsid w:val="00EE1BD8"/>
    <w:rsid w:val="00F153C1"/>
    <w:rsid w:val="00F332C1"/>
    <w:rsid w:val="00FA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E830BE"/>
  <w15:docId w15:val="{98E4409A-3829-4537-9DFB-642254499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link w:val="BallontekstChar"/>
    <w:rsid w:val="006267E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6267E6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nhideWhenUsed/>
    <w:rsid w:val="000922A3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22A3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C22E94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2B673F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2B673F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2B673F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2B673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B673F"/>
    <w:rPr>
      <w:b/>
      <w:bCs/>
    </w:rPr>
  </w:style>
  <w:style w:type="paragraph" w:styleId="Revisie">
    <w:name w:val="Revision"/>
    <w:hidden/>
    <w:uiPriority w:val="99"/>
    <w:semiHidden/>
    <w:rsid w:val="0038673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webSettings" Target="webSettings.xml" Id="rId7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am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169</ap:Words>
  <ap:Characters>930</ap:Characters>
  <ap:DocSecurity>4</ap:DocSecurity>
  <ap:Lines>7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amt</vt:lpstr>
    </vt:vector>
  </ap:TitlesOfParts>
  <ap:LinksUpToDate>false</ap:LinksUpToDate>
  <ap:CharactersWithSpaces>1097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2005-08-22T11:50:00.0000000Z</lastPrinted>
  <dcterms:created xsi:type="dcterms:W3CDTF">2026-09-22T12:56:00.0000000Z</dcterms:created>
  <dcterms:modified xsi:type="dcterms:W3CDTF">2026-09-22T12:56:00.0000000Z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