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6C699E3D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40354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ECFFEA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3658C03A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AE88C3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11EB6C7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5D330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672E1C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DB7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D6FB1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04BDF3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9BE1D1E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1031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13190" w14:paraId="210713F9" w14:textId="3CD30BC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13190" w:rsidR="003C21AC" w:rsidP="00213190" w:rsidRDefault="00213190" w14:paraId="27960323" w14:textId="70D3863F">
            <w:pPr>
              <w:rPr>
                <w:b/>
                <w:bCs/>
                <w:szCs w:val="24"/>
              </w:rPr>
            </w:pPr>
            <w:r w:rsidRPr="00213190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5D8F01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F25103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3BEBBBC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00362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226630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5B29B7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3D2D0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CDA1D6F" w14:textId="6D905E0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CB51A7">
              <w:rPr>
                <w:rFonts w:ascii="Times New Roman" w:hAnsi="Times New Roman"/>
                <w:caps/>
              </w:rPr>
              <w:t>10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6A7F0EF" w14:textId="08F3C1F4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</w:t>
            </w:r>
            <w:r w:rsidR="00CB51A7">
              <w:rPr>
                <w:rFonts w:ascii="Times New Roman" w:hAnsi="Times New Roman"/>
                <w:caps/>
              </w:rPr>
              <w:t>de leden</w:t>
            </w:r>
            <w:r w:rsidRPr="00C035D4">
              <w:rPr>
                <w:rFonts w:ascii="Times New Roman" w:hAnsi="Times New Roman"/>
                <w:caps/>
              </w:rPr>
              <w:t xml:space="preserve"> </w:t>
            </w:r>
            <w:r w:rsidR="00213190">
              <w:rPr>
                <w:rFonts w:ascii="Times New Roman" w:hAnsi="Times New Roman"/>
                <w:caps/>
              </w:rPr>
              <w:t>faber</w:t>
            </w:r>
            <w:r w:rsidR="001B00BB">
              <w:rPr>
                <w:rFonts w:ascii="Times New Roman" w:hAnsi="Times New Roman"/>
                <w:caps/>
              </w:rPr>
              <w:t xml:space="preserve"> </w:t>
            </w:r>
            <w:r w:rsidR="00F7602E">
              <w:rPr>
                <w:rFonts w:ascii="Times New Roman" w:hAnsi="Times New Roman"/>
                <w:caps/>
              </w:rPr>
              <w:t>en Diederik van dijk</w:t>
            </w:r>
          </w:p>
        </w:tc>
      </w:tr>
      <w:tr w:rsidR="003C21AC" w:rsidTr="00EA1CE4" w14:paraId="163146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9A2EE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3A9F8EAD" w14:textId="06DA89F3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CB51A7">
              <w:rPr>
                <w:rFonts w:ascii="Times New Roman" w:hAnsi="Times New Roman"/>
                <w:b w:val="0"/>
              </w:rPr>
              <w:t>22 september 2026</w:t>
            </w:r>
          </w:p>
        </w:tc>
      </w:tr>
      <w:tr w:rsidR="00B01BA6" w:rsidTr="00EA1CE4" w14:paraId="23C82E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65042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D5CFFA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FFF6B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51B3F65F" w14:textId="18162BDD">
            <w:pPr>
              <w:ind w:firstLine="284"/>
            </w:pPr>
            <w:r w:rsidRPr="00EA69AC">
              <w:t>De ondergetekende</w:t>
            </w:r>
            <w:r w:rsidR="00CB51A7">
              <w:t>n</w:t>
            </w:r>
            <w:r w:rsidRPr="00EA69AC">
              <w:t xml:space="preserve"> stel</w:t>
            </w:r>
            <w:r w:rsidR="00CB51A7">
              <w:t>len</w:t>
            </w:r>
            <w:r w:rsidRPr="00EA69AC">
              <w:t xml:space="preserve"> het volgende amendement voor:</w:t>
            </w:r>
          </w:p>
        </w:tc>
      </w:tr>
    </w:tbl>
    <w:p w:rsidRPr="00EA69AC" w:rsidR="004330ED" w:rsidP="00D774B3" w:rsidRDefault="004330ED" w14:paraId="04CF2181" w14:textId="77777777"/>
    <w:p w:rsidR="004330ED" w:rsidP="00EA1CE4" w:rsidRDefault="004330ED" w14:paraId="1944F468" w14:textId="77777777">
      <w:r w:rsidRPr="00EA69AC">
        <w:t>I</w:t>
      </w:r>
    </w:p>
    <w:p w:rsidR="000B6EFD" w:rsidP="00EA1CE4" w:rsidRDefault="000B6EFD" w14:paraId="2C50396C" w14:textId="77777777"/>
    <w:p w:rsidRPr="00EA69AC" w:rsidR="000B6EFD" w:rsidP="00EA1CE4" w:rsidRDefault="000B6EFD" w14:paraId="505CCC90" w14:textId="6B977563">
      <w:r>
        <w:tab/>
        <w:t xml:space="preserve">Aan de beweegreden wordt toegevoegd “, </w:t>
      </w:r>
      <w:r w:rsidRPr="00EE4194">
        <w:t>alsmede dat</w:t>
      </w:r>
      <w:r w:rsidRPr="00EE4194" w:rsidR="009A3FAF">
        <w:t xml:space="preserve"> </w:t>
      </w:r>
      <w:r w:rsidRPr="00EE4194">
        <w:t xml:space="preserve">van de gelegenheid gebruik </w:t>
      </w:r>
      <w:r w:rsidRPr="00EE4194" w:rsidR="009A3FAF">
        <w:t xml:space="preserve">wordt gemaakt </w:t>
      </w:r>
      <w:r w:rsidR="0070056A">
        <w:t xml:space="preserve">te verduidelijken dat </w:t>
      </w:r>
      <w:r w:rsidR="00EC1AE2">
        <w:t>commercieel draagmoederschap</w:t>
      </w:r>
      <w:r w:rsidR="0070056A">
        <w:t xml:space="preserve"> zonder </w:t>
      </w:r>
      <w:r w:rsidR="003F7C24">
        <w:t xml:space="preserve">gebruikmaking van een </w:t>
      </w:r>
      <w:r w:rsidR="0070056A">
        <w:t>tussenpersoon eveneens verboden is</w:t>
      </w:r>
      <w:r>
        <w:t xml:space="preserve">”. </w:t>
      </w:r>
    </w:p>
    <w:p w:rsidR="005B1DCC" w:rsidP="00BF623B" w:rsidRDefault="005B1DCC" w14:paraId="05610982" w14:textId="77777777"/>
    <w:p w:rsidR="000B6EFD" w:rsidP="00BF623B" w:rsidRDefault="000B6EFD" w14:paraId="153511E8" w14:textId="08D3C8F7">
      <w:r>
        <w:t>II</w:t>
      </w:r>
    </w:p>
    <w:p w:rsidRPr="00EA69AC" w:rsidR="000B6EFD" w:rsidP="00BF623B" w:rsidRDefault="000B6EFD" w14:paraId="5DF94907" w14:textId="77777777"/>
    <w:p w:rsidR="00FB0958" w:rsidP="0070056A" w:rsidRDefault="0070056A" w14:paraId="5286658D" w14:textId="238463D0">
      <w:pPr>
        <w:ind w:firstLine="284"/>
      </w:pPr>
      <w:r>
        <w:t>In a</w:t>
      </w:r>
      <w:r w:rsidR="008E691D">
        <w:t>rtikel I</w:t>
      </w:r>
      <w:r>
        <w:t xml:space="preserve"> wordt na de aanhef een onderdeel ingevoegd, luidende:</w:t>
      </w:r>
    </w:p>
    <w:p w:rsidR="0070056A" w:rsidP="0070056A" w:rsidRDefault="0070056A" w14:paraId="7DA3CF07" w14:textId="77777777"/>
    <w:p w:rsidR="0070056A" w:rsidP="0070056A" w:rsidRDefault="0070056A" w14:paraId="5E805D4C" w14:textId="68DBFF62">
      <w:proofErr w:type="spellStart"/>
      <w:r>
        <w:t>aA</w:t>
      </w:r>
      <w:proofErr w:type="spellEnd"/>
    </w:p>
    <w:p w:rsidR="0070056A" w:rsidP="0070056A" w:rsidRDefault="0070056A" w14:paraId="0F5B0FB8" w14:textId="77777777"/>
    <w:p w:rsidR="0070056A" w:rsidP="0070056A" w:rsidRDefault="003F7C24" w14:paraId="702B685E" w14:textId="2BB6BBD4">
      <w:r>
        <w:tab/>
        <w:t xml:space="preserve">Artikel 151b wordt </w:t>
      </w:r>
      <w:r w:rsidR="002D3D5A">
        <w:t>als volgt gewijzigd:</w:t>
      </w:r>
    </w:p>
    <w:p w:rsidR="002D3D5A" w:rsidP="0070056A" w:rsidRDefault="002D3D5A" w14:paraId="55094E26" w14:textId="77777777"/>
    <w:p w:rsidR="002D3D5A" w:rsidP="0070056A" w:rsidRDefault="002D3D5A" w14:paraId="09032A9D" w14:textId="3F6AD60A">
      <w:r>
        <w:tab/>
        <w:t>1. In het eerste lid vervalt “in de uitoefening van een beroep of bedrijf”.</w:t>
      </w:r>
    </w:p>
    <w:p w:rsidR="002D3D5A" w:rsidP="0070056A" w:rsidRDefault="002D3D5A" w14:paraId="648558F9" w14:textId="77777777"/>
    <w:p w:rsidR="002D3D5A" w:rsidP="0070056A" w:rsidRDefault="002D3D5A" w14:paraId="7840F706" w14:textId="4D80FBB9">
      <w:r>
        <w:tab/>
        <w:t>2. In het derde lid wordt na “met het voornemen” ingevoegd “uit winstoogmerk”.</w:t>
      </w:r>
    </w:p>
    <w:p w:rsidRPr="0070056A" w:rsidR="002D3D5A" w:rsidP="0070056A" w:rsidRDefault="002D3D5A" w14:paraId="2256EE2C" w14:textId="77777777"/>
    <w:p w:rsidRPr="00EA69AC" w:rsidR="003C21AC" w:rsidP="00EA1CE4" w:rsidRDefault="003C21AC" w14:paraId="2B358A7C" w14:textId="5E753BDD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00E796F" w14:textId="77777777"/>
    <w:p w:rsidR="005B1DCC" w:rsidP="00BF623B" w:rsidRDefault="0070056A" w14:paraId="16816E54" w14:textId="4D2020A5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>Indiener</w:t>
      </w:r>
      <w:r w:rsidR="00CB51A7">
        <w:rPr>
          <w:rFonts w:eastAsiaTheme="minorHAnsi"/>
          <w:kern w:val="2"/>
          <w:szCs w:val="24"/>
          <w:lang w:eastAsia="en-US"/>
          <w14:ligatures w14:val="standardContextual"/>
        </w:rPr>
        <w:t>s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 xml:space="preserve"> wil</w:t>
      </w:r>
      <w:r w:rsidR="00CB51A7">
        <w:rPr>
          <w:rFonts w:eastAsiaTheme="minorHAnsi"/>
          <w:kern w:val="2"/>
          <w:szCs w:val="24"/>
          <w:lang w:eastAsia="en-US"/>
          <w14:ligatures w14:val="standardContextual"/>
        </w:rPr>
        <w:t xml:space="preserve">len 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 xml:space="preserve">met dit amendement </w:t>
      </w:r>
      <w:r>
        <w:rPr>
          <w:rFonts w:eastAsiaTheme="minorHAnsi"/>
          <w:kern w:val="2"/>
          <w:szCs w:val="24"/>
          <w:lang w:eastAsia="en-US"/>
          <w14:ligatures w14:val="standardContextual"/>
        </w:rPr>
        <w:t>expliciteren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 xml:space="preserve"> dat commercieel draagmoederschap</w:t>
      </w:r>
      <w:r>
        <w:rPr>
          <w:rFonts w:eastAsiaTheme="minorHAnsi"/>
          <w:kern w:val="2"/>
          <w:szCs w:val="24"/>
          <w:lang w:eastAsia="en-US"/>
          <w14:ligatures w14:val="standardContextual"/>
        </w:rPr>
        <w:t xml:space="preserve"> geheel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 xml:space="preserve"> niet is toegestaan. In </w:t>
      </w:r>
      <w:r w:rsidR="003F7C24">
        <w:rPr>
          <w:rFonts w:eastAsiaTheme="minorHAnsi"/>
          <w:kern w:val="2"/>
          <w:szCs w:val="24"/>
          <w:lang w:eastAsia="en-US"/>
          <w14:ligatures w14:val="standardContextual"/>
        </w:rPr>
        <w:t>het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 xml:space="preserve"> huidige artikel 151b van het Wetboek van Strafrecht is o.a. expliciet opgenomen dat draagmoederschap door middel van een tussenpersoon </w:t>
      </w:r>
      <w:r>
        <w:rPr>
          <w:rFonts w:eastAsiaTheme="minorHAnsi"/>
          <w:kern w:val="2"/>
          <w:szCs w:val="24"/>
          <w:lang w:eastAsia="en-US"/>
          <w14:ligatures w14:val="standardContextual"/>
        </w:rPr>
        <w:t>d</w:t>
      </w:r>
      <w:r w:rsidRPr="0070056A">
        <w:rPr>
          <w:rFonts w:eastAsiaTheme="minorHAnsi"/>
          <w:kern w:val="2"/>
          <w:szCs w:val="24"/>
          <w:lang w:eastAsia="en-US"/>
          <w14:ligatures w14:val="standardContextual"/>
        </w:rPr>
        <w:t>ie in de uitoefening van een beroep of bedrijf onderhandelt strafbaar is. In de wet is niet expliciet opgenomen dat commercieel draagmoederschap tussen particulieren niet is toegelaten en daarin voorziet dit amendement.</w:t>
      </w:r>
    </w:p>
    <w:p w:rsidRPr="00EE4194" w:rsidR="0070056A" w:rsidP="00BF623B" w:rsidRDefault="0070056A" w14:paraId="0A4D362B" w14:textId="77777777">
      <w:pPr>
        <w:rPr>
          <w:szCs w:val="24"/>
        </w:rPr>
      </w:pPr>
    </w:p>
    <w:p w:rsidR="00B4708A" w:rsidP="00EA1CE4" w:rsidRDefault="00213190" w14:paraId="7E725890" w14:textId="092703A6">
      <w:pPr>
        <w:rPr>
          <w:szCs w:val="24"/>
        </w:rPr>
      </w:pPr>
      <w:r w:rsidRPr="00EE4194">
        <w:rPr>
          <w:szCs w:val="24"/>
        </w:rPr>
        <w:t>Faber</w:t>
      </w:r>
    </w:p>
    <w:p w:rsidRPr="00EE4194" w:rsidR="005F15EB" w:rsidP="00EA1CE4" w:rsidRDefault="005F15EB" w14:paraId="7C5C2996" w14:textId="0E5DD471">
      <w:pPr>
        <w:rPr>
          <w:szCs w:val="24"/>
        </w:rPr>
      </w:pPr>
      <w:r>
        <w:rPr>
          <w:szCs w:val="24"/>
        </w:rPr>
        <w:t xml:space="preserve">Diederik van Dijk </w:t>
      </w:r>
    </w:p>
    <w:sectPr w:rsidRPr="00EE4194" w:rsidR="005F15EB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F6AB" w14:textId="77777777" w:rsidR="00740BBB" w:rsidRDefault="00740BBB">
      <w:pPr>
        <w:spacing w:line="20" w:lineRule="exact"/>
      </w:pPr>
    </w:p>
  </w:endnote>
  <w:endnote w:type="continuationSeparator" w:id="0">
    <w:p w14:paraId="2B35DFB6" w14:textId="77777777" w:rsidR="00740BBB" w:rsidRDefault="00740BB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ED57F20" w14:textId="77777777" w:rsidR="00740BBB" w:rsidRDefault="00740BB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20FF" w14:textId="77777777" w:rsidR="00740BBB" w:rsidRDefault="00740BB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80578DD" w14:textId="77777777" w:rsidR="00740BBB" w:rsidRDefault="00740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864"/>
    <w:multiLevelType w:val="multilevel"/>
    <w:tmpl w:val="203E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D35D6"/>
    <w:multiLevelType w:val="multilevel"/>
    <w:tmpl w:val="048E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E2453"/>
    <w:multiLevelType w:val="multilevel"/>
    <w:tmpl w:val="6F86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54E61"/>
    <w:multiLevelType w:val="multilevel"/>
    <w:tmpl w:val="4936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11AFB"/>
    <w:multiLevelType w:val="multilevel"/>
    <w:tmpl w:val="86E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17FC1"/>
    <w:multiLevelType w:val="multilevel"/>
    <w:tmpl w:val="DA9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61235"/>
    <w:multiLevelType w:val="multilevel"/>
    <w:tmpl w:val="5660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7C65EF"/>
    <w:multiLevelType w:val="multilevel"/>
    <w:tmpl w:val="7AB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703DC"/>
    <w:multiLevelType w:val="multilevel"/>
    <w:tmpl w:val="83A8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E1B6A"/>
    <w:multiLevelType w:val="multilevel"/>
    <w:tmpl w:val="EA1E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104F8"/>
    <w:multiLevelType w:val="hybridMultilevel"/>
    <w:tmpl w:val="00867D9C"/>
    <w:lvl w:ilvl="0" w:tplc="794A8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82250D2"/>
    <w:multiLevelType w:val="multilevel"/>
    <w:tmpl w:val="8E82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C7E54"/>
    <w:multiLevelType w:val="multilevel"/>
    <w:tmpl w:val="3BDA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F27B5"/>
    <w:multiLevelType w:val="multilevel"/>
    <w:tmpl w:val="2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083249"/>
    <w:multiLevelType w:val="multilevel"/>
    <w:tmpl w:val="8B78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265790"/>
    <w:multiLevelType w:val="multilevel"/>
    <w:tmpl w:val="DDE8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98041">
    <w:abstractNumId w:val="6"/>
  </w:num>
  <w:num w:numId="2" w16cid:durableId="681785376">
    <w:abstractNumId w:val="7"/>
  </w:num>
  <w:num w:numId="3" w16cid:durableId="6060583">
    <w:abstractNumId w:val="14"/>
  </w:num>
  <w:num w:numId="4" w16cid:durableId="1179152288">
    <w:abstractNumId w:val="15"/>
  </w:num>
  <w:num w:numId="5" w16cid:durableId="2108311161">
    <w:abstractNumId w:val="2"/>
  </w:num>
  <w:num w:numId="6" w16cid:durableId="933170997">
    <w:abstractNumId w:val="13"/>
  </w:num>
  <w:num w:numId="7" w16cid:durableId="1594121192">
    <w:abstractNumId w:val="0"/>
  </w:num>
  <w:num w:numId="8" w16cid:durableId="1851142128">
    <w:abstractNumId w:val="4"/>
  </w:num>
  <w:num w:numId="9" w16cid:durableId="1251426856">
    <w:abstractNumId w:val="11"/>
  </w:num>
  <w:num w:numId="10" w16cid:durableId="2036886212">
    <w:abstractNumId w:val="8"/>
  </w:num>
  <w:num w:numId="11" w16cid:durableId="829903877">
    <w:abstractNumId w:val="5"/>
  </w:num>
  <w:num w:numId="12" w16cid:durableId="1171604118">
    <w:abstractNumId w:val="10"/>
  </w:num>
  <w:num w:numId="13" w16cid:durableId="2006128192">
    <w:abstractNumId w:val="3"/>
  </w:num>
  <w:num w:numId="14" w16cid:durableId="1965192798">
    <w:abstractNumId w:val="9"/>
  </w:num>
  <w:num w:numId="15" w16cid:durableId="1765833796">
    <w:abstractNumId w:val="12"/>
  </w:num>
  <w:num w:numId="16" w16cid:durableId="10076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90"/>
    <w:rsid w:val="00052244"/>
    <w:rsid w:val="00066DEB"/>
    <w:rsid w:val="0007471A"/>
    <w:rsid w:val="000A22FA"/>
    <w:rsid w:val="000B6EFD"/>
    <w:rsid w:val="000D17BF"/>
    <w:rsid w:val="00157CAF"/>
    <w:rsid w:val="001656EE"/>
    <w:rsid w:val="0016653D"/>
    <w:rsid w:val="00192C78"/>
    <w:rsid w:val="001B00BB"/>
    <w:rsid w:val="001D56AF"/>
    <w:rsid w:val="001E0E21"/>
    <w:rsid w:val="001E43F2"/>
    <w:rsid w:val="00212E0A"/>
    <w:rsid w:val="00213190"/>
    <w:rsid w:val="002153B0"/>
    <w:rsid w:val="0021777F"/>
    <w:rsid w:val="00241DD0"/>
    <w:rsid w:val="002476CC"/>
    <w:rsid w:val="002A0713"/>
    <w:rsid w:val="002D3D5A"/>
    <w:rsid w:val="003C21AC"/>
    <w:rsid w:val="003C3F83"/>
    <w:rsid w:val="003C5218"/>
    <w:rsid w:val="003C7876"/>
    <w:rsid w:val="003E2308"/>
    <w:rsid w:val="003E2F98"/>
    <w:rsid w:val="003F2017"/>
    <w:rsid w:val="003F3241"/>
    <w:rsid w:val="003F7C24"/>
    <w:rsid w:val="00413B00"/>
    <w:rsid w:val="0042574B"/>
    <w:rsid w:val="004330ED"/>
    <w:rsid w:val="00441388"/>
    <w:rsid w:val="00456132"/>
    <w:rsid w:val="00481C91"/>
    <w:rsid w:val="004911E3"/>
    <w:rsid w:val="00497D57"/>
    <w:rsid w:val="004A1E29"/>
    <w:rsid w:val="004A7DD4"/>
    <w:rsid w:val="004B50D8"/>
    <w:rsid w:val="004B5B90"/>
    <w:rsid w:val="004C3446"/>
    <w:rsid w:val="004C5FAA"/>
    <w:rsid w:val="004C63AE"/>
    <w:rsid w:val="004D5AE7"/>
    <w:rsid w:val="004E622D"/>
    <w:rsid w:val="004E7153"/>
    <w:rsid w:val="00501109"/>
    <w:rsid w:val="005533BB"/>
    <w:rsid w:val="005703C9"/>
    <w:rsid w:val="00597703"/>
    <w:rsid w:val="005A6097"/>
    <w:rsid w:val="005B1DCC"/>
    <w:rsid w:val="005B7323"/>
    <w:rsid w:val="005C25B9"/>
    <w:rsid w:val="005D7022"/>
    <w:rsid w:val="005F15EB"/>
    <w:rsid w:val="00616390"/>
    <w:rsid w:val="006267E6"/>
    <w:rsid w:val="00633204"/>
    <w:rsid w:val="00635B03"/>
    <w:rsid w:val="006558D2"/>
    <w:rsid w:val="00672D25"/>
    <w:rsid w:val="006738BC"/>
    <w:rsid w:val="006D3E69"/>
    <w:rsid w:val="006E0971"/>
    <w:rsid w:val="0070056A"/>
    <w:rsid w:val="007069D3"/>
    <w:rsid w:val="00710196"/>
    <w:rsid w:val="00740BBB"/>
    <w:rsid w:val="007709F6"/>
    <w:rsid w:val="00783215"/>
    <w:rsid w:val="007965FC"/>
    <w:rsid w:val="007D2608"/>
    <w:rsid w:val="008164E5"/>
    <w:rsid w:val="00830081"/>
    <w:rsid w:val="008467D7"/>
    <w:rsid w:val="00852541"/>
    <w:rsid w:val="00857826"/>
    <w:rsid w:val="00865D47"/>
    <w:rsid w:val="0088452C"/>
    <w:rsid w:val="008A6859"/>
    <w:rsid w:val="008C0299"/>
    <w:rsid w:val="008D7DCB"/>
    <w:rsid w:val="008E691D"/>
    <w:rsid w:val="008F72B2"/>
    <w:rsid w:val="00902A59"/>
    <w:rsid w:val="009055DB"/>
    <w:rsid w:val="00905ECB"/>
    <w:rsid w:val="009539ED"/>
    <w:rsid w:val="0096165D"/>
    <w:rsid w:val="00980635"/>
    <w:rsid w:val="00993E91"/>
    <w:rsid w:val="009A3FAF"/>
    <w:rsid w:val="009A409F"/>
    <w:rsid w:val="009B5845"/>
    <w:rsid w:val="009C0C1F"/>
    <w:rsid w:val="009D151A"/>
    <w:rsid w:val="009D6236"/>
    <w:rsid w:val="009E219A"/>
    <w:rsid w:val="00A040F8"/>
    <w:rsid w:val="00A10505"/>
    <w:rsid w:val="00A1288B"/>
    <w:rsid w:val="00A239AE"/>
    <w:rsid w:val="00A52EC0"/>
    <w:rsid w:val="00A53203"/>
    <w:rsid w:val="00A5503A"/>
    <w:rsid w:val="00A772EB"/>
    <w:rsid w:val="00A86659"/>
    <w:rsid w:val="00AA2E9A"/>
    <w:rsid w:val="00AE58B2"/>
    <w:rsid w:val="00B01BA6"/>
    <w:rsid w:val="00B149F4"/>
    <w:rsid w:val="00B4708A"/>
    <w:rsid w:val="00B87964"/>
    <w:rsid w:val="00B91CB1"/>
    <w:rsid w:val="00BC532A"/>
    <w:rsid w:val="00BF623B"/>
    <w:rsid w:val="00C035D4"/>
    <w:rsid w:val="00C55859"/>
    <w:rsid w:val="00C679BF"/>
    <w:rsid w:val="00C81BBD"/>
    <w:rsid w:val="00CB51A7"/>
    <w:rsid w:val="00CC546B"/>
    <w:rsid w:val="00CD3132"/>
    <w:rsid w:val="00CE27CD"/>
    <w:rsid w:val="00D134F3"/>
    <w:rsid w:val="00D41040"/>
    <w:rsid w:val="00D47D01"/>
    <w:rsid w:val="00D774B3"/>
    <w:rsid w:val="00DD32C1"/>
    <w:rsid w:val="00DD35A5"/>
    <w:rsid w:val="00DE2948"/>
    <w:rsid w:val="00DF68BE"/>
    <w:rsid w:val="00DF712A"/>
    <w:rsid w:val="00E25DF4"/>
    <w:rsid w:val="00E3485D"/>
    <w:rsid w:val="00E64497"/>
    <w:rsid w:val="00E6619B"/>
    <w:rsid w:val="00E6686B"/>
    <w:rsid w:val="00E908D7"/>
    <w:rsid w:val="00E91226"/>
    <w:rsid w:val="00EA1CE4"/>
    <w:rsid w:val="00EA69AC"/>
    <w:rsid w:val="00EA7AF8"/>
    <w:rsid w:val="00EB40A1"/>
    <w:rsid w:val="00EC1AE2"/>
    <w:rsid w:val="00EC3112"/>
    <w:rsid w:val="00EC3650"/>
    <w:rsid w:val="00ED5E57"/>
    <w:rsid w:val="00EE1BD8"/>
    <w:rsid w:val="00EE4194"/>
    <w:rsid w:val="00F1039C"/>
    <w:rsid w:val="00F14000"/>
    <w:rsid w:val="00F7602E"/>
    <w:rsid w:val="00FA5BBE"/>
    <w:rsid w:val="00FB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0BDA"/>
  <w15:docId w15:val="{9C127BE8-DD07-47E9-BD7F-DE3F8B64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B149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149F4"/>
    <w:pPr>
      <w:ind w:left="720"/>
      <w:contextualSpacing/>
    </w:pPr>
  </w:style>
  <w:style w:type="paragraph" w:styleId="Geenafstand">
    <w:name w:val="No Spacing"/>
    <w:uiPriority w:val="1"/>
    <w:qFormat/>
    <w:rsid w:val="009D15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1">
    <w:name w:val="p1"/>
    <w:basedOn w:val="Standaard"/>
    <w:rsid w:val="009D151A"/>
    <w:pPr>
      <w:widowControl/>
    </w:pPr>
    <w:rPr>
      <w:rFonts w:ascii="Helvetica" w:hAnsi="Helvetica"/>
      <w:color w:val="000000"/>
      <w:sz w:val="14"/>
      <w:szCs w:val="14"/>
    </w:rPr>
  </w:style>
  <w:style w:type="paragraph" w:styleId="Revisie">
    <w:name w:val="Revision"/>
    <w:hidden/>
    <w:uiPriority w:val="99"/>
    <w:semiHidden/>
    <w:rsid w:val="0070056A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3F7C2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F7C2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3F7C24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F7C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F7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235</ap:Words>
  <ap:Characters>1293</ap:Characters>
  <ap:DocSecurity>4</ap:DocSecurity>
  <ap:Lines>10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1525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2026-09-22T12:37:00.0000000Z</dcterms:created>
  <dcterms:modified xsi:type="dcterms:W3CDTF">2026-09-22T12:37:00.0000000Z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