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742" w:rsidRDefault="0009051A" w14:paraId="7652D824" w14:textId="597156F2">
      <w:bookmarkStart w:name="_GoBack" w:id="0"/>
      <w:bookmarkEnd w:id="0"/>
      <w:r>
        <w:t xml:space="preserve">Geachte voorzitter, </w:t>
      </w:r>
    </w:p>
    <w:p w:rsidR="0009051A" w:rsidRDefault="0009051A" w14:paraId="59171246" w14:textId="77777777"/>
    <w:p w:rsidR="00D8694B" w:rsidRDefault="005E45A6" w14:paraId="66384B1E" w14:textId="3AC5D2EB">
      <w:r>
        <w:t>Op</w:t>
      </w:r>
      <w:r w:rsidR="0009051A">
        <w:t xml:space="preserve"> 2 september jl. hebben de leden Kops en Mooiman </w:t>
      </w:r>
      <w:r>
        <w:t xml:space="preserve">(beiden </w:t>
      </w:r>
      <w:r w:rsidR="0009051A">
        <w:t>PVV</w:t>
      </w:r>
      <w:r>
        <w:t>)</w:t>
      </w:r>
      <w:r w:rsidR="0009051A">
        <w:t xml:space="preserve"> vragen gesteld over het kabinetsstandpunt ten aanzien van de afstandsnorm </w:t>
      </w:r>
      <w:r>
        <w:t>bij</w:t>
      </w:r>
      <w:r w:rsidR="0009051A">
        <w:t xml:space="preserve"> windturbines op land</w:t>
      </w:r>
      <w:r>
        <w:t xml:space="preserve"> (kenmerk </w:t>
      </w:r>
      <w:r w:rsidRPr="0009051A">
        <w:t>2026Z17698</w:t>
      </w:r>
      <w:r>
        <w:t>)</w:t>
      </w:r>
      <w:r w:rsidR="0009051A">
        <w:t xml:space="preserve">. </w:t>
      </w:r>
      <w:r w:rsidR="00D8694B">
        <w:t xml:space="preserve">De </w:t>
      </w:r>
      <w:r w:rsidR="0009051A">
        <w:t xml:space="preserve">Kamer is op 28 augustus jl. over dit kabinetsstandpunt geïnformeerd. </w:t>
      </w:r>
      <w:r w:rsidR="001B12AF">
        <w:t>V</w:t>
      </w:r>
      <w:r w:rsidRPr="001B12AF" w:rsidR="001B12AF">
        <w:t xml:space="preserve">anwege </w:t>
      </w:r>
      <w:r w:rsidR="001B12AF">
        <w:t>d</w:t>
      </w:r>
      <w:r w:rsidRPr="001B12AF" w:rsidR="001B12AF">
        <w:t xml:space="preserve">e </w:t>
      </w:r>
      <w:r w:rsidR="00D8694B">
        <w:t xml:space="preserve">benodigde afstemming tussen </w:t>
      </w:r>
      <w:r w:rsidR="00831164">
        <w:t xml:space="preserve">de betrokken ministeries van </w:t>
      </w:r>
      <w:r w:rsidRPr="00D8694B" w:rsidR="00D8694B">
        <w:t>Infrastructuur en Waterstaat</w:t>
      </w:r>
      <w:r w:rsidR="00D8694B">
        <w:t xml:space="preserve">, van </w:t>
      </w:r>
      <w:r w:rsidR="00831164">
        <w:t xml:space="preserve">Economische Zaken en </w:t>
      </w:r>
      <w:r w:rsidR="00D8694B">
        <w:t xml:space="preserve">Klimaat en van </w:t>
      </w:r>
      <w:r w:rsidR="00831164">
        <w:t xml:space="preserve">Binnenlandse Zaken en Koninkrijksrelaties, </w:t>
      </w:r>
      <w:r w:rsidRPr="00D8694B" w:rsidR="00831164">
        <w:t>is het niet mogelijk deze vragen binnen de termijn te beantwoorden</w:t>
      </w:r>
      <w:r w:rsidRPr="0074173B" w:rsidR="0009051A">
        <w:rPr>
          <w:bCs/>
        </w:rPr>
        <w:t>.</w:t>
      </w:r>
      <w:r w:rsidRPr="0009051A" w:rsidR="0009051A">
        <w:t xml:space="preserve"> </w:t>
      </w:r>
      <w:r w:rsidR="0009051A">
        <w:t>Wij zullen u de beantwoording zo spoedig mogelijk doen toekomen.</w:t>
      </w:r>
    </w:p>
    <w:p w:rsidR="00AD5B97" w:rsidP="00AD5B97" w:rsidRDefault="00AD5B97" w14:paraId="64E5CF1B" w14:textId="77777777">
      <w:pPr>
        <w:pStyle w:val="WitregelW1bodytekst"/>
      </w:pPr>
    </w:p>
    <w:p w:rsidR="00F53742" w:rsidP="00AD5B97" w:rsidRDefault="00BD0376" w14:paraId="65225B13" w14:textId="779331AE">
      <w:pPr>
        <w:pStyle w:val="WitregelW1bodytekst"/>
      </w:pPr>
      <w:r>
        <w:t>Hoogachtend,</w:t>
      </w:r>
    </w:p>
    <w:p w:rsidR="00F53742" w:rsidRDefault="00BD0376" w14:paraId="720CC1F7" w14:textId="77777777">
      <w:pPr>
        <w:pStyle w:val="OndertekeningArea1"/>
      </w:pPr>
      <w:r>
        <w:t>DE STAATSSECRETARIS VAN INFRASTRUCTUUR EN WATERSTAAT,</w:t>
      </w:r>
    </w:p>
    <w:p w:rsidR="00F53742" w:rsidRDefault="00F53742" w14:paraId="6E7A074E" w14:textId="77777777"/>
    <w:p w:rsidR="00F53742" w:rsidRDefault="00F53742" w14:paraId="5A772ECD" w14:textId="77777777"/>
    <w:p w:rsidR="00F53742" w:rsidRDefault="00F53742" w14:paraId="294B44DE" w14:textId="77777777"/>
    <w:p w:rsidR="00F53742" w:rsidRDefault="00F53742" w14:paraId="479DBCAF" w14:textId="77777777"/>
    <w:p w:rsidR="00F53742" w:rsidRDefault="00BD0376" w14:paraId="095C5CB8" w14:textId="77777777">
      <w:r>
        <w:t>Annet Bertram</w:t>
      </w:r>
    </w:p>
    <w:sectPr w:rsidR="00F537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11832" w14:textId="77777777" w:rsidR="00D461D8" w:rsidRDefault="00D461D8">
      <w:pPr>
        <w:spacing w:line="240" w:lineRule="auto"/>
      </w:pPr>
      <w:r>
        <w:separator/>
      </w:r>
    </w:p>
  </w:endnote>
  <w:endnote w:type="continuationSeparator" w:id="0">
    <w:p w14:paraId="1D280515" w14:textId="77777777" w:rsidR="00D461D8" w:rsidRDefault="00D46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12AA0" w14:textId="77777777" w:rsidR="00BD0376" w:rsidRDefault="00BD03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2279A" w14:textId="77777777" w:rsidR="00BD0376" w:rsidRDefault="00BD03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6F674" w14:textId="77777777" w:rsidR="00BD0376" w:rsidRDefault="00BD03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EE2A3" w14:textId="77777777" w:rsidR="00D461D8" w:rsidRDefault="00D461D8">
      <w:pPr>
        <w:spacing w:line="240" w:lineRule="auto"/>
      </w:pPr>
      <w:r>
        <w:separator/>
      </w:r>
    </w:p>
  </w:footnote>
  <w:footnote w:type="continuationSeparator" w:id="0">
    <w:p w14:paraId="3E87B8E3" w14:textId="77777777" w:rsidR="00D461D8" w:rsidRDefault="00D461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1B7E9" w14:textId="77777777" w:rsidR="00BD0376" w:rsidRDefault="00BD03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3E890" w14:textId="77777777" w:rsidR="00F53742" w:rsidRDefault="00BD0376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60070D8E" wp14:editId="099FECA3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6E6A9D" w14:textId="77777777" w:rsidR="00F53742" w:rsidRDefault="00BD0376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03FCAFDA" w14:textId="77777777" w:rsidR="00F53742" w:rsidRDefault="00F53742">
                          <w:pPr>
                            <w:pStyle w:val="WitregelW2"/>
                          </w:pPr>
                        </w:p>
                        <w:p w14:paraId="0FF2F51F" w14:textId="77777777" w:rsidR="00F53742" w:rsidRDefault="00BD0376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76B26AB3" w14:textId="77777777" w:rsidR="00F53742" w:rsidRDefault="00BD0376">
                          <w:pPr>
                            <w:pStyle w:val="Referentiegegevens"/>
                          </w:pPr>
                          <w:r>
                            <w:t>IENW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070D8E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016E6A9D" w14:textId="77777777" w:rsidR="00F53742" w:rsidRDefault="00BD0376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03FCAFDA" w14:textId="77777777" w:rsidR="00F53742" w:rsidRDefault="00F53742">
                    <w:pPr>
                      <w:pStyle w:val="WitregelW2"/>
                    </w:pPr>
                  </w:p>
                  <w:p w14:paraId="0FF2F51F" w14:textId="77777777" w:rsidR="00F53742" w:rsidRDefault="00BD0376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76B26AB3" w14:textId="77777777" w:rsidR="00F53742" w:rsidRDefault="00BD0376">
                    <w:pPr>
                      <w:pStyle w:val="Referentiegegevens"/>
                    </w:pPr>
                    <w:r>
                      <w:t>IENW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5745D9D8" wp14:editId="2DC308E3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8902E5" w14:textId="77777777" w:rsidR="00F53742" w:rsidRDefault="00BD0376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4407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4407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45D9D8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638902E5" w14:textId="77777777" w:rsidR="00F53742" w:rsidRDefault="00BD0376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4407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4407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E38C901" wp14:editId="5383EB5A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D57C1A" w14:textId="77777777" w:rsidR="006F27B7" w:rsidRDefault="006F27B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38C901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48D57C1A" w14:textId="77777777" w:rsidR="006F27B7" w:rsidRDefault="006F27B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6E8BA2F" wp14:editId="293B526D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B1ACB4" w14:textId="77777777" w:rsidR="006F27B7" w:rsidRDefault="006F27B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E8BA2F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3BB1ACB4" w14:textId="77777777" w:rsidR="006F27B7" w:rsidRDefault="006F27B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8313A" w14:textId="77777777" w:rsidR="00F53742" w:rsidRDefault="00BD0376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3D5DFA9" wp14:editId="1EF23BDA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C359FB" w14:textId="77777777" w:rsidR="006F27B7" w:rsidRDefault="006F27B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3D5DFA9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3DC359FB" w14:textId="77777777" w:rsidR="006F27B7" w:rsidRDefault="006F27B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DEECB6C" wp14:editId="5CFED50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0080EB" w14:textId="45A9A1AE" w:rsidR="00F53742" w:rsidRDefault="00BD0376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9063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9063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EECB6C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170080EB" w14:textId="45A9A1AE" w:rsidR="00F53742" w:rsidRDefault="00BD0376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9063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9063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373F9C34" wp14:editId="1E5839E1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47433E" w14:textId="77777777" w:rsidR="00F53742" w:rsidRDefault="00BD0376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19EB5155" w14:textId="77777777" w:rsidR="00F53742" w:rsidRDefault="00F53742">
                          <w:pPr>
                            <w:pStyle w:val="WitregelW1"/>
                          </w:pPr>
                        </w:p>
                        <w:p w14:paraId="739BD902" w14:textId="77777777" w:rsidR="00F53742" w:rsidRDefault="00BD0376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3CE1053B" w14:textId="77777777" w:rsidR="00F53742" w:rsidRPr="00044072" w:rsidRDefault="00BD037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44072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1F928AAB" w14:textId="77777777" w:rsidR="00F53742" w:rsidRPr="00044072" w:rsidRDefault="00BD037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44072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53DE7A9E" w14:textId="77777777" w:rsidR="00F53742" w:rsidRPr="00044072" w:rsidRDefault="00BD037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44072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1912D797" w14:textId="77777777" w:rsidR="00F53742" w:rsidRPr="00044072" w:rsidRDefault="00F53742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2E58DAE" w14:textId="77777777" w:rsidR="00F53742" w:rsidRPr="00044072" w:rsidRDefault="00BD0376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44072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3B790D2D" w14:textId="77777777" w:rsidR="00F53742" w:rsidRDefault="00BD0376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2DFB3D56" w14:textId="77777777" w:rsidR="00F53742" w:rsidRDefault="00F53742">
                          <w:pPr>
                            <w:pStyle w:val="WitregelW2"/>
                          </w:pPr>
                        </w:p>
                        <w:p w14:paraId="1A6CC963" w14:textId="77777777" w:rsidR="00F53742" w:rsidRDefault="00BD0376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5A7696D5" w14:textId="08CBF968" w:rsidR="00F53742" w:rsidRDefault="00BD0376">
                          <w:pPr>
                            <w:pStyle w:val="Referentiegegevens"/>
                          </w:pPr>
                          <w:r>
                            <w:t>IENW</w:t>
                          </w:r>
                          <w:r w:rsidR="00044072">
                            <w:t>/BSK-2026/</w:t>
                          </w:r>
                          <w:r w:rsidR="0009051A">
                            <w:t>180657</w:t>
                          </w:r>
                        </w:p>
                        <w:p w14:paraId="281316A0" w14:textId="77777777" w:rsidR="00BD0376" w:rsidRPr="00BD0376" w:rsidRDefault="00BD0376" w:rsidP="00BD037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6738A13C" w14:textId="204EABB6" w:rsidR="00BD0376" w:rsidRPr="00BD0376" w:rsidRDefault="00BD0376" w:rsidP="00BD0376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BD0376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Kenmerk</w:t>
                          </w:r>
                        </w:p>
                        <w:p w14:paraId="6FCFF54E" w14:textId="5D09BA46" w:rsidR="00BD0376" w:rsidRPr="00BD0376" w:rsidRDefault="00BD0376" w:rsidP="00BD037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BD0376">
                            <w:rPr>
                              <w:sz w:val="13"/>
                              <w:szCs w:val="13"/>
                            </w:rPr>
                            <w:t>2026Z17698</w:t>
                          </w:r>
                        </w:p>
                        <w:p w14:paraId="35AD62FE" w14:textId="77777777" w:rsidR="00BD0376" w:rsidRPr="00BD0376" w:rsidRDefault="00BD0376" w:rsidP="00BD037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4FC53E56" w14:textId="35D3F435" w:rsidR="00BD0376" w:rsidRPr="00BD0376" w:rsidRDefault="00BD0376" w:rsidP="00BD0376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BD0376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510FABBF" w14:textId="613C94DA" w:rsidR="00BD0376" w:rsidRPr="00BD0376" w:rsidRDefault="00BD0376" w:rsidP="00BD0376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BD0376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F9C34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0547433E" w14:textId="77777777" w:rsidR="00F53742" w:rsidRDefault="00BD0376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19EB5155" w14:textId="77777777" w:rsidR="00F53742" w:rsidRDefault="00F53742">
                    <w:pPr>
                      <w:pStyle w:val="WitregelW1"/>
                    </w:pPr>
                  </w:p>
                  <w:p w14:paraId="739BD902" w14:textId="77777777" w:rsidR="00F53742" w:rsidRDefault="00BD0376">
                    <w:pPr>
                      <w:pStyle w:val="Afzendgegevens"/>
                    </w:pPr>
                    <w:r>
                      <w:t>Rijnstraat 8</w:t>
                    </w:r>
                  </w:p>
                  <w:p w14:paraId="3CE1053B" w14:textId="77777777" w:rsidR="00F53742" w:rsidRPr="00044072" w:rsidRDefault="00BD0376">
                    <w:pPr>
                      <w:pStyle w:val="Afzendgegevens"/>
                      <w:rPr>
                        <w:lang w:val="de-DE"/>
                      </w:rPr>
                    </w:pPr>
                    <w:r w:rsidRPr="00044072">
                      <w:rPr>
                        <w:lang w:val="de-DE"/>
                      </w:rPr>
                      <w:t>2515 XP  Den Haag</w:t>
                    </w:r>
                  </w:p>
                  <w:p w14:paraId="1F928AAB" w14:textId="77777777" w:rsidR="00F53742" w:rsidRPr="00044072" w:rsidRDefault="00BD0376">
                    <w:pPr>
                      <w:pStyle w:val="Afzendgegevens"/>
                      <w:rPr>
                        <w:lang w:val="de-DE"/>
                      </w:rPr>
                    </w:pPr>
                    <w:r w:rsidRPr="00044072">
                      <w:rPr>
                        <w:lang w:val="de-DE"/>
                      </w:rPr>
                      <w:t>Postbus 20901</w:t>
                    </w:r>
                  </w:p>
                  <w:p w14:paraId="53DE7A9E" w14:textId="77777777" w:rsidR="00F53742" w:rsidRPr="00044072" w:rsidRDefault="00BD0376">
                    <w:pPr>
                      <w:pStyle w:val="Afzendgegevens"/>
                      <w:rPr>
                        <w:lang w:val="de-DE"/>
                      </w:rPr>
                    </w:pPr>
                    <w:r w:rsidRPr="00044072">
                      <w:rPr>
                        <w:lang w:val="de-DE"/>
                      </w:rPr>
                      <w:t>2500 EX Den Haag</w:t>
                    </w:r>
                  </w:p>
                  <w:p w14:paraId="1912D797" w14:textId="77777777" w:rsidR="00F53742" w:rsidRPr="00044072" w:rsidRDefault="00F53742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2E58DAE" w14:textId="77777777" w:rsidR="00F53742" w:rsidRPr="00044072" w:rsidRDefault="00BD0376">
                    <w:pPr>
                      <w:pStyle w:val="Afzendgegevens"/>
                      <w:rPr>
                        <w:lang w:val="de-DE"/>
                      </w:rPr>
                    </w:pPr>
                    <w:r w:rsidRPr="00044072">
                      <w:rPr>
                        <w:lang w:val="de-DE"/>
                      </w:rPr>
                      <w:t>T   070-456 0000</w:t>
                    </w:r>
                  </w:p>
                  <w:p w14:paraId="3B790D2D" w14:textId="77777777" w:rsidR="00F53742" w:rsidRDefault="00BD0376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2DFB3D56" w14:textId="77777777" w:rsidR="00F53742" w:rsidRDefault="00F53742">
                    <w:pPr>
                      <w:pStyle w:val="WitregelW2"/>
                    </w:pPr>
                  </w:p>
                  <w:p w14:paraId="1A6CC963" w14:textId="77777777" w:rsidR="00F53742" w:rsidRDefault="00BD0376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5A7696D5" w14:textId="08CBF968" w:rsidR="00F53742" w:rsidRDefault="00BD0376">
                    <w:pPr>
                      <w:pStyle w:val="Referentiegegevens"/>
                    </w:pPr>
                    <w:r>
                      <w:t>IENW</w:t>
                    </w:r>
                    <w:r w:rsidR="00044072">
                      <w:t>/BSK-2026/</w:t>
                    </w:r>
                    <w:r w:rsidR="0009051A">
                      <w:t>180657</w:t>
                    </w:r>
                  </w:p>
                  <w:p w14:paraId="281316A0" w14:textId="77777777" w:rsidR="00BD0376" w:rsidRPr="00BD0376" w:rsidRDefault="00BD0376" w:rsidP="00BD037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6738A13C" w14:textId="204EABB6" w:rsidR="00BD0376" w:rsidRPr="00BD0376" w:rsidRDefault="00BD0376" w:rsidP="00BD0376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BD0376">
                      <w:rPr>
                        <w:b/>
                        <w:bCs/>
                        <w:sz w:val="13"/>
                        <w:szCs w:val="13"/>
                      </w:rPr>
                      <w:t>Uw Kenmerk</w:t>
                    </w:r>
                  </w:p>
                  <w:p w14:paraId="6FCFF54E" w14:textId="5D09BA46" w:rsidR="00BD0376" w:rsidRPr="00BD0376" w:rsidRDefault="00BD0376" w:rsidP="00BD037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BD0376">
                      <w:rPr>
                        <w:sz w:val="13"/>
                        <w:szCs w:val="13"/>
                      </w:rPr>
                      <w:t>2026Z17698</w:t>
                    </w:r>
                  </w:p>
                  <w:p w14:paraId="35AD62FE" w14:textId="77777777" w:rsidR="00BD0376" w:rsidRPr="00BD0376" w:rsidRDefault="00BD0376" w:rsidP="00BD037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4FC53E56" w14:textId="35D3F435" w:rsidR="00BD0376" w:rsidRPr="00BD0376" w:rsidRDefault="00BD0376" w:rsidP="00BD0376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BD0376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510FABBF" w14:textId="613C94DA" w:rsidR="00BD0376" w:rsidRPr="00BD0376" w:rsidRDefault="00BD0376" w:rsidP="00BD0376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BD0376">
                      <w:rPr>
                        <w:sz w:val="13"/>
                        <w:szCs w:val="13"/>
                      </w:rP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9B12F0D" wp14:editId="5D66D60B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31245A" w14:textId="77777777" w:rsidR="00F53742" w:rsidRDefault="00BD037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5112DCFB" wp14:editId="5BB46A4A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B12F0D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1E31245A" w14:textId="77777777" w:rsidR="00F53742" w:rsidRDefault="00BD0376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5112DCFB" wp14:editId="5BB46A4A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4D2E5969" wp14:editId="0628DCD3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6C4948" w14:textId="77777777" w:rsidR="00F53742" w:rsidRDefault="00BD037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35E824F" wp14:editId="4BB9D9FB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2E5969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336C4948" w14:textId="77777777" w:rsidR="00F53742" w:rsidRDefault="00BD0376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35E824F" wp14:editId="4BB9D9FB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8AC4FA9" wp14:editId="3578EB6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EBD295" w14:textId="77777777" w:rsidR="00F53742" w:rsidRDefault="00BD0376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AC4FA9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3AEBD295" w14:textId="77777777" w:rsidR="00F53742" w:rsidRDefault="00BD0376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AEB7C32" wp14:editId="370889B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B73AD9" w14:textId="77777777" w:rsidR="00F53742" w:rsidRDefault="00BD0376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EB7C32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37B73AD9" w14:textId="77777777" w:rsidR="00F53742" w:rsidRDefault="00BD0376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D972B22" wp14:editId="0B5E9D6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F53742" w14:paraId="17743AB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107EAE0" w14:textId="77777777" w:rsidR="00F53742" w:rsidRDefault="00F53742"/>
                            </w:tc>
                            <w:tc>
                              <w:tcPr>
                                <w:tcW w:w="5400" w:type="dxa"/>
                              </w:tcPr>
                              <w:p w14:paraId="27CA5038" w14:textId="77777777" w:rsidR="00F53742" w:rsidRDefault="00F53742"/>
                            </w:tc>
                          </w:tr>
                          <w:tr w:rsidR="00F53742" w14:paraId="12FB840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0FCDFDF" w14:textId="77777777" w:rsidR="00F53742" w:rsidRDefault="00BD037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025535A" w14:textId="064F1009" w:rsidR="00F53742" w:rsidRDefault="00AC5238">
                                <w:r>
                                  <w:t>21 september 2026</w:t>
                                </w:r>
                              </w:p>
                            </w:tc>
                          </w:tr>
                          <w:tr w:rsidR="00F53742" w14:paraId="3203F8E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605D730" w14:textId="77777777" w:rsidR="00F53742" w:rsidRDefault="00BD037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91D3EEE" w14:textId="77777777" w:rsidR="00F53742" w:rsidRDefault="00BD0376">
                                <w:r>
                                  <w:t>Uitstel beantwoording Kamervragen Kops en Mooiman over de afstandsnorm voor windturbines</w:t>
                                </w:r>
                              </w:p>
                            </w:tc>
                          </w:tr>
                          <w:tr w:rsidR="00F53742" w14:paraId="149BE81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D711BA6" w14:textId="77777777" w:rsidR="00F53742" w:rsidRDefault="00F53742"/>
                            </w:tc>
                            <w:tc>
                              <w:tcPr>
                                <w:tcW w:w="5400" w:type="dxa"/>
                              </w:tcPr>
                              <w:p w14:paraId="573E85B2" w14:textId="77777777" w:rsidR="00F53742" w:rsidRDefault="00F53742"/>
                            </w:tc>
                          </w:tr>
                        </w:tbl>
                        <w:p w14:paraId="3C2284F4" w14:textId="77777777" w:rsidR="006F27B7" w:rsidRDefault="006F27B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972B22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F53742" w14:paraId="17743AB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107EAE0" w14:textId="77777777" w:rsidR="00F53742" w:rsidRDefault="00F53742"/>
                      </w:tc>
                      <w:tc>
                        <w:tcPr>
                          <w:tcW w:w="5400" w:type="dxa"/>
                        </w:tcPr>
                        <w:p w14:paraId="27CA5038" w14:textId="77777777" w:rsidR="00F53742" w:rsidRDefault="00F53742"/>
                      </w:tc>
                    </w:tr>
                    <w:tr w:rsidR="00F53742" w14:paraId="12FB840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0FCDFDF" w14:textId="77777777" w:rsidR="00F53742" w:rsidRDefault="00BD0376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025535A" w14:textId="064F1009" w:rsidR="00F53742" w:rsidRDefault="00AC5238">
                          <w:r>
                            <w:t>21 september 2026</w:t>
                          </w:r>
                        </w:p>
                      </w:tc>
                    </w:tr>
                    <w:tr w:rsidR="00F53742" w14:paraId="3203F8E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605D730" w14:textId="77777777" w:rsidR="00F53742" w:rsidRDefault="00BD0376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91D3EEE" w14:textId="77777777" w:rsidR="00F53742" w:rsidRDefault="00BD0376">
                          <w:r>
                            <w:t>Uitstel beantwoording Kamervragen Kops en Mooiman over de afstandsnorm voor windturbines</w:t>
                          </w:r>
                        </w:p>
                      </w:tc>
                    </w:tr>
                    <w:tr w:rsidR="00F53742" w14:paraId="149BE81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D711BA6" w14:textId="77777777" w:rsidR="00F53742" w:rsidRDefault="00F53742"/>
                      </w:tc>
                      <w:tc>
                        <w:tcPr>
                          <w:tcW w:w="5400" w:type="dxa"/>
                        </w:tcPr>
                        <w:p w14:paraId="573E85B2" w14:textId="77777777" w:rsidR="00F53742" w:rsidRDefault="00F53742"/>
                      </w:tc>
                    </w:tr>
                  </w:tbl>
                  <w:p w14:paraId="3C2284F4" w14:textId="77777777" w:rsidR="006F27B7" w:rsidRDefault="006F27B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47C96164" wp14:editId="13AA2587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C975EF" w14:textId="77777777" w:rsidR="006F27B7" w:rsidRDefault="006F27B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C96164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01C975EF" w14:textId="77777777" w:rsidR="006F27B7" w:rsidRDefault="006F27B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AC322A"/>
    <w:multiLevelType w:val="multilevel"/>
    <w:tmpl w:val="ABE5B099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8D4352FA"/>
    <w:multiLevelType w:val="multilevel"/>
    <w:tmpl w:val="ECB972AB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16FA170"/>
    <w:multiLevelType w:val="multilevel"/>
    <w:tmpl w:val="2DFCA0BA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F3945BB"/>
    <w:multiLevelType w:val="multilevel"/>
    <w:tmpl w:val="6D0D4BD4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A6714578"/>
    <w:multiLevelType w:val="multilevel"/>
    <w:tmpl w:val="4B504E3C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A6A25991"/>
    <w:multiLevelType w:val="multilevel"/>
    <w:tmpl w:val="890423D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ABC24EDC"/>
    <w:multiLevelType w:val="multilevel"/>
    <w:tmpl w:val="377A6F22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AD3D50AA"/>
    <w:multiLevelType w:val="multilevel"/>
    <w:tmpl w:val="7A63A06F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BF691D3C"/>
    <w:multiLevelType w:val="multilevel"/>
    <w:tmpl w:val="80BCCA01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C7BD41E8"/>
    <w:multiLevelType w:val="multilevel"/>
    <w:tmpl w:val="A7A06114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D459884D"/>
    <w:multiLevelType w:val="multilevel"/>
    <w:tmpl w:val="36AF64F4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D47F58FD"/>
    <w:multiLevelType w:val="multilevel"/>
    <w:tmpl w:val="ED5BB24A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DB28735D"/>
    <w:multiLevelType w:val="multilevel"/>
    <w:tmpl w:val="AF182A56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E39B7D32"/>
    <w:multiLevelType w:val="multilevel"/>
    <w:tmpl w:val="E4F59D67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F797D402"/>
    <w:multiLevelType w:val="multilevel"/>
    <w:tmpl w:val="2077CEE7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47A541C"/>
    <w:multiLevelType w:val="multilevel"/>
    <w:tmpl w:val="5F4B0036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2AED7B2"/>
    <w:multiLevelType w:val="multilevel"/>
    <w:tmpl w:val="5460CE30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50840A7"/>
    <w:multiLevelType w:val="multilevel"/>
    <w:tmpl w:val="053CE8C5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26022A9"/>
    <w:multiLevelType w:val="multilevel"/>
    <w:tmpl w:val="CC6A49E7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E62BBD"/>
    <w:multiLevelType w:val="multilevel"/>
    <w:tmpl w:val="CEDC3F44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B5B9924"/>
    <w:multiLevelType w:val="multilevel"/>
    <w:tmpl w:val="605D9920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D40997"/>
    <w:multiLevelType w:val="multilevel"/>
    <w:tmpl w:val="52DF45A2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B308D30"/>
    <w:multiLevelType w:val="multilevel"/>
    <w:tmpl w:val="B0FF80FA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0"/>
  </w:num>
  <w:num w:numId="3">
    <w:abstractNumId w:val="14"/>
  </w:num>
  <w:num w:numId="4">
    <w:abstractNumId w:val="12"/>
  </w:num>
  <w:num w:numId="5">
    <w:abstractNumId w:val="0"/>
  </w:num>
  <w:num w:numId="6">
    <w:abstractNumId w:val="10"/>
  </w:num>
  <w:num w:numId="7">
    <w:abstractNumId w:val="4"/>
  </w:num>
  <w:num w:numId="8">
    <w:abstractNumId w:val="3"/>
  </w:num>
  <w:num w:numId="9">
    <w:abstractNumId w:val="18"/>
  </w:num>
  <w:num w:numId="10">
    <w:abstractNumId w:val="19"/>
  </w:num>
  <w:num w:numId="11">
    <w:abstractNumId w:val="15"/>
  </w:num>
  <w:num w:numId="12">
    <w:abstractNumId w:val="5"/>
  </w:num>
  <w:num w:numId="13">
    <w:abstractNumId w:val="16"/>
  </w:num>
  <w:num w:numId="14">
    <w:abstractNumId w:val="11"/>
  </w:num>
  <w:num w:numId="15">
    <w:abstractNumId w:val="9"/>
  </w:num>
  <w:num w:numId="16">
    <w:abstractNumId w:val="7"/>
  </w:num>
  <w:num w:numId="17">
    <w:abstractNumId w:val="21"/>
  </w:num>
  <w:num w:numId="18">
    <w:abstractNumId w:val="1"/>
  </w:num>
  <w:num w:numId="19">
    <w:abstractNumId w:val="13"/>
  </w:num>
  <w:num w:numId="20">
    <w:abstractNumId w:val="2"/>
  </w:num>
  <w:num w:numId="21">
    <w:abstractNumId w:val="8"/>
  </w:num>
  <w:num w:numId="22">
    <w:abstractNumId w:val="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72"/>
    <w:rsid w:val="00044072"/>
    <w:rsid w:val="000528AE"/>
    <w:rsid w:val="0009051A"/>
    <w:rsid w:val="000A2101"/>
    <w:rsid w:val="001B12AF"/>
    <w:rsid w:val="002C4415"/>
    <w:rsid w:val="002F4054"/>
    <w:rsid w:val="00347123"/>
    <w:rsid w:val="003A3294"/>
    <w:rsid w:val="005B72B8"/>
    <w:rsid w:val="005E45A6"/>
    <w:rsid w:val="005E4AF6"/>
    <w:rsid w:val="006052E7"/>
    <w:rsid w:val="006F27B7"/>
    <w:rsid w:val="00700A9E"/>
    <w:rsid w:val="00731570"/>
    <w:rsid w:val="0077084C"/>
    <w:rsid w:val="00831164"/>
    <w:rsid w:val="00890632"/>
    <w:rsid w:val="008A4840"/>
    <w:rsid w:val="008E32AE"/>
    <w:rsid w:val="009A121A"/>
    <w:rsid w:val="009F779F"/>
    <w:rsid w:val="00A466D7"/>
    <w:rsid w:val="00A5308D"/>
    <w:rsid w:val="00AC131F"/>
    <w:rsid w:val="00AC5238"/>
    <w:rsid w:val="00AD5B97"/>
    <w:rsid w:val="00BD0376"/>
    <w:rsid w:val="00BD5FAE"/>
    <w:rsid w:val="00C23BD9"/>
    <w:rsid w:val="00C776F0"/>
    <w:rsid w:val="00D461D8"/>
    <w:rsid w:val="00D8694B"/>
    <w:rsid w:val="00E60E36"/>
    <w:rsid w:val="00F5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76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04407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072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4407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072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1B12AF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101</ap:Words>
  <ap:Characters>578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Uitstel beantwoording Kamervragen Kops en Mooiman over de afstandsnorm voor windturbines</vt:lpstr>
    </vt:vector>
  </ap:TitlesOfParts>
  <ap:LinksUpToDate>false</ap:LinksUpToDate>
  <ap:CharactersWithSpaces>678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2026-09-21T15:15:00.0000000Z</dcterms:created>
  <dcterms:modified xsi:type="dcterms:W3CDTF">2026-09-21T15:15:00.0000000Z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Uitstel beantwoording Kamervragen Kops en Mooiman over de afstandsnorm voor windturbines</vt:lpwstr>
  </property>
  <property fmtid="{D5CDD505-2E9C-101B-9397-08002B2CF9AE}" pid="5" name="Publicatiedatum">
    <vt:lpwstr/>
  </property>
  <property fmtid="{D5CDD505-2E9C-101B-9397-08002B2CF9AE}" pid="6" name="Verantwoordelijke organisatie">
    <vt:lpwstr>Dir Omgevingsveiligheid &amp; Milieurisico's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S.M. Vernij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