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716E0FC5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7624A160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764FE0C0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4AF9EDC3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265FF9AB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6CA02BC5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7123271B" w14:textId="77777777"/>
        </w:tc>
      </w:tr>
      <w:tr w:rsidR="0028220F" w:rsidTr="0065630E" w14:paraId="653AC993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57BC133C" w14:textId="77777777"/>
        </w:tc>
      </w:tr>
      <w:tr w:rsidR="0028220F" w:rsidTr="0065630E" w14:paraId="5B210A6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1B53F202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7E77F5E3" w14:textId="77777777">
            <w:pPr>
              <w:rPr>
                <w:b/>
              </w:rPr>
            </w:pPr>
          </w:p>
        </w:tc>
      </w:tr>
      <w:tr w:rsidR="0028220F" w:rsidTr="0065630E" w14:paraId="4685807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104545" w14:paraId="1D985ACC" w14:textId="779C79CD">
            <w:pPr>
              <w:rPr>
                <w:b/>
              </w:rPr>
            </w:pPr>
            <w:r>
              <w:rPr>
                <w:b/>
              </w:rPr>
              <w:t>36 799</w:t>
            </w:r>
          </w:p>
        </w:tc>
        <w:tc>
          <w:tcPr>
            <w:tcW w:w="8647" w:type="dxa"/>
            <w:gridSpan w:val="2"/>
          </w:tcPr>
          <w:p w:rsidRPr="00104545" w:rsidR="0028220F" w:rsidP="0065630E" w:rsidRDefault="00104545" w14:paraId="78E00DFC" w14:textId="170F87B8">
            <w:pPr>
              <w:rPr>
                <w:b/>
                <w:bCs/>
              </w:rPr>
            </w:pPr>
            <w:r w:rsidRPr="00104545">
              <w:rPr>
                <w:b/>
                <w:bCs/>
              </w:rPr>
              <w:t>Wijziging van de Wet structuur uitvoeringsorganisatie werk en inkomen in verband met het bevorderen van proactieve dienstverlening door het UWV, de SVB en gemeenten (Wet proactieve dienstverlening SZW)</w:t>
            </w:r>
          </w:p>
        </w:tc>
      </w:tr>
      <w:tr w:rsidR="0028220F" w:rsidTr="0065630E" w14:paraId="65ACBF6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A9F5D09" w14:textId="77777777"/>
        </w:tc>
        <w:tc>
          <w:tcPr>
            <w:tcW w:w="8647" w:type="dxa"/>
            <w:gridSpan w:val="2"/>
          </w:tcPr>
          <w:p w:rsidR="0028220F" w:rsidP="0065630E" w:rsidRDefault="0028220F" w14:paraId="1EC0CE08" w14:textId="77777777"/>
        </w:tc>
      </w:tr>
      <w:tr w:rsidR="0028220F" w:rsidTr="0065630E" w14:paraId="266C01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F36C81A" w14:textId="77777777"/>
        </w:tc>
        <w:tc>
          <w:tcPr>
            <w:tcW w:w="8647" w:type="dxa"/>
            <w:gridSpan w:val="2"/>
          </w:tcPr>
          <w:p w:rsidR="0028220F" w:rsidP="0065630E" w:rsidRDefault="0028220F" w14:paraId="63A75B72" w14:textId="77777777"/>
        </w:tc>
      </w:tr>
      <w:tr w:rsidR="0028220F" w:rsidTr="0065630E" w14:paraId="1CB0E45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8872F78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1534C7FE" w14:textId="4AB06BEA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A011F8">
              <w:rPr>
                <w:b/>
              </w:rPr>
              <w:t>DE LEDEN</w:t>
            </w:r>
            <w:r w:rsidR="00104545">
              <w:rPr>
                <w:b/>
              </w:rPr>
              <w:t xml:space="preserve"> BOLHUIS</w:t>
            </w:r>
            <w:r w:rsidR="00A011F8">
              <w:rPr>
                <w:b/>
              </w:rPr>
              <w:t xml:space="preserve"> EN CEDER</w:t>
            </w:r>
          </w:p>
          <w:p w:rsidR="0028220F" w:rsidP="0065630E" w:rsidRDefault="0028220F" w14:paraId="24E913FF" w14:textId="423ED751">
            <w:pPr>
              <w:rPr>
                <w:b/>
              </w:rPr>
            </w:pPr>
            <w:r>
              <w:t xml:space="preserve">Ter vervanging van die gedrukt onder nr. </w:t>
            </w:r>
            <w:r w:rsidR="00104545">
              <w:t>32</w:t>
            </w:r>
          </w:p>
        </w:tc>
      </w:tr>
      <w:tr w:rsidR="0028220F" w:rsidTr="0065630E" w14:paraId="0F837D4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935D5F8" w14:textId="77777777"/>
        </w:tc>
        <w:tc>
          <w:tcPr>
            <w:tcW w:w="8647" w:type="dxa"/>
            <w:gridSpan w:val="2"/>
          </w:tcPr>
          <w:p w:rsidR="0028220F" w:rsidP="0065630E" w:rsidRDefault="0028220F" w14:paraId="315E738C" w14:textId="77777777">
            <w:r>
              <w:t xml:space="preserve">Voorgesteld </w:t>
            </w:r>
          </w:p>
        </w:tc>
      </w:tr>
      <w:tr w:rsidR="0028220F" w:rsidTr="0065630E" w14:paraId="72E4EBC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269E835" w14:textId="77777777"/>
        </w:tc>
        <w:tc>
          <w:tcPr>
            <w:tcW w:w="8647" w:type="dxa"/>
            <w:gridSpan w:val="2"/>
          </w:tcPr>
          <w:p w:rsidR="0028220F" w:rsidP="0065630E" w:rsidRDefault="0028220F" w14:paraId="73FE03CE" w14:textId="77777777"/>
        </w:tc>
      </w:tr>
      <w:tr w:rsidR="0028220F" w:rsidTr="0065630E" w14:paraId="4FD4A1A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335E12C" w14:textId="77777777"/>
        </w:tc>
        <w:tc>
          <w:tcPr>
            <w:tcW w:w="8647" w:type="dxa"/>
            <w:gridSpan w:val="2"/>
          </w:tcPr>
          <w:p w:rsidR="0028220F" w:rsidP="0065630E" w:rsidRDefault="0028220F" w14:paraId="550C3185" w14:textId="77777777">
            <w:r>
              <w:t>De Kamer,</w:t>
            </w:r>
          </w:p>
        </w:tc>
      </w:tr>
      <w:tr w:rsidR="0028220F" w:rsidTr="0065630E" w14:paraId="709BB7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B4AFB9B" w14:textId="77777777"/>
        </w:tc>
        <w:tc>
          <w:tcPr>
            <w:tcW w:w="8647" w:type="dxa"/>
            <w:gridSpan w:val="2"/>
          </w:tcPr>
          <w:p w:rsidR="0028220F" w:rsidP="0065630E" w:rsidRDefault="0028220F" w14:paraId="76A34505" w14:textId="77777777"/>
        </w:tc>
      </w:tr>
      <w:tr w:rsidR="0028220F" w:rsidTr="0065630E" w14:paraId="4760BCB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0D1AB0E" w14:textId="77777777"/>
        </w:tc>
        <w:tc>
          <w:tcPr>
            <w:tcW w:w="8647" w:type="dxa"/>
            <w:gridSpan w:val="2"/>
          </w:tcPr>
          <w:p w:rsidR="0028220F" w:rsidP="0065630E" w:rsidRDefault="0028220F" w14:paraId="269BF05C" w14:textId="77777777">
            <w:r>
              <w:t>gehoord de beraadslaging,</w:t>
            </w:r>
          </w:p>
        </w:tc>
      </w:tr>
      <w:tr w:rsidR="0028220F" w:rsidTr="0065630E" w14:paraId="439C66E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53449F0" w14:textId="77777777"/>
        </w:tc>
        <w:tc>
          <w:tcPr>
            <w:tcW w:w="8647" w:type="dxa"/>
            <w:gridSpan w:val="2"/>
          </w:tcPr>
          <w:p w:rsidR="0028220F" w:rsidP="0065630E" w:rsidRDefault="0028220F" w14:paraId="22056264" w14:textId="77777777"/>
        </w:tc>
      </w:tr>
      <w:tr w:rsidR="0028220F" w:rsidTr="0065630E" w14:paraId="3E572B4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2238354" w14:textId="77777777"/>
        </w:tc>
        <w:tc>
          <w:tcPr>
            <w:tcW w:w="8647" w:type="dxa"/>
            <w:gridSpan w:val="2"/>
          </w:tcPr>
          <w:p w:rsidR="00A011F8" w:rsidP="00A011F8" w:rsidRDefault="00A011F8" w14:paraId="1BC6856E" w14:textId="77777777">
            <w:r w:rsidRPr="00A011F8">
              <w:t>constaterende dat de proactieve dienstverlening een goede stap is richting een dienstbare overheid die meer uitreikt naar inwoners in een ingewikkelde financiële situatie;</w:t>
            </w:r>
          </w:p>
          <w:p w:rsidRPr="00A011F8" w:rsidR="00A011F8" w:rsidP="00A011F8" w:rsidRDefault="00A011F8" w14:paraId="7650A5A7" w14:textId="77777777"/>
          <w:p w:rsidR="00A011F8" w:rsidP="00A011F8" w:rsidRDefault="00A011F8" w14:paraId="29F99725" w14:textId="77777777">
            <w:r w:rsidRPr="00A011F8">
              <w:t>overwegende dat veel gemeenten regelingen hebben om gemeentelijke belastingen kwijt te schelden aan mensen die zich deze niet kunnen veroorloven;</w:t>
            </w:r>
          </w:p>
          <w:p w:rsidRPr="00A011F8" w:rsidR="00A011F8" w:rsidP="00A011F8" w:rsidRDefault="00A011F8" w14:paraId="242AD89C" w14:textId="77777777"/>
          <w:p w:rsidR="00A011F8" w:rsidP="00A011F8" w:rsidRDefault="00A011F8" w14:paraId="67282A2D" w14:textId="77777777">
            <w:r w:rsidRPr="00A011F8">
              <w:t>overwegende dat ook bij deze regelingen het niet-gebruik hoog is terwijl het een groot verschil kan maken in de financiële situatie van mensen in armoede;</w:t>
            </w:r>
          </w:p>
          <w:p w:rsidRPr="00A011F8" w:rsidR="00A011F8" w:rsidP="00A011F8" w:rsidRDefault="00A011F8" w14:paraId="03DF2159" w14:textId="77777777"/>
          <w:p w:rsidR="00A011F8" w:rsidP="00A011F8" w:rsidRDefault="00A011F8" w14:paraId="0AE6E1FC" w14:textId="220F053D">
            <w:r w:rsidRPr="00A011F8">
              <w:t>Verzoekt de regering te  onderzoeken welke aanpassing in wetgeving nodig zijn om de verschillende gemeentelijke armoederegelingen ambtshalve uit te keren, waaronder kwijtschelding gemeentelijke belastingen</w:t>
            </w:r>
            <w:r>
              <w:t>,</w:t>
            </w:r>
          </w:p>
          <w:p w:rsidRPr="00A011F8" w:rsidR="00A011F8" w:rsidP="00A011F8" w:rsidRDefault="00A011F8" w14:paraId="3F5208B3" w14:textId="77777777"/>
          <w:p w:rsidRPr="00A011F8" w:rsidR="00A011F8" w:rsidP="00A011F8" w:rsidRDefault="00A011F8" w14:paraId="567827A9" w14:textId="77777777">
            <w:r w:rsidRPr="00A011F8">
              <w:t xml:space="preserve">en gaat over tot de orde van de dag. </w:t>
            </w:r>
          </w:p>
          <w:p w:rsidRPr="00A011F8" w:rsidR="00A011F8" w:rsidP="00A011F8" w:rsidRDefault="00A011F8" w14:paraId="5A965130" w14:textId="77777777"/>
          <w:p w:rsidRPr="00A011F8" w:rsidR="00A011F8" w:rsidP="00A011F8" w:rsidRDefault="00A011F8" w14:paraId="53B593A0" w14:textId="77777777">
            <w:r w:rsidRPr="00A011F8">
              <w:t>Bolhuis</w:t>
            </w:r>
            <w:r w:rsidRPr="00A011F8">
              <w:br/>
              <w:t>Ceder</w:t>
            </w:r>
          </w:p>
          <w:p w:rsidR="0028220F" w:rsidP="00104545" w:rsidRDefault="0028220F" w14:paraId="07721332" w14:textId="0327752A"/>
        </w:tc>
      </w:tr>
    </w:tbl>
    <w:p w:rsidRPr="0028220F" w:rsidR="004A4819" w:rsidP="0028220F" w:rsidRDefault="004A4819" w14:paraId="3124DD0D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B2295" w14:textId="77777777" w:rsidR="00C436A6" w:rsidRDefault="00C436A6">
      <w:pPr>
        <w:spacing w:line="20" w:lineRule="exact"/>
      </w:pPr>
    </w:p>
  </w:endnote>
  <w:endnote w:type="continuationSeparator" w:id="0">
    <w:p w14:paraId="1C7024F6" w14:textId="77777777" w:rsidR="00C436A6" w:rsidRDefault="00C436A6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2542275" w14:textId="77777777" w:rsidR="00C436A6" w:rsidRDefault="00C436A6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A5AB7" w14:textId="77777777" w:rsidR="00C436A6" w:rsidRDefault="00C436A6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425B0C25" w14:textId="77777777" w:rsidR="00C436A6" w:rsidRDefault="00C436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45"/>
    <w:rsid w:val="00027E9C"/>
    <w:rsid w:val="00062708"/>
    <w:rsid w:val="00063162"/>
    <w:rsid w:val="00095EFA"/>
    <w:rsid w:val="000C1E41"/>
    <w:rsid w:val="000C619A"/>
    <w:rsid w:val="00104545"/>
    <w:rsid w:val="00161AE3"/>
    <w:rsid w:val="001C5EB3"/>
    <w:rsid w:val="001D1AB1"/>
    <w:rsid w:val="002002E7"/>
    <w:rsid w:val="0028220F"/>
    <w:rsid w:val="0029206C"/>
    <w:rsid w:val="002B4570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011F8"/>
    <w:rsid w:val="00A55F71"/>
    <w:rsid w:val="00A57354"/>
    <w:rsid w:val="00A901CB"/>
    <w:rsid w:val="00AE6AD7"/>
    <w:rsid w:val="00B5245E"/>
    <w:rsid w:val="00BB3F95"/>
    <w:rsid w:val="00BB5485"/>
    <w:rsid w:val="00BB5729"/>
    <w:rsid w:val="00BF3DA1"/>
    <w:rsid w:val="00C01ED8"/>
    <w:rsid w:val="00C436A6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93E85"/>
  <w15:docId w15:val="{8278339E-5038-4ACE-949C-EE3CEB61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182</ap:Words>
  <ap:Characters>1003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1183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2026-09-21T06:54:00.0000000Z</dcterms:created>
  <dcterms:modified xsi:type="dcterms:W3CDTF">2026-09-21T09:06:00.0000000Z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