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3E5F" w:rsidRDefault="009F3E5F" w14:paraId="3A080EA4" w14:textId="77777777"/>
    <w:p w:rsidR="009F3E5F" w:rsidRDefault="002257F4" w14:paraId="62268D02" w14:textId="2F4615BF">
      <w:r>
        <w:t xml:space="preserve">Hierbij zend ik u de antwoorden op de Kamervragen van het lid </w:t>
      </w:r>
      <w:r w:rsidR="007F4A54">
        <w:t>Bolhuis (PRO)</w:t>
      </w:r>
      <w:r>
        <w:t xml:space="preserve"> over "</w:t>
      </w:r>
      <w:r w:rsidRPr="007F4A54" w:rsidR="007F4A54">
        <w:t>over het stijgende aantal jongeren in de bijstand zonder duidelijke verklaringen of inzicht in oorzaken</w:t>
      </w:r>
      <w:r>
        <w:t>".</w:t>
      </w:r>
    </w:p>
    <w:p w:rsidR="009F3E5F" w:rsidRDefault="009F3E5F" w14:paraId="7BFC60FC" w14:textId="77777777">
      <w:pPr>
        <w:pStyle w:val="WitregelW1bodytekst"/>
      </w:pPr>
    </w:p>
    <w:p w:rsidR="009F3E5F" w:rsidRDefault="002257F4" w14:paraId="1C21ACE5" w14:textId="77777777">
      <w:r>
        <w:t>De Minister van Werk en Participatie,</w:t>
      </w:r>
    </w:p>
    <w:p w:rsidR="009F3E5F" w:rsidRDefault="009F3E5F" w14:paraId="52F27EB8" w14:textId="77777777"/>
    <w:p w:rsidR="009F3E5F" w:rsidRDefault="009F3E5F" w14:paraId="3BF43528" w14:textId="77777777"/>
    <w:p w:rsidR="009F3E5F" w:rsidRDefault="009F3E5F" w14:paraId="22A810FB" w14:textId="77777777"/>
    <w:p w:rsidR="009F3E5F" w:rsidRDefault="009F3E5F" w14:paraId="24A031AC" w14:textId="77777777"/>
    <w:p w:rsidR="009F3E5F" w:rsidRDefault="009F3E5F" w14:paraId="309E47B6" w14:textId="77777777"/>
    <w:p w:rsidR="009F3E5F" w:rsidRDefault="002257F4" w14:paraId="4331DBBF" w14:textId="77777777">
      <w:r>
        <w:t>A.A. Aartsen</w:t>
      </w:r>
    </w:p>
    <w:sectPr w:rsidR="009F3E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6B82" w14:textId="77777777" w:rsidR="00DB50F4" w:rsidRDefault="00DB50F4">
      <w:pPr>
        <w:spacing w:line="240" w:lineRule="auto"/>
      </w:pPr>
      <w:r>
        <w:separator/>
      </w:r>
    </w:p>
  </w:endnote>
  <w:endnote w:type="continuationSeparator" w:id="0">
    <w:p w14:paraId="752E9BE9" w14:textId="77777777" w:rsidR="00DB50F4" w:rsidRDefault="00DB5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BBF9" w14:textId="77777777" w:rsidR="008E62C0" w:rsidRDefault="008E62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EBE7" w14:textId="77777777" w:rsidR="008E62C0" w:rsidRDefault="008E62C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A570" w14:textId="77777777" w:rsidR="008E62C0" w:rsidRDefault="008E62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04CC1" w14:textId="77777777" w:rsidR="00DB50F4" w:rsidRDefault="00DB50F4">
      <w:pPr>
        <w:spacing w:line="240" w:lineRule="auto"/>
      </w:pPr>
      <w:r>
        <w:separator/>
      </w:r>
    </w:p>
  </w:footnote>
  <w:footnote w:type="continuationSeparator" w:id="0">
    <w:p w14:paraId="3C731CC8" w14:textId="77777777" w:rsidR="00DB50F4" w:rsidRDefault="00DB50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BBDC" w14:textId="77777777" w:rsidR="008E62C0" w:rsidRDefault="008E62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FDEC" w14:textId="77777777" w:rsidR="009F3E5F" w:rsidRDefault="002257F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E64F66C" wp14:editId="624E6F1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B72221" w14:textId="77777777" w:rsidR="009F3E5F" w:rsidRDefault="002257F4">
                          <w:pPr>
                            <w:pStyle w:val="Afzendgegevenskopjes"/>
                          </w:pPr>
                          <w:r>
                            <w:t>Directie Participatie &amp; Decentrale Voorzieningen</w:t>
                          </w:r>
                        </w:p>
                        <w:p w14:paraId="33A533EA" w14:textId="77777777" w:rsidR="009F3E5F" w:rsidRDefault="002257F4">
                          <w:pPr>
                            <w:pStyle w:val="Afzendgegevens"/>
                          </w:pPr>
                          <w:r>
                            <w:t>Inkomenswaarborg en Aanpak Multiproblematiek</w:t>
                          </w:r>
                        </w:p>
                        <w:p w14:paraId="63C56F5F" w14:textId="77777777" w:rsidR="009F3E5F" w:rsidRDefault="009F3E5F">
                          <w:pPr>
                            <w:pStyle w:val="WitregelW2"/>
                          </w:pPr>
                        </w:p>
                        <w:p w14:paraId="284E87C6" w14:textId="77777777" w:rsidR="009F3E5F" w:rsidRDefault="002257F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2B69C18" w14:textId="4890C951" w:rsidR="00774ADD" w:rsidRDefault="00A145B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1EFEA626" w14:textId="77777777" w:rsidR="009F3E5F" w:rsidRDefault="009F3E5F">
                          <w:pPr>
                            <w:pStyle w:val="WitregelW1"/>
                          </w:pPr>
                        </w:p>
                        <w:p w14:paraId="2A38CCAF" w14:textId="77777777" w:rsidR="009F3E5F" w:rsidRDefault="002257F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028F0DEE" w14:textId="7EC8B0FE" w:rsidR="00774ADD" w:rsidRDefault="00A145B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6A63A9">
                            <w:t>2026-0000303483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64F66C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3B72221" w14:textId="77777777" w:rsidR="009F3E5F" w:rsidRDefault="002257F4">
                    <w:pPr>
                      <w:pStyle w:val="Afzendgegevenskopjes"/>
                    </w:pPr>
                    <w:r>
                      <w:t>Directie Participatie &amp; Decentrale Voorzieningen</w:t>
                    </w:r>
                  </w:p>
                  <w:p w14:paraId="33A533EA" w14:textId="77777777" w:rsidR="009F3E5F" w:rsidRDefault="002257F4">
                    <w:pPr>
                      <w:pStyle w:val="Afzendgegevens"/>
                    </w:pPr>
                    <w:r>
                      <w:t>Inkomenswaarborg en Aanpak Multiproblematiek</w:t>
                    </w:r>
                  </w:p>
                  <w:p w14:paraId="63C56F5F" w14:textId="77777777" w:rsidR="009F3E5F" w:rsidRDefault="009F3E5F">
                    <w:pPr>
                      <w:pStyle w:val="WitregelW2"/>
                    </w:pPr>
                  </w:p>
                  <w:p w14:paraId="284E87C6" w14:textId="77777777" w:rsidR="009F3E5F" w:rsidRDefault="002257F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2B69C18" w14:textId="4890C951" w:rsidR="00774ADD" w:rsidRDefault="00A145B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1EFEA626" w14:textId="77777777" w:rsidR="009F3E5F" w:rsidRDefault="009F3E5F">
                    <w:pPr>
                      <w:pStyle w:val="WitregelW1"/>
                    </w:pPr>
                  </w:p>
                  <w:p w14:paraId="2A38CCAF" w14:textId="77777777" w:rsidR="009F3E5F" w:rsidRDefault="002257F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028F0DEE" w14:textId="7EC8B0FE" w:rsidR="00774ADD" w:rsidRDefault="00A145B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6A63A9">
                      <w:t>2026-0000303483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608A7BC" wp14:editId="4517C41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881662" w14:textId="77777777" w:rsidR="00774ADD" w:rsidRDefault="00A145B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08A7BC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3A881662" w14:textId="77777777" w:rsidR="00774ADD" w:rsidRDefault="00A145B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DFC6" w14:textId="77777777" w:rsidR="009F3E5F" w:rsidRDefault="002257F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BCA9CAB" wp14:editId="66E91EB1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DD6819" w14:textId="77777777" w:rsidR="009F3E5F" w:rsidRDefault="002257F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CA9CA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9DD6819" w14:textId="77777777" w:rsidR="009F3E5F" w:rsidRDefault="002257F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84B4C96" wp14:editId="1BC5D9A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3E65A1" w14:textId="77777777" w:rsidR="009F3E5F" w:rsidRPr="007F4A54" w:rsidRDefault="002257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4A54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3CDC687" w14:textId="7D5301C6" w:rsidR="009F3E5F" w:rsidRPr="007F4A54" w:rsidRDefault="002257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4A54">
                            <w:rPr>
                              <w:lang w:val="de-DE"/>
                            </w:rPr>
                            <w:t xml:space="preserve">2509 </w:t>
                          </w:r>
                          <w:r w:rsidR="00166E97" w:rsidRPr="007F4A54">
                            <w:rPr>
                              <w:lang w:val="de-DE"/>
                            </w:rPr>
                            <w:t>LV Den</w:t>
                          </w:r>
                          <w:r w:rsidRPr="007F4A54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845F865" w14:textId="77777777" w:rsidR="009F3E5F" w:rsidRPr="007F4A54" w:rsidRDefault="002257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4A54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4F56FBE1" w14:textId="77777777" w:rsidR="009F3E5F" w:rsidRPr="007F4A54" w:rsidRDefault="009F3E5F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709C1A0" w14:textId="77777777" w:rsidR="009F3E5F" w:rsidRDefault="002257F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F472771" w14:textId="13E7B897" w:rsidR="00774ADD" w:rsidRDefault="00A145B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6A63A9">
                            <w:t>2026-0000303483</w:t>
                          </w:r>
                          <w:r>
                            <w:fldChar w:fldCharType="end"/>
                          </w:r>
                        </w:p>
                        <w:p w14:paraId="242570DE" w14:textId="77777777" w:rsidR="002257F4" w:rsidRDefault="002257F4" w:rsidP="002257F4">
                          <w:pPr>
                            <w:pStyle w:val="Referentiegegevenskopjes"/>
                          </w:pPr>
                        </w:p>
                        <w:p w14:paraId="26E48EE3" w14:textId="647B5058" w:rsidR="002257F4" w:rsidRDefault="002257F4" w:rsidP="002257F4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294A6B17" w14:textId="25A29EC9" w:rsidR="002257F4" w:rsidRDefault="002257F4" w:rsidP="002257F4">
                          <w:pPr>
                            <w:pStyle w:val="ReferentiegegevensHL"/>
                          </w:pPr>
                          <w:r>
                            <w:t>2026Z16985</w:t>
                          </w:r>
                        </w:p>
                        <w:p w14:paraId="23FC736B" w14:textId="4C186F46" w:rsidR="002257F4" w:rsidRPr="00166E97" w:rsidRDefault="00166E97" w:rsidP="002257F4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166E97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</w:t>
                          </w:r>
                        </w:p>
                        <w:p w14:paraId="27C0F58A" w14:textId="3430E7E4" w:rsidR="00774ADD" w:rsidRDefault="00A145B7">
                          <w:pPr>
                            <w:pStyle w:val="Referentiegegevens"/>
                          </w:pPr>
                          <w:r>
                            <w:t>1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3511DAD8" w14:textId="77777777" w:rsidR="009F3E5F" w:rsidRDefault="009F3E5F">
                          <w:pPr>
                            <w:pStyle w:val="WitregelW1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4B4C96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B3E65A1" w14:textId="77777777" w:rsidR="009F3E5F" w:rsidRPr="007F4A54" w:rsidRDefault="002257F4">
                    <w:pPr>
                      <w:pStyle w:val="Afzendgegevens"/>
                      <w:rPr>
                        <w:lang w:val="de-DE"/>
                      </w:rPr>
                    </w:pPr>
                    <w:r w:rsidRPr="007F4A54">
                      <w:rPr>
                        <w:lang w:val="de-DE"/>
                      </w:rPr>
                      <w:t>Postbus 90801</w:t>
                    </w:r>
                  </w:p>
                  <w:p w14:paraId="53CDC687" w14:textId="7D5301C6" w:rsidR="009F3E5F" w:rsidRPr="007F4A54" w:rsidRDefault="002257F4">
                    <w:pPr>
                      <w:pStyle w:val="Afzendgegevens"/>
                      <w:rPr>
                        <w:lang w:val="de-DE"/>
                      </w:rPr>
                    </w:pPr>
                    <w:r w:rsidRPr="007F4A54">
                      <w:rPr>
                        <w:lang w:val="de-DE"/>
                      </w:rPr>
                      <w:t xml:space="preserve">2509 </w:t>
                    </w:r>
                    <w:r w:rsidR="00166E97" w:rsidRPr="007F4A54">
                      <w:rPr>
                        <w:lang w:val="de-DE"/>
                      </w:rPr>
                      <w:t>LV Den</w:t>
                    </w:r>
                    <w:r w:rsidRPr="007F4A54">
                      <w:rPr>
                        <w:lang w:val="de-DE"/>
                      </w:rPr>
                      <w:t xml:space="preserve"> Haag</w:t>
                    </w:r>
                  </w:p>
                  <w:p w14:paraId="1845F865" w14:textId="77777777" w:rsidR="009F3E5F" w:rsidRPr="007F4A54" w:rsidRDefault="002257F4">
                    <w:pPr>
                      <w:pStyle w:val="Afzendgegevens"/>
                      <w:rPr>
                        <w:lang w:val="de-DE"/>
                      </w:rPr>
                    </w:pPr>
                    <w:r w:rsidRPr="007F4A54">
                      <w:rPr>
                        <w:lang w:val="de-DE"/>
                      </w:rPr>
                      <w:t>T   070 333 44 44</w:t>
                    </w:r>
                  </w:p>
                  <w:p w14:paraId="4F56FBE1" w14:textId="77777777" w:rsidR="009F3E5F" w:rsidRPr="007F4A54" w:rsidRDefault="009F3E5F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709C1A0" w14:textId="77777777" w:rsidR="009F3E5F" w:rsidRDefault="002257F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F472771" w14:textId="13E7B897" w:rsidR="00774ADD" w:rsidRDefault="00A145B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6A63A9">
                      <w:t>2026-0000303483</w:t>
                    </w:r>
                    <w:r>
                      <w:fldChar w:fldCharType="end"/>
                    </w:r>
                  </w:p>
                  <w:p w14:paraId="242570DE" w14:textId="77777777" w:rsidR="002257F4" w:rsidRDefault="002257F4" w:rsidP="002257F4">
                    <w:pPr>
                      <w:pStyle w:val="Referentiegegevenskopjes"/>
                    </w:pPr>
                  </w:p>
                  <w:p w14:paraId="26E48EE3" w14:textId="647B5058" w:rsidR="002257F4" w:rsidRDefault="002257F4" w:rsidP="002257F4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294A6B17" w14:textId="25A29EC9" w:rsidR="002257F4" w:rsidRDefault="002257F4" w:rsidP="002257F4">
                    <w:pPr>
                      <w:pStyle w:val="ReferentiegegevensHL"/>
                    </w:pPr>
                    <w:r>
                      <w:t>2026Z16985</w:t>
                    </w:r>
                  </w:p>
                  <w:p w14:paraId="23FC736B" w14:textId="4C186F46" w:rsidR="002257F4" w:rsidRPr="00166E97" w:rsidRDefault="00166E97" w:rsidP="002257F4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166E97">
                      <w:rPr>
                        <w:b/>
                        <w:bCs/>
                        <w:sz w:val="13"/>
                        <w:szCs w:val="13"/>
                      </w:rPr>
                      <w:t>Bijlage</w:t>
                    </w:r>
                  </w:p>
                  <w:p w14:paraId="27C0F58A" w14:textId="3430E7E4" w:rsidR="00774ADD" w:rsidRDefault="00A145B7">
                    <w:pPr>
                      <w:pStyle w:val="Referentiegegevens"/>
                    </w:pPr>
                    <w:r>
                      <w:t>1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3511DAD8" w14:textId="77777777" w:rsidR="009F3E5F" w:rsidRDefault="009F3E5F">
                    <w:pPr>
                      <w:pStyle w:val="WitregelW1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03AC5BD" wp14:editId="39C0ABB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C0519D" w14:textId="77777777" w:rsidR="009F3E5F" w:rsidRDefault="002257F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3AC5B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AC0519D" w14:textId="77777777" w:rsidR="009F3E5F" w:rsidRDefault="002257F4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F8967D3" wp14:editId="4560CE49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AE64D7" w14:textId="77777777" w:rsidR="009F3E5F" w:rsidRDefault="002257F4">
                          <w:r>
                            <w:t>De voorzitter van de Tweede Kamer der Staten-Generaal</w:t>
                          </w:r>
                        </w:p>
                        <w:p w14:paraId="355F712F" w14:textId="77777777" w:rsidR="009F3E5F" w:rsidRDefault="002257F4">
                          <w:r>
                            <w:t xml:space="preserve">Postbus 20018 </w:t>
                          </w:r>
                        </w:p>
                        <w:p w14:paraId="2985F330" w14:textId="77777777" w:rsidR="009F3E5F" w:rsidRDefault="002257F4">
                          <w:r>
                            <w:t>2500 EA  Den Haag</w:t>
                          </w:r>
                        </w:p>
                        <w:p w14:paraId="12CF4D7C" w14:textId="77777777" w:rsidR="009F3E5F" w:rsidRDefault="002257F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8967D3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58AE64D7" w14:textId="77777777" w:rsidR="009F3E5F" w:rsidRDefault="002257F4">
                    <w:r>
                      <w:t>De voorzitter van de Tweede Kamer der Staten-Generaal</w:t>
                    </w:r>
                  </w:p>
                  <w:p w14:paraId="355F712F" w14:textId="77777777" w:rsidR="009F3E5F" w:rsidRDefault="002257F4">
                    <w:r>
                      <w:t xml:space="preserve">Postbus 20018 </w:t>
                    </w:r>
                  </w:p>
                  <w:p w14:paraId="2985F330" w14:textId="77777777" w:rsidR="009F3E5F" w:rsidRDefault="002257F4">
                    <w:r>
                      <w:t>2500 EA  Den Haag</w:t>
                    </w:r>
                  </w:p>
                  <w:p w14:paraId="12CF4D7C" w14:textId="77777777" w:rsidR="009F3E5F" w:rsidRDefault="002257F4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DD6AF0C" wp14:editId="200621C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9F3E5F" w14:paraId="51DB340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EB9189E" w14:textId="77777777" w:rsidR="009F3E5F" w:rsidRDefault="009F3E5F"/>
                            </w:tc>
                            <w:tc>
                              <w:tcPr>
                                <w:tcW w:w="5244" w:type="dxa"/>
                              </w:tcPr>
                              <w:p w14:paraId="7DF24202" w14:textId="77777777" w:rsidR="009F3E5F" w:rsidRDefault="009F3E5F"/>
                            </w:tc>
                          </w:tr>
                          <w:tr w:rsidR="009F3E5F" w14:paraId="0C31050C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1688ACC" w14:textId="77777777" w:rsidR="009F3E5F" w:rsidRDefault="002257F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160676C" w14:textId="64E8779A" w:rsidR="00774ADD" w:rsidRDefault="00304D45">
                                <w:r>
                                  <w:t xml:space="preserve">21 september </w:t>
                                </w:r>
                                <w:r>
                                  <w:t>2026</w:t>
                                </w:r>
                                <w:r w:rsidR="00A145B7">
                                  <w:fldChar w:fldCharType="begin"/>
                                </w:r>
                                <w:r w:rsidR="00A145B7">
                                  <w:instrText xml:space="preserve"> DOCPROPERTY  "iDatum"  \* MERGEFORMAT </w:instrText>
                                </w:r>
                                <w:r w:rsidR="00A145B7">
                                  <w:fldChar w:fldCharType="end"/>
                                </w:r>
                              </w:p>
                            </w:tc>
                          </w:tr>
                          <w:tr w:rsidR="009F3E5F" w14:paraId="78EF8DC1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F9B4838" w14:textId="77777777" w:rsidR="009F3E5F" w:rsidRDefault="002257F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32E7948" w14:textId="6FF4769F" w:rsidR="009F3E5F" w:rsidRDefault="008E62C0">
                                <w:fldSimple w:instr=" DOCPROPERTY  &quot;iOnderwerp&quot;  \* MERGEFORMAT ">
                                  <w:r w:rsidR="006A63A9">
                                    <w:t>Beantwoording Kamervragen over het stijgende aantal jongeren in de bijstand zonder duidelijke verklaringen of inzicht in oorzaken</w:t>
                                  </w:r>
                                </w:fldSimple>
                              </w:p>
                            </w:tc>
                          </w:tr>
                          <w:tr w:rsidR="009F3E5F" w14:paraId="01D8722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91E13B6" w14:textId="77777777" w:rsidR="009F3E5F" w:rsidRDefault="009F3E5F"/>
                            </w:tc>
                            <w:tc>
                              <w:tcPr>
                                <w:tcW w:w="5244" w:type="dxa"/>
                              </w:tcPr>
                              <w:p w14:paraId="31E6E47E" w14:textId="77777777" w:rsidR="009F3E5F" w:rsidRDefault="009F3E5F"/>
                            </w:tc>
                          </w:tr>
                        </w:tbl>
                        <w:p w14:paraId="67A09E88" w14:textId="77777777" w:rsidR="005903B4" w:rsidRDefault="005903B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D6AF0C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9F3E5F" w14:paraId="51DB340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EB9189E" w14:textId="77777777" w:rsidR="009F3E5F" w:rsidRDefault="009F3E5F"/>
                      </w:tc>
                      <w:tc>
                        <w:tcPr>
                          <w:tcW w:w="5244" w:type="dxa"/>
                        </w:tcPr>
                        <w:p w14:paraId="7DF24202" w14:textId="77777777" w:rsidR="009F3E5F" w:rsidRDefault="009F3E5F"/>
                      </w:tc>
                    </w:tr>
                    <w:tr w:rsidR="009F3E5F" w14:paraId="0C31050C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1688ACC" w14:textId="77777777" w:rsidR="009F3E5F" w:rsidRDefault="002257F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160676C" w14:textId="64E8779A" w:rsidR="00774ADD" w:rsidRDefault="00304D45">
                          <w:r>
                            <w:t xml:space="preserve">21 september </w:t>
                          </w:r>
                          <w:r>
                            <w:t>2026</w:t>
                          </w:r>
                          <w:r w:rsidR="00A145B7">
                            <w:fldChar w:fldCharType="begin"/>
                          </w:r>
                          <w:r w:rsidR="00A145B7">
                            <w:instrText xml:space="preserve"> DOCPROPERTY  "iDatum"  \* MERGEFORMAT </w:instrText>
                          </w:r>
                          <w:r w:rsidR="00A145B7">
                            <w:fldChar w:fldCharType="end"/>
                          </w:r>
                        </w:p>
                      </w:tc>
                    </w:tr>
                    <w:tr w:rsidR="009F3E5F" w14:paraId="78EF8DC1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F9B4838" w14:textId="77777777" w:rsidR="009F3E5F" w:rsidRDefault="002257F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32E7948" w14:textId="6FF4769F" w:rsidR="009F3E5F" w:rsidRDefault="008E62C0">
                          <w:fldSimple w:instr=" DOCPROPERTY  &quot;iOnderwerp&quot;  \* MERGEFORMAT ">
                            <w:r w:rsidR="006A63A9">
                              <w:t>Beantwoording Kamervragen over het stijgende aantal jongeren in de bijstand zonder duidelijke verklaringen of inzicht in oorzaken</w:t>
                            </w:r>
                          </w:fldSimple>
                        </w:p>
                      </w:tc>
                    </w:tr>
                    <w:tr w:rsidR="009F3E5F" w14:paraId="01D8722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91E13B6" w14:textId="77777777" w:rsidR="009F3E5F" w:rsidRDefault="009F3E5F"/>
                      </w:tc>
                      <w:tc>
                        <w:tcPr>
                          <w:tcW w:w="5244" w:type="dxa"/>
                        </w:tcPr>
                        <w:p w14:paraId="31E6E47E" w14:textId="77777777" w:rsidR="009F3E5F" w:rsidRDefault="009F3E5F"/>
                      </w:tc>
                    </w:tr>
                  </w:tbl>
                  <w:p w14:paraId="67A09E88" w14:textId="77777777" w:rsidR="005903B4" w:rsidRDefault="005903B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64973AE" wp14:editId="6AE7A52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12657C" w14:textId="77777777" w:rsidR="00774ADD" w:rsidRDefault="00A145B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4973AE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C12657C" w14:textId="77777777" w:rsidR="00774ADD" w:rsidRDefault="00A145B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D12304"/>
    <w:multiLevelType w:val="multilevel"/>
    <w:tmpl w:val="525CD10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1542E11"/>
    <w:multiLevelType w:val="multilevel"/>
    <w:tmpl w:val="450FD640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D176B"/>
    <w:multiLevelType w:val="multilevel"/>
    <w:tmpl w:val="6D9E937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E986B32"/>
    <w:multiLevelType w:val="multilevel"/>
    <w:tmpl w:val="89FBCC3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8E10E4"/>
    <w:multiLevelType w:val="multilevel"/>
    <w:tmpl w:val="0AC8984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E0E9EE"/>
    <w:multiLevelType w:val="multilevel"/>
    <w:tmpl w:val="27D9D88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7017B0EF"/>
    <w:multiLevelType w:val="multilevel"/>
    <w:tmpl w:val="5EA15A59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CEEB53"/>
    <w:multiLevelType w:val="multilevel"/>
    <w:tmpl w:val="83AA43FC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0193031">
    <w:abstractNumId w:val="6"/>
  </w:num>
  <w:num w:numId="2" w16cid:durableId="677316264">
    <w:abstractNumId w:val="7"/>
  </w:num>
  <w:num w:numId="3" w16cid:durableId="1017268231">
    <w:abstractNumId w:val="5"/>
  </w:num>
  <w:num w:numId="4" w16cid:durableId="309284383">
    <w:abstractNumId w:val="2"/>
  </w:num>
  <w:num w:numId="5" w16cid:durableId="1720199473">
    <w:abstractNumId w:val="3"/>
  </w:num>
  <w:num w:numId="6" w16cid:durableId="352343240">
    <w:abstractNumId w:val="1"/>
  </w:num>
  <w:num w:numId="7" w16cid:durableId="1485467041">
    <w:abstractNumId w:val="4"/>
  </w:num>
  <w:num w:numId="8" w16cid:durableId="50609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54"/>
    <w:rsid w:val="00166E97"/>
    <w:rsid w:val="00196D35"/>
    <w:rsid w:val="002257F4"/>
    <w:rsid w:val="00304D45"/>
    <w:rsid w:val="005903B4"/>
    <w:rsid w:val="005F7B9B"/>
    <w:rsid w:val="006A63A9"/>
    <w:rsid w:val="00774ADD"/>
    <w:rsid w:val="007F4A54"/>
    <w:rsid w:val="008E62C0"/>
    <w:rsid w:val="009F3E5F"/>
    <w:rsid w:val="00A84BE8"/>
    <w:rsid w:val="00B1014F"/>
    <w:rsid w:val="00BB5452"/>
    <w:rsid w:val="00DB50F4"/>
    <w:rsid w:val="00ED1A71"/>
    <w:rsid w:val="00F1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163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5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37</ap:Words>
  <ap:Characters>209</ap:Characters>
  <ap:DocSecurity>0</ap:DocSecurity>
  <ap:Lines>1</ap:Lines>
  <ap:Paragraphs>1</ap:Paragraphs>
  <ap:ScaleCrop>false</ap:ScaleCrop>
  <ap:LinksUpToDate>false</ap:LinksUpToDate>
  <ap:CharactersWithSpaces>245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2026-09-18T14:44:00.0000000Z</dcterms:created>
  <dcterms:modified xsi:type="dcterms:W3CDTF">2026-09-18T14:44:00.0000000Z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Zonneveld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1. Beantwoording Kamervragen lid Bolhuis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stijgende aantal jongeren in de bijstand zonder duidelijke verklaringen of inzicht in oorzaken</vt:lpwstr>
  </property>
  <property fmtid="{D5CDD505-2E9C-101B-9397-08002B2CF9AE}" pid="36" name="iOnsKenmerk">
    <vt:lpwstr>2026-0000303483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