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Settings0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Metadata/LabelInfo.xml" Type="http://schemas.microsoft.com/office/2020/02/relationships/classificationlabels" Id="rId5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5 (Apache licensed) using IBM_WEBSPHERE_XLXP JAXB in IBM Corporation Java 1.8.0_431 on Windows Server 2019 -->
    <w:p w:rsidR="004D1EAE" w:rsidP="00907762" w:rsidRDefault="00D56E20" w14:paraId="12BB0792" w14:textId="664B5755">
      <w:r w:rsidRPr="00575DBE">
        <w:t xml:space="preserve">Op 2 juli 2026 is de </w:t>
      </w:r>
      <w:r w:rsidR="00E5199C">
        <w:t xml:space="preserve">gewijzigde </w:t>
      </w:r>
      <w:r w:rsidRPr="00575DBE">
        <w:t>motie Patijn/Ceder aangenomen, die de regering verzoekt “een regeringscommissaris aan te stellen die onder andere een aanjager kan zijn voor de, publiek-private samenwerking, taakdelegatie, het gebruik van</w:t>
      </w:r>
      <w:r w:rsidR="00033EC7">
        <w:t xml:space="preserve"> </w:t>
      </w:r>
      <w:r w:rsidRPr="00575DBE">
        <w:t>medische data en herbeoordelingen</w:t>
      </w:r>
      <w:r w:rsidR="0065654E">
        <w:t>.</w:t>
      </w:r>
      <w:r w:rsidRPr="00575DBE">
        <w:t>”</w:t>
      </w:r>
      <w:r w:rsidR="00734D16">
        <w:rPr>
          <w:rStyle w:val="Voetnootmarkering"/>
        </w:rPr>
        <w:footnoteReference w:id="1"/>
      </w:r>
      <w:r w:rsidR="00E5199C">
        <w:t xml:space="preserve"> In mijn brief van 2 juli 2026 heb ik u een nadere uitwerking van deze motie toegezegd.</w:t>
      </w:r>
      <w:r w:rsidR="0065654E">
        <w:rPr>
          <w:rStyle w:val="Voetnootmarkering"/>
        </w:rPr>
        <w:footnoteReference w:id="2"/>
      </w:r>
      <w:r w:rsidR="00E5199C">
        <w:t xml:space="preserve"> Deze uitwerking volgt hierna</w:t>
      </w:r>
      <w:r w:rsidR="0065654E">
        <w:t>.</w:t>
      </w:r>
      <w:r w:rsidR="00E5199C">
        <w:t xml:space="preserve"> </w:t>
      </w:r>
      <w:r w:rsidRPr="00575DBE">
        <w:t xml:space="preserve">Daarnaast heb ik in het commissiedebat uitvoeringsproblematiek UWV van 1 juli 2026 toegezegd om kort na de zomer een brief te sturen </w:t>
      </w:r>
      <w:r w:rsidR="00944591">
        <w:t>over</w:t>
      </w:r>
      <w:r w:rsidR="005526DC">
        <w:t xml:space="preserve"> </w:t>
      </w:r>
      <w:r w:rsidR="0065654E">
        <w:t>het toezicht op UWV.</w:t>
      </w:r>
      <w:r>
        <w:t xml:space="preserve"> </w:t>
      </w:r>
      <w:r w:rsidRPr="00585DF1" w:rsidR="00585DF1">
        <w:t>Ik verwacht u deze brief op korte termijn te sturen</w:t>
      </w:r>
      <w:r w:rsidR="00585DF1">
        <w:t>.</w:t>
      </w:r>
    </w:p>
    <w:p w:rsidRPr="00575DBE" w:rsidR="00D56E20" w:rsidP="00907762" w:rsidRDefault="00D56E20" w14:paraId="098FA5A3" w14:textId="775A739D"/>
    <w:p w:rsidRPr="004044BD" w:rsidR="004044BD" w:rsidP="00907762" w:rsidRDefault="00611914" w14:paraId="35A2AADB" w14:textId="17136272">
      <w:pPr>
        <w:pStyle w:val="Lijstalinea"/>
        <w:numPr>
          <w:ilvl w:val="0"/>
          <w:numId w:val="17"/>
        </w:numPr>
        <w:rPr>
          <w:b/>
          <w:bCs/>
        </w:rPr>
      </w:pPr>
      <w:r>
        <w:rPr>
          <w:b/>
          <w:bCs/>
        </w:rPr>
        <w:t>Context</w:t>
      </w:r>
    </w:p>
    <w:p w:rsidR="00C31B53" w:rsidP="00907762" w:rsidRDefault="005A1401" w14:paraId="0BAA5B3E" w14:textId="7EE00280">
      <w:r>
        <w:t xml:space="preserve">De </w:t>
      </w:r>
      <w:r w:rsidR="002451B0">
        <w:t>sociaal-medische dienstverlening van UWV staa</w:t>
      </w:r>
      <w:r>
        <w:t>t</w:t>
      </w:r>
      <w:r w:rsidR="002451B0">
        <w:t xml:space="preserve"> al jaren onder grote druk. </w:t>
      </w:r>
      <w:r w:rsidR="00914BCA">
        <w:t>In 2024 is daar</w:t>
      </w:r>
      <w:r w:rsidR="00472A19">
        <w:t>bij</w:t>
      </w:r>
      <w:r w:rsidR="00914BCA">
        <w:t xml:space="preserve"> aan het licht gekomen dat er in het verleden fouten zijn gemaakt bij de vaststelling van de</w:t>
      </w:r>
      <w:r w:rsidR="0060780B">
        <w:t xml:space="preserve"> hoogte van </w:t>
      </w:r>
      <w:r w:rsidR="00914BCA">
        <w:t>WIA</w:t>
      </w:r>
      <w:r w:rsidR="006D0F4F">
        <w:t>-uitkering</w:t>
      </w:r>
      <w:r w:rsidR="007F7B31">
        <w:t>en</w:t>
      </w:r>
      <w:r w:rsidR="00914BCA">
        <w:t xml:space="preserve">. </w:t>
      </w:r>
      <w:r w:rsidR="0053308E">
        <w:t xml:space="preserve">Dit is een zorgelijke situatie met negatieve gevolgen voor mensen die </w:t>
      </w:r>
      <w:r w:rsidR="001F4FA0">
        <w:t xml:space="preserve">voor hun bestaanszekerheid </w:t>
      </w:r>
      <w:r w:rsidR="0053308E">
        <w:t xml:space="preserve">afhankelijk zijn van een tijdige en </w:t>
      </w:r>
      <w:r w:rsidR="001F4FA0">
        <w:t>juiste vaststelling van hun uitkering.</w:t>
      </w:r>
      <w:r w:rsidR="005E71E6">
        <w:t xml:space="preserve"> </w:t>
      </w:r>
      <w:r w:rsidRPr="00575DBE" w:rsidR="006D4683">
        <w:t xml:space="preserve">Het onderzoek van de Algemene Rekenkamer naar de WIA heeft laten zien dat bij de uitvoering van de WIA </w:t>
      </w:r>
      <w:r w:rsidR="000B58AF">
        <w:t>sprake</w:t>
      </w:r>
      <w:r w:rsidRPr="00575DBE" w:rsidR="006D4683">
        <w:t xml:space="preserve"> is van een groot aantal </w:t>
      </w:r>
      <w:r w:rsidR="000B58AF">
        <w:t xml:space="preserve">samenlopende </w:t>
      </w:r>
      <w:r w:rsidRPr="00575DBE" w:rsidR="00575DBE">
        <w:t>problemen</w:t>
      </w:r>
      <w:r w:rsidRPr="00575DBE" w:rsidR="006D4683">
        <w:t xml:space="preserve">, waaronder complexe wetgeving, </w:t>
      </w:r>
      <w:r w:rsidR="005E71E6">
        <w:t>verouderde</w:t>
      </w:r>
      <w:r w:rsidRPr="00575DBE" w:rsidR="006D4683">
        <w:t xml:space="preserve"> IT, gebrekkig kwaliteitsmanagement en lacunes in </w:t>
      </w:r>
      <w:r w:rsidRPr="00575DBE" w:rsidR="00E32DA7">
        <w:t>de sturing</w:t>
      </w:r>
      <w:r w:rsidR="00C91F3A">
        <w:t>srelatie tussen SZW en UWV</w:t>
      </w:r>
      <w:r w:rsidRPr="00575DBE" w:rsidR="00E32DA7">
        <w:t xml:space="preserve"> en </w:t>
      </w:r>
      <w:r w:rsidR="00C91F3A">
        <w:t xml:space="preserve">de </w:t>
      </w:r>
      <w:r w:rsidR="00654EDC">
        <w:t>bij</w:t>
      </w:r>
      <w:r w:rsidR="00C91F3A">
        <w:t xml:space="preserve">behorende </w:t>
      </w:r>
      <w:r w:rsidRPr="00575DBE" w:rsidR="00E32DA7">
        <w:t xml:space="preserve">informatievoorziening. </w:t>
      </w:r>
      <w:r w:rsidR="001A6AAF">
        <w:t xml:space="preserve">Daarbij zijn er aanzienlijke werkachterstanden, waardoor </w:t>
      </w:r>
      <w:r w:rsidRPr="00575DBE" w:rsidR="001A6AAF">
        <w:t xml:space="preserve">UWV de wettelijke taken </w:t>
      </w:r>
      <w:r w:rsidR="001F4FA0">
        <w:t xml:space="preserve">op dit moment </w:t>
      </w:r>
      <w:r w:rsidRPr="00575DBE" w:rsidR="001A6AAF">
        <w:t xml:space="preserve">niet tijdig </w:t>
      </w:r>
      <w:r w:rsidR="001A6AAF">
        <w:t xml:space="preserve">kan </w:t>
      </w:r>
      <w:r w:rsidRPr="00575DBE" w:rsidR="001A6AAF">
        <w:t>verrichten</w:t>
      </w:r>
      <w:r w:rsidR="00654EDC">
        <w:t>. Als gevolg hiervan worden bijvoorbeeld</w:t>
      </w:r>
      <w:r w:rsidRPr="00575DBE" w:rsidR="001A6AAF">
        <w:t xml:space="preserve"> </w:t>
      </w:r>
      <w:r w:rsidR="0060780B">
        <w:t>sociaal-</w:t>
      </w:r>
      <w:r w:rsidRPr="00575DBE" w:rsidR="001A6AAF">
        <w:t>medische bezwaarzaken niet binnen de daarvoor geldende termijnen</w:t>
      </w:r>
      <w:r w:rsidR="001A6AAF">
        <w:t xml:space="preserve"> </w:t>
      </w:r>
      <w:r w:rsidRPr="00575DBE" w:rsidR="001A6AAF">
        <w:t>afgehandeld.</w:t>
      </w:r>
      <w:r w:rsidRPr="001A6AAF" w:rsidR="001A6AAF">
        <w:t xml:space="preserve"> </w:t>
      </w:r>
    </w:p>
    <w:p w:rsidR="00C31B53" w:rsidP="00907762" w:rsidRDefault="00C31B53" w14:paraId="4DBE9B57" w14:textId="77777777"/>
    <w:p w:rsidR="00EA4360" w:rsidP="00907762" w:rsidRDefault="00C31B53" w14:paraId="2D19C363" w14:textId="1C052BB3">
      <w:r>
        <w:t xml:space="preserve">Daarom werken UWV en </w:t>
      </w:r>
      <w:bookmarkStart w:name="_Hlk237506836" w:id="0"/>
      <w:r w:rsidR="1C45CD86">
        <w:t xml:space="preserve">SZW </w:t>
      </w:r>
      <w:r w:rsidR="01F12CA1">
        <w:t xml:space="preserve">samen </w:t>
      </w:r>
      <w:r w:rsidR="1C45CD86">
        <w:t>om de uitvoerbaarheid voor UWV te verbeteren</w:t>
      </w:r>
      <w:r w:rsidR="03CAF37D">
        <w:t>,</w:t>
      </w:r>
      <w:r w:rsidR="00906B31">
        <w:t xml:space="preserve"> zodat</w:t>
      </w:r>
      <w:r w:rsidR="5C1FC843">
        <w:t xml:space="preserve"> meer </w:t>
      </w:r>
      <w:r w:rsidR="001D4212">
        <w:t>cliënten</w:t>
      </w:r>
      <w:r w:rsidR="5C1FC843">
        <w:t xml:space="preserve"> geholpen kunnen worden en achterstanden verminderen. </w:t>
      </w:r>
      <w:r w:rsidR="7DCD04BB">
        <w:t>Dit gaat onder meer om d</w:t>
      </w:r>
      <w:r w:rsidR="01F12CA1">
        <w:t>e 60-plusmaatregel, inzet op meer publiek</w:t>
      </w:r>
      <w:r w:rsidR="005526DC">
        <w:t>-</w:t>
      </w:r>
      <w:r w:rsidR="01F12CA1">
        <w:t xml:space="preserve">private samenwerking, invoering van taakherschikking en aanscherping van het proces rond herbeoordelingen. Voor de lange </w:t>
      </w:r>
      <w:r w:rsidR="04C443FF">
        <w:t xml:space="preserve">termijn </w:t>
      </w:r>
      <w:r w:rsidR="01F12CA1">
        <w:t xml:space="preserve">wordt gewerkt aan </w:t>
      </w:r>
      <w:r w:rsidR="00906B31">
        <w:t xml:space="preserve">de </w:t>
      </w:r>
      <w:r w:rsidR="01F12CA1">
        <w:t>uitwerking van een toekomstvisie voor het arbeidsongeschiktheidsstelsel</w:t>
      </w:r>
      <w:r w:rsidR="005526DC">
        <w:t>.</w:t>
      </w:r>
      <w:r w:rsidRPr="24F5671A" w:rsidR="00436CED">
        <w:rPr>
          <w:rStyle w:val="Voetnootmarkering"/>
        </w:rPr>
        <w:footnoteReference w:id="3"/>
      </w:r>
      <w:r w:rsidR="04C443FF">
        <w:t xml:space="preserve"> </w:t>
      </w:r>
    </w:p>
    <w:p w:rsidR="003724CF" w:rsidP="00907762" w:rsidRDefault="00DC3D77" w14:paraId="7AFB5C7B" w14:textId="77777777">
      <w:r>
        <w:t>D</w:t>
      </w:r>
      <w:r w:rsidR="4FD72170">
        <w:t>e</w:t>
      </w:r>
      <w:r w:rsidR="04C443FF">
        <w:t xml:space="preserve"> </w:t>
      </w:r>
      <w:r w:rsidR="00EA4360">
        <w:t xml:space="preserve">voorgenomen </w:t>
      </w:r>
      <w:r w:rsidR="04C443FF">
        <w:t>maatregelen</w:t>
      </w:r>
      <w:r>
        <w:t xml:space="preserve"> zijn</w:t>
      </w:r>
      <w:r w:rsidR="04C443FF">
        <w:t xml:space="preserve"> kansrijk</w:t>
      </w:r>
      <w:r>
        <w:t>, maar</w:t>
      </w:r>
      <w:r w:rsidR="0039690F">
        <w:t xml:space="preserve"> de voortgang van een aantal</w:t>
      </w:r>
      <w:r w:rsidR="00957DF6">
        <w:t xml:space="preserve"> trajecten</w:t>
      </w:r>
      <w:r w:rsidR="005526DC">
        <w:t xml:space="preserve"> </w:t>
      </w:r>
      <w:r w:rsidR="0039690F">
        <w:t xml:space="preserve">is de afgelopen periode </w:t>
      </w:r>
      <w:r w:rsidR="00A50143">
        <w:t xml:space="preserve">nog </w:t>
      </w:r>
      <w:r w:rsidR="0039690F">
        <w:t>beperkt geweest</w:t>
      </w:r>
      <w:r w:rsidR="4FD72170">
        <w:t xml:space="preserve">. </w:t>
      </w:r>
    </w:p>
    <w:p w:rsidR="00611914" w:rsidP="00907762" w:rsidRDefault="63023FB5" w14:paraId="33F32CF8" w14:textId="3D943D2A">
      <w:r>
        <w:lastRenderedPageBreak/>
        <w:t>D</w:t>
      </w:r>
      <w:r w:rsidR="04C443FF">
        <w:t xml:space="preserve">e onafhankelijke positie van </w:t>
      </w:r>
      <w:r>
        <w:t>een</w:t>
      </w:r>
      <w:r w:rsidR="04C443FF">
        <w:t xml:space="preserve"> regeringscommissaris </w:t>
      </w:r>
      <w:r w:rsidR="0039690F">
        <w:t xml:space="preserve">voor </w:t>
      </w:r>
      <w:r>
        <w:t xml:space="preserve">versterking </w:t>
      </w:r>
      <w:r w:rsidR="0039690F">
        <w:t xml:space="preserve">van de </w:t>
      </w:r>
      <w:r>
        <w:t xml:space="preserve">sociaal-medische dienstverlening </w:t>
      </w:r>
      <w:r w:rsidR="04C443FF">
        <w:t>kan helpen om knelpunten zichtbaar te maken, partijen bij elkaar te brengen en voorstellen te doen om knelpunten op te lossen</w:t>
      </w:r>
      <w:r w:rsidR="00EA4360">
        <w:t xml:space="preserve"> en de maatregelen verder te brengen</w:t>
      </w:r>
      <w:r w:rsidRPr="00B55E07" w:rsidR="00B55E07">
        <w:t>.</w:t>
      </w:r>
      <w:r w:rsidR="00B55E07">
        <w:t xml:space="preserve"> Hiernaast zullen andere maatregelen nodig blijven, zoals vereenvoudiging van de WIA.</w:t>
      </w:r>
    </w:p>
    <w:p w:rsidRPr="00575DBE" w:rsidR="003D1515" w:rsidP="00907762" w:rsidRDefault="003D1515" w14:paraId="24B1BBC8" w14:textId="77777777"/>
    <w:bookmarkEnd w:id="0"/>
    <w:p w:rsidR="00D56E20" w:rsidP="00907762" w:rsidRDefault="009B0DAB" w14:paraId="2D5553FA" w14:textId="4DC9E20B">
      <w:pPr>
        <w:pStyle w:val="Geenafstand"/>
        <w:numPr>
          <w:ilvl w:val="0"/>
          <w:numId w:val="17"/>
        </w:numPr>
        <w:spacing w:line="240" w:lineRule="atLeas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O</w:t>
      </w:r>
      <w:r w:rsidRPr="24F5671A" w:rsidR="63023FB5">
        <w:rPr>
          <w:rFonts w:ascii="Verdana" w:hAnsi="Verdana"/>
          <w:b/>
          <w:bCs/>
          <w:sz w:val="18"/>
          <w:szCs w:val="18"/>
        </w:rPr>
        <w:t xml:space="preserve">pdracht en bijdrage aan beoogde resultaten van de </w:t>
      </w:r>
      <w:r>
        <w:rPr>
          <w:rFonts w:ascii="Verdana" w:hAnsi="Verdana"/>
          <w:b/>
          <w:bCs/>
          <w:sz w:val="18"/>
          <w:szCs w:val="18"/>
        </w:rPr>
        <w:t>r</w:t>
      </w:r>
      <w:r w:rsidRPr="24F5671A" w:rsidR="19623F3F">
        <w:rPr>
          <w:rFonts w:ascii="Verdana" w:hAnsi="Verdana"/>
          <w:b/>
          <w:bCs/>
          <w:sz w:val="18"/>
          <w:szCs w:val="18"/>
        </w:rPr>
        <w:t>egeringscommissaris</w:t>
      </w:r>
      <w:r w:rsidRPr="24F5671A" w:rsidR="233EAA4F">
        <w:rPr>
          <w:rFonts w:ascii="Verdana" w:hAnsi="Verdana"/>
          <w:b/>
          <w:bCs/>
          <w:sz w:val="18"/>
          <w:szCs w:val="18"/>
        </w:rPr>
        <w:t xml:space="preserve"> </w:t>
      </w:r>
      <w:r w:rsidRPr="24F5671A" w:rsidR="3CC07068">
        <w:rPr>
          <w:rFonts w:ascii="Verdana" w:hAnsi="Verdana"/>
          <w:b/>
          <w:bCs/>
          <w:sz w:val="18"/>
          <w:szCs w:val="18"/>
        </w:rPr>
        <w:t xml:space="preserve">versterking sociaal-medische dienstverlening </w:t>
      </w:r>
    </w:p>
    <w:p w:rsidRPr="00965AC1" w:rsidR="00C838F7" w:rsidP="00907762" w:rsidRDefault="00C838F7" w14:paraId="431EE2A9" w14:textId="4C99F175">
      <w:r w:rsidRPr="00965AC1">
        <w:t>De WIA kenmerkt zich door een complex krachtenveld met uiteenlopende belangen</w:t>
      </w:r>
      <w:r w:rsidR="00011A54">
        <w:t>.</w:t>
      </w:r>
      <w:r w:rsidRPr="00965AC1">
        <w:t xml:space="preserve"> Dit geldt voor werknemers, werkgevers,</w:t>
      </w:r>
      <w:r w:rsidR="00C91F3A">
        <w:t xml:space="preserve"> </w:t>
      </w:r>
      <w:r w:rsidR="00BB3C04">
        <w:t xml:space="preserve">de beroepsgroep, </w:t>
      </w:r>
      <w:r w:rsidRPr="00965AC1">
        <w:t>verzekeraars</w:t>
      </w:r>
      <w:r>
        <w:t xml:space="preserve"> en</w:t>
      </w:r>
      <w:r w:rsidRPr="00965AC1">
        <w:t xml:space="preserve"> private uitvoerders. In de praktijk leiden </w:t>
      </w:r>
      <w:r w:rsidR="00DD655C">
        <w:t xml:space="preserve">in de WIA aanwezige </w:t>
      </w:r>
      <w:r w:rsidRPr="00965AC1">
        <w:t xml:space="preserve">financiële prikkels ertoe dat </w:t>
      </w:r>
      <w:r>
        <w:t xml:space="preserve">wanneer </w:t>
      </w:r>
      <w:r w:rsidRPr="00965AC1">
        <w:t xml:space="preserve">alle partijen hun eigen belang nastreven, dat ten koste </w:t>
      </w:r>
      <w:r w:rsidR="00E7496B">
        <w:t>kan gaan</w:t>
      </w:r>
      <w:r w:rsidRPr="00965AC1" w:rsidR="00E7496B">
        <w:t xml:space="preserve"> </w:t>
      </w:r>
      <w:r w:rsidRPr="00965AC1">
        <w:t xml:space="preserve">van het </w:t>
      </w:r>
      <w:r w:rsidR="00C91F3A">
        <w:t xml:space="preserve">algemeen </w:t>
      </w:r>
      <w:r w:rsidRPr="00965AC1">
        <w:t xml:space="preserve">belang </w:t>
      </w:r>
      <w:r w:rsidR="00C91F3A">
        <w:t xml:space="preserve">en het </w:t>
      </w:r>
      <w:r w:rsidR="00DB1BC7">
        <w:t xml:space="preserve">realiseren van </w:t>
      </w:r>
      <w:r w:rsidR="00C91F3A">
        <w:t>structurele oplossingen</w:t>
      </w:r>
      <w:r w:rsidR="0053308E">
        <w:t xml:space="preserve">. </w:t>
      </w:r>
      <w:r w:rsidRPr="00965AC1">
        <w:t xml:space="preserve">Trajecten </w:t>
      </w:r>
      <w:r w:rsidR="0066513E">
        <w:t xml:space="preserve">zoals </w:t>
      </w:r>
      <w:r w:rsidRPr="00965AC1">
        <w:t xml:space="preserve">voor publiek-private samenwerking komen </w:t>
      </w:r>
      <w:r w:rsidR="000E0C02">
        <w:t xml:space="preserve">mede </w:t>
      </w:r>
      <w:r w:rsidRPr="00965AC1">
        <w:t>daardoor moeilijk van de grond.</w:t>
      </w:r>
    </w:p>
    <w:p w:rsidR="00C838F7" w:rsidP="00907762" w:rsidRDefault="00C838F7" w14:paraId="12EA583F" w14:textId="77777777"/>
    <w:p w:rsidR="00C838F7" w:rsidP="00907762" w:rsidRDefault="26EC6B7A" w14:paraId="1001D7D6" w14:textId="36C398B2">
      <w:r>
        <w:t xml:space="preserve">Een regeringscommissaris kan een belangrijke bijdrage leveren om deze impasse te doorbreken. Voor </w:t>
      </w:r>
      <w:r w:rsidR="5FBF9303">
        <w:t>alle betrokken</w:t>
      </w:r>
      <w:r>
        <w:t xml:space="preserve"> partijen geldt dat zij voor </w:t>
      </w:r>
      <w:r w:rsidR="5FBF9303">
        <w:t>hun werk</w:t>
      </w:r>
      <w:r>
        <w:t xml:space="preserve"> afhankelijk zijn van sociaal-medische</w:t>
      </w:r>
      <w:r w:rsidR="13119DD7">
        <w:t xml:space="preserve"> </w:t>
      </w:r>
      <w:r w:rsidR="0C7E8481">
        <w:t xml:space="preserve">beoordelingen </w:t>
      </w:r>
      <w:r>
        <w:t>door UWV om de mate van arbeidsongeschiktheid vast te stellen. De regeringscommissaris kan als onpartijdige buitenstaander</w:t>
      </w:r>
      <w:r w:rsidR="1B1DB59B">
        <w:t xml:space="preserve"> vanuit een integrale blik</w:t>
      </w:r>
      <w:r>
        <w:t xml:space="preserve"> knelpunten signaleren </w:t>
      </w:r>
      <w:r w:rsidR="00DB1BC7">
        <w:t xml:space="preserve">in de </w:t>
      </w:r>
      <w:r>
        <w:t>publiek-private samenwerkingstrajecten</w:t>
      </w:r>
      <w:r w:rsidR="00DB1BC7">
        <w:t>.</w:t>
      </w:r>
      <w:r>
        <w:t xml:space="preserve"> </w:t>
      </w:r>
      <w:r w:rsidR="00DB1BC7">
        <w:t xml:space="preserve">Ook kan de regeringscommissaris </w:t>
      </w:r>
      <w:r>
        <w:t xml:space="preserve">oplossingen </w:t>
      </w:r>
      <w:r w:rsidR="00DB1BC7">
        <w:t xml:space="preserve">aandragen </w:t>
      </w:r>
      <w:r>
        <w:t xml:space="preserve">die </w:t>
      </w:r>
      <w:r w:rsidR="009B0DAB">
        <w:t xml:space="preserve">om welke reden dan ook </w:t>
      </w:r>
      <w:r>
        <w:t xml:space="preserve">nu niet van de grond komen. </w:t>
      </w:r>
    </w:p>
    <w:p w:rsidR="00C838F7" w:rsidP="00907762" w:rsidRDefault="00C838F7" w14:paraId="59C7B210" w14:textId="77777777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</w:p>
    <w:p w:rsidR="00367ACF" w:rsidP="00907762" w:rsidRDefault="00117A2B" w14:paraId="56AE5A0E" w14:textId="0A94B11B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 bijlage 1 worden de contouren van </w:t>
      </w:r>
      <w:r w:rsidR="00C838F7">
        <w:rPr>
          <w:rFonts w:ascii="Verdana" w:hAnsi="Verdana"/>
          <w:sz w:val="18"/>
          <w:szCs w:val="18"/>
        </w:rPr>
        <w:t xml:space="preserve">een </w:t>
      </w:r>
      <w:r>
        <w:rPr>
          <w:rFonts w:ascii="Verdana" w:hAnsi="Verdana"/>
          <w:sz w:val="18"/>
          <w:szCs w:val="18"/>
        </w:rPr>
        <w:t>regeringscommissaris geschets</w:t>
      </w:r>
      <w:r w:rsidR="00367ACF">
        <w:rPr>
          <w:rFonts w:ascii="Verdana" w:hAnsi="Verdana"/>
          <w:sz w:val="18"/>
          <w:szCs w:val="18"/>
        </w:rPr>
        <w:t>t,</w:t>
      </w:r>
      <w:r>
        <w:rPr>
          <w:rFonts w:ascii="Verdana" w:hAnsi="Verdana"/>
          <w:sz w:val="18"/>
          <w:szCs w:val="18"/>
        </w:rPr>
        <w:t xml:space="preserve"> zoals ik die </w:t>
      </w:r>
      <w:r w:rsidR="00367ACF">
        <w:rPr>
          <w:rFonts w:ascii="Verdana" w:hAnsi="Verdana"/>
          <w:sz w:val="18"/>
          <w:szCs w:val="18"/>
        </w:rPr>
        <w:t xml:space="preserve">nu </w:t>
      </w:r>
      <w:r>
        <w:rPr>
          <w:rFonts w:ascii="Verdana" w:hAnsi="Verdana"/>
          <w:sz w:val="18"/>
          <w:szCs w:val="18"/>
        </w:rPr>
        <w:t>voor me zie. Daarin wordt onder meer ingegaan op de inhoudelijke opdracht</w:t>
      </w:r>
      <w:r w:rsidR="00367ACF">
        <w:rPr>
          <w:rFonts w:ascii="Verdana" w:hAnsi="Verdana"/>
          <w:sz w:val="18"/>
          <w:szCs w:val="18"/>
        </w:rPr>
        <w:t xml:space="preserve"> en </w:t>
      </w:r>
      <w:r w:rsidR="00C838F7">
        <w:rPr>
          <w:rFonts w:ascii="Verdana" w:hAnsi="Verdana"/>
          <w:sz w:val="18"/>
          <w:szCs w:val="18"/>
        </w:rPr>
        <w:t xml:space="preserve">de </w:t>
      </w:r>
      <w:r w:rsidR="00367ACF">
        <w:rPr>
          <w:rFonts w:ascii="Verdana" w:hAnsi="Verdana"/>
          <w:sz w:val="18"/>
          <w:szCs w:val="18"/>
        </w:rPr>
        <w:t>te bereiken resultaten</w:t>
      </w:r>
      <w:r>
        <w:rPr>
          <w:rFonts w:ascii="Verdana" w:hAnsi="Verdana"/>
          <w:sz w:val="18"/>
          <w:szCs w:val="18"/>
        </w:rPr>
        <w:t xml:space="preserve">, </w:t>
      </w:r>
      <w:r w:rsidR="00367ACF">
        <w:rPr>
          <w:rFonts w:ascii="Verdana" w:hAnsi="Verdana"/>
          <w:sz w:val="18"/>
          <w:szCs w:val="18"/>
        </w:rPr>
        <w:t xml:space="preserve">de positionering en de bevoegdheden van de regeringscommissaris. De voorgestelde inrichting is in lijn met de </w:t>
      </w:r>
      <w:r w:rsidRPr="00367ACF" w:rsidR="00367ACF">
        <w:rPr>
          <w:rFonts w:ascii="Verdana" w:hAnsi="Verdana"/>
          <w:sz w:val="18"/>
          <w:szCs w:val="18"/>
        </w:rPr>
        <w:t>Aanwijzingen inzake instelling functie regeringscommissaris</w:t>
      </w:r>
      <w:r w:rsidR="00367ACF">
        <w:rPr>
          <w:rFonts w:ascii="Verdana" w:hAnsi="Verdana"/>
          <w:sz w:val="18"/>
          <w:szCs w:val="18"/>
        </w:rPr>
        <w:t>, zoals vastgesteld door de minister van BZK</w:t>
      </w:r>
      <w:r w:rsidR="00FC2233">
        <w:rPr>
          <w:rFonts w:ascii="Verdana" w:hAnsi="Verdana"/>
          <w:sz w:val="18"/>
          <w:szCs w:val="18"/>
        </w:rPr>
        <w:t>.</w:t>
      </w:r>
      <w:r w:rsidR="00367ACF">
        <w:rPr>
          <w:rStyle w:val="Voetnootmarkering"/>
          <w:rFonts w:ascii="Verdana" w:hAnsi="Verdana"/>
          <w:sz w:val="18"/>
          <w:szCs w:val="18"/>
        </w:rPr>
        <w:footnoteReference w:id="4"/>
      </w:r>
    </w:p>
    <w:p w:rsidR="00FC2233" w:rsidP="00907762" w:rsidRDefault="00FC2233" w14:paraId="2B9B3AA7" w14:textId="77777777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</w:p>
    <w:p w:rsidRPr="003D1515" w:rsidR="00334BC8" w:rsidP="00907762" w:rsidRDefault="00FC6CB6" w14:paraId="1E949360" w14:textId="5EF684BF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Inhoudelijk krijgt de regeringscommissaris </w:t>
      </w:r>
      <w:r w:rsidR="00FF156E">
        <w:rPr>
          <w:rFonts w:ascii="Verdana" w:hAnsi="Verdana"/>
          <w:sz w:val="18"/>
          <w:szCs w:val="18"/>
        </w:rPr>
        <w:t xml:space="preserve">de opdracht om </w:t>
      </w:r>
      <w:bookmarkStart w:name="_Hlk237522871" w:id="1"/>
      <w:r w:rsidR="009B0DAB">
        <w:rPr>
          <w:rFonts w:ascii="Verdana" w:hAnsi="Verdana"/>
          <w:sz w:val="18"/>
          <w:szCs w:val="18"/>
        </w:rPr>
        <w:t xml:space="preserve">met UWV en private partijen </w:t>
      </w:r>
      <w:r w:rsidR="00710FA6">
        <w:rPr>
          <w:rFonts w:ascii="Verdana" w:hAnsi="Verdana"/>
          <w:sz w:val="18"/>
          <w:szCs w:val="18"/>
        </w:rPr>
        <w:t>– en andere betrokkenen</w:t>
      </w:r>
      <w:r w:rsidR="00944591">
        <w:rPr>
          <w:rFonts w:ascii="Verdana" w:hAnsi="Verdana"/>
          <w:sz w:val="18"/>
          <w:szCs w:val="18"/>
        </w:rPr>
        <w:t>,</w:t>
      </w:r>
      <w:r w:rsidR="00710FA6">
        <w:rPr>
          <w:rFonts w:ascii="Verdana" w:hAnsi="Verdana"/>
          <w:sz w:val="18"/>
          <w:szCs w:val="18"/>
        </w:rPr>
        <w:t xml:space="preserve"> zoals sociale partners – </w:t>
      </w:r>
      <w:r w:rsidRPr="003D1515" w:rsidR="00FF156E">
        <w:rPr>
          <w:rFonts w:ascii="Verdana" w:hAnsi="Verdana"/>
          <w:sz w:val="18"/>
          <w:szCs w:val="18"/>
        </w:rPr>
        <w:t>d</w:t>
      </w:r>
      <w:r w:rsidRPr="003D1515" w:rsidR="418AAF70">
        <w:rPr>
          <w:rFonts w:ascii="Verdana" w:hAnsi="Verdana"/>
          <w:sz w:val="18"/>
          <w:szCs w:val="18"/>
        </w:rPr>
        <w:t xml:space="preserve">oorbraken </w:t>
      </w:r>
      <w:r w:rsidR="009B0DAB">
        <w:rPr>
          <w:rFonts w:ascii="Verdana" w:hAnsi="Verdana"/>
          <w:sz w:val="18"/>
          <w:szCs w:val="18"/>
        </w:rPr>
        <w:t xml:space="preserve">te bereiken </w:t>
      </w:r>
      <w:r w:rsidRPr="003D1515" w:rsidR="418AAF70">
        <w:rPr>
          <w:rFonts w:ascii="Verdana" w:hAnsi="Verdana"/>
          <w:sz w:val="18"/>
          <w:szCs w:val="18"/>
        </w:rPr>
        <w:t xml:space="preserve">en </w:t>
      </w:r>
      <w:r w:rsidRPr="003D1515" w:rsidR="00FF156E">
        <w:rPr>
          <w:rFonts w:ascii="Verdana" w:hAnsi="Verdana"/>
          <w:sz w:val="18"/>
          <w:szCs w:val="18"/>
        </w:rPr>
        <w:t xml:space="preserve">een </w:t>
      </w:r>
      <w:r w:rsidRPr="003D1515" w:rsidR="418AAF70">
        <w:rPr>
          <w:rFonts w:ascii="Verdana" w:hAnsi="Verdana"/>
          <w:sz w:val="18"/>
          <w:szCs w:val="18"/>
        </w:rPr>
        <w:t xml:space="preserve">versnelling </w:t>
      </w:r>
      <w:r w:rsidRPr="003D1515" w:rsidR="00FF156E">
        <w:rPr>
          <w:rFonts w:ascii="Verdana" w:hAnsi="Verdana"/>
          <w:sz w:val="18"/>
          <w:szCs w:val="18"/>
        </w:rPr>
        <w:t xml:space="preserve">te </w:t>
      </w:r>
      <w:r w:rsidRPr="003D1515" w:rsidR="418AAF70">
        <w:rPr>
          <w:rFonts w:ascii="Verdana" w:hAnsi="Verdana"/>
          <w:sz w:val="18"/>
          <w:szCs w:val="18"/>
        </w:rPr>
        <w:t>realiseren op trajecten binnen de publiek-private samenwerking</w:t>
      </w:r>
      <w:r w:rsidR="0053191E">
        <w:rPr>
          <w:rFonts w:ascii="Verdana" w:hAnsi="Verdana"/>
          <w:sz w:val="18"/>
          <w:szCs w:val="18"/>
        </w:rPr>
        <w:t>.</w:t>
      </w:r>
      <w:r w:rsidRPr="003D1515" w:rsidR="003D1515">
        <w:rPr>
          <w:rFonts w:ascii="Verdana" w:hAnsi="Verdana" w:eastAsiaTheme="minorEastAsia"/>
          <w:sz w:val="18"/>
          <w:szCs w:val="18"/>
        </w:rPr>
        <w:t xml:space="preserve"> </w:t>
      </w:r>
      <w:r w:rsidRPr="003D1515" w:rsidR="00FF156E">
        <w:rPr>
          <w:rFonts w:ascii="Verdana" w:hAnsi="Verdana"/>
          <w:sz w:val="18"/>
          <w:szCs w:val="18"/>
        </w:rPr>
        <w:t xml:space="preserve">Daarnaast wil ik dat de regeringscommissaris een </w:t>
      </w:r>
      <w:r w:rsidRPr="003D1515" w:rsidR="418AAF70">
        <w:rPr>
          <w:rFonts w:ascii="Verdana" w:hAnsi="Verdana"/>
          <w:sz w:val="18"/>
          <w:szCs w:val="18"/>
        </w:rPr>
        <w:t>versnelling en draagvlak creë</w:t>
      </w:r>
      <w:r w:rsidRPr="003D1515" w:rsidR="00FF156E">
        <w:rPr>
          <w:rFonts w:ascii="Verdana" w:hAnsi="Verdana"/>
          <w:sz w:val="18"/>
          <w:szCs w:val="18"/>
        </w:rPr>
        <w:t>e</w:t>
      </w:r>
      <w:r w:rsidRPr="003D1515" w:rsidR="418AAF70">
        <w:rPr>
          <w:rFonts w:ascii="Verdana" w:hAnsi="Verdana"/>
          <w:sz w:val="18"/>
          <w:szCs w:val="18"/>
        </w:rPr>
        <w:t>r</w:t>
      </w:r>
      <w:r w:rsidRPr="003D1515" w:rsidR="00FF156E">
        <w:rPr>
          <w:rFonts w:ascii="Verdana" w:hAnsi="Verdana"/>
          <w:sz w:val="18"/>
          <w:szCs w:val="18"/>
        </w:rPr>
        <w:t>t</w:t>
      </w:r>
      <w:r w:rsidRPr="003D1515" w:rsidR="418AAF70">
        <w:rPr>
          <w:rFonts w:ascii="Verdana" w:hAnsi="Verdana"/>
          <w:sz w:val="18"/>
          <w:szCs w:val="18"/>
        </w:rPr>
        <w:t xml:space="preserve"> </w:t>
      </w:r>
      <w:r w:rsidRPr="003D1515" w:rsidR="00B057B0">
        <w:rPr>
          <w:rFonts w:ascii="Verdana" w:hAnsi="Verdana"/>
          <w:sz w:val="18"/>
          <w:szCs w:val="18"/>
        </w:rPr>
        <w:t xml:space="preserve">voor </w:t>
      </w:r>
      <w:r w:rsidRPr="003D1515" w:rsidR="418AAF70">
        <w:rPr>
          <w:rFonts w:ascii="Verdana" w:hAnsi="Verdana"/>
          <w:sz w:val="18"/>
          <w:szCs w:val="18"/>
        </w:rPr>
        <w:t>een optimale inzet van alle professionals binnen de sociaal-medische dienstverlening, gebruikmakend van taakherschikking tussen verzekeringsartsen en andere bevoegde professionals.</w:t>
      </w:r>
    </w:p>
    <w:bookmarkEnd w:id="1"/>
    <w:p w:rsidR="00334BC8" w:rsidP="00907762" w:rsidRDefault="00334BC8" w14:paraId="553D0A06" w14:textId="77777777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</w:p>
    <w:p w:rsidR="58EDDFE2" w:rsidP="00907762" w:rsidRDefault="58EDDFE2" w14:paraId="6EDD832F" w14:textId="385C1726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  <w:r w:rsidRPr="24F5671A">
        <w:rPr>
          <w:rFonts w:ascii="Verdana" w:hAnsi="Verdana"/>
          <w:sz w:val="18"/>
          <w:szCs w:val="18"/>
        </w:rPr>
        <w:t xml:space="preserve">Dit is een brede opdracht </w:t>
      </w:r>
      <w:r w:rsidR="00420457">
        <w:rPr>
          <w:rFonts w:ascii="Verdana" w:hAnsi="Verdana"/>
          <w:sz w:val="18"/>
          <w:szCs w:val="18"/>
        </w:rPr>
        <w:t xml:space="preserve">die een beroep doet op </w:t>
      </w:r>
      <w:r w:rsidRPr="24F5671A" w:rsidR="313203D4">
        <w:rPr>
          <w:rFonts w:ascii="Verdana" w:hAnsi="Verdana"/>
          <w:sz w:val="18"/>
          <w:szCs w:val="18"/>
        </w:rPr>
        <w:t>uiteenlopende competenties</w:t>
      </w:r>
      <w:r w:rsidRPr="24F5671A" w:rsidR="61C746C1">
        <w:rPr>
          <w:rFonts w:ascii="Verdana" w:hAnsi="Verdana"/>
          <w:sz w:val="18"/>
          <w:szCs w:val="18"/>
        </w:rPr>
        <w:t>,</w:t>
      </w:r>
      <w:r w:rsidRPr="24F5671A" w:rsidR="5D12D0A7">
        <w:rPr>
          <w:rFonts w:ascii="Verdana" w:hAnsi="Verdana"/>
          <w:sz w:val="18"/>
          <w:szCs w:val="18"/>
        </w:rPr>
        <w:t xml:space="preserve"> kennis en vaardigheden</w:t>
      </w:r>
      <w:r w:rsidRPr="24F5671A" w:rsidR="36420BBD">
        <w:rPr>
          <w:rFonts w:ascii="Verdana" w:hAnsi="Verdana"/>
          <w:sz w:val="18"/>
          <w:szCs w:val="18"/>
        </w:rPr>
        <w:t xml:space="preserve">, waarbij het niet alleen gaat om een sterk verbindende rol, maar ook </w:t>
      </w:r>
      <w:r w:rsidR="00033EC7">
        <w:rPr>
          <w:rFonts w:ascii="Verdana" w:hAnsi="Verdana"/>
          <w:sz w:val="18"/>
          <w:szCs w:val="18"/>
        </w:rPr>
        <w:t xml:space="preserve">om </w:t>
      </w:r>
      <w:r w:rsidRPr="24F5671A" w:rsidR="36420BBD">
        <w:rPr>
          <w:rFonts w:ascii="Verdana" w:hAnsi="Verdana"/>
          <w:sz w:val="18"/>
          <w:szCs w:val="18"/>
        </w:rPr>
        <w:t>affiniteit met</w:t>
      </w:r>
      <w:r w:rsidRPr="24F5671A" w:rsidR="5862B40D">
        <w:rPr>
          <w:rFonts w:ascii="Verdana" w:hAnsi="Verdana"/>
          <w:sz w:val="18"/>
          <w:szCs w:val="18"/>
        </w:rPr>
        <w:t xml:space="preserve"> de sociaal-medische vakinhoud</w:t>
      </w:r>
      <w:r w:rsidRPr="24F5671A" w:rsidR="5D12D0A7">
        <w:rPr>
          <w:rFonts w:ascii="Verdana" w:hAnsi="Verdana"/>
          <w:sz w:val="18"/>
          <w:szCs w:val="18"/>
        </w:rPr>
        <w:t>.</w:t>
      </w:r>
      <w:r w:rsidRPr="24F5671A" w:rsidR="1074D2BC">
        <w:rPr>
          <w:rFonts w:ascii="Verdana" w:hAnsi="Verdana"/>
          <w:sz w:val="18"/>
          <w:szCs w:val="18"/>
        </w:rPr>
        <w:t xml:space="preserve"> </w:t>
      </w:r>
    </w:p>
    <w:p w:rsidR="24F5671A" w:rsidP="00907762" w:rsidRDefault="24F5671A" w14:paraId="7C3679CD" w14:textId="10791813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</w:p>
    <w:p w:rsidRPr="00033EC7" w:rsidR="00C838F7" w:rsidP="00907762" w:rsidRDefault="620D7981" w14:paraId="53A37DC5" w14:textId="066E22BB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  <w:r w:rsidRPr="00033EC7">
        <w:rPr>
          <w:rFonts w:ascii="Verdana" w:hAnsi="Verdana"/>
          <w:sz w:val="18"/>
          <w:szCs w:val="18"/>
        </w:rPr>
        <w:t xml:space="preserve">Deze </w:t>
      </w:r>
      <w:r w:rsidRPr="00033EC7" w:rsidR="00B057B0">
        <w:rPr>
          <w:rFonts w:ascii="Verdana" w:hAnsi="Verdana"/>
          <w:sz w:val="18"/>
          <w:szCs w:val="18"/>
        </w:rPr>
        <w:t>opdracht</w:t>
      </w:r>
      <w:r w:rsidRPr="00033EC7">
        <w:rPr>
          <w:rFonts w:ascii="Verdana" w:hAnsi="Verdana"/>
          <w:sz w:val="18"/>
          <w:szCs w:val="18"/>
        </w:rPr>
        <w:t xml:space="preserve"> moet bijdragen aan het kunnen </w:t>
      </w:r>
      <w:r w:rsidRPr="00033EC7" w:rsidR="2D5FFA80">
        <w:rPr>
          <w:rFonts w:ascii="Verdana" w:hAnsi="Verdana"/>
          <w:sz w:val="18"/>
          <w:szCs w:val="18"/>
        </w:rPr>
        <w:t>verrichten</w:t>
      </w:r>
      <w:r w:rsidRPr="00033EC7">
        <w:rPr>
          <w:rFonts w:ascii="Verdana" w:hAnsi="Verdana"/>
          <w:sz w:val="18"/>
          <w:szCs w:val="18"/>
        </w:rPr>
        <w:t xml:space="preserve"> van meer </w:t>
      </w:r>
      <w:r w:rsidRPr="00033EC7" w:rsidR="6F1E5971">
        <w:rPr>
          <w:rFonts w:ascii="Verdana" w:hAnsi="Verdana"/>
          <w:sz w:val="18"/>
          <w:szCs w:val="18"/>
        </w:rPr>
        <w:t xml:space="preserve">gerichte </w:t>
      </w:r>
      <w:r w:rsidRPr="00033EC7">
        <w:rPr>
          <w:rFonts w:ascii="Verdana" w:hAnsi="Verdana"/>
          <w:sz w:val="18"/>
          <w:szCs w:val="18"/>
        </w:rPr>
        <w:t>en betere sociaal medische beoordelingen</w:t>
      </w:r>
      <w:r w:rsidR="00E74E57">
        <w:rPr>
          <w:rFonts w:ascii="Verdana" w:hAnsi="Verdana"/>
          <w:sz w:val="18"/>
          <w:szCs w:val="18"/>
        </w:rPr>
        <w:t>, zodat mensen</w:t>
      </w:r>
      <w:r w:rsidR="00710FA6">
        <w:rPr>
          <w:rFonts w:ascii="Verdana" w:hAnsi="Verdana"/>
          <w:sz w:val="18"/>
          <w:szCs w:val="18"/>
        </w:rPr>
        <w:t xml:space="preserve"> sneller</w:t>
      </w:r>
      <w:r w:rsidR="00E74E57">
        <w:rPr>
          <w:rFonts w:ascii="Verdana" w:hAnsi="Verdana"/>
          <w:sz w:val="18"/>
          <w:szCs w:val="18"/>
        </w:rPr>
        <w:t xml:space="preserve"> en beter geholpen kunnen worden door UWV. </w:t>
      </w:r>
      <w:r w:rsidRPr="00033EC7" w:rsidR="418AAF70">
        <w:rPr>
          <w:rFonts w:ascii="Verdana" w:hAnsi="Verdana"/>
          <w:sz w:val="18"/>
          <w:szCs w:val="18"/>
        </w:rPr>
        <w:t>Hierbij is het beoogde resultaat</w:t>
      </w:r>
      <w:r w:rsidRPr="00033EC7" w:rsidR="5A7AB2DA">
        <w:rPr>
          <w:rFonts w:ascii="Verdana" w:hAnsi="Verdana"/>
          <w:sz w:val="18"/>
          <w:szCs w:val="18"/>
        </w:rPr>
        <w:t xml:space="preserve">, waar de regeringscommissaris een bijdrage aan levert, </w:t>
      </w:r>
      <w:r w:rsidRPr="00033EC7" w:rsidR="418AAF70">
        <w:rPr>
          <w:rFonts w:ascii="Verdana" w:hAnsi="Verdana"/>
          <w:sz w:val="18"/>
          <w:szCs w:val="18"/>
        </w:rPr>
        <w:t>vierledig:</w:t>
      </w:r>
    </w:p>
    <w:p w:rsidRPr="00033EC7" w:rsidR="00914BCA" w:rsidP="00907762" w:rsidRDefault="26EC6B7A" w14:paraId="683262B5" w14:textId="6422041B">
      <w:pPr>
        <w:pStyle w:val="Geenafstand"/>
        <w:numPr>
          <w:ilvl w:val="0"/>
          <w:numId w:val="28"/>
        </w:numPr>
        <w:spacing w:line="240" w:lineRule="atLeast"/>
        <w:rPr>
          <w:rFonts w:ascii="Verdana" w:hAnsi="Verdana"/>
          <w:sz w:val="18"/>
          <w:szCs w:val="18"/>
        </w:rPr>
      </w:pPr>
      <w:r w:rsidRPr="00033EC7">
        <w:rPr>
          <w:rFonts w:ascii="Verdana" w:hAnsi="Verdana"/>
          <w:sz w:val="18"/>
          <w:szCs w:val="18"/>
        </w:rPr>
        <w:t xml:space="preserve">Komen tot een versnelling in de WIA-claimbeoordelingen via de reeds lopende proeftuin tussen UWV en private partijen, onder meer door middel van wederzijds begrip </w:t>
      </w:r>
      <w:r w:rsidRPr="00033EC7" w:rsidR="00B55E07">
        <w:rPr>
          <w:rFonts w:ascii="Verdana" w:hAnsi="Verdana"/>
          <w:sz w:val="18"/>
          <w:szCs w:val="18"/>
        </w:rPr>
        <w:t>over welke informatie noodzakelijk is</w:t>
      </w:r>
      <w:r w:rsidRPr="00033EC7">
        <w:rPr>
          <w:rFonts w:ascii="Verdana" w:hAnsi="Verdana"/>
          <w:sz w:val="18"/>
          <w:szCs w:val="18"/>
        </w:rPr>
        <w:t xml:space="preserve"> voor beoordelingen.</w:t>
      </w:r>
    </w:p>
    <w:p w:rsidRPr="00033EC7" w:rsidR="00C838F7" w:rsidP="00907762" w:rsidRDefault="26EC6B7A" w14:paraId="18D5D8F4" w14:textId="7EE55C2A">
      <w:pPr>
        <w:pStyle w:val="Geenafstand"/>
        <w:numPr>
          <w:ilvl w:val="0"/>
          <w:numId w:val="28"/>
        </w:numPr>
        <w:spacing w:line="240" w:lineRule="atLeast"/>
        <w:rPr>
          <w:rFonts w:ascii="Verdana" w:hAnsi="Verdana"/>
          <w:sz w:val="18"/>
          <w:szCs w:val="18"/>
        </w:rPr>
      </w:pPr>
      <w:r w:rsidRPr="00033EC7">
        <w:rPr>
          <w:rFonts w:ascii="Verdana" w:hAnsi="Verdana"/>
          <w:sz w:val="18"/>
          <w:szCs w:val="18"/>
        </w:rPr>
        <w:lastRenderedPageBreak/>
        <w:t>Komen tot verbeteringen gericht op WIA</w:t>
      </w:r>
      <w:r w:rsidRPr="00033EC7" w:rsidR="34B9CC78">
        <w:rPr>
          <w:rFonts w:ascii="Verdana" w:hAnsi="Verdana"/>
          <w:sz w:val="18"/>
          <w:szCs w:val="18"/>
        </w:rPr>
        <w:t>-</w:t>
      </w:r>
      <w:r w:rsidRPr="00033EC7">
        <w:rPr>
          <w:rFonts w:ascii="Verdana" w:hAnsi="Verdana"/>
          <w:sz w:val="18"/>
          <w:szCs w:val="18"/>
        </w:rPr>
        <w:t xml:space="preserve">herbeoordelingen, zodat er minder </w:t>
      </w:r>
      <w:r w:rsidRPr="00033EC7" w:rsidR="00B55E07">
        <w:rPr>
          <w:rFonts w:ascii="Verdana" w:hAnsi="Verdana"/>
          <w:sz w:val="18"/>
          <w:szCs w:val="18"/>
        </w:rPr>
        <w:t xml:space="preserve">onnodige </w:t>
      </w:r>
      <w:r w:rsidRPr="00033EC7">
        <w:rPr>
          <w:rFonts w:ascii="Verdana" w:hAnsi="Verdana"/>
          <w:sz w:val="18"/>
          <w:szCs w:val="18"/>
        </w:rPr>
        <w:t>herbeoordelingen worden aangevraagd en herbeoordelingen efficiënter worden afgehandeld</w:t>
      </w:r>
      <w:r w:rsidRPr="00033EC7" w:rsidR="34B9CC78">
        <w:rPr>
          <w:rFonts w:ascii="Verdana" w:hAnsi="Verdana"/>
          <w:sz w:val="18"/>
          <w:szCs w:val="18"/>
        </w:rPr>
        <w:t>,</w:t>
      </w:r>
      <w:r w:rsidRPr="00033EC7">
        <w:rPr>
          <w:rFonts w:ascii="Verdana" w:hAnsi="Verdana"/>
          <w:sz w:val="18"/>
          <w:szCs w:val="18"/>
        </w:rPr>
        <w:t xml:space="preserve"> bijvoorbeeld via de proeftuin tussen UWV en private partijen.</w:t>
      </w:r>
    </w:p>
    <w:p w:rsidRPr="00033EC7" w:rsidR="00914BCA" w:rsidP="00907762" w:rsidRDefault="001E1219" w14:paraId="5B2D5AB7" w14:textId="3CE01BD4">
      <w:pPr>
        <w:pStyle w:val="Geenafstand"/>
        <w:numPr>
          <w:ilvl w:val="0"/>
          <w:numId w:val="28"/>
        </w:numPr>
        <w:spacing w:line="240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Bijdragen aan</w:t>
      </w:r>
      <w:r w:rsidRPr="00033EC7" w:rsidR="26EC6B7A">
        <w:rPr>
          <w:rFonts w:ascii="Verdana" w:hAnsi="Verdana"/>
          <w:sz w:val="18"/>
          <w:szCs w:val="18"/>
        </w:rPr>
        <w:t xml:space="preserve"> oplossingsrichtingen om gerichte toepassing van de </w:t>
      </w:r>
      <w:r w:rsidRPr="00033EC7" w:rsidR="5FBF9303">
        <w:rPr>
          <w:rFonts w:ascii="Verdana" w:hAnsi="Verdana"/>
          <w:sz w:val="18"/>
          <w:szCs w:val="18"/>
        </w:rPr>
        <w:t>Eerstejaars Ziektewetbeoordelingen (EZWB)</w:t>
      </w:r>
      <w:r w:rsidRPr="00033EC7" w:rsidR="26EC6B7A">
        <w:rPr>
          <w:rFonts w:ascii="Verdana" w:hAnsi="Verdana"/>
          <w:sz w:val="18"/>
          <w:szCs w:val="18"/>
        </w:rPr>
        <w:t xml:space="preserve"> te realiseren voor uitkeringsgerechtigden van eigenrisicodragers. </w:t>
      </w:r>
    </w:p>
    <w:p w:rsidRPr="00033EC7" w:rsidR="00C838F7" w:rsidP="00907762" w:rsidRDefault="26EC6B7A" w14:paraId="5425BFCD" w14:textId="77573C3A">
      <w:pPr>
        <w:pStyle w:val="Geenafstand"/>
        <w:numPr>
          <w:ilvl w:val="0"/>
          <w:numId w:val="28"/>
        </w:numPr>
        <w:spacing w:line="240" w:lineRule="atLeast"/>
        <w:rPr>
          <w:rFonts w:ascii="Verdana" w:hAnsi="Verdana"/>
          <w:sz w:val="18"/>
          <w:szCs w:val="18"/>
        </w:rPr>
      </w:pPr>
      <w:r w:rsidRPr="00033EC7">
        <w:rPr>
          <w:rFonts w:ascii="Verdana" w:hAnsi="Verdana"/>
          <w:sz w:val="18"/>
          <w:szCs w:val="18"/>
        </w:rPr>
        <w:t>De regeringscommissaris kan</w:t>
      </w:r>
      <w:r w:rsidR="00D705B4">
        <w:rPr>
          <w:rFonts w:ascii="Verdana" w:hAnsi="Verdana"/>
          <w:sz w:val="18"/>
          <w:szCs w:val="18"/>
        </w:rPr>
        <w:t xml:space="preserve"> zicht houden</w:t>
      </w:r>
      <w:r w:rsidRPr="00033EC7">
        <w:rPr>
          <w:rFonts w:ascii="Verdana" w:hAnsi="Verdana"/>
          <w:sz w:val="18"/>
          <w:szCs w:val="18"/>
        </w:rPr>
        <w:t xml:space="preserve"> op de voortgang die wordt geboekt op het traject taakherschikking</w:t>
      </w:r>
      <w:r w:rsidRPr="00033EC7" w:rsidR="3F7A0A68">
        <w:rPr>
          <w:rFonts w:ascii="Verdana" w:hAnsi="Verdana"/>
          <w:sz w:val="18"/>
          <w:szCs w:val="18"/>
        </w:rPr>
        <w:t xml:space="preserve">. De regeringscommissaris zal </w:t>
      </w:r>
      <w:r w:rsidR="00B765FE">
        <w:rPr>
          <w:rFonts w:ascii="Verdana" w:hAnsi="Verdana"/>
          <w:sz w:val="18"/>
          <w:szCs w:val="18"/>
        </w:rPr>
        <w:t>hier</w:t>
      </w:r>
      <w:r w:rsidRPr="00033EC7" w:rsidR="3F7A0A68">
        <w:rPr>
          <w:rFonts w:ascii="Verdana" w:hAnsi="Verdana"/>
          <w:sz w:val="18"/>
          <w:szCs w:val="18"/>
        </w:rPr>
        <w:t>voor</w:t>
      </w:r>
      <w:r w:rsidRPr="00033EC7">
        <w:rPr>
          <w:rFonts w:ascii="Verdana" w:hAnsi="Verdana"/>
          <w:sz w:val="18"/>
          <w:szCs w:val="18"/>
        </w:rPr>
        <w:t xml:space="preserve"> </w:t>
      </w:r>
      <w:r w:rsidR="00B765FE">
        <w:rPr>
          <w:rFonts w:ascii="Verdana" w:hAnsi="Verdana"/>
          <w:sz w:val="18"/>
          <w:szCs w:val="18"/>
        </w:rPr>
        <w:t xml:space="preserve">contact onderhouden </w:t>
      </w:r>
      <w:r w:rsidRPr="00033EC7">
        <w:rPr>
          <w:rFonts w:ascii="Verdana" w:hAnsi="Verdana"/>
          <w:sz w:val="18"/>
          <w:szCs w:val="18"/>
        </w:rPr>
        <w:t>met de</w:t>
      </w:r>
      <w:r w:rsidRPr="00033EC7" w:rsidR="04977096">
        <w:rPr>
          <w:rFonts w:ascii="Verdana" w:hAnsi="Verdana"/>
          <w:sz w:val="18"/>
          <w:szCs w:val="18"/>
        </w:rPr>
        <w:t xml:space="preserve"> </w:t>
      </w:r>
      <w:r w:rsidRPr="00033EC7" w:rsidR="00B55E07">
        <w:rPr>
          <w:rFonts w:ascii="Verdana" w:hAnsi="Verdana"/>
          <w:sz w:val="18"/>
          <w:szCs w:val="18"/>
        </w:rPr>
        <w:t>binne</w:t>
      </w:r>
      <w:r w:rsidRPr="00033EC7" w:rsidR="005522F6">
        <w:rPr>
          <w:rFonts w:ascii="Verdana" w:hAnsi="Verdana"/>
          <w:sz w:val="18"/>
          <w:szCs w:val="18"/>
        </w:rPr>
        <w:t>n</w:t>
      </w:r>
      <w:r w:rsidRPr="00033EC7" w:rsidR="00B55E07">
        <w:rPr>
          <w:rFonts w:ascii="Verdana" w:hAnsi="Verdana"/>
          <w:sz w:val="18"/>
          <w:szCs w:val="18"/>
        </w:rPr>
        <w:t xml:space="preserve">kort </w:t>
      </w:r>
      <w:r w:rsidRPr="00033EC7" w:rsidR="04977096">
        <w:rPr>
          <w:rFonts w:ascii="Verdana" w:hAnsi="Verdana"/>
          <w:sz w:val="18"/>
          <w:szCs w:val="18"/>
        </w:rPr>
        <w:t>aan te stellen</w:t>
      </w:r>
      <w:r w:rsidRPr="00033EC7">
        <w:rPr>
          <w:rFonts w:ascii="Verdana" w:hAnsi="Verdana"/>
          <w:sz w:val="18"/>
          <w:szCs w:val="18"/>
        </w:rPr>
        <w:t xml:space="preserve"> programmaregisseur taakherschikking</w:t>
      </w:r>
      <w:r w:rsidRPr="00033EC7" w:rsidR="3F7A0A68">
        <w:rPr>
          <w:rFonts w:ascii="Verdana" w:hAnsi="Verdana"/>
          <w:sz w:val="18"/>
          <w:szCs w:val="18"/>
        </w:rPr>
        <w:t>.</w:t>
      </w:r>
      <w:r w:rsidRPr="00033EC7">
        <w:rPr>
          <w:rFonts w:ascii="Verdana" w:hAnsi="Verdana"/>
          <w:sz w:val="18"/>
          <w:szCs w:val="18"/>
        </w:rPr>
        <w:t xml:space="preserve"> </w:t>
      </w:r>
      <w:r w:rsidRPr="00033EC7" w:rsidR="3F7A0A68">
        <w:rPr>
          <w:rFonts w:ascii="Verdana" w:hAnsi="Verdana"/>
          <w:sz w:val="18"/>
          <w:szCs w:val="18"/>
        </w:rPr>
        <w:t xml:space="preserve">De programmaregisseur zal zich primair richten op de coördinatie van </w:t>
      </w:r>
      <w:r w:rsidRPr="00033EC7" w:rsidR="00B55E07">
        <w:rPr>
          <w:rFonts w:ascii="Verdana" w:hAnsi="Verdana"/>
          <w:sz w:val="18"/>
          <w:szCs w:val="18"/>
        </w:rPr>
        <w:t xml:space="preserve">de uitvoering van het </w:t>
      </w:r>
      <w:r w:rsidRPr="00033EC7" w:rsidR="3F7A0A68">
        <w:rPr>
          <w:rFonts w:ascii="Verdana" w:hAnsi="Verdana"/>
          <w:sz w:val="18"/>
          <w:szCs w:val="18"/>
        </w:rPr>
        <w:t>programma</w:t>
      </w:r>
      <w:r w:rsidR="00B765FE">
        <w:rPr>
          <w:rFonts w:ascii="Verdana" w:hAnsi="Verdana"/>
          <w:sz w:val="18"/>
          <w:szCs w:val="18"/>
        </w:rPr>
        <w:t>,</w:t>
      </w:r>
      <w:r w:rsidRPr="00033EC7" w:rsidR="3F7A0A68">
        <w:rPr>
          <w:rFonts w:ascii="Verdana" w:hAnsi="Verdana"/>
          <w:sz w:val="18"/>
          <w:szCs w:val="18"/>
        </w:rPr>
        <w:t xml:space="preserve"> en daarbij de doelen en planning bewaken</w:t>
      </w:r>
      <w:r w:rsidR="00B765FE">
        <w:rPr>
          <w:rFonts w:ascii="Verdana" w:hAnsi="Verdana"/>
          <w:sz w:val="18"/>
          <w:szCs w:val="18"/>
        </w:rPr>
        <w:t>.</w:t>
      </w:r>
      <w:r w:rsidRPr="00033EC7" w:rsidR="3F7A0A68">
        <w:rPr>
          <w:rFonts w:ascii="Verdana" w:hAnsi="Verdana"/>
          <w:sz w:val="18"/>
          <w:szCs w:val="18"/>
        </w:rPr>
        <w:t xml:space="preserve"> </w:t>
      </w:r>
      <w:r w:rsidR="00B765FE">
        <w:rPr>
          <w:rFonts w:ascii="Verdana" w:hAnsi="Verdana"/>
          <w:sz w:val="18"/>
          <w:szCs w:val="18"/>
        </w:rPr>
        <w:t xml:space="preserve">De </w:t>
      </w:r>
      <w:r w:rsidRPr="00033EC7" w:rsidR="3F7A0A68">
        <w:rPr>
          <w:rFonts w:ascii="Verdana" w:hAnsi="Verdana"/>
          <w:sz w:val="18"/>
          <w:szCs w:val="18"/>
        </w:rPr>
        <w:t>regeringscommissaris rich</w:t>
      </w:r>
      <w:r w:rsidR="00B765FE">
        <w:rPr>
          <w:rFonts w:ascii="Verdana" w:hAnsi="Verdana"/>
          <w:sz w:val="18"/>
          <w:szCs w:val="18"/>
        </w:rPr>
        <w:t xml:space="preserve">t zich </w:t>
      </w:r>
      <w:r w:rsidRPr="00033EC7" w:rsidR="3F7A0A68">
        <w:rPr>
          <w:rFonts w:ascii="Verdana" w:hAnsi="Verdana"/>
          <w:sz w:val="18"/>
          <w:szCs w:val="18"/>
        </w:rPr>
        <w:t xml:space="preserve">op het in kaart brengen van </w:t>
      </w:r>
      <w:r w:rsidRPr="00033EC7" w:rsidR="0273EAEE">
        <w:rPr>
          <w:rFonts w:ascii="Verdana" w:hAnsi="Verdana"/>
          <w:sz w:val="18"/>
          <w:szCs w:val="18"/>
        </w:rPr>
        <w:t xml:space="preserve">de meer structurele </w:t>
      </w:r>
      <w:r w:rsidRPr="00033EC7" w:rsidR="3F7A0A68">
        <w:rPr>
          <w:rFonts w:ascii="Verdana" w:hAnsi="Verdana"/>
          <w:sz w:val="18"/>
          <w:szCs w:val="18"/>
        </w:rPr>
        <w:t>knelpunten</w:t>
      </w:r>
      <w:r w:rsidRPr="00033EC7" w:rsidR="0273EAEE">
        <w:rPr>
          <w:rFonts w:ascii="Verdana" w:hAnsi="Verdana"/>
          <w:sz w:val="18"/>
          <w:szCs w:val="18"/>
        </w:rPr>
        <w:t xml:space="preserve">, </w:t>
      </w:r>
      <w:r w:rsidRPr="00033EC7" w:rsidR="3F7A0A68">
        <w:rPr>
          <w:rFonts w:ascii="Verdana" w:hAnsi="Verdana"/>
          <w:sz w:val="18"/>
          <w:szCs w:val="18"/>
        </w:rPr>
        <w:t>en op het creëren van doorbraken en versnelling. D</w:t>
      </w:r>
      <w:r w:rsidRPr="00033EC7">
        <w:rPr>
          <w:rFonts w:ascii="Verdana" w:hAnsi="Verdana"/>
          <w:sz w:val="18"/>
          <w:szCs w:val="18"/>
        </w:rPr>
        <w:t xml:space="preserve">e regeringscommissaris </w:t>
      </w:r>
      <w:r w:rsidRPr="00033EC7" w:rsidR="3F7A0A68">
        <w:rPr>
          <w:rFonts w:ascii="Verdana" w:hAnsi="Verdana"/>
          <w:sz w:val="18"/>
          <w:szCs w:val="18"/>
        </w:rPr>
        <w:t xml:space="preserve">zal dus </w:t>
      </w:r>
      <w:r w:rsidRPr="00033EC7">
        <w:rPr>
          <w:rFonts w:ascii="Verdana" w:hAnsi="Verdana"/>
          <w:sz w:val="18"/>
          <w:szCs w:val="18"/>
        </w:rPr>
        <w:t xml:space="preserve">een rol spelen in het samenbrengen van de diverse stakeholders/beroepsverenigingen, het mede-creëren van draagvlak en het signaleren en benoemen van knelpunten die de voortgang structureel in de weg staan. Een optimale inzet van professionals op de sociaal-medische dienstverlening komt ook de effectiviteit van de trajecten op publiek-private samenwerking ten goede. </w:t>
      </w:r>
    </w:p>
    <w:p w:rsidR="00FC6CB6" w:rsidP="00907762" w:rsidRDefault="00FC6CB6" w14:paraId="345ADBD9" w14:textId="1BD0FE57">
      <w:pPr>
        <w:pStyle w:val="Geenafstand"/>
        <w:spacing w:line="240" w:lineRule="atLeast"/>
        <w:rPr>
          <w:rFonts w:ascii="Verdana" w:hAnsi="Verdana"/>
          <w:color w:val="00B050"/>
          <w:sz w:val="18"/>
          <w:szCs w:val="18"/>
        </w:rPr>
      </w:pPr>
    </w:p>
    <w:p w:rsidR="00DF2BF5" w:rsidP="00907762" w:rsidRDefault="1D4F1D9A" w14:paraId="3A829FB7" w14:textId="762825F9">
      <w:bookmarkStart w:name="_Hlk237509207" w:id="2"/>
      <w:r>
        <w:t xml:space="preserve">Conform genoemde Aanwijzingen </w:t>
      </w:r>
      <w:r w:rsidR="3CC07068">
        <w:t>stel ik de regeringscommissaris aan</w:t>
      </w:r>
      <w:r>
        <w:t xml:space="preserve"> en valt deze onder </w:t>
      </w:r>
      <w:r w:rsidR="3CC07068">
        <w:t xml:space="preserve">mijn </w:t>
      </w:r>
      <w:r>
        <w:t xml:space="preserve">ministeriële verantwoordelijkheid. </w:t>
      </w:r>
      <w:r w:rsidR="3CC07068">
        <w:t xml:space="preserve">De regeringscommissaris </w:t>
      </w:r>
      <w:r>
        <w:t>staat buiten de reguliere lijn</w:t>
      </w:r>
      <w:r w:rsidR="00033EC7">
        <w:t xml:space="preserve"> en </w:t>
      </w:r>
      <w:r>
        <w:t>opereert onafhankelijk</w:t>
      </w:r>
      <w:r w:rsidR="00E81004">
        <w:t>.</w:t>
      </w:r>
      <w:r w:rsidR="188A26FD">
        <w:t xml:space="preserve"> </w:t>
      </w:r>
      <w:r w:rsidR="00E81004">
        <w:t>De</w:t>
      </w:r>
      <w:r w:rsidR="188A26FD">
        <w:t xml:space="preserve"> regeringscommissaris</w:t>
      </w:r>
      <w:r w:rsidR="00E81004">
        <w:t xml:space="preserve"> treedt ook</w:t>
      </w:r>
      <w:r w:rsidR="188A26FD">
        <w:t xml:space="preserve"> niet in de rol </w:t>
      </w:r>
      <w:r w:rsidR="00C22710">
        <w:t>of</w:t>
      </w:r>
      <w:r w:rsidR="188A26FD">
        <w:t xml:space="preserve"> </w:t>
      </w:r>
      <w:r w:rsidR="5F3D4C0A">
        <w:t>bevoegdheden</w:t>
      </w:r>
      <w:r w:rsidR="188A26FD">
        <w:t xml:space="preserve"> van mij of UWV. </w:t>
      </w:r>
      <w:r w:rsidR="00E81004">
        <w:t>De</w:t>
      </w:r>
      <w:r w:rsidR="188A26FD">
        <w:t xml:space="preserve"> regeringscommissaris </w:t>
      </w:r>
      <w:r w:rsidR="00E81004">
        <w:t xml:space="preserve">heeft een aanjagende </w:t>
      </w:r>
      <w:r w:rsidR="00033EC7">
        <w:t xml:space="preserve">en verbindende </w:t>
      </w:r>
      <w:r w:rsidR="00E81004">
        <w:t xml:space="preserve">rol en heeft daarvoor </w:t>
      </w:r>
      <w:r>
        <w:t xml:space="preserve">toegang tot </w:t>
      </w:r>
      <w:r w:rsidR="3CC07068">
        <w:t xml:space="preserve">relevante </w:t>
      </w:r>
      <w:r>
        <w:t>informatie bij zowel SZW als UWV</w:t>
      </w:r>
      <w:r w:rsidR="3CC07068">
        <w:t xml:space="preserve"> en</w:t>
      </w:r>
      <w:r>
        <w:t xml:space="preserve"> kan mij gevraagd en ongevraagd adviseren. </w:t>
      </w:r>
      <w:r w:rsidR="00033EC7">
        <w:t>Tevens rapporteert d</w:t>
      </w:r>
      <w:r w:rsidR="5FBF9303">
        <w:t>e regeringscommissaris aan mij</w:t>
      </w:r>
      <w:r w:rsidR="188A26FD">
        <w:t xml:space="preserve"> over de voortgang van de werkzaamheden</w:t>
      </w:r>
      <w:r w:rsidR="00891CD0">
        <w:t>.</w:t>
      </w:r>
      <w:r w:rsidR="00587F61">
        <w:t xml:space="preserve"> </w:t>
      </w:r>
      <w:r w:rsidR="00891CD0">
        <w:t xml:space="preserve">Daarbij </w:t>
      </w:r>
      <w:r w:rsidR="00587F61">
        <w:t>kan de regeringscommissaris</w:t>
      </w:r>
      <w:r w:rsidR="00891CD0">
        <w:t xml:space="preserve"> </w:t>
      </w:r>
      <w:r w:rsidR="00587F61">
        <w:t xml:space="preserve">ook </w:t>
      </w:r>
      <w:r w:rsidR="009B0DAB">
        <w:t xml:space="preserve">observaties delen </w:t>
      </w:r>
      <w:r w:rsidR="00587F61">
        <w:t>die</w:t>
      </w:r>
      <w:r w:rsidR="00ED4009">
        <w:t xml:space="preserve"> mogelijk</w:t>
      </w:r>
      <w:r w:rsidR="00587F61">
        <w:t xml:space="preserve"> </w:t>
      </w:r>
      <w:r w:rsidR="00891CD0">
        <w:t>niet direct</w:t>
      </w:r>
      <w:r w:rsidR="00587F61">
        <w:t xml:space="preserve"> </w:t>
      </w:r>
      <w:r w:rsidR="00891CD0">
        <w:t xml:space="preserve">binnen </w:t>
      </w:r>
      <w:r w:rsidR="00587F61">
        <w:t>de scope van de opdracht vallen</w:t>
      </w:r>
      <w:r w:rsidR="009B0DAB">
        <w:t>, maar vanuit diens werkzaamheden opvallen</w:t>
      </w:r>
      <w:r>
        <w:t xml:space="preserve">. </w:t>
      </w:r>
      <w:r w:rsidR="00710FA6">
        <w:t>Dat zou bijvoorbeeld ook betrekking kunnen hebben op</w:t>
      </w:r>
      <w:r w:rsidR="00944591">
        <w:t xml:space="preserve"> uiteenlopende zaken als de wetgeving of</w:t>
      </w:r>
      <w:r w:rsidR="00710FA6">
        <w:t xml:space="preserve"> de sturing vanuit SZW</w:t>
      </w:r>
      <w:r w:rsidR="00944591">
        <w:t xml:space="preserve">, </w:t>
      </w:r>
      <w:r w:rsidR="00710FA6">
        <w:t>de samenwerking tussen SZW en UWV</w:t>
      </w:r>
      <w:r w:rsidR="00944591">
        <w:t xml:space="preserve"> of de bedrijfsvoering van UWV</w:t>
      </w:r>
      <w:r w:rsidR="00710FA6">
        <w:t xml:space="preserve">. </w:t>
      </w:r>
      <w:r w:rsidR="3CC07068">
        <w:t>De</w:t>
      </w:r>
      <w:r w:rsidR="55B6C88F">
        <w:t>ze</w:t>
      </w:r>
      <w:r w:rsidR="3CC07068">
        <w:t xml:space="preserve"> r</w:t>
      </w:r>
      <w:r>
        <w:t>apportages zal ik met uw Kamer delen.</w:t>
      </w:r>
      <w:bookmarkStart w:name="_Hlk237509477" w:id="3"/>
      <w:bookmarkEnd w:id="2"/>
      <w:r w:rsidR="442CE909">
        <w:t xml:space="preserve"> </w:t>
      </w:r>
      <w:r w:rsidR="00DF2BF5">
        <w:t>De komende periode worden de benodigde voorbereidingen getroffen:</w:t>
      </w:r>
    </w:p>
    <w:p w:rsidR="00E96427" w:rsidP="00907762" w:rsidRDefault="002C2150" w14:paraId="10D60533" w14:textId="02C3197C">
      <w:pPr>
        <w:pStyle w:val="Lijstalinea"/>
        <w:numPr>
          <w:ilvl w:val="0"/>
          <w:numId w:val="16"/>
        </w:numPr>
      </w:pPr>
      <w:r>
        <w:t>R</w:t>
      </w:r>
      <w:r w:rsidR="001A12D9">
        <w:t>egelen van de f</w:t>
      </w:r>
      <w:r w:rsidR="00E96427">
        <w:t xml:space="preserve">inanciering </w:t>
      </w:r>
      <w:r w:rsidR="00DF2BF5">
        <w:t>voor de</w:t>
      </w:r>
      <w:r w:rsidR="00E96427">
        <w:t xml:space="preserve"> regeringscommissaris en</w:t>
      </w:r>
      <w:r w:rsidR="00DF2BF5">
        <w:t xml:space="preserve"> eventuele ondersteuning</w:t>
      </w:r>
      <w:r w:rsidR="00E96427">
        <w:t>.</w:t>
      </w:r>
    </w:p>
    <w:p w:rsidR="00E96427" w:rsidP="00907762" w:rsidRDefault="00E96427" w14:paraId="0E8262F6" w14:textId="0F79A126">
      <w:pPr>
        <w:pStyle w:val="Lijstalinea"/>
        <w:numPr>
          <w:ilvl w:val="0"/>
          <w:numId w:val="16"/>
        </w:numPr>
      </w:pPr>
      <w:r>
        <w:t>Wijziging van het organisatiebesluit SZW inclusief betrokkenheid van de medezeggenschap.</w:t>
      </w:r>
    </w:p>
    <w:p w:rsidR="00E96427" w:rsidP="00907762" w:rsidRDefault="00E96427" w14:paraId="52633712" w14:textId="6542A075">
      <w:pPr>
        <w:pStyle w:val="Lijstalinea"/>
        <w:numPr>
          <w:ilvl w:val="0"/>
          <w:numId w:val="16"/>
        </w:numPr>
      </w:pPr>
      <w:r>
        <w:t>Werving van de regeringscommissaris</w:t>
      </w:r>
      <w:r w:rsidR="001A12D9">
        <w:t>.</w:t>
      </w:r>
    </w:p>
    <w:p w:rsidR="00E96427" w:rsidP="00907762" w:rsidRDefault="00E96427" w14:paraId="296A9DB1" w14:textId="221608D7">
      <w:pPr>
        <w:pStyle w:val="Lijstalinea"/>
        <w:numPr>
          <w:ilvl w:val="0"/>
          <w:numId w:val="16"/>
        </w:numPr>
      </w:pPr>
      <w:r>
        <w:t xml:space="preserve">Inrichting van </w:t>
      </w:r>
      <w:r w:rsidR="001A12D9">
        <w:t xml:space="preserve">benodigde </w:t>
      </w:r>
      <w:r>
        <w:t>werkprocessen.</w:t>
      </w:r>
    </w:p>
    <w:p w:rsidR="00957DF6" w:rsidP="00907762" w:rsidRDefault="00957DF6" w14:paraId="408F405E" w14:textId="77777777"/>
    <w:p w:rsidR="003724CF" w:rsidRDefault="003724CF" w14:paraId="6443BEA8" w14:textId="77777777">
      <w:pPr>
        <w:spacing w:line="240" w:lineRule="auto"/>
      </w:pPr>
      <w:r>
        <w:br w:type="page"/>
      </w:r>
    </w:p>
    <w:p w:rsidR="00840CB0" w:rsidP="00907762" w:rsidRDefault="00E96427" w14:paraId="1B9E46FF" w14:textId="1817CDED">
      <w:r>
        <w:lastRenderedPageBreak/>
        <w:t xml:space="preserve">Deze activiteiten </w:t>
      </w:r>
      <w:r w:rsidR="001A12D9">
        <w:t xml:space="preserve">zullen naar verwachting </w:t>
      </w:r>
      <w:r w:rsidR="00056582">
        <w:t>een aantal</w:t>
      </w:r>
      <w:r>
        <w:t xml:space="preserve"> maanden in beslag</w:t>
      </w:r>
      <w:r w:rsidR="001A12D9">
        <w:t xml:space="preserve"> nemen</w:t>
      </w:r>
      <w:r>
        <w:t xml:space="preserve">. </w:t>
      </w:r>
      <w:r w:rsidR="007E2BB8">
        <w:t>Bi</w:t>
      </w:r>
      <w:r w:rsidR="00DE6FB2">
        <w:t>j</w:t>
      </w:r>
      <w:r w:rsidR="007E2BB8">
        <w:t xml:space="preserve"> </w:t>
      </w:r>
      <w:r w:rsidR="001A12D9">
        <w:t xml:space="preserve">de instelling van </w:t>
      </w:r>
      <w:r w:rsidR="007E2BB8">
        <w:t xml:space="preserve">eerdere regeringscommissarissen </w:t>
      </w:r>
      <w:r w:rsidR="00D21628">
        <w:t xml:space="preserve">besloeg de voorbereidingsperiode </w:t>
      </w:r>
      <w:r w:rsidR="001A12D9">
        <w:t>doorgaans</w:t>
      </w:r>
      <w:r w:rsidR="007E2BB8">
        <w:t xml:space="preserve"> zes maanden </w:t>
      </w:r>
      <w:r w:rsidR="001A12D9">
        <w:t xml:space="preserve">tot </w:t>
      </w:r>
      <w:r w:rsidR="007E2BB8">
        <w:t xml:space="preserve">een jaar. </w:t>
      </w:r>
      <w:r w:rsidR="00D705B4">
        <w:t>De activiteiten worden zorgvuldig doorlopen</w:t>
      </w:r>
      <w:r w:rsidR="008A31E3">
        <w:t>,</w:t>
      </w:r>
      <w:r w:rsidR="00D705B4">
        <w:t xml:space="preserve"> zodat de regeringscommissaris doeltreffend aan de slag </w:t>
      </w:r>
      <w:r w:rsidR="00891CD0">
        <w:t xml:space="preserve">kan. </w:t>
      </w:r>
      <w:r w:rsidR="000E0C02">
        <w:t>Tot die tijd worden</w:t>
      </w:r>
      <w:r w:rsidR="00E74E57">
        <w:t xml:space="preserve"> </w:t>
      </w:r>
      <w:r w:rsidR="000E0C02">
        <w:t xml:space="preserve">lopende trajecten </w:t>
      </w:r>
      <w:r w:rsidR="00E74E57">
        <w:t xml:space="preserve">uiteraard onverminderd voortgezet. </w:t>
      </w:r>
      <w:r w:rsidR="00022229">
        <w:t xml:space="preserve">Ik streef </w:t>
      </w:r>
      <w:r w:rsidR="00DE6FB2">
        <w:t xml:space="preserve">ernaar </w:t>
      </w:r>
      <w:r>
        <w:t xml:space="preserve">de </w:t>
      </w:r>
      <w:r w:rsidR="00066DA8">
        <w:t xml:space="preserve">regeringscommissaris </w:t>
      </w:r>
      <w:r w:rsidR="00056582">
        <w:t>in het eerste kwartaal van 2027</w:t>
      </w:r>
      <w:r>
        <w:t xml:space="preserve"> </w:t>
      </w:r>
      <w:r w:rsidR="001A12D9">
        <w:t>aan te stellen</w:t>
      </w:r>
      <w:r>
        <w:t>.</w:t>
      </w:r>
      <w:bookmarkEnd w:id="3"/>
      <w:r w:rsidR="00033EC7">
        <w:t xml:space="preserve"> </w:t>
      </w:r>
    </w:p>
    <w:p w:rsidR="00907762" w:rsidP="00907762" w:rsidRDefault="00907762" w14:paraId="5C4180C2" w14:textId="77777777"/>
    <w:p w:rsidRPr="00840CB0" w:rsidR="00D705B4" w:rsidP="00907762" w:rsidRDefault="00D705B4" w14:paraId="2341863A" w14:textId="77777777">
      <w:pPr>
        <w:rPr>
          <w:i/>
          <w:color w:val="00B050"/>
        </w:rPr>
      </w:pPr>
    </w:p>
    <w:p w:rsidRPr="00575DBE" w:rsidR="000B1655" w:rsidP="00907762" w:rsidRDefault="00E44572" w14:paraId="0CDAEEA4" w14:textId="146F87D8">
      <w:r w:rsidRPr="00575DBE">
        <w:t xml:space="preserve">De Minister van Sociale Zaken </w:t>
      </w:r>
      <w:r w:rsidRPr="00575DBE">
        <w:br/>
        <w:t>en Werkgelegenheid,</w:t>
      </w:r>
    </w:p>
    <w:p w:rsidRPr="00575DBE" w:rsidR="000B1655" w:rsidP="00907762" w:rsidRDefault="000B1655" w14:paraId="4601C871" w14:textId="77777777"/>
    <w:p w:rsidRPr="00575DBE" w:rsidR="000B1655" w:rsidP="00907762" w:rsidRDefault="000B1655" w14:paraId="4D73801A" w14:textId="77777777"/>
    <w:p w:rsidR="000B1655" w:rsidP="00907762" w:rsidRDefault="000B1655" w14:paraId="6306323F" w14:textId="77777777"/>
    <w:p w:rsidR="008A31E3" w:rsidP="00907762" w:rsidRDefault="008A31E3" w14:paraId="6CF3C9E3" w14:textId="77777777"/>
    <w:p w:rsidR="00944591" w:rsidP="00907762" w:rsidRDefault="00944591" w14:paraId="37705181" w14:textId="77777777"/>
    <w:p w:rsidRPr="00EA4360" w:rsidR="000B1655" w:rsidP="00907762" w:rsidRDefault="00E44572" w14:paraId="7E09FCD1" w14:textId="77777777">
      <w:r w:rsidRPr="00EA4360">
        <w:t>J.A. Vijlbrief</w:t>
      </w:r>
    </w:p>
    <w:p w:rsidRPr="00EA4360" w:rsidR="009B0DAB" w:rsidP="00907762" w:rsidRDefault="009B0DAB" w14:paraId="6122C162" w14:textId="77777777">
      <w:pPr>
        <w:pStyle w:val="Geenafstand"/>
        <w:spacing w:line="240" w:lineRule="atLeast"/>
        <w:rPr>
          <w:rFonts w:ascii="Verdana" w:hAnsi="Verdana"/>
          <w:sz w:val="18"/>
          <w:szCs w:val="18"/>
        </w:rPr>
      </w:pPr>
    </w:p>
    <w:p w:rsidRPr="00EA4360" w:rsidR="00FD5B46" w:rsidP="008A31E3" w:rsidRDefault="00FD5B46" w14:paraId="246F3511" w14:textId="1B160D10">
      <w:pPr>
        <w:pStyle w:val="Geenafstand"/>
        <w:spacing w:line="240" w:lineRule="atLeast"/>
        <w:rPr>
          <w:sz w:val="18"/>
          <w:szCs w:val="18"/>
        </w:rPr>
      </w:pPr>
    </w:p>
    <w:sectPr w:rsidRPr="00EA4360" w:rsidR="00FD5B4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618D" w14:textId="77777777" w:rsidR="00AC1989" w:rsidRDefault="00AC1989">
      <w:pPr>
        <w:spacing w:line="240" w:lineRule="auto"/>
      </w:pPr>
      <w:r>
        <w:separator/>
      </w:r>
    </w:p>
  </w:endnote>
  <w:endnote w:type="continuationSeparator" w:id="0">
    <w:p w14:paraId="208779A6" w14:textId="77777777" w:rsidR="00AC1989" w:rsidRDefault="00AC19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BC6CEF" w:rsidRDefault="00BC6CEF" w14:paraId="1731BAD6" w14:textId="77777777">
    <w:pPr>
      <w:pStyle w:val="Voettekst"/>
    </w:pPr>
  </w:p>
</w:ftr>
</file>

<file path=word/footer2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BC6CEF" w:rsidRDefault="00BC6CEF" w14:paraId="516CB718" w14:textId="77777777">
    <w:pPr>
      <w:pStyle w:val="Voettekst"/>
    </w:pPr>
  </w:p>
</w:ftr>
</file>

<file path=word/footer3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BC6CEF" w:rsidRDefault="00BC6CEF" w14:paraId="1BB4F62B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B2BDE" w14:textId="77777777" w:rsidR="00AC1989" w:rsidRDefault="00AC1989">
      <w:pPr>
        <w:spacing w:line="240" w:lineRule="auto"/>
      </w:pPr>
      <w:r>
        <w:separator/>
      </w:r>
    </w:p>
  </w:footnote>
  <w:footnote w:type="continuationSeparator" w:id="0">
    <w:p w14:paraId="481783CA" w14:textId="77777777" w:rsidR="00AC1989" w:rsidRDefault="00AC1989">
      <w:pPr>
        <w:spacing w:line="240" w:lineRule="auto"/>
      </w:pPr>
      <w:r>
        <w:continuationSeparator/>
      </w:r>
    </w:p>
  </w:footnote>
  <w:footnote w:id="1">
    <w:p w14:paraId="12771875" w14:textId="1A20210F" w:rsidR="00734D16" w:rsidRDefault="00734D16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9A44FF" w:rsidRPr="009A44FF">
        <w:rPr>
          <w:sz w:val="16"/>
          <w:szCs w:val="16"/>
        </w:rPr>
        <w:t xml:space="preserve">Kamerstukken II, 2025-2026, </w:t>
      </w:r>
      <w:r w:rsidR="00E5199C">
        <w:rPr>
          <w:sz w:val="16"/>
          <w:szCs w:val="16"/>
        </w:rPr>
        <w:t xml:space="preserve">26448, </w:t>
      </w:r>
      <w:r w:rsidR="009A44FF" w:rsidRPr="009A44FF">
        <w:rPr>
          <w:sz w:val="16"/>
          <w:szCs w:val="16"/>
        </w:rPr>
        <w:t xml:space="preserve">nr. </w:t>
      </w:r>
      <w:r w:rsidR="00E5199C">
        <w:rPr>
          <w:sz w:val="16"/>
          <w:szCs w:val="16"/>
        </w:rPr>
        <w:t>900</w:t>
      </w:r>
    </w:p>
  </w:footnote>
  <w:footnote w:id="2">
    <w:p w14:paraId="3308FADD" w14:textId="77777777" w:rsidR="0065654E" w:rsidRDefault="0065654E" w:rsidP="0065654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5199C">
        <w:rPr>
          <w:sz w:val="16"/>
          <w:szCs w:val="16"/>
        </w:rPr>
        <w:t>Kamerstukken II, 2025-2026, 26448, nr. 901</w:t>
      </w:r>
      <w:r>
        <w:t xml:space="preserve"> </w:t>
      </w:r>
    </w:p>
  </w:footnote>
  <w:footnote w:id="3">
    <w:p w14:paraId="5A040286" w14:textId="2C97D093" w:rsidR="00575DBE" w:rsidRDefault="00575DBE" w:rsidP="00991A5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991A5E" w:rsidRPr="00991A5E">
        <w:rPr>
          <w:sz w:val="16"/>
          <w:szCs w:val="16"/>
        </w:rPr>
        <w:t>Kamerstuk II 2025</w:t>
      </w:r>
      <w:r w:rsidR="00944591">
        <w:rPr>
          <w:sz w:val="16"/>
          <w:szCs w:val="16"/>
        </w:rPr>
        <w:t>-</w:t>
      </w:r>
      <w:r w:rsidR="00991A5E" w:rsidRPr="00991A5E">
        <w:rPr>
          <w:sz w:val="16"/>
          <w:szCs w:val="16"/>
        </w:rPr>
        <w:t>2026 26448 nr. 897</w:t>
      </w:r>
    </w:p>
  </w:footnote>
  <w:footnote w:id="4">
    <w:p w14:paraId="58F2DE34" w14:textId="6A68AEE2" w:rsidR="00367ACF" w:rsidRDefault="00367AC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1" w:history="1">
        <w:r w:rsidRPr="00367ACF">
          <w:rPr>
            <w:rStyle w:val="Hyperlink"/>
            <w:sz w:val="16"/>
            <w:szCs w:val="16"/>
          </w:rPr>
          <w:t>wetten.nl - Regeling - Regeling vaststelling Aanwijzingen inzake instelling functie regeringscommissaris - BWBR0050853</w:t>
        </w:r>
      </w:hyperlink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BC6CEF" w:rsidRDefault="00BC6CEF" w14:paraId="334A42AF" w14:textId="77777777">
    <w:pPr>
      <w:pStyle w:val="Koptekst"/>
    </w:pPr>
  </w:p>
</w:hdr>
</file>

<file path=word/header2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0B1655" w:rsidRDefault="00E44572" w14:paraId="47C8E1E2" w14:textId="77777777">
    <w:r>
      <w:rPr>
        <w:noProof/>
      </w:rPr>
      <mc:AlternateContent>
        <mc:Choice Requires="wps">
          <w:drawing>
            <wp:anchor distT="0" distB="0" distL="0" distR="0" simplePos="false" relativeHeight="251654144" behindDoc="false" locked="true" layoutInCell="true" allowOverlap="true" wp14:anchorId="7DAFA92E" wp14:editId="56FA3B4D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655" w:rsidRDefault="00E44572" w14:paraId="5E4F5551" w14:textId="77777777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18 september 2026</w:t>
                          </w:r>
                          <w:r>
                            <w:fldChar w:fldCharType="end"/>
                          </w:r>
                        </w:p>
                        <w:p w:rsidR="000B1655" w:rsidRDefault="000B1655" w14:paraId="325EE164" w14:textId="77777777">
                          <w:pPr>
                            <w:pStyle w:val="WitregelW1"/>
                          </w:pPr>
                        </w:p>
                        <w:p w:rsidR="000B1655" w:rsidRDefault="00E44572" w14:paraId="7CF99A5B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:rsidR="001B3FE7" w:rsidRDefault="00585DF1" w14:paraId="3780BDEF" w14:textId="66CDDD9D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BC6CEF">
                              <w:t>2026-0000307454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62-03a6-11ee-8f29-0242ac130005" o:spid="_x0000_s1026" stroked="f" filled="f">
              <v:textbox inset="0,0,0,0">
                <w:txbxContent>
                  <w:p w:rsidR="000B1655" w:rsidRDefault="00E44572" w14:paraId="5E4F5551" w14:textId="77777777">
                    <w:pPr>
                      <w:pStyle w:val="Referentiegegevenskopjes"/>
                    </w:pPr>
                    <w:r>
                      <w:t>Datum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"iDatum"  \* MERGEFORMAT </w:instrText>
                      <w:fldChar w:fldCharType="separate"/>
                    </w:r>
                    <w:r>
                      <w:t>18 september 2026</w:t>
                    </w:r>
                    <w:r>
                      <w:fldChar w:fldCharType="end"/>
                    </w:r>
                  </w:p>
                  <w:p w:rsidR="000B1655" w:rsidRDefault="000B1655" w14:paraId="325EE164" w14:textId="77777777">
                    <w:pPr>
                      <w:pStyle w:val="WitregelW1"/>
                    </w:pPr>
                  </w:p>
                  <w:p w:rsidR="000B1655" w:rsidRDefault="00E44572" w14:paraId="7CF99A5B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 w:rsidR="001B3FE7" w:rsidRDefault="00585DF1" w14:paraId="3780BDEF" w14:textId="66CDDD9D">
                    <w:pPr>
                      <w:pStyle w:val="ReferentiegegevensHL"/>
                    </w:pPr>
                    <w:fldSimple w:instr=" DOCPROPERTY  &quot;iOnsKenmerk&quot;  \* MERGEFORMAT ">
                      <w:r w:rsidR="00BC6CEF">
                        <w:t>2026-0000307454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5168" behindDoc="false" locked="true" layoutInCell="true" allowOverlap="true" wp14:anchorId="58C1E0E6" wp14:editId="20DDAEE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83-03a6-11ee-8f29-0242ac130005" o:spid="_x0000_s1027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0B1655" w:rsidRDefault="00E44572" w14:paraId="5EDA8AD5" w14:textId="5493B1C9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false" relativeHeight="251656192" behindDoc="false" locked="true" layoutInCell="true" allowOverlap="true" wp14:anchorId="738C65A1" wp14:editId="41184F6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655" w:rsidRDefault="00E44572" w14:paraId="77A87F3C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8ef7-03a6-11ee-8f29-0242ac130005" o:spid="_x0000_s1028" stroked="f" filled="f">
              <v:textbox inset="0,0,0,0">
                <w:txbxContent>
                  <w:p w:rsidR="000B1655" w:rsidRDefault="00E44572" w14:paraId="77A87F3C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7216" behindDoc="false" locked="true" layoutInCell="true" allowOverlap="true" wp14:anchorId="328143E2" wp14:editId="2416020E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Pr="00960740" w:rsidR="000B1655" w:rsidRDefault="00E44572" w14:paraId="20482A0D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60740">
                            <w:rPr>
                              <w:lang w:val="de-DE"/>
                            </w:rPr>
                            <w:t>Postbus 90801</w:t>
                          </w:r>
                        </w:p>
                        <w:p w:rsidRPr="00960740" w:rsidR="000B1655" w:rsidRDefault="00E44572" w14:paraId="0B81F4DD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60740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:rsidRPr="00960740" w:rsidR="000B1655" w:rsidP="003724CF" w:rsidRDefault="00E44572" w14:paraId="50CA6B70" w14:textId="65AC198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60740">
                            <w:rPr>
                              <w:lang w:val="de-DE"/>
                            </w:rPr>
                            <w:t>T   070 333 44 44</w:t>
                          </w:r>
                          <w:r w:rsidR="003724CF">
                            <w:rPr>
                              <w:lang w:val="de-DE"/>
                            </w:rPr>
                            <w:br/>
                          </w:r>
                        </w:p>
                        <w:p w:rsidR="000B1655" w:rsidRDefault="00E44572" w14:paraId="00888EDE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:rsidR="000B1655" w:rsidP="003724CF" w:rsidRDefault="00585DF1" w14:paraId="35D25AC8" w14:textId="7517808B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BC6CEF">
                              <w:t>2026-0000307454</w:t>
                            </w:r>
                          </w:fldSimple>
                          <w:r w:rsidR="003724CF">
                            <w:br/>
                          </w:r>
                        </w:p>
                        <w:p w:rsidR="000B1655" w:rsidRDefault="00E44572" w14:paraId="61F1767B" w14:textId="77777777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:rsidR="000B1655" w:rsidRDefault="00DE52E0" w14:paraId="075B45FF" w14:textId="5F256661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1e7-03a6-11ee-8f29-0242ac130005" o:spid="_x0000_s1029" stroked="f" filled="f">
              <v:textbox inset="0,0,0,0">
                <w:txbxContent>
                  <w:p w:rsidRPr="00960740" w:rsidR="000B1655" w:rsidRDefault="00E44572" w14:paraId="20482A0D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960740">
                      <w:rPr>
                        <w:lang w:val="de-DE"/>
                      </w:rPr>
                      <w:t>Postbus 90801</w:t>
                    </w:r>
                  </w:p>
                  <w:p w:rsidRPr="00960740" w:rsidR="000B1655" w:rsidRDefault="00E44572" w14:paraId="0B81F4DD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960740">
                      <w:rPr>
                        <w:lang w:val="de-DE"/>
                      </w:rPr>
                      <w:t>2509 LV  Den Haag</w:t>
                    </w:r>
                  </w:p>
                  <w:p w:rsidRPr="00960740" w:rsidR="000B1655" w:rsidP="003724CF" w:rsidRDefault="00E44572" w14:paraId="50CA6B70" w14:textId="65AC1982">
                    <w:pPr>
                      <w:pStyle w:val="Afzendgegevens"/>
                      <w:rPr>
                        <w:lang w:val="de-DE"/>
                      </w:rPr>
                    </w:pPr>
                    <w:r w:rsidRPr="00960740">
                      <w:rPr>
                        <w:lang w:val="de-DE"/>
                      </w:rPr>
                      <w:t>T   070 333 44 44</w:t>
                    </w:r>
                    <w:r w:rsidR="003724CF">
                      <w:rPr>
                        <w:lang w:val="de-DE"/>
                      </w:rPr>
                      <w:br/>
                    </w:r>
                  </w:p>
                  <w:p w:rsidR="000B1655" w:rsidRDefault="00E44572" w14:paraId="00888EDE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 w:rsidR="000B1655" w:rsidP="003724CF" w:rsidRDefault="00585DF1" w14:paraId="35D25AC8" w14:textId="7517808B">
                    <w:pPr>
                      <w:pStyle w:val="ReferentiegegevensHL"/>
                    </w:pPr>
                    <w:fldSimple w:instr=" DOCPROPERTY  &quot;iOnsKenmerk&quot;  \* MERGEFORMAT ">
                      <w:r w:rsidR="00BC6CEF">
                        <w:t>2026-0000307454</w:t>
                      </w:r>
                    </w:fldSimple>
                    <w:r w:rsidR="003724CF">
                      <w:br/>
                    </w:r>
                  </w:p>
                  <w:p w:rsidR="000B1655" w:rsidRDefault="00E44572" w14:paraId="61F1767B" w14:textId="77777777">
                    <w:pPr>
                      <w:pStyle w:val="Referentiegegevenskopjes"/>
                    </w:pPr>
                    <w:r>
                      <w:t>Bijlage(n)</w:t>
                    </w:r>
                  </w:p>
                  <w:p w:rsidR="000B1655" w:rsidRDefault="00DE52E0" w14:paraId="075B45FF" w14:textId="5F256661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8240" behindDoc="false" locked="true" layoutInCell="true" allowOverlap="true" wp14:anchorId="7B599B77" wp14:editId="37AE0FE7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655" w:rsidRDefault="00E44572" w14:paraId="2F56742A" w14:textId="7777777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0B1655" w:rsidRDefault="00E44572" w14:paraId="2F56742A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9264" behindDoc="false" locked="true" layoutInCell="true" allowOverlap="true" wp14:anchorId="2BA4EB82" wp14:editId="70EBA4DA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655" w:rsidRDefault="00E44572" w14:paraId="51E00313" w14:textId="77777777">
                          <w:r>
                            <w:t>De voorzitter van de Tweede Kamer der Staten-Generaal</w:t>
                          </w:r>
                        </w:p>
                        <w:p w:rsidR="000B1655" w:rsidRDefault="00E44572" w14:paraId="19E2CBC4" w14:textId="77777777">
                          <w:r>
                            <w:t xml:space="preserve">Postbus 20018 </w:t>
                          </w:r>
                        </w:p>
                        <w:p w:rsidR="000B1655" w:rsidRDefault="00E44572" w14:paraId="2CAFEC34" w14:textId="77777777">
                          <w:r>
                            <w:t>2500 EA  Den Haag</w:t>
                          </w:r>
                        </w:p>
                        <w:p w:rsidR="000B1655" w:rsidRDefault="00E44572" w14:paraId="74056419" w14:textId="77777777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  <w:p w:rsidR="00824CB3" w:rsidP="00824CB3" w:rsidRDefault="00824CB3" w14:paraId="5BE941A6" w14:textId="77777777"/>
                        <w:p w:rsidRPr="00824CB3" w:rsidR="00824CB3" w:rsidP="00824CB3" w:rsidRDefault="00824CB3" w14:paraId="7244386D" w14:textId="4B7B330C">
                          <w:pPr>
                            <w:rPr>
                              <w:color w:val="00B050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0B1655" w:rsidRDefault="00E44572" w14:paraId="51E00313" w14:textId="77777777">
                    <w:r>
                      <w:t>De voorzitter van de Tweede Kamer der Staten-Generaal</w:t>
                    </w:r>
                  </w:p>
                  <w:p w:rsidR="000B1655" w:rsidRDefault="00E44572" w14:paraId="19E2CBC4" w14:textId="77777777">
                    <w:r>
                      <w:t xml:space="preserve">Postbus 20018 </w:t>
                    </w:r>
                  </w:p>
                  <w:p w:rsidR="000B1655" w:rsidRDefault="00E44572" w14:paraId="2CAFEC34" w14:textId="77777777">
                    <w:r>
                      <w:t>2500 EA  Den Haag</w:t>
                    </w:r>
                  </w:p>
                  <w:p w:rsidR="000B1655" w:rsidRDefault="00E44572" w14:paraId="74056419" w14:textId="77777777">
                    <w:pPr>
                      <w:pStyle w:val="KixCode"/>
                    </w:pPr>
                    <w:r>
                      <w:t>2500 EA</w:t>
                    </w:r>
                  </w:p>
                  <w:p w:rsidR="00824CB3" w:rsidP="00824CB3" w:rsidRDefault="00824CB3" w14:paraId="5BE941A6" w14:textId="77777777"/>
                  <w:p w:rsidRPr="00824CB3" w:rsidR="00824CB3" w:rsidP="00824CB3" w:rsidRDefault="00824CB3" w14:paraId="7244386D" w14:textId="4B7B330C">
                    <w:pPr>
                      <w:rPr>
                        <w:color w:val="00B05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0288" behindDoc="false" locked="true" layoutInCell="true" allowOverlap="true" wp14:anchorId="1B203C1A" wp14:editId="4C39EAD5">
              <wp:simplePos x="0" y="0"/>
              <wp:positionH relativeFrom="page">
                <wp:posOffset>1009650</wp:posOffset>
              </wp:positionH>
              <wp:positionV relativeFrom="paragraph">
                <wp:posOffset>3633470</wp:posOffset>
              </wp:positionV>
              <wp:extent cx="7354570" cy="755650"/>
              <wp:effectExtent l="0" t="0" r="0" b="0"/>
              <wp:wrapNone/>
              <wp:docPr id="8" name="bd55b0e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73545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firstRow="1" w:lastRow="1" w:firstColumn="1" w:lastColumn="1" w:noHBand="1" w:noVBand="1" w:val="07E0"/>
                          </w:tblPr>
                          <w:tblGrid>
                            <w:gridCol w:w="1134"/>
                            <w:gridCol w:w="5244"/>
                          </w:tblGrid>
                          <w:tr w:rsidR="00E70B2B" w:rsidTr="003D1515" w14:paraId="180FC9DD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E70B2B" w:rsidRDefault="00E70B2B" w14:paraId="1B5D2BDB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E70B2B" w:rsidRDefault="00E70B2B" w14:paraId="117B0637" w14:textId="77777777"/>
                            </w:tc>
                          </w:tr>
                          <w:tr w:rsidR="00E70B2B" w:rsidTr="003D1515" w14:paraId="51E27A31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E70B2B" w:rsidRDefault="00E70B2B" w14:paraId="30BFE91F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:rsidR="00E70B2B" w:rsidRDefault="003724CF" w14:paraId="13D924F0" w14:textId="7993FE6B">
                                <w:r>
                                  <w:t>18 september 2026</w:t>
                                </w:r>
                              </w:p>
                            </w:tc>
                          </w:tr>
                          <w:tr w:rsidR="00E70B2B" w:rsidTr="003D1515" w14:paraId="2615039D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E70B2B" w:rsidRDefault="00E70B2B" w14:paraId="78768715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:rsidR="00E70B2B" w:rsidDel="00E70B2B" w:rsidRDefault="00E70B2B" w14:paraId="789F74B7" w14:textId="2523BC1B">
                                <w:r>
                                  <w:t>Regeringscommissaris versterking sociaal-medische dienstverlening</w:t>
                                </w:r>
                              </w:p>
                            </w:tc>
                          </w:tr>
                          <w:tr w:rsidR="00E70B2B" w:rsidTr="003D1515" w14:paraId="79DEB36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E70B2B" w:rsidRDefault="00E70B2B" w14:paraId="0F385735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E70B2B" w:rsidRDefault="00E70B2B" w14:paraId="73835202" w14:textId="77777777"/>
                            </w:tc>
                          </w:tr>
                        </w:tbl>
                        <w:p w:rsidR="00A2487D" w:rsidRDefault="00A2487D" w14:paraId="6F95FAA4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" type="#_x0000_t202" style="position:absolute;margin-left:79.5pt;margin-top:286.1pt;width:579.1pt;height:59.5pt;z-index:2516602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id="bd55b0e2-03a6-11ee-8f29-0242ac130005" o:spid="_x0000_s1032" stroked="f" filled="f">
              <v:textbox inset="0,0,0,0">
                <w:txbxContent>
                  <w:tbl>
                    <w:tblPr>
                      <w:tblW w:w="0" w:type="auto"/>
                      <w:tblLayout w:type="fixed"/>
                      <w:tblLook w:firstRow="1" w:lastRow="1" w:firstColumn="1" w:lastColumn="1" w:noHBand="1" w:noVBand="1" w:val="07E0"/>
                    </w:tblPr>
                    <w:tblGrid>
                      <w:gridCol w:w="1134"/>
                      <w:gridCol w:w="5244"/>
                    </w:tblGrid>
                    <w:tr w:rsidR="00E70B2B" w:rsidTr="003D1515" w14:paraId="180FC9DD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E70B2B" w:rsidRDefault="00E70B2B" w14:paraId="1B5D2BDB" w14:textId="77777777"/>
                      </w:tc>
                      <w:tc>
                        <w:tcPr>
                          <w:tcW w:w="5244" w:type="dxa"/>
                        </w:tcPr>
                        <w:p w:rsidR="00E70B2B" w:rsidRDefault="00E70B2B" w14:paraId="117B0637" w14:textId="77777777"/>
                      </w:tc>
                    </w:tr>
                    <w:tr w:rsidR="00E70B2B" w:rsidTr="003D1515" w14:paraId="51E27A31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E70B2B" w:rsidRDefault="00E70B2B" w14:paraId="30BFE91F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:rsidR="00E70B2B" w:rsidRDefault="003724CF" w14:paraId="13D924F0" w14:textId="7993FE6B">
                          <w:r>
                            <w:t>18 september 2026</w:t>
                          </w:r>
                        </w:p>
                      </w:tc>
                    </w:tr>
                    <w:tr w:rsidR="00E70B2B" w:rsidTr="003D1515" w14:paraId="2615039D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E70B2B" w:rsidRDefault="00E70B2B" w14:paraId="78768715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:rsidR="00E70B2B" w:rsidDel="00E70B2B" w:rsidRDefault="00E70B2B" w14:paraId="789F74B7" w14:textId="2523BC1B">
                          <w:r>
                            <w:t>Regeringscommissaris versterking sociaal-medische dienstverlening</w:t>
                          </w:r>
                        </w:p>
                      </w:tc>
                    </w:tr>
                    <w:tr w:rsidR="00E70B2B" w:rsidTr="003D1515" w14:paraId="79DEB36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E70B2B" w:rsidRDefault="00E70B2B" w14:paraId="0F385735" w14:textId="77777777"/>
                      </w:tc>
                      <w:tc>
                        <w:tcPr>
                          <w:tcW w:w="5244" w:type="dxa"/>
                        </w:tcPr>
                        <w:p w:rsidR="00E70B2B" w:rsidRDefault="00E70B2B" w14:paraId="73835202" w14:textId="77777777"/>
                      </w:tc>
                    </w:tr>
                  </w:tbl>
                  <w:p w:rsidR="00A2487D" w:rsidRDefault="00A2487D" w14:paraId="6F95FAA4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1312" behindDoc="false" locked="true" layoutInCell="true" allowOverlap="true" wp14:anchorId="47F74EA4" wp14:editId="7590C98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275-03a6-11ee-8f29-0242ac130005" o:spid="_x0000_s1033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8AF2A2"/>
    <w:multiLevelType w:val="multilevel"/>
    <w:tmpl w:val="49DA474D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96E5E3B"/>
    <w:multiLevelType w:val="multilevel"/>
    <w:tmpl w:val="3FC1F86A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0AEC5FF"/>
    <w:multiLevelType w:val="multilevel"/>
    <w:tmpl w:val="793FB22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CC81A4F7"/>
    <w:multiLevelType w:val="multilevel"/>
    <w:tmpl w:val="D6103D84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C03D59B"/>
    <w:multiLevelType w:val="multilevel"/>
    <w:tmpl w:val="128BBDBB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1FA7727"/>
    <w:multiLevelType w:val="hybridMultilevel"/>
    <w:tmpl w:val="A9EC763C"/>
    <w:lvl w:ilvl="0" w:tplc="CACEEE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8BCD2"/>
    <w:multiLevelType w:val="hybridMultilevel"/>
    <w:tmpl w:val="F516E6B0"/>
    <w:lvl w:ilvl="0" w:tplc="A76A13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EE1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84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C6A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640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E0B5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FA5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0EBC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7C40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5C795A"/>
    <w:multiLevelType w:val="hybridMultilevel"/>
    <w:tmpl w:val="69185F04"/>
    <w:lvl w:ilvl="0" w:tplc="A1FCBF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34E1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8F0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C49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7418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263E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F67D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DE3D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5CDF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A36890"/>
    <w:multiLevelType w:val="hybridMultilevel"/>
    <w:tmpl w:val="76E82796"/>
    <w:lvl w:ilvl="0" w:tplc="39CA4814">
      <w:start w:val="1"/>
      <w:numFmt w:val="bullet"/>
      <w:lvlText w:val="-"/>
      <w:lvlJc w:val="left"/>
      <w:pPr>
        <w:ind w:left="36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9274E3"/>
    <w:multiLevelType w:val="hybridMultilevel"/>
    <w:tmpl w:val="DB90A26A"/>
    <w:lvl w:ilvl="0" w:tplc="2870964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6FAE52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5C44C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1662C8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188A60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8561E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0CA12D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1C62DB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6D48EB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190C0A77"/>
    <w:multiLevelType w:val="hybridMultilevel"/>
    <w:tmpl w:val="DBB680E0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373AB1"/>
    <w:multiLevelType w:val="hybridMultilevel"/>
    <w:tmpl w:val="CBFE65A0"/>
    <w:lvl w:ilvl="0" w:tplc="0AEAF5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6282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F2F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3877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6C1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4EF9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04A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F0F2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7A0E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C953841"/>
    <w:multiLevelType w:val="hybridMultilevel"/>
    <w:tmpl w:val="B19421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A75E99"/>
    <w:multiLevelType w:val="hybridMultilevel"/>
    <w:tmpl w:val="335CB128"/>
    <w:lvl w:ilvl="0" w:tplc="E1F4E896">
      <w:start w:val="1"/>
      <w:numFmt w:val="decimal"/>
      <w:lvlText w:val="%1."/>
      <w:lvlJc w:val="left"/>
      <w:pPr>
        <w:ind w:left="360" w:hanging="360"/>
      </w:pPr>
      <w:rPr>
        <w:rFonts w:ascii="Verdana" w:eastAsiaTheme="minorHAnsi" w:hAnsi="Verdana" w:cstheme="minorBidi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CB6600"/>
    <w:multiLevelType w:val="hybridMultilevel"/>
    <w:tmpl w:val="06F067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7C7C7A"/>
    <w:multiLevelType w:val="hybridMultilevel"/>
    <w:tmpl w:val="8F40FDA6"/>
    <w:lvl w:ilvl="0" w:tplc="CACEEE1E">
      <w:start w:val="1"/>
      <w:numFmt w:val="bullet"/>
      <w:lvlText w:val="-"/>
      <w:lvlJc w:val="left"/>
      <w:pPr>
        <w:ind w:left="4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23CD168F"/>
    <w:multiLevelType w:val="hybridMultilevel"/>
    <w:tmpl w:val="DAD223D6"/>
    <w:lvl w:ilvl="0" w:tplc="3F26230C">
      <w:start w:val="1"/>
      <w:numFmt w:val="decimal"/>
      <w:lvlText w:val="%1."/>
      <w:lvlJc w:val="left"/>
      <w:pPr>
        <w:ind w:left="360" w:hanging="360"/>
      </w:pPr>
      <w:rPr>
        <w:rFonts w:ascii="Verdana" w:eastAsiaTheme="minorHAnsi" w:hAnsi="Verdana" w:cstheme="minorBidi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4A5267"/>
    <w:multiLevelType w:val="hybridMultilevel"/>
    <w:tmpl w:val="370C2F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3521D9"/>
    <w:multiLevelType w:val="hybridMultilevel"/>
    <w:tmpl w:val="0DCC9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B4242DA"/>
    <w:multiLevelType w:val="hybridMultilevel"/>
    <w:tmpl w:val="CF1CF2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9C9176"/>
    <w:multiLevelType w:val="multilevel"/>
    <w:tmpl w:val="7BA99DCE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BF7211C"/>
    <w:multiLevelType w:val="hybridMultilevel"/>
    <w:tmpl w:val="06F067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DB6281"/>
    <w:multiLevelType w:val="hybridMultilevel"/>
    <w:tmpl w:val="7A6ABCB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91C34"/>
    <w:multiLevelType w:val="hybridMultilevel"/>
    <w:tmpl w:val="06F0673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8BA86E"/>
    <w:multiLevelType w:val="multilevel"/>
    <w:tmpl w:val="46CDA75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5" w15:restartNumberingAfterBreak="0">
    <w:nsid w:val="4C0F2901"/>
    <w:multiLevelType w:val="hybridMultilevel"/>
    <w:tmpl w:val="A2726260"/>
    <w:lvl w:ilvl="0" w:tplc="8DF6B12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3EC92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8344A2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CE6EAB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C845D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660FF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9ACC3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C4427D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4AC89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6" w15:restartNumberingAfterBreak="0">
    <w:nsid w:val="4EB6736F"/>
    <w:multiLevelType w:val="hybridMultilevel"/>
    <w:tmpl w:val="3AD69AA8"/>
    <w:lvl w:ilvl="0" w:tplc="CACEEE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7" w15:restartNumberingAfterBreak="0">
    <w:nsid w:val="501D242E"/>
    <w:multiLevelType w:val="hybridMultilevel"/>
    <w:tmpl w:val="1BCA72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601FE"/>
    <w:multiLevelType w:val="hybridMultilevel"/>
    <w:tmpl w:val="77DCBAA4"/>
    <w:lvl w:ilvl="0" w:tplc="DF38151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A41FFF"/>
    <w:multiLevelType w:val="hybridMultilevel"/>
    <w:tmpl w:val="87765B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0A29A0"/>
    <w:multiLevelType w:val="multilevel"/>
    <w:tmpl w:val="28C0B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94D2F30"/>
    <w:multiLevelType w:val="hybridMultilevel"/>
    <w:tmpl w:val="0360D8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901FC1"/>
    <w:multiLevelType w:val="hybridMultilevel"/>
    <w:tmpl w:val="A8067F7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2C7A8A"/>
    <w:multiLevelType w:val="hybridMultilevel"/>
    <w:tmpl w:val="2F80CE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42056B"/>
    <w:multiLevelType w:val="multilevel"/>
    <w:tmpl w:val="9758853D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51C06BA"/>
    <w:multiLevelType w:val="hybridMultilevel"/>
    <w:tmpl w:val="747C35FC"/>
    <w:lvl w:ilvl="0" w:tplc="652E26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02EB3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386ACAB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FB8F8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6C898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F24FD6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656AA3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5E4A4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488429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99067C8"/>
    <w:multiLevelType w:val="hybridMultilevel"/>
    <w:tmpl w:val="7E08938E"/>
    <w:lvl w:ilvl="0" w:tplc="0E4CEA98">
      <w:numFmt w:val="bullet"/>
      <w:lvlText w:val="-"/>
      <w:lvlJc w:val="left"/>
      <w:pPr>
        <w:ind w:left="36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E2C1F91"/>
    <w:multiLevelType w:val="hybridMultilevel"/>
    <w:tmpl w:val="794E20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60341">
    <w:abstractNumId w:val="6"/>
  </w:num>
  <w:num w:numId="2" w16cid:durableId="474880398">
    <w:abstractNumId w:val="4"/>
  </w:num>
  <w:num w:numId="3" w16cid:durableId="1228153104">
    <w:abstractNumId w:val="20"/>
  </w:num>
  <w:num w:numId="4" w16cid:durableId="1306931676">
    <w:abstractNumId w:val="24"/>
  </w:num>
  <w:num w:numId="5" w16cid:durableId="683359269">
    <w:abstractNumId w:val="2"/>
  </w:num>
  <w:num w:numId="6" w16cid:durableId="1864857704">
    <w:abstractNumId w:val="1"/>
  </w:num>
  <w:num w:numId="7" w16cid:durableId="181404067">
    <w:abstractNumId w:val="34"/>
  </w:num>
  <w:num w:numId="8" w16cid:durableId="2010600695">
    <w:abstractNumId w:val="0"/>
  </w:num>
  <w:num w:numId="9" w16cid:durableId="116416590">
    <w:abstractNumId w:val="3"/>
  </w:num>
  <w:num w:numId="10" w16cid:durableId="2040623293">
    <w:abstractNumId w:val="12"/>
  </w:num>
  <w:num w:numId="11" w16cid:durableId="2011518358">
    <w:abstractNumId w:val="13"/>
  </w:num>
  <w:num w:numId="12" w16cid:durableId="847210721">
    <w:abstractNumId w:val="29"/>
  </w:num>
  <w:num w:numId="13" w16cid:durableId="1425951876">
    <w:abstractNumId w:val="33"/>
  </w:num>
  <w:num w:numId="14" w16cid:durableId="745490283">
    <w:abstractNumId w:val="17"/>
  </w:num>
  <w:num w:numId="15" w16cid:durableId="169637881">
    <w:abstractNumId w:val="15"/>
  </w:num>
  <w:num w:numId="16" w16cid:durableId="352079360">
    <w:abstractNumId w:val="19"/>
  </w:num>
  <w:num w:numId="17" w16cid:durableId="1208906390">
    <w:abstractNumId w:val="30"/>
  </w:num>
  <w:num w:numId="18" w16cid:durableId="151723882">
    <w:abstractNumId w:val="31"/>
  </w:num>
  <w:num w:numId="19" w16cid:durableId="58671707">
    <w:abstractNumId w:val="28"/>
  </w:num>
  <w:num w:numId="20" w16cid:durableId="1178732180">
    <w:abstractNumId w:val="36"/>
  </w:num>
  <w:num w:numId="21" w16cid:durableId="1138837945">
    <w:abstractNumId w:val="18"/>
  </w:num>
  <w:num w:numId="22" w16cid:durableId="997853481">
    <w:abstractNumId w:val="27"/>
  </w:num>
  <w:num w:numId="23" w16cid:durableId="101002514">
    <w:abstractNumId w:val="22"/>
  </w:num>
  <w:num w:numId="24" w16cid:durableId="1016344741">
    <w:abstractNumId w:val="10"/>
  </w:num>
  <w:num w:numId="25" w16cid:durableId="1602181739">
    <w:abstractNumId w:val="23"/>
  </w:num>
  <w:num w:numId="26" w16cid:durableId="1409644815">
    <w:abstractNumId w:val="16"/>
  </w:num>
  <w:num w:numId="27" w16cid:durableId="1048146718">
    <w:abstractNumId w:val="8"/>
  </w:num>
  <w:num w:numId="28" w16cid:durableId="1621573682">
    <w:abstractNumId w:val="21"/>
  </w:num>
  <w:num w:numId="29" w16cid:durableId="1329207890">
    <w:abstractNumId w:val="14"/>
  </w:num>
  <w:num w:numId="30" w16cid:durableId="659771023">
    <w:abstractNumId w:val="37"/>
  </w:num>
  <w:num w:numId="31" w16cid:durableId="2030764108">
    <w:abstractNumId w:val="35"/>
  </w:num>
  <w:num w:numId="32" w16cid:durableId="679703978">
    <w:abstractNumId w:val="11"/>
  </w:num>
  <w:num w:numId="33" w16cid:durableId="825518085">
    <w:abstractNumId w:val="9"/>
  </w:num>
  <w:num w:numId="34" w16cid:durableId="165170175">
    <w:abstractNumId w:val="25"/>
  </w:num>
  <w:num w:numId="35" w16cid:durableId="1166630898">
    <w:abstractNumId w:val="26"/>
  </w:num>
  <w:num w:numId="36" w16cid:durableId="1104499616">
    <w:abstractNumId w:val="7"/>
  </w:num>
  <w:num w:numId="37" w16cid:durableId="2070033340">
    <w:abstractNumId w:val="5"/>
  </w:num>
  <w:num w:numId="38" w16cid:durableId="1865442929">
    <w:abstractNumId w:val="32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zoom w:percent="110"/>
  <w:removePersonalInformation/>
  <w:attachedTemplate r:id="rId1"/>
  <w:defaultTabStop w:val="708"/>
  <w:hyphenationZone w:val="425"/>
  <w:characterSpacingControl w:val="doNotCompress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40"/>
    <w:rsid w:val="00011A54"/>
    <w:rsid w:val="00013782"/>
    <w:rsid w:val="00016F6D"/>
    <w:rsid w:val="00022229"/>
    <w:rsid w:val="0002630C"/>
    <w:rsid w:val="000305F0"/>
    <w:rsid w:val="00031220"/>
    <w:rsid w:val="00032E0D"/>
    <w:rsid w:val="00033EC7"/>
    <w:rsid w:val="000414B2"/>
    <w:rsid w:val="00045BF8"/>
    <w:rsid w:val="0004728A"/>
    <w:rsid w:val="00055EFE"/>
    <w:rsid w:val="00056582"/>
    <w:rsid w:val="00063CDF"/>
    <w:rsid w:val="00066DA8"/>
    <w:rsid w:val="00087027"/>
    <w:rsid w:val="000B0E51"/>
    <w:rsid w:val="000B1655"/>
    <w:rsid w:val="000B4E34"/>
    <w:rsid w:val="000B58AF"/>
    <w:rsid w:val="000B72B3"/>
    <w:rsid w:val="000D58B5"/>
    <w:rsid w:val="000E0870"/>
    <w:rsid w:val="000E0C02"/>
    <w:rsid w:val="000F1140"/>
    <w:rsid w:val="00104574"/>
    <w:rsid w:val="00110777"/>
    <w:rsid w:val="00115CFE"/>
    <w:rsid w:val="00117A2B"/>
    <w:rsid w:val="0013131F"/>
    <w:rsid w:val="001445E8"/>
    <w:rsid w:val="0015352B"/>
    <w:rsid w:val="00175F8C"/>
    <w:rsid w:val="00176AA4"/>
    <w:rsid w:val="00176EC4"/>
    <w:rsid w:val="001866B7"/>
    <w:rsid w:val="001973E2"/>
    <w:rsid w:val="001A1172"/>
    <w:rsid w:val="001A12D9"/>
    <w:rsid w:val="001A3087"/>
    <w:rsid w:val="001A5AA1"/>
    <w:rsid w:val="001A6AAF"/>
    <w:rsid w:val="001A7DA5"/>
    <w:rsid w:val="001B2A79"/>
    <w:rsid w:val="001B3FE7"/>
    <w:rsid w:val="001C2AA6"/>
    <w:rsid w:val="001C3D6B"/>
    <w:rsid w:val="001C6295"/>
    <w:rsid w:val="001C6B05"/>
    <w:rsid w:val="001D01A3"/>
    <w:rsid w:val="001D2372"/>
    <w:rsid w:val="001D35C6"/>
    <w:rsid w:val="001D3E23"/>
    <w:rsid w:val="001D4212"/>
    <w:rsid w:val="001D6C91"/>
    <w:rsid w:val="001E1219"/>
    <w:rsid w:val="001E21F2"/>
    <w:rsid w:val="001E7E49"/>
    <w:rsid w:val="001F3098"/>
    <w:rsid w:val="001F4FA0"/>
    <w:rsid w:val="0020261B"/>
    <w:rsid w:val="00213F82"/>
    <w:rsid w:val="002451B0"/>
    <w:rsid w:val="00247EA1"/>
    <w:rsid w:val="00252FCB"/>
    <w:rsid w:val="00256437"/>
    <w:rsid w:val="0026793D"/>
    <w:rsid w:val="0027017C"/>
    <w:rsid w:val="002804B3"/>
    <w:rsid w:val="00281C26"/>
    <w:rsid w:val="00292B11"/>
    <w:rsid w:val="00296C13"/>
    <w:rsid w:val="002B5D11"/>
    <w:rsid w:val="002C2150"/>
    <w:rsid w:val="002C32A4"/>
    <w:rsid w:val="002C44BE"/>
    <w:rsid w:val="002C72E1"/>
    <w:rsid w:val="002D2D06"/>
    <w:rsid w:val="002F7C0A"/>
    <w:rsid w:val="00301588"/>
    <w:rsid w:val="00310FE6"/>
    <w:rsid w:val="003116FC"/>
    <w:rsid w:val="00315A2A"/>
    <w:rsid w:val="00334BC8"/>
    <w:rsid w:val="00334F71"/>
    <w:rsid w:val="00337228"/>
    <w:rsid w:val="00337694"/>
    <w:rsid w:val="00342862"/>
    <w:rsid w:val="00346FD8"/>
    <w:rsid w:val="00350EDF"/>
    <w:rsid w:val="00353045"/>
    <w:rsid w:val="00354981"/>
    <w:rsid w:val="00362185"/>
    <w:rsid w:val="003632A8"/>
    <w:rsid w:val="003670DD"/>
    <w:rsid w:val="00367163"/>
    <w:rsid w:val="00367ACF"/>
    <w:rsid w:val="003724CF"/>
    <w:rsid w:val="0037292C"/>
    <w:rsid w:val="00382311"/>
    <w:rsid w:val="00386F07"/>
    <w:rsid w:val="0039690F"/>
    <w:rsid w:val="003970A2"/>
    <w:rsid w:val="003A0DEA"/>
    <w:rsid w:val="003A171D"/>
    <w:rsid w:val="003B016F"/>
    <w:rsid w:val="003B22A0"/>
    <w:rsid w:val="003B5A9B"/>
    <w:rsid w:val="003B6B53"/>
    <w:rsid w:val="003D1515"/>
    <w:rsid w:val="003D383B"/>
    <w:rsid w:val="003D7465"/>
    <w:rsid w:val="003E396F"/>
    <w:rsid w:val="003E6626"/>
    <w:rsid w:val="004017B9"/>
    <w:rsid w:val="004044BD"/>
    <w:rsid w:val="004114C1"/>
    <w:rsid w:val="0041662B"/>
    <w:rsid w:val="00417414"/>
    <w:rsid w:val="00420457"/>
    <w:rsid w:val="00431315"/>
    <w:rsid w:val="00431EF5"/>
    <w:rsid w:val="00436CED"/>
    <w:rsid w:val="004408A9"/>
    <w:rsid w:val="0044434E"/>
    <w:rsid w:val="004572A7"/>
    <w:rsid w:val="00460412"/>
    <w:rsid w:val="004625F9"/>
    <w:rsid w:val="0046795D"/>
    <w:rsid w:val="00472A19"/>
    <w:rsid w:val="004750D7"/>
    <w:rsid w:val="00477DF4"/>
    <w:rsid w:val="00480FF2"/>
    <w:rsid w:val="00483A83"/>
    <w:rsid w:val="0048529B"/>
    <w:rsid w:val="004B333B"/>
    <w:rsid w:val="004B3C0C"/>
    <w:rsid w:val="004B4AFC"/>
    <w:rsid w:val="004B5238"/>
    <w:rsid w:val="004B5DE7"/>
    <w:rsid w:val="004B75E0"/>
    <w:rsid w:val="004D1EAE"/>
    <w:rsid w:val="004D209A"/>
    <w:rsid w:val="004D50AE"/>
    <w:rsid w:val="004F176D"/>
    <w:rsid w:val="004F77A5"/>
    <w:rsid w:val="0050170B"/>
    <w:rsid w:val="005018AE"/>
    <w:rsid w:val="00522E20"/>
    <w:rsid w:val="005266B6"/>
    <w:rsid w:val="0053191E"/>
    <w:rsid w:val="0053308E"/>
    <w:rsid w:val="00537E8D"/>
    <w:rsid w:val="00547CBB"/>
    <w:rsid w:val="005522F6"/>
    <w:rsid w:val="005526DC"/>
    <w:rsid w:val="005657BB"/>
    <w:rsid w:val="00575DBE"/>
    <w:rsid w:val="00580F85"/>
    <w:rsid w:val="00585DF1"/>
    <w:rsid w:val="00587F61"/>
    <w:rsid w:val="005A1401"/>
    <w:rsid w:val="005A1722"/>
    <w:rsid w:val="005B0755"/>
    <w:rsid w:val="005B410D"/>
    <w:rsid w:val="005C3F10"/>
    <w:rsid w:val="005D188D"/>
    <w:rsid w:val="005E0A82"/>
    <w:rsid w:val="005E12B5"/>
    <w:rsid w:val="005E5B0C"/>
    <w:rsid w:val="005E71E6"/>
    <w:rsid w:val="00604863"/>
    <w:rsid w:val="0060780B"/>
    <w:rsid w:val="00611914"/>
    <w:rsid w:val="0061214A"/>
    <w:rsid w:val="0062031F"/>
    <w:rsid w:val="0062170A"/>
    <w:rsid w:val="006276A3"/>
    <w:rsid w:val="00631543"/>
    <w:rsid w:val="006319D8"/>
    <w:rsid w:val="00646625"/>
    <w:rsid w:val="00652265"/>
    <w:rsid w:val="00654EDC"/>
    <w:rsid w:val="0065654E"/>
    <w:rsid w:val="0066513E"/>
    <w:rsid w:val="00670B7B"/>
    <w:rsid w:val="0067692C"/>
    <w:rsid w:val="00683951"/>
    <w:rsid w:val="006840CE"/>
    <w:rsid w:val="00694570"/>
    <w:rsid w:val="0069789E"/>
    <w:rsid w:val="006B6920"/>
    <w:rsid w:val="006C06AD"/>
    <w:rsid w:val="006C0D6E"/>
    <w:rsid w:val="006D0F4F"/>
    <w:rsid w:val="006D4683"/>
    <w:rsid w:val="006E2451"/>
    <w:rsid w:val="006E764C"/>
    <w:rsid w:val="006E7807"/>
    <w:rsid w:val="006F2724"/>
    <w:rsid w:val="0070293B"/>
    <w:rsid w:val="00710FA6"/>
    <w:rsid w:val="00731901"/>
    <w:rsid w:val="00733DB4"/>
    <w:rsid w:val="00734D16"/>
    <w:rsid w:val="00750F76"/>
    <w:rsid w:val="00761EBC"/>
    <w:rsid w:val="00763935"/>
    <w:rsid w:val="00772685"/>
    <w:rsid w:val="00774593"/>
    <w:rsid w:val="00785F86"/>
    <w:rsid w:val="00787EBC"/>
    <w:rsid w:val="0079356C"/>
    <w:rsid w:val="007961B0"/>
    <w:rsid w:val="007A3F7C"/>
    <w:rsid w:val="007A6942"/>
    <w:rsid w:val="007A7854"/>
    <w:rsid w:val="007B5AB7"/>
    <w:rsid w:val="007C56E9"/>
    <w:rsid w:val="007D29E9"/>
    <w:rsid w:val="007D2D3A"/>
    <w:rsid w:val="007D30BD"/>
    <w:rsid w:val="007E0CC7"/>
    <w:rsid w:val="007E2BB8"/>
    <w:rsid w:val="007E2DE8"/>
    <w:rsid w:val="007E2FC8"/>
    <w:rsid w:val="007E7E6B"/>
    <w:rsid w:val="007F2483"/>
    <w:rsid w:val="007F6BE0"/>
    <w:rsid w:val="007F7B31"/>
    <w:rsid w:val="0080162E"/>
    <w:rsid w:val="00802E2C"/>
    <w:rsid w:val="00805798"/>
    <w:rsid w:val="00810C82"/>
    <w:rsid w:val="00815028"/>
    <w:rsid w:val="00816433"/>
    <w:rsid w:val="008174B5"/>
    <w:rsid w:val="00824CB3"/>
    <w:rsid w:val="00840CB0"/>
    <w:rsid w:val="008523C2"/>
    <w:rsid w:val="008727A0"/>
    <w:rsid w:val="008869A4"/>
    <w:rsid w:val="008872E7"/>
    <w:rsid w:val="008878D8"/>
    <w:rsid w:val="00891CD0"/>
    <w:rsid w:val="00892662"/>
    <w:rsid w:val="0089355A"/>
    <w:rsid w:val="00893760"/>
    <w:rsid w:val="008949CB"/>
    <w:rsid w:val="00894A83"/>
    <w:rsid w:val="008A31E3"/>
    <w:rsid w:val="008A6F3F"/>
    <w:rsid w:val="008B1EE4"/>
    <w:rsid w:val="008C0C62"/>
    <w:rsid w:val="008C38A4"/>
    <w:rsid w:val="008D04BB"/>
    <w:rsid w:val="008D2541"/>
    <w:rsid w:val="008F0353"/>
    <w:rsid w:val="0090055D"/>
    <w:rsid w:val="009015C7"/>
    <w:rsid w:val="009027D3"/>
    <w:rsid w:val="00903910"/>
    <w:rsid w:val="00904097"/>
    <w:rsid w:val="009056BA"/>
    <w:rsid w:val="009056CB"/>
    <w:rsid w:val="00906B31"/>
    <w:rsid w:val="00907762"/>
    <w:rsid w:val="00914BCA"/>
    <w:rsid w:val="00916428"/>
    <w:rsid w:val="009211AA"/>
    <w:rsid w:val="00921B54"/>
    <w:rsid w:val="009321A9"/>
    <w:rsid w:val="00944591"/>
    <w:rsid w:val="00946269"/>
    <w:rsid w:val="009473E8"/>
    <w:rsid w:val="00950F3D"/>
    <w:rsid w:val="00957DF6"/>
    <w:rsid w:val="00960740"/>
    <w:rsid w:val="00965F8A"/>
    <w:rsid w:val="009701A8"/>
    <w:rsid w:val="009730AF"/>
    <w:rsid w:val="00983A1F"/>
    <w:rsid w:val="00984F70"/>
    <w:rsid w:val="009851AB"/>
    <w:rsid w:val="00991A5E"/>
    <w:rsid w:val="00992365"/>
    <w:rsid w:val="009A2C75"/>
    <w:rsid w:val="009A44FF"/>
    <w:rsid w:val="009B0DAB"/>
    <w:rsid w:val="009C4AC6"/>
    <w:rsid w:val="009E25C2"/>
    <w:rsid w:val="009E4084"/>
    <w:rsid w:val="009E4850"/>
    <w:rsid w:val="009F2063"/>
    <w:rsid w:val="00A01A79"/>
    <w:rsid w:val="00A033CF"/>
    <w:rsid w:val="00A04330"/>
    <w:rsid w:val="00A064F3"/>
    <w:rsid w:val="00A06AED"/>
    <w:rsid w:val="00A20A69"/>
    <w:rsid w:val="00A219F4"/>
    <w:rsid w:val="00A23509"/>
    <w:rsid w:val="00A2487D"/>
    <w:rsid w:val="00A40DC5"/>
    <w:rsid w:val="00A47021"/>
    <w:rsid w:val="00A47E42"/>
    <w:rsid w:val="00A50143"/>
    <w:rsid w:val="00A5034A"/>
    <w:rsid w:val="00A50596"/>
    <w:rsid w:val="00A7014C"/>
    <w:rsid w:val="00A72F66"/>
    <w:rsid w:val="00A77BBF"/>
    <w:rsid w:val="00A83ECB"/>
    <w:rsid w:val="00A86420"/>
    <w:rsid w:val="00A919A7"/>
    <w:rsid w:val="00A91D00"/>
    <w:rsid w:val="00A92B90"/>
    <w:rsid w:val="00A96F42"/>
    <w:rsid w:val="00AA08DE"/>
    <w:rsid w:val="00AB2764"/>
    <w:rsid w:val="00AB3555"/>
    <w:rsid w:val="00AC1989"/>
    <w:rsid w:val="00AD1531"/>
    <w:rsid w:val="00AD6793"/>
    <w:rsid w:val="00AD778A"/>
    <w:rsid w:val="00AE1619"/>
    <w:rsid w:val="00AE5464"/>
    <w:rsid w:val="00AE5A9D"/>
    <w:rsid w:val="00AE7A4D"/>
    <w:rsid w:val="00AF7483"/>
    <w:rsid w:val="00B057B0"/>
    <w:rsid w:val="00B145F0"/>
    <w:rsid w:val="00B20D31"/>
    <w:rsid w:val="00B267BD"/>
    <w:rsid w:val="00B3077C"/>
    <w:rsid w:val="00B55E07"/>
    <w:rsid w:val="00B6691E"/>
    <w:rsid w:val="00B765FE"/>
    <w:rsid w:val="00B7715C"/>
    <w:rsid w:val="00B827A2"/>
    <w:rsid w:val="00B93B48"/>
    <w:rsid w:val="00BA3E66"/>
    <w:rsid w:val="00BB237E"/>
    <w:rsid w:val="00BB3C04"/>
    <w:rsid w:val="00BC1EE6"/>
    <w:rsid w:val="00BC517F"/>
    <w:rsid w:val="00BC6CEF"/>
    <w:rsid w:val="00BC6EC6"/>
    <w:rsid w:val="00BD381A"/>
    <w:rsid w:val="00BD3A22"/>
    <w:rsid w:val="00BD4423"/>
    <w:rsid w:val="00BD66E3"/>
    <w:rsid w:val="00BE431D"/>
    <w:rsid w:val="00BE7FAF"/>
    <w:rsid w:val="00BF406C"/>
    <w:rsid w:val="00C041EC"/>
    <w:rsid w:val="00C110D3"/>
    <w:rsid w:val="00C15733"/>
    <w:rsid w:val="00C20135"/>
    <w:rsid w:val="00C22710"/>
    <w:rsid w:val="00C2697C"/>
    <w:rsid w:val="00C31B53"/>
    <w:rsid w:val="00C378F5"/>
    <w:rsid w:val="00C50181"/>
    <w:rsid w:val="00C62A84"/>
    <w:rsid w:val="00C64424"/>
    <w:rsid w:val="00C65330"/>
    <w:rsid w:val="00C72934"/>
    <w:rsid w:val="00C744A0"/>
    <w:rsid w:val="00C838F7"/>
    <w:rsid w:val="00C91F3A"/>
    <w:rsid w:val="00C96289"/>
    <w:rsid w:val="00CA0750"/>
    <w:rsid w:val="00CB24FD"/>
    <w:rsid w:val="00CC31DC"/>
    <w:rsid w:val="00CC4581"/>
    <w:rsid w:val="00CD06CC"/>
    <w:rsid w:val="00CD5990"/>
    <w:rsid w:val="00CD7283"/>
    <w:rsid w:val="00CE39BE"/>
    <w:rsid w:val="00D02D98"/>
    <w:rsid w:val="00D047E3"/>
    <w:rsid w:val="00D14683"/>
    <w:rsid w:val="00D21628"/>
    <w:rsid w:val="00D22469"/>
    <w:rsid w:val="00D36CB6"/>
    <w:rsid w:val="00D56E20"/>
    <w:rsid w:val="00D705B4"/>
    <w:rsid w:val="00D70C5B"/>
    <w:rsid w:val="00D71149"/>
    <w:rsid w:val="00D84B5F"/>
    <w:rsid w:val="00D93EB5"/>
    <w:rsid w:val="00D967F6"/>
    <w:rsid w:val="00D97AFE"/>
    <w:rsid w:val="00DA3128"/>
    <w:rsid w:val="00DB1BC7"/>
    <w:rsid w:val="00DC3D77"/>
    <w:rsid w:val="00DC4E91"/>
    <w:rsid w:val="00DC68A4"/>
    <w:rsid w:val="00DC77DA"/>
    <w:rsid w:val="00DD1D60"/>
    <w:rsid w:val="00DD655C"/>
    <w:rsid w:val="00DD6702"/>
    <w:rsid w:val="00DE52E0"/>
    <w:rsid w:val="00DE6660"/>
    <w:rsid w:val="00DE6FB2"/>
    <w:rsid w:val="00DF2BF5"/>
    <w:rsid w:val="00E17FA9"/>
    <w:rsid w:val="00E27EAE"/>
    <w:rsid w:val="00E3232D"/>
    <w:rsid w:val="00E32B54"/>
    <w:rsid w:val="00E32DA7"/>
    <w:rsid w:val="00E44572"/>
    <w:rsid w:val="00E476FB"/>
    <w:rsid w:val="00E5199C"/>
    <w:rsid w:val="00E56904"/>
    <w:rsid w:val="00E61224"/>
    <w:rsid w:val="00E6290C"/>
    <w:rsid w:val="00E6358D"/>
    <w:rsid w:val="00E70B2B"/>
    <w:rsid w:val="00E7496B"/>
    <w:rsid w:val="00E74CB5"/>
    <w:rsid w:val="00E74E57"/>
    <w:rsid w:val="00E81004"/>
    <w:rsid w:val="00E92F43"/>
    <w:rsid w:val="00E96427"/>
    <w:rsid w:val="00E973C7"/>
    <w:rsid w:val="00EA4360"/>
    <w:rsid w:val="00EA542F"/>
    <w:rsid w:val="00EB253D"/>
    <w:rsid w:val="00EB2E0C"/>
    <w:rsid w:val="00EC1699"/>
    <w:rsid w:val="00ED4009"/>
    <w:rsid w:val="00ED5C4B"/>
    <w:rsid w:val="00EF1BAD"/>
    <w:rsid w:val="00F01C1C"/>
    <w:rsid w:val="00F040B4"/>
    <w:rsid w:val="00F10EB6"/>
    <w:rsid w:val="00F126B2"/>
    <w:rsid w:val="00F13558"/>
    <w:rsid w:val="00F13843"/>
    <w:rsid w:val="00F170BD"/>
    <w:rsid w:val="00F17A17"/>
    <w:rsid w:val="00F242CD"/>
    <w:rsid w:val="00F24FA2"/>
    <w:rsid w:val="00F25AC7"/>
    <w:rsid w:val="00F72085"/>
    <w:rsid w:val="00F74AA3"/>
    <w:rsid w:val="00F751A1"/>
    <w:rsid w:val="00FA1516"/>
    <w:rsid w:val="00FB24E2"/>
    <w:rsid w:val="00FB7478"/>
    <w:rsid w:val="00FC1B7D"/>
    <w:rsid w:val="00FC2233"/>
    <w:rsid w:val="00FC3059"/>
    <w:rsid w:val="00FC44B0"/>
    <w:rsid w:val="00FC6CB6"/>
    <w:rsid w:val="00FD2FBF"/>
    <w:rsid w:val="00FD5B46"/>
    <w:rsid w:val="00FE3D8A"/>
    <w:rsid w:val="00FE6F9B"/>
    <w:rsid w:val="00FF156E"/>
    <w:rsid w:val="00FF2BEB"/>
    <w:rsid w:val="0158E297"/>
    <w:rsid w:val="01A77E25"/>
    <w:rsid w:val="01F12CA1"/>
    <w:rsid w:val="0267FE1A"/>
    <w:rsid w:val="0273EAEE"/>
    <w:rsid w:val="03CAF37D"/>
    <w:rsid w:val="041F5C2F"/>
    <w:rsid w:val="04952F8B"/>
    <w:rsid w:val="04977096"/>
    <w:rsid w:val="04C443FF"/>
    <w:rsid w:val="06484EE9"/>
    <w:rsid w:val="072F05D8"/>
    <w:rsid w:val="09004013"/>
    <w:rsid w:val="0A0AC68B"/>
    <w:rsid w:val="0C7E8481"/>
    <w:rsid w:val="0DD098B1"/>
    <w:rsid w:val="0E55ED26"/>
    <w:rsid w:val="0F75A33B"/>
    <w:rsid w:val="1074D2BC"/>
    <w:rsid w:val="1107A693"/>
    <w:rsid w:val="11916AB3"/>
    <w:rsid w:val="12E33A34"/>
    <w:rsid w:val="13119DD7"/>
    <w:rsid w:val="13764B45"/>
    <w:rsid w:val="147AD0CB"/>
    <w:rsid w:val="18406746"/>
    <w:rsid w:val="184D4507"/>
    <w:rsid w:val="188A26FD"/>
    <w:rsid w:val="188D49CF"/>
    <w:rsid w:val="1917B4AD"/>
    <w:rsid w:val="1934AA9F"/>
    <w:rsid w:val="19623F3F"/>
    <w:rsid w:val="19BB2010"/>
    <w:rsid w:val="1A59AEB2"/>
    <w:rsid w:val="1B1DB59B"/>
    <w:rsid w:val="1BCDE769"/>
    <w:rsid w:val="1C45CD86"/>
    <w:rsid w:val="1D1BCEE8"/>
    <w:rsid w:val="1D4F1D9A"/>
    <w:rsid w:val="1D7FC218"/>
    <w:rsid w:val="1E6A29B4"/>
    <w:rsid w:val="1F65AB0A"/>
    <w:rsid w:val="20EE6172"/>
    <w:rsid w:val="213BFF17"/>
    <w:rsid w:val="21AC731E"/>
    <w:rsid w:val="233EAA4F"/>
    <w:rsid w:val="23C87301"/>
    <w:rsid w:val="24B96439"/>
    <w:rsid w:val="24F5671A"/>
    <w:rsid w:val="25626613"/>
    <w:rsid w:val="261557C7"/>
    <w:rsid w:val="26EC6B7A"/>
    <w:rsid w:val="2763F714"/>
    <w:rsid w:val="29459016"/>
    <w:rsid w:val="29FF36E1"/>
    <w:rsid w:val="2A538843"/>
    <w:rsid w:val="2A9FC113"/>
    <w:rsid w:val="2C0D9B36"/>
    <w:rsid w:val="2D5FFA80"/>
    <w:rsid w:val="2E28D350"/>
    <w:rsid w:val="2E8E5D69"/>
    <w:rsid w:val="313203D4"/>
    <w:rsid w:val="3133E97F"/>
    <w:rsid w:val="320449CD"/>
    <w:rsid w:val="330F2686"/>
    <w:rsid w:val="335593EE"/>
    <w:rsid w:val="33ABA432"/>
    <w:rsid w:val="33CA8E59"/>
    <w:rsid w:val="33DE2E6C"/>
    <w:rsid w:val="34691DF0"/>
    <w:rsid w:val="34B6A848"/>
    <w:rsid w:val="34B9CC78"/>
    <w:rsid w:val="36243F60"/>
    <w:rsid w:val="36420BBD"/>
    <w:rsid w:val="366EBD60"/>
    <w:rsid w:val="396A783F"/>
    <w:rsid w:val="3B42CBF1"/>
    <w:rsid w:val="3C64D493"/>
    <w:rsid w:val="3CC07068"/>
    <w:rsid w:val="3D4D3673"/>
    <w:rsid w:val="3D6605FB"/>
    <w:rsid w:val="3E223575"/>
    <w:rsid w:val="3E3D341C"/>
    <w:rsid w:val="3E5C2ED5"/>
    <w:rsid w:val="3EC5152C"/>
    <w:rsid w:val="3F2D0E86"/>
    <w:rsid w:val="3F7A0A68"/>
    <w:rsid w:val="3F825E8A"/>
    <w:rsid w:val="418AAF70"/>
    <w:rsid w:val="42844A9C"/>
    <w:rsid w:val="442CE909"/>
    <w:rsid w:val="44FDF1E7"/>
    <w:rsid w:val="459BC888"/>
    <w:rsid w:val="460110DB"/>
    <w:rsid w:val="47F1A558"/>
    <w:rsid w:val="4A026E26"/>
    <w:rsid w:val="4B9414AF"/>
    <w:rsid w:val="4C07783E"/>
    <w:rsid w:val="4C594960"/>
    <w:rsid w:val="4D25A24B"/>
    <w:rsid w:val="4E2E5123"/>
    <w:rsid w:val="4E7D1D43"/>
    <w:rsid w:val="4EC16448"/>
    <w:rsid w:val="4F31C5AA"/>
    <w:rsid w:val="4FD72170"/>
    <w:rsid w:val="504D262F"/>
    <w:rsid w:val="514A1027"/>
    <w:rsid w:val="515DA713"/>
    <w:rsid w:val="5272509B"/>
    <w:rsid w:val="53EBF4B2"/>
    <w:rsid w:val="54410312"/>
    <w:rsid w:val="551B16D3"/>
    <w:rsid w:val="55B6C88F"/>
    <w:rsid w:val="563058A2"/>
    <w:rsid w:val="581AA5C7"/>
    <w:rsid w:val="5862B40D"/>
    <w:rsid w:val="58EDDFE2"/>
    <w:rsid w:val="597A5971"/>
    <w:rsid w:val="598D34F4"/>
    <w:rsid w:val="59F61128"/>
    <w:rsid w:val="5A0DE604"/>
    <w:rsid w:val="5A53064B"/>
    <w:rsid w:val="5A7AB2DA"/>
    <w:rsid w:val="5A8EA322"/>
    <w:rsid w:val="5C1FC843"/>
    <w:rsid w:val="5C669093"/>
    <w:rsid w:val="5CFD7B42"/>
    <w:rsid w:val="5D12D0A7"/>
    <w:rsid w:val="5D2E53E3"/>
    <w:rsid w:val="5F3D4C0A"/>
    <w:rsid w:val="5FBF9303"/>
    <w:rsid w:val="61017E12"/>
    <w:rsid w:val="61C746C1"/>
    <w:rsid w:val="620D7981"/>
    <w:rsid w:val="6225F731"/>
    <w:rsid w:val="626AE9A4"/>
    <w:rsid w:val="63023FB5"/>
    <w:rsid w:val="65BA51D0"/>
    <w:rsid w:val="65E7717B"/>
    <w:rsid w:val="675A56C1"/>
    <w:rsid w:val="677B57EB"/>
    <w:rsid w:val="67EA733F"/>
    <w:rsid w:val="6A7E5907"/>
    <w:rsid w:val="6A8869C4"/>
    <w:rsid w:val="6B5016DF"/>
    <w:rsid w:val="6D28F27C"/>
    <w:rsid w:val="6F1E5971"/>
    <w:rsid w:val="6F4C561C"/>
    <w:rsid w:val="6F9CEA26"/>
    <w:rsid w:val="6FA9FB4D"/>
    <w:rsid w:val="7263698D"/>
    <w:rsid w:val="728B0AA0"/>
    <w:rsid w:val="73611E7F"/>
    <w:rsid w:val="7397C476"/>
    <w:rsid w:val="74179935"/>
    <w:rsid w:val="74661E04"/>
    <w:rsid w:val="78E63758"/>
    <w:rsid w:val="790E1D5D"/>
    <w:rsid w:val="7DCD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50" v:ext="edit"/>
    <o:shapelayout v:ext="edit">
      <o:idmap data="2" v:ext="edit"/>
    </o:shapelayout>
  </w:shapeDefaults>
  <w:decimalSymbol w:val=","/>
  <w:listSeparator w:val=";"/>
  <w14:docId w14:val="1877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8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8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8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8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4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5"/>
      </w:numPr>
    </w:pPr>
  </w:style>
  <w:style w:type="paragraph" w:customStyle="1" w:styleId="Lijstniveau1">
    <w:name w:val="Lijst niveau 1"/>
    <w:basedOn w:val="Standaard"/>
    <w:pPr>
      <w:numPr>
        <w:numId w:val="9"/>
      </w:numPr>
    </w:pPr>
  </w:style>
  <w:style w:type="paragraph" w:customStyle="1" w:styleId="Lijstniveau2">
    <w:name w:val="Lijst niveau 2"/>
    <w:basedOn w:val="Standaard"/>
    <w:pPr>
      <w:numPr>
        <w:ilvl w:val="1"/>
        <w:numId w:val="9"/>
      </w:numPr>
    </w:pPr>
  </w:style>
  <w:style w:type="paragraph" w:customStyle="1" w:styleId="Lijstniveau3">
    <w:name w:val="Lijst niveau 3"/>
    <w:basedOn w:val="Standaard"/>
    <w:pPr>
      <w:numPr>
        <w:ilvl w:val="2"/>
        <w:numId w:val="9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6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6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2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2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2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7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3"/>
      </w:numPr>
      <w:spacing w:line="240" w:lineRule="exact"/>
    </w:pPr>
    <w:rPr>
      <w:sz w:val="14"/>
      <w:szCs w:val="14"/>
    </w:rPr>
  </w:style>
  <w:style w:type="paragraph" w:styleId="Geenafstand">
    <w:name w:val="No Spacing"/>
    <w:uiPriority w:val="1"/>
    <w:qFormat/>
    <w:rsid w:val="00824CB3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27EA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27EA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27EAE"/>
    <w:rPr>
      <w:rFonts w:ascii="Verdana" w:hAnsi="Verdana"/>
      <w:color w:val="000000"/>
    </w:rPr>
  </w:style>
  <w:style w:type="paragraph" w:styleId="Voetnoottekst">
    <w:name w:val="footnote text"/>
    <w:basedOn w:val="Standaard"/>
    <w:link w:val="VoetnoottekstChar"/>
    <w:uiPriority w:val="99"/>
    <w:unhideWhenUsed/>
    <w:rsid w:val="002F7C0A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2F7C0A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F7C0A"/>
    <w:rPr>
      <w:vertAlign w:val="superscript"/>
    </w:rPr>
  </w:style>
  <w:style w:type="paragraph" w:styleId="Lijstalinea">
    <w:name w:val="List Paragraph"/>
    <w:basedOn w:val="Standaard"/>
    <w:uiPriority w:val="34"/>
    <w:semiHidden/>
    <w:rsid w:val="00F040B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040B4"/>
    <w:rPr>
      <w:color w:val="605E5C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7A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7A2B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C378F5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3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9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2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5978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4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3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296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853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72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7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390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86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0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8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832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46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2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3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1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8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6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407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13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91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9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92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webSetting" Target="webSettings0.xml" Id="rId25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notes.xml.rels><?xml version="1.0" encoding="UTF-8" standalone="yes"?>
<Relationships xmlns="http://schemas.openxmlformats.org/package/2006/relationships">
    <Relationship TargetMode="External" Target="https://wetten.overheid.nl/BWBR0050853/2025-03-21" Type="http://schemas.openxmlformats.org/officeDocument/2006/relationships/hyperlink" Id="rId1"/>
</Relationships>
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H:\Downloads\Brief%20Kamer%20(14)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enabled="0" id="{6484d4b6-b413-4a55-a7ae-b880f2608681}" method="" removed="1" siteId="{6484d4b6-b413-4a55-a7ae-b880f2608681}"/>
</clbl:labelList>
</file>

<file path=docProps/app.xml><?xml version="1.0" encoding="utf-8"?>
<ap:Properties xmlns:vt="http://schemas.openxmlformats.org/officeDocument/2006/docPropsVTypes" xmlns:properties="http://schemas.openxmlformats.org/officeDocument/2006/extended-properties" xmlns:ap="http://schemas.openxmlformats.org/officeDocument/2006/extended-properties">
  <properties:Pages>4</properties:Pages>
  <properties:Words>1297</properties:Words>
  <properties:Characters>7134</properties:Characters>
  <properties:Lines>59</properties:Lines>
  <properties:Paragraphs>16</properties:Paragraphs>
  <properties:ScaleCrop>false</properties:ScaleCrop>
  <properties:HeadingPairs>
    <vt:vector baseType="variant" size="2">
      <vt:variant>
        <vt:lpstr>Titel</vt:lpstr>
      </vt:variant>
      <vt:variant>
        <vt:i4>1</vt:i4>
      </vt:variant>
    </vt:vector>
  </properties:HeadingPairs>
  <properties:TitlesOfParts>
    <vt:vector baseType="lpstr" size="1">
      <vt:lpstr>Brief Kamer - Toezeggingen debat uitvoeringsproblematiek UWV: Regeringscommissaris en verkenning verder versterken toezicht op UWV</vt:lpstr>
    </vt:vector>
  </properties:TitlesOfParts>
  <properties:LinksUpToDate>false</properties:LinksUpToDate>
  <properties:CharactersWithSpaces>8415</properties:CharactersWithSpaces>
  <properties:SharedDoc>false</properties:SharedDoc>
  <properties:DocSecurity>0</properties:DocSecurity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2026-09-04T14:28:00.0000000Z</dcterms:created>
  <dc:creator/>
  <dc:description>------------------------</dc:description>
  <keywords/>
  <lastModifiedBy/>
  <dcterms:modified xsi:type="dcterms:W3CDTF">2026-09-18T14:32:00.0000000Z</dcterms:modified>
  <revision/>
  <dc:subject/>
  <dc:title/>
  <version/>
  <category/>
</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Identifier">
    <vt:lpwstr/>
  </prop:property>
  <prop:property fmtid="{D5CDD505-2E9C-101B-9397-08002B2CF9AE}" pid="3" name="URL">
    <vt:lpwstr/>
  </prop:property>
  <prop:property fmtid="{D5CDD505-2E9C-101B-9397-08002B2CF9AE}" pid="4" name="Documentsoort">
    <vt:lpwstr>Brief Kamer - Toezeggingen debat uitvoeringsproblematiek UWV: Regeringscommissaris en verkenning verder versterken toezicht op UWV</vt:lpwstr>
  </prop:property>
  <prop:property fmtid="{D5CDD505-2E9C-101B-9397-08002B2CF9AE}" pid="5" name="Publicatiedatum">
    <vt:lpwstr/>
  </prop:property>
  <prop:property fmtid="{D5CDD505-2E9C-101B-9397-08002B2CF9AE}" pid="6" name="Verantwoordelijke organisatie">
    <vt:lpwstr>Directoraat-Generaal Sociale Zekerheid en Integratie</vt:lpwstr>
  </prop:property>
  <prop:property fmtid="{D5CDD505-2E9C-101B-9397-08002B2CF9AE}" pid="7" name="Taal">
    <vt:lpwstr>nl_NL</vt:lpwstr>
  </prop:property>
  <prop:property fmtid="{D5CDD505-2E9C-101B-9397-08002B2CF9AE}" pid="8" name="Inhoudsindicatie">
    <vt:lpwstr/>
  </prop:property>
  <prop:property fmtid="{D5CDD505-2E9C-101B-9397-08002B2CF9AE}" pid="9" name="Status">
    <vt:lpwstr/>
  </prop:property>
  <prop:property fmtid="{D5CDD505-2E9C-101B-9397-08002B2CF9AE}" pid="10" name="Aan">
    <vt:lpwstr/>
  </prop:property>
  <prop:property fmtid="{D5CDD505-2E9C-101B-9397-08002B2CF9AE}" pid="11" name="Van">
    <vt:lpwstr/>
  </prop:property>
  <prop:property fmtid="{D5CDD505-2E9C-101B-9397-08002B2CF9AE}" pid="12" name="Datum">
    <vt:lpwstr/>
  </prop:property>
  <prop:property fmtid="{D5CDD505-2E9C-101B-9397-08002B2CF9AE}" pid="13" name="Opgesteld door, Naam">
    <vt:lpwstr>V.M. Kool</vt:lpwstr>
  </prop:property>
  <prop:property fmtid="{D5CDD505-2E9C-101B-9397-08002B2CF9AE}" pid="14" name="Opgesteld door, Telefoonnummer">
    <vt:lpwstr>070 333 44 44</vt:lpwstr>
  </prop:property>
  <prop:property fmtid="{D5CDD505-2E9C-101B-9397-08002B2CF9AE}" pid="15" name="Kenmerk">
    <vt:lpwstr/>
  </prop:property>
  <prop:property fmtid="{D5CDD505-2E9C-101B-9397-08002B2CF9AE}" pid="16" name="Rubricering">
    <vt:lpwstr/>
  </prop:property>
  <prop:property fmtid="{D5CDD505-2E9C-101B-9397-08002B2CF9AE}" pid="17" name="Vertrouwelijkheidsniveau">
    <vt:lpwstr/>
  </prop:property>
  <prop:property fmtid="{D5CDD505-2E9C-101B-9397-08002B2CF9AE}" pid="18" name="Markering">
    <vt:lpwstr/>
  </prop:property>
  <prop:property fmtid="{D5CDD505-2E9C-101B-9397-08002B2CF9AE}" pid="19" name="Custom 1">
    <vt:lpwstr/>
  </prop:property>
  <prop:property fmtid="{D5CDD505-2E9C-101B-9397-08002B2CF9AE}" pid="20" name="Custom 2">
    <vt:lpwstr/>
  </prop:property>
  <prop:property fmtid="{D5CDD505-2E9C-101B-9397-08002B2CF9AE}" pid="21" name="Custom 3">
    <vt:lpwstr/>
  </prop:property>
  <prop:property fmtid="{D5CDD505-2E9C-101B-9397-08002B2CF9AE}" pid="22" name="Custom 4">
    <vt:lpwstr/>
  </prop:property>
  <prop:property fmtid="{D5CDD505-2E9C-101B-9397-08002B2CF9AE}" pid="23" name="Custom 5">
    <vt:lpwstr/>
  </prop:property>
  <prop:property fmtid="{D5CDD505-2E9C-101B-9397-08002B2CF9AE}" pid="24" name="Aard document">
    <vt:lpwstr/>
  </prop:property>
  <prop:property fmtid="{D5CDD505-2E9C-101B-9397-08002B2CF9AE}" pid="25" name="Taakverzoek">
    <vt:lpwstr/>
  </prop:property>
  <prop:property fmtid="{D5CDD505-2E9C-101B-9397-08002B2CF9AE}" pid="26" name="VA_Niet openbaar">
    <vt:lpwstr/>
  </prop:property>
  <prop:property fmtid="{D5CDD505-2E9C-101B-9397-08002B2CF9AE}" pid="27" name="Informatiecategorie Beleidslijn">
    <vt:lpwstr/>
  </prop:property>
  <prop:property fmtid="{D5CDD505-2E9C-101B-9397-08002B2CF9AE}" pid="28" name="Docgensjabloon">
    <vt:lpwstr>DocGen_Brief Kamer_nl_NL</vt:lpwstr>
  </prop:property>
  <prop:property fmtid="{D5CDD505-2E9C-101B-9397-08002B2CF9AE}" pid="29" name="iAdressering">
    <vt:lpwstr/>
  </prop:property>
  <prop:property fmtid="{D5CDD505-2E9C-101B-9397-08002B2CF9AE}" pid="30" name="iBijlagen">
    <vt:lpwstr>2</vt:lpwstr>
  </prop:property>
  <prop:property fmtid="{D5CDD505-2E9C-101B-9397-08002B2CF9AE}" pid="31" name="iCC">
    <vt:lpwstr/>
  </prop:property>
  <prop:property fmtid="{D5CDD505-2E9C-101B-9397-08002B2CF9AE}" pid="32" name="iDatum">
    <vt:lpwstr>18 september 2026</vt:lpwstr>
  </prop:property>
  <prop:property fmtid="{D5CDD505-2E9C-101B-9397-08002B2CF9AE}" pid="33" name="iKixcode">
    <vt:lpwstr/>
  </prop:property>
  <prop:property fmtid="{D5CDD505-2E9C-101B-9397-08002B2CF9AE}" pid="34" name="iNr">
    <vt:lpwstr/>
  </prop:property>
  <prop:property fmtid="{D5CDD505-2E9C-101B-9397-08002B2CF9AE}" pid="35" name="iOnderwerp">
    <vt:lpwstr>Toezeggingen debat uitvoeringsproblematiek UWV: Regeringscommissaris en verkenning verder versterken toezicht op UWV</vt:lpwstr>
  </prop:property>
  <prop:property fmtid="{D5CDD505-2E9C-101B-9397-08002B2CF9AE}" pid="36" name="iOnsKenmerk">
    <vt:lpwstr>2026-0000307454</vt:lpwstr>
  </prop:property>
  <prop:property fmtid="{D5CDD505-2E9C-101B-9397-08002B2CF9AE}" pid="37" name="iPlaats">
    <vt:lpwstr/>
  </prop:property>
  <prop:property fmtid="{D5CDD505-2E9C-101B-9397-08002B2CF9AE}" pid="38" name="iPostcode">
    <vt:lpwstr/>
  </prop:property>
  <prop:property fmtid="{D5CDD505-2E9C-101B-9397-08002B2CF9AE}" pid="39" name="iStraat">
    <vt:lpwstr/>
  </prop:property>
  <prop:property fmtid="{D5CDD505-2E9C-101B-9397-08002B2CF9AE}" pid="40" name="iToev">
    <vt:lpwstr/>
  </prop:property>
  <prop:property fmtid="{D5CDD505-2E9C-101B-9397-08002B2CF9AE}" pid="41" name="iUwBrief">
    <vt:lpwstr/>
  </prop:property>
  <prop:property fmtid="{D5CDD505-2E9C-101B-9397-08002B2CF9AE}" pid="42" name="ContentTypeId">
    <vt:lpwstr>0x010100B30CA212B10AAD4BBC6E765BEB5B24AE</vt:lpwstr>
  </prop:property>
  <prop:property fmtid="{D5CDD505-2E9C-101B-9397-08002B2CF9AE}" pid="43" name="MediaServiceImageTags">
    <vt:lpwstr/>
  </prop:property>
</prop:Properties>
</file>