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5B63402A" w14:textId="77777777">
        <w:tc>
          <w:tcPr>
            <w:tcW w:w="6379" w:type="dxa"/>
            <w:gridSpan w:val="2"/>
            <w:tcBorders>
              <w:top w:val="nil"/>
              <w:left w:val="nil"/>
              <w:bottom w:val="nil"/>
              <w:right w:val="nil"/>
            </w:tcBorders>
            <w:vAlign w:val="center"/>
          </w:tcPr>
          <w:p w:rsidR="004330ED" w:rsidP="00920D71" w:rsidRDefault="004330ED" w14:paraId="5EF72248" w14:textId="77777777">
            <w:pPr>
              <w:pStyle w:val="Ondertitel"/>
            </w:pPr>
            <w:r>
              <w:rPr>
                <w:sz w:val="30"/>
              </w:rPr>
              <w:t>T</w:t>
            </w:r>
            <w:r w:rsidR="0021777F">
              <w:t>WEEDE</w:t>
            </w:r>
            <w:r>
              <w:t xml:space="preserve"> </w:t>
            </w:r>
            <w:r>
              <w:rPr>
                <w:sz w:val="30"/>
              </w:rPr>
              <w:t>K</w:t>
            </w:r>
            <w:r w:rsidR="0021777F">
              <w:t xml:space="preserve">AMER </w:t>
            </w:r>
            <w:r>
              <w:t>DER</w:t>
            </w:r>
            <w:r>
              <w:rPr>
                <w:sz w:val="30"/>
              </w:rPr>
              <w:t xml:space="preserve"> S</w:t>
            </w:r>
            <w:r>
              <w:t>TATEN-</w:t>
            </w:r>
            <w:r>
              <w:rPr>
                <w:sz w:val="30"/>
              </w:rPr>
              <w:t>G</w:t>
            </w:r>
            <w:r>
              <w:t>ENERAAL</w:t>
            </w:r>
          </w:p>
        </w:tc>
        <w:tc>
          <w:tcPr>
            <w:tcW w:w="3969" w:type="dxa"/>
            <w:tcBorders>
              <w:top w:val="nil"/>
              <w:left w:val="nil"/>
              <w:bottom w:val="nil"/>
              <w:right w:val="nil"/>
            </w:tcBorders>
          </w:tcPr>
          <w:p w:rsidR="004330ED" w:rsidP="006E0971" w:rsidRDefault="004330ED" w14:paraId="49EB1A78"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10A776A3" w14:textId="77777777">
        <w:trPr>
          <w:cantSplit/>
        </w:trPr>
        <w:tc>
          <w:tcPr>
            <w:tcW w:w="10348" w:type="dxa"/>
            <w:gridSpan w:val="3"/>
            <w:tcBorders>
              <w:top w:val="single" w:color="auto" w:sz="4" w:space="0"/>
              <w:left w:val="nil"/>
              <w:bottom w:val="nil"/>
              <w:right w:val="nil"/>
            </w:tcBorders>
          </w:tcPr>
          <w:p w:rsidR="004330ED" w:rsidP="004A1E29" w:rsidRDefault="004330ED" w14:paraId="09A16B8B" w14:textId="7E6A8408">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95DDC">
              <w:rPr>
                <w:rFonts w:ascii="Times New Roman" w:hAnsi="Times New Roman"/>
                <w:b w:val="0"/>
              </w:rPr>
              <w:t>6</w:t>
            </w:r>
            <w:r w:rsidRPr="00E908D7" w:rsidR="00E908D7">
              <w:rPr>
                <w:rFonts w:ascii="Times New Roman" w:hAnsi="Times New Roman"/>
                <w:b w:val="0"/>
              </w:rPr>
              <w:t>-202</w:t>
            </w:r>
            <w:r w:rsidR="00095DDC">
              <w:rPr>
                <w:rFonts w:ascii="Times New Roman" w:hAnsi="Times New Roman"/>
                <w:b w:val="0"/>
              </w:rPr>
              <w:t>7</w:t>
            </w:r>
          </w:p>
        </w:tc>
      </w:tr>
      <w:tr w:rsidR="004330ED" w:rsidTr="00EA1CE4" w14:paraId="388DAE87" w14:textId="77777777">
        <w:trPr>
          <w:cantSplit/>
        </w:trPr>
        <w:tc>
          <w:tcPr>
            <w:tcW w:w="10348" w:type="dxa"/>
            <w:gridSpan w:val="3"/>
            <w:tcBorders>
              <w:top w:val="nil"/>
              <w:left w:val="nil"/>
              <w:bottom w:val="nil"/>
              <w:right w:val="nil"/>
            </w:tcBorders>
          </w:tcPr>
          <w:p w:rsidR="004330ED" w:rsidP="00BF623B" w:rsidRDefault="004330ED" w14:paraId="037EF51B" w14:textId="77777777">
            <w:pPr>
              <w:pStyle w:val="Amendement"/>
              <w:tabs>
                <w:tab w:val="clear" w:pos="3310"/>
                <w:tab w:val="clear" w:pos="3600"/>
              </w:tabs>
              <w:rPr>
                <w:rFonts w:ascii="Times New Roman" w:hAnsi="Times New Roman"/>
                <w:b w:val="0"/>
              </w:rPr>
            </w:pPr>
          </w:p>
        </w:tc>
      </w:tr>
      <w:tr w:rsidR="004330ED" w:rsidTr="00EA1CE4" w14:paraId="305D631B" w14:textId="77777777">
        <w:trPr>
          <w:cantSplit/>
        </w:trPr>
        <w:tc>
          <w:tcPr>
            <w:tcW w:w="10348" w:type="dxa"/>
            <w:gridSpan w:val="3"/>
            <w:tcBorders>
              <w:top w:val="nil"/>
              <w:left w:val="nil"/>
              <w:bottom w:val="single" w:color="auto" w:sz="4" w:space="0"/>
              <w:right w:val="nil"/>
            </w:tcBorders>
          </w:tcPr>
          <w:p w:rsidR="004330ED" w:rsidP="00BF623B" w:rsidRDefault="004330ED" w14:paraId="2E6D40D8" w14:textId="77777777">
            <w:pPr>
              <w:pStyle w:val="Amendement"/>
              <w:tabs>
                <w:tab w:val="clear" w:pos="3310"/>
                <w:tab w:val="clear" w:pos="3600"/>
              </w:tabs>
              <w:rPr>
                <w:rFonts w:ascii="Times New Roman" w:hAnsi="Times New Roman"/>
              </w:rPr>
            </w:pPr>
          </w:p>
        </w:tc>
      </w:tr>
      <w:tr w:rsidR="004330ED" w:rsidTr="00EA1CE4" w14:paraId="05BEA3C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09AFC4F9"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372446D8" w14:textId="77777777">
            <w:pPr>
              <w:suppressAutoHyphens/>
              <w:ind w:left="-70"/>
              <w:rPr>
                <w:b/>
              </w:rPr>
            </w:pPr>
          </w:p>
        </w:tc>
      </w:tr>
      <w:tr w:rsidR="003C21AC" w:rsidTr="00EA1CE4" w14:paraId="3BCE8C5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576CBC" w14:paraId="7D9D3AC4" w14:textId="208DB100">
            <w:pPr>
              <w:pStyle w:val="Amendement"/>
              <w:tabs>
                <w:tab w:val="clear" w:pos="3310"/>
                <w:tab w:val="clear" w:pos="3600"/>
              </w:tabs>
              <w:rPr>
                <w:rFonts w:ascii="Times New Roman" w:hAnsi="Times New Roman"/>
              </w:rPr>
            </w:pPr>
            <w:r>
              <w:rPr>
                <w:rFonts w:ascii="Times New Roman" w:hAnsi="Times New Roman"/>
              </w:rPr>
              <w:t>36 799</w:t>
            </w:r>
          </w:p>
        </w:tc>
        <w:tc>
          <w:tcPr>
            <w:tcW w:w="7371" w:type="dxa"/>
            <w:gridSpan w:val="2"/>
          </w:tcPr>
          <w:p w:rsidRPr="00576CBC" w:rsidR="003C21AC" w:rsidP="00576CBC" w:rsidRDefault="00576CBC" w14:paraId="13E4639F" w14:textId="2492FE70">
            <w:pPr>
              <w:rPr>
                <w:b/>
                <w:bCs/>
              </w:rPr>
            </w:pPr>
            <w:r w:rsidRPr="00576CBC">
              <w:rPr>
                <w:b/>
                <w:bCs/>
              </w:rPr>
              <w:t>Wijziging van de Wet structuur uitvoeringsorganisatie werk en inkomen in verband met het bevorderen van proactieve dienstverlening door het UWV, de SVB en gemeenten (Wet proactieve dienstverlening SZW)</w:t>
            </w:r>
          </w:p>
        </w:tc>
      </w:tr>
      <w:tr w:rsidR="003C21AC" w:rsidTr="00EA1CE4" w14:paraId="282740F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7DEA2384"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1A617737" w14:textId="77777777">
            <w:pPr>
              <w:pStyle w:val="Amendement"/>
              <w:tabs>
                <w:tab w:val="clear" w:pos="3310"/>
                <w:tab w:val="clear" w:pos="3600"/>
              </w:tabs>
              <w:ind w:left="-70"/>
              <w:rPr>
                <w:rFonts w:ascii="Times New Roman" w:hAnsi="Times New Roman"/>
              </w:rPr>
            </w:pPr>
          </w:p>
        </w:tc>
      </w:tr>
      <w:tr w:rsidR="003C21AC" w:rsidTr="00EA1CE4" w14:paraId="61C9597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04F4F2BF"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44112BC7" w14:textId="77777777">
            <w:pPr>
              <w:pStyle w:val="Amendement"/>
              <w:tabs>
                <w:tab w:val="clear" w:pos="3310"/>
                <w:tab w:val="clear" w:pos="3600"/>
              </w:tabs>
              <w:ind w:left="-70"/>
              <w:rPr>
                <w:rFonts w:ascii="Times New Roman" w:hAnsi="Times New Roman"/>
              </w:rPr>
            </w:pPr>
          </w:p>
        </w:tc>
      </w:tr>
      <w:tr w:rsidR="003C21AC" w:rsidTr="00EA1CE4" w14:paraId="7CC419F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04793053" w14:textId="77EABC9C">
            <w:pPr>
              <w:pStyle w:val="Amendement"/>
              <w:tabs>
                <w:tab w:val="clear" w:pos="3310"/>
                <w:tab w:val="clear" w:pos="3600"/>
              </w:tabs>
              <w:rPr>
                <w:rFonts w:ascii="Times New Roman" w:hAnsi="Times New Roman"/>
              </w:rPr>
            </w:pPr>
            <w:r w:rsidRPr="00C035D4">
              <w:rPr>
                <w:rFonts w:ascii="Times New Roman" w:hAnsi="Times New Roman"/>
              </w:rPr>
              <w:t xml:space="preserve">Nr. </w:t>
            </w:r>
            <w:r w:rsidR="004443D7">
              <w:rPr>
                <w:rFonts w:ascii="Times New Roman" w:hAnsi="Times New Roman"/>
                <w:caps/>
              </w:rPr>
              <w:t>40</w:t>
            </w:r>
          </w:p>
        </w:tc>
        <w:tc>
          <w:tcPr>
            <w:tcW w:w="7371" w:type="dxa"/>
            <w:gridSpan w:val="2"/>
          </w:tcPr>
          <w:p w:rsidRPr="00C035D4" w:rsidR="003C21AC" w:rsidP="006E0971" w:rsidRDefault="00095DDC" w14:paraId="383FA5B0" w14:textId="65CAF2C7">
            <w:pPr>
              <w:pStyle w:val="Amendement"/>
              <w:tabs>
                <w:tab w:val="clear" w:pos="3310"/>
                <w:tab w:val="clear" w:pos="3600"/>
              </w:tabs>
              <w:ind w:left="-70"/>
              <w:rPr>
                <w:rFonts w:ascii="Times New Roman" w:hAnsi="Times New Roman"/>
                <w:caps/>
              </w:rPr>
            </w:pPr>
            <w:r>
              <w:rPr>
                <w:rFonts w:ascii="Times New Roman" w:hAnsi="Times New Roman"/>
                <w:caps/>
              </w:rPr>
              <w:t xml:space="preserve">gewijzigd </w:t>
            </w:r>
            <w:r w:rsidRPr="00C035D4" w:rsidR="003C21AC">
              <w:rPr>
                <w:rFonts w:ascii="Times New Roman" w:hAnsi="Times New Roman"/>
                <w:caps/>
              </w:rPr>
              <w:t xml:space="preserve">AMENDEMENT VAN HET LID </w:t>
            </w:r>
            <w:r w:rsidR="00576CBC">
              <w:rPr>
                <w:rFonts w:ascii="Times New Roman" w:hAnsi="Times New Roman"/>
                <w:caps/>
              </w:rPr>
              <w:t>biekman</w:t>
            </w:r>
            <w:r>
              <w:rPr>
                <w:rFonts w:ascii="Times New Roman" w:hAnsi="Times New Roman"/>
                <w:caps/>
              </w:rPr>
              <w:t xml:space="preserve"> ter vervanging van dat gedrukt onder nr. 18</w:t>
            </w:r>
          </w:p>
        </w:tc>
      </w:tr>
      <w:tr w:rsidR="003C21AC" w:rsidTr="00EA1CE4" w14:paraId="3AB21BC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0A2602F0"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6F4B66C2" w14:textId="408B09E6">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3F6798">
              <w:rPr>
                <w:rFonts w:ascii="Times New Roman" w:hAnsi="Times New Roman"/>
                <w:b w:val="0"/>
              </w:rPr>
              <w:t>18 september 2026</w:t>
            </w:r>
          </w:p>
        </w:tc>
      </w:tr>
      <w:tr w:rsidR="00B01BA6" w:rsidTr="00EA1CE4" w14:paraId="42C6459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5DE1AD70"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35C78857" w14:textId="77777777">
            <w:pPr>
              <w:pStyle w:val="Amendement"/>
              <w:tabs>
                <w:tab w:val="clear" w:pos="3310"/>
                <w:tab w:val="clear" w:pos="3600"/>
              </w:tabs>
              <w:ind w:left="-70"/>
              <w:rPr>
                <w:rFonts w:ascii="Times New Roman" w:hAnsi="Times New Roman"/>
                <w:b w:val="0"/>
              </w:rPr>
            </w:pPr>
          </w:p>
        </w:tc>
      </w:tr>
      <w:tr w:rsidRPr="00EA69AC" w:rsidR="00B01BA6" w:rsidTr="00EA1CE4" w14:paraId="13D2AFE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4B68F02C" w14:textId="77777777">
            <w:pPr>
              <w:ind w:firstLine="284"/>
            </w:pPr>
            <w:r w:rsidRPr="00EA69AC">
              <w:t>De ondergetekende stelt het volgende amendement voor:</w:t>
            </w:r>
          </w:p>
        </w:tc>
      </w:tr>
    </w:tbl>
    <w:p w:rsidRPr="00EA69AC" w:rsidR="004330ED" w:rsidP="00D774B3" w:rsidRDefault="004330ED" w14:paraId="14B35504" w14:textId="77777777"/>
    <w:p w:rsidR="005B1DCC" w:rsidP="0088452C" w:rsidRDefault="00576CBC" w14:paraId="58647A54" w14:textId="384161D4">
      <w:pPr>
        <w:ind w:firstLine="284"/>
      </w:pPr>
      <w:r>
        <w:t>Aan artikel I wordt een onderdeel toegevoegd, luidende:</w:t>
      </w:r>
    </w:p>
    <w:p w:rsidR="00576CBC" w:rsidP="00576CBC" w:rsidRDefault="00576CBC" w14:paraId="35112E3C" w14:textId="77777777"/>
    <w:p w:rsidR="00576CBC" w:rsidP="00576CBC" w:rsidRDefault="00576CBC" w14:paraId="58103ED0" w14:textId="024697D8">
      <w:r>
        <w:t>J</w:t>
      </w:r>
    </w:p>
    <w:p w:rsidR="00576CBC" w:rsidP="00576CBC" w:rsidRDefault="00576CBC" w14:paraId="3AA4B599" w14:textId="77777777"/>
    <w:p w:rsidR="00576CBC" w:rsidP="00576CBC" w:rsidRDefault="00576CBC" w14:paraId="7620AE56" w14:textId="5C8C4111">
      <w:r>
        <w:tab/>
        <w:t>Artikel 82a wordt als volgt gewijzigd:</w:t>
      </w:r>
    </w:p>
    <w:p w:rsidR="00576CBC" w:rsidP="00576CBC" w:rsidRDefault="00576CBC" w14:paraId="72970C10" w14:textId="77777777"/>
    <w:p w:rsidR="00576CBC" w:rsidP="00576CBC" w:rsidRDefault="00576CBC" w14:paraId="29BC5F83" w14:textId="4E3B35C7">
      <w:r>
        <w:tab/>
        <w:t>1. Het eerste lid wordt als volgt gewijzigd:</w:t>
      </w:r>
    </w:p>
    <w:p w:rsidR="00576CBC" w:rsidP="00576CBC" w:rsidRDefault="00576CBC" w14:paraId="7FDFBEAE" w14:textId="77777777"/>
    <w:p w:rsidR="004158CA" w:rsidP="00576CBC" w:rsidRDefault="00576CBC" w14:paraId="488151A9" w14:textId="7A238463">
      <w:r>
        <w:tab/>
        <w:t xml:space="preserve">a.  In </w:t>
      </w:r>
      <w:r w:rsidR="00BD2194">
        <w:t xml:space="preserve">de aanhef wordt </w:t>
      </w:r>
      <w:r w:rsidR="004158CA">
        <w:t xml:space="preserve">na “Ziektewet” ingevoegd “, </w:t>
      </w:r>
      <w:r w:rsidR="00553CC1">
        <w:t xml:space="preserve">de </w:t>
      </w:r>
      <w:r w:rsidR="004158CA">
        <w:t xml:space="preserve">Algemene Kinderbijslagwet” </w:t>
      </w:r>
      <w:r w:rsidR="00414862">
        <w:t xml:space="preserve">en wordt </w:t>
      </w:r>
      <w:r w:rsidR="00376057">
        <w:t>na “doeltreffender uit te voeren,” ingevoegd “ mede door te onderzoeken of en onder welke voorwaarden rechten</w:t>
      </w:r>
      <w:r w:rsidR="00CF12B0">
        <w:t xml:space="preserve"> ambtshalve kunnen worden toegekend,</w:t>
      </w:r>
      <w:r w:rsidR="003F6798">
        <w:t>”</w:t>
      </w:r>
      <w:r w:rsidR="00CF12B0">
        <w:t>.</w:t>
      </w:r>
    </w:p>
    <w:p w:rsidR="004158CA" w:rsidP="00576CBC" w:rsidRDefault="004158CA" w14:paraId="797EAFE1" w14:textId="77777777"/>
    <w:p w:rsidR="004158CA" w:rsidP="00395AFA" w:rsidRDefault="004158CA" w14:paraId="2192271B" w14:textId="62E0B2EB">
      <w:pPr>
        <w:ind w:firstLine="284"/>
      </w:pPr>
      <w:r>
        <w:t>b. Onder vervanging van de punt aan het slot door een puntkomma worden twee onderdelen toegevoegd, luidende:</w:t>
      </w:r>
    </w:p>
    <w:p w:rsidR="004158CA" w:rsidP="00576CBC" w:rsidRDefault="004158CA" w14:paraId="45CC5B27" w14:textId="79323A33">
      <w:pPr>
        <w:ind w:firstLine="284"/>
      </w:pPr>
      <w:r>
        <w:t>l. de artikelen 14 tot en met 18</w:t>
      </w:r>
      <w:r w:rsidR="00172B52">
        <w:t>, 24, eerste lid,</w:t>
      </w:r>
      <w:r>
        <w:t xml:space="preserve"> en 29c van de Algemene Kinderbijslagwet;</w:t>
      </w:r>
    </w:p>
    <w:p w:rsidR="004158CA" w:rsidP="00576CBC" w:rsidRDefault="004158CA" w14:paraId="48662071" w14:textId="26A5C533">
      <w:pPr>
        <w:ind w:firstLine="284"/>
      </w:pPr>
      <w:r>
        <w:t>m. de artikelen 11 tot en met 15</w:t>
      </w:r>
      <w:r w:rsidR="00803F5C">
        <w:t xml:space="preserve"> </w:t>
      </w:r>
      <w:r w:rsidR="00FF3419">
        <w:t xml:space="preserve">en </w:t>
      </w:r>
      <w:r w:rsidR="00803F5C">
        <w:t>2</w:t>
      </w:r>
      <w:r w:rsidR="00FF3419">
        <w:t>0</w:t>
      </w:r>
      <w:r w:rsidR="006B7571">
        <w:t>, eerste lid,</w:t>
      </w:r>
      <w:r>
        <w:t xml:space="preserve"> van de Toeslagenwet.</w:t>
      </w:r>
    </w:p>
    <w:p w:rsidR="00843DE6" w:rsidP="00576CBC" w:rsidRDefault="00843DE6" w14:paraId="029B50A8" w14:textId="77777777">
      <w:pPr>
        <w:ind w:firstLine="284"/>
      </w:pPr>
    </w:p>
    <w:p w:rsidR="00AA6F4E" w:rsidP="00843DE6" w:rsidRDefault="00843DE6" w14:paraId="46AA1F6C" w14:textId="77777777">
      <w:pPr>
        <w:ind w:firstLine="284"/>
      </w:pPr>
      <w:r>
        <w:t xml:space="preserve">c. </w:t>
      </w:r>
      <w:r w:rsidR="00AA6F4E">
        <w:t>Aan het slot</w:t>
      </w:r>
      <w:r>
        <w:t xml:space="preserve"> wordt een zin toegevoegd, luidende: </w:t>
      </w:r>
    </w:p>
    <w:p w:rsidR="00843DE6" w:rsidP="00576CBC" w:rsidRDefault="00843DE6" w14:paraId="7A80FB4A" w14:textId="5D9FF7A1">
      <w:pPr>
        <w:ind w:firstLine="284"/>
      </w:pPr>
      <w:r>
        <w:t>Van de bepalingen, bedoeld in de onderdelen l en m, kan uitsluitend worden afgeweken ten behoeve van een experiment als bedoeld in het tweede lid, onderdeel c.</w:t>
      </w:r>
    </w:p>
    <w:p w:rsidR="004158CA" w:rsidP="00576CBC" w:rsidRDefault="004158CA" w14:paraId="4A9237C8" w14:textId="77777777">
      <w:pPr>
        <w:ind w:firstLine="284"/>
      </w:pPr>
    </w:p>
    <w:p w:rsidR="004158CA" w:rsidP="00576CBC" w:rsidRDefault="004158CA" w14:paraId="31C5CC77" w14:textId="77777777">
      <w:pPr>
        <w:ind w:firstLine="284"/>
      </w:pPr>
      <w:r>
        <w:t>2. Het tweede lid wordt als volgt gewijzigd:</w:t>
      </w:r>
    </w:p>
    <w:p w:rsidR="004158CA" w:rsidP="00576CBC" w:rsidRDefault="004158CA" w14:paraId="52940929" w14:textId="77777777">
      <w:pPr>
        <w:ind w:firstLine="284"/>
      </w:pPr>
    </w:p>
    <w:p w:rsidR="004158CA" w:rsidP="00576CBC" w:rsidRDefault="004158CA" w14:paraId="3CD7ACF0" w14:textId="4C81E7FA">
      <w:pPr>
        <w:ind w:firstLine="284"/>
      </w:pPr>
      <w:r>
        <w:t>a. De onderdelen c en d worden geletterd d en e.</w:t>
      </w:r>
    </w:p>
    <w:p w:rsidR="004158CA" w:rsidP="00576CBC" w:rsidRDefault="004158CA" w14:paraId="4563C4C0" w14:textId="77777777">
      <w:pPr>
        <w:ind w:firstLine="284"/>
      </w:pPr>
    </w:p>
    <w:p w:rsidR="004158CA" w:rsidP="00576CBC" w:rsidRDefault="004158CA" w14:paraId="050203BF" w14:textId="4C298B01">
      <w:pPr>
        <w:ind w:firstLine="284"/>
      </w:pPr>
      <w:r>
        <w:t>b. Na onderdeel b wordt een onderdeel ingevoegd, luidende:</w:t>
      </w:r>
    </w:p>
    <w:p w:rsidR="002715E5" w:rsidP="007B0B9B" w:rsidRDefault="004158CA" w14:paraId="666FE391" w14:textId="66BCF9EE">
      <w:pPr>
        <w:ind w:firstLine="284"/>
      </w:pPr>
      <w:r>
        <w:t xml:space="preserve">c. </w:t>
      </w:r>
      <w:r w:rsidR="007B0B9B">
        <w:t xml:space="preserve">ten behoeve van </w:t>
      </w:r>
      <w:r>
        <w:t xml:space="preserve">het ambtshalve toekennen van </w:t>
      </w:r>
      <w:r w:rsidR="00C333C6">
        <w:t xml:space="preserve">het recht op kinderbijslag, bedoeld in artikel 7 van de Algemene Kinderbijslagwet, of van </w:t>
      </w:r>
      <w:r w:rsidR="0075169E">
        <w:t>de aanspraak</w:t>
      </w:r>
      <w:r w:rsidR="00C333C6">
        <w:t xml:space="preserve"> op toeslag, bedoeld in artikel 2 van de Toeslagenwet</w:t>
      </w:r>
      <w:r w:rsidR="007B0B9B">
        <w:t>, als daarbij in ieder geval regels worden gesteld over</w:t>
      </w:r>
      <w:r w:rsidR="002715E5">
        <w:t>:</w:t>
      </w:r>
    </w:p>
    <w:p w:rsidR="00EE1323" w:rsidP="007B0B9B" w:rsidRDefault="002715E5" w14:paraId="1F6F3B0D" w14:textId="352D321E">
      <w:pPr>
        <w:ind w:firstLine="284"/>
      </w:pPr>
      <w:r>
        <w:t>1º.</w:t>
      </w:r>
      <w:r w:rsidR="0047527E">
        <w:t xml:space="preserve"> de doelgroep</w:t>
      </w:r>
      <w:r w:rsidR="00450786">
        <w:t xml:space="preserve"> </w:t>
      </w:r>
      <w:r w:rsidR="008F37A7">
        <w:t>waarbij</w:t>
      </w:r>
      <w:r w:rsidR="00450786">
        <w:t xml:space="preserve"> </w:t>
      </w:r>
      <w:r w:rsidR="00571B6B">
        <w:t xml:space="preserve">ambtshalve toekenning </w:t>
      </w:r>
      <w:r w:rsidR="00F36101">
        <w:t>kan plaatsvinden</w:t>
      </w:r>
      <w:r w:rsidR="0047527E">
        <w:t xml:space="preserve">; </w:t>
      </w:r>
      <w:r>
        <w:t xml:space="preserve"> </w:t>
      </w:r>
    </w:p>
    <w:p w:rsidR="002715E5" w:rsidP="007B0B9B" w:rsidRDefault="00F36101" w14:paraId="101BEF4D" w14:textId="39149B8C">
      <w:pPr>
        <w:ind w:firstLine="284"/>
      </w:pPr>
      <w:r w:rsidRPr="00F36101">
        <w:t xml:space="preserve">2º. </w:t>
      </w:r>
      <w:r w:rsidR="007B0B9B">
        <w:t>de gegevens die daarbij tussen bestuursorganen onderling worden verstrekt</w:t>
      </w:r>
      <w:r w:rsidR="002715E5">
        <w:t xml:space="preserve"> in het kader van het experiment;</w:t>
      </w:r>
    </w:p>
    <w:p w:rsidR="002715E5" w:rsidP="007B0B9B" w:rsidRDefault="00F36101" w14:paraId="54188EDA" w14:textId="6035A70F">
      <w:pPr>
        <w:ind w:firstLine="284"/>
      </w:pPr>
      <w:r>
        <w:t>3</w:t>
      </w:r>
      <w:r w:rsidR="002715E5">
        <w:t xml:space="preserve">º. </w:t>
      </w:r>
      <w:r w:rsidR="007B0B9B">
        <w:t xml:space="preserve">de bewaartermijnen </w:t>
      </w:r>
      <w:r w:rsidR="002715E5">
        <w:t xml:space="preserve">van de onderling verstrekte gegevens, die niet langer </w:t>
      </w:r>
      <w:r w:rsidR="003B71CA">
        <w:t>bedragen</w:t>
      </w:r>
      <w:r w:rsidR="002715E5">
        <w:t xml:space="preserve"> dan noodzakelijk;</w:t>
      </w:r>
    </w:p>
    <w:p w:rsidRPr="007D1E17" w:rsidR="002715E5" w:rsidP="002715E5" w:rsidRDefault="002715E5" w14:paraId="4D2D297F" w14:textId="0556D813">
      <w:pPr>
        <w:tabs>
          <w:tab w:val="left" w:pos="284"/>
        </w:tabs>
      </w:pPr>
      <w:r>
        <w:tab/>
      </w:r>
      <w:r w:rsidR="00F36101">
        <w:t>4</w:t>
      </w:r>
      <w:r>
        <w:t xml:space="preserve">º. </w:t>
      </w:r>
      <w:r w:rsidRPr="007D1E17">
        <w:t xml:space="preserve">de technische en organisatorische maatregelen die worden toegepast om te waarborgen dat aan de </w:t>
      </w:r>
      <w:r w:rsidRPr="007D1E17">
        <w:lastRenderedPageBreak/>
        <w:t xml:space="preserve">voorschriften van de Algemene verordening gegevensbescherming wordt voldaan; </w:t>
      </w:r>
    </w:p>
    <w:p w:rsidRPr="007D1E17" w:rsidR="002715E5" w:rsidP="002715E5" w:rsidRDefault="002715E5" w14:paraId="589DC0FB" w14:textId="6FABFA69">
      <w:pPr>
        <w:tabs>
          <w:tab w:val="left" w:pos="284"/>
        </w:tabs>
      </w:pPr>
      <w:r>
        <w:tab/>
      </w:r>
      <w:r w:rsidR="00F36101">
        <w:t>5</w:t>
      </w:r>
      <w:r>
        <w:t xml:space="preserve">º. </w:t>
      </w:r>
      <w:r w:rsidRPr="007D1E17">
        <w:t xml:space="preserve">de wijze waarop </w:t>
      </w:r>
      <w:r w:rsidR="003B71CA">
        <w:t>een betrokkene bezwaar kan maken tegen toepassing van het experiment</w:t>
      </w:r>
      <w:r w:rsidRPr="007D1E17">
        <w:t xml:space="preserve">; </w:t>
      </w:r>
    </w:p>
    <w:p w:rsidR="003B71CA" w:rsidP="002715E5" w:rsidRDefault="002715E5" w14:paraId="4836B0ED" w14:textId="1B27E480">
      <w:pPr>
        <w:tabs>
          <w:tab w:val="left" w:pos="284"/>
        </w:tabs>
      </w:pPr>
      <w:r>
        <w:tab/>
      </w:r>
      <w:r w:rsidR="00F36101">
        <w:t>6</w:t>
      </w:r>
      <w:r>
        <w:t xml:space="preserve">º. </w:t>
      </w:r>
      <w:r w:rsidR="003B71CA">
        <w:t xml:space="preserve">de </w:t>
      </w:r>
      <w:r w:rsidR="00690B27">
        <w:t xml:space="preserve">rechten en plichten die op de betrokkene komen te rusten na </w:t>
      </w:r>
      <w:r w:rsidR="00F66192">
        <w:t xml:space="preserve">ambtshalve </w:t>
      </w:r>
      <w:r w:rsidR="00690B27">
        <w:t xml:space="preserve">toekenning, en de </w:t>
      </w:r>
      <w:r w:rsidR="003B71CA">
        <w:t>wijze waarop en mate waarin kan worden teruggevorderd bij onterechte toekenning;</w:t>
      </w:r>
      <w:r w:rsidR="005F1CAE">
        <w:t xml:space="preserve"> en</w:t>
      </w:r>
    </w:p>
    <w:p w:rsidR="002715E5" w:rsidP="002715E5" w:rsidRDefault="003B71CA" w14:paraId="370140D7" w14:textId="6475BA78">
      <w:pPr>
        <w:tabs>
          <w:tab w:val="left" w:pos="284"/>
        </w:tabs>
      </w:pPr>
      <w:r>
        <w:tab/>
      </w:r>
      <w:r w:rsidR="00F36101">
        <w:t>7º</w:t>
      </w:r>
      <w:r>
        <w:t xml:space="preserve">. </w:t>
      </w:r>
      <w:r w:rsidRPr="007D1E17" w:rsidR="002715E5">
        <w:t xml:space="preserve">de </w:t>
      </w:r>
      <w:r>
        <w:t xml:space="preserve">duur en </w:t>
      </w:r>
      <w:r w:rsidRPr="007D1E17" w:rsidR="002715E5">
        <w:t xml:space="preserve">evaluatie van het </w:t>
      </w:r>
      <w:r w:rsidR="002715E5">
        <w:t>experiment;.</w:t>
      </w:r>
    </w:p>
    <w:p w:rsidR="004158CA" w:rsidP="00576CBC" w:rsidRDefault="004158CA" w14:paraId="0D2202BA" w14:textId="77777777">
      <w:pPr>
        <w:ind w:firstLine="284"/>
      </w:pPr>
    </w:p>
    <w:p w:rsidRPr="00EA69AC" w:rsidR="003C21AC" w:rsidP="00EA1CE4" w:rsidRDefault="003C21AC" w14:paraId="58BF42C2" w14:textId="77777777">
      <w:pPr>
        <w:rPr>
          <w:b/>
        </w:rPr>
      </w:pPr>
      <w:r w:rsidRPr="00EA69AC">
        <w:rPr>
          <w:b/>
        </w:rPr>
        <w:t>Toelichting</w:t>
      </w:r>
    </w:p>
    <w:p w:rsidRPr="00EA69AC" w:rsidR="003C21AC" w:rsidP="00BF623B" w:rsidRDefault="003C21AC" w14:paraId="3C70F826" w14:textId="77777777"/>
    <w:p w:rsidRPr="00690B27" w:rsidR="00690B27" w:rsidP="00690B27" w:rsidRDefault="00690B27" w14:paraId="4042B2DF" w14:textId="38251EBA">
      <w:r w:rsidRPr="00690B27">
        <w:t>Het is de doelstelling van de regering o</w:t>
      </w:r>
      <w:r w:rsidR="00C8191F">
        <w:t>m</w:t>
      </w:r>
      <w:r w:rsidRPr="00690B27">
        <w:t xml:space="preserve"> toe te werken naar het automatisch uitkeren </w:t>
      </w:r>
      <w:r w:rsidR="005F1CAE">
        <w:t xml:space="preserve">(ambtshalve toekennen) </w:t>
      </w:r>
      <w:r w:rsidRPr="00690B27">
        <w:t xml:space="preserve">van regelingen. In de hervormingsagenda inkomensondersteuning wordt automatische toekenning (waar mogelijk) dan ook als eindbeeld genoemd. Het op grote schaal uitrollen van automatische toekenning is echter een beweging van de (middel)lange termijn. Voordat we daar zijn zullen uitvoeringstechnische, budgettaire en juridische knelpunten moeten worden weggenomen. </w:t>
      </w:r>
    </w:p>
    <w:p w:rsidRPr="00690B27" w:rsidR="00690B27" w:rsidP="00690B27" w:rsidRDefault="00690B27" w14:paraId="59D4E3E9" w14:textId="77777777"/>
    <w:p w:rsidR="0021120E" w:rsidP="002A2114" w:rsidRDefault="00690B27" w14:paraId="71C43778" w14:textId="297B577C">
      <w:r w:rsidRPr="00690B27">
        <w:t xml:space="preserve">De indiener is van mening dat in de beweging naar automatisch uitkeren het opdoen van praktijkervaring op landelijk niveau met een pilot van grote toegevoegde waarde kan zijn. Zij wijst erop dat het onderhavige wetsvoorstel immers mede onderbouwd is met de uitkomsten van een pilot. In de </w:t>
      </w:r>
      <w:r w:rsidR="00D924E4">
        <w:t>m</w:t>
      </w:r>
      <w:r w:rsidRPr="00690B27">
        <w:t xml:space="preserve">emorie van </w:t>
      </w:r>
      <w:r w:rsidR="00D924E4">
        <w:t>t</w:t>
      </w:r>
      <w:r w:rsidRPr="00690B27">
        <w:t xml:space="preserve">oelichting is te lezen hoe door de SVB, op basis van een daartoe gecreëerde ministeriële regeling, een pilot is uitgevoerd om vermoedelijke niet-gebruikers via gerichte vergelijkingen van gegevens van de SVB en gegevens van UWV, in beeld te brengen en hen te benaderen om AIO aan te vragen. </w:t>
      </w:r>
      <w:r w:rsidRPr="00690B27">
        <w:br/>
      </w:r>
      <w:r w:rsidRPr="00690B27">
        <w:br/>
        <w:t xml:space="preserve">Het instellen van een dergelijke pilot voor automatische toekenning is echter </w:t>
      </w:r>
      <w:r w:rsidR="0021120E">
        <w:t>momenteel nog n</w:t>
      </w:r>
      <w:r w:rsidRPr="00690B27">
        <w:t>iet mogelijk</w:t>
      </w:r>
      <w:r w:rsidR="0021120E">
        <w:t>; e</w:t>
      </w:r>
      <w:r w:rsidRPr="00690B27">
        <w:t xml:space="preserve">r kan immers niet per ministeriële regeling of per AMvB afgeweken worden van de aanvraagverplichting die in de sociale verzekeringswetten is opgenomen. Ook kan </w:t>
      </w:r>
      <w:r w:rsidR="005225CE">
        <w:t xml:space="preserve">momenteel </w:t>
      </w:r>
      <w:r w:rsidRPr="00690B27">
        <w:t xml:space="preserve">niet of beperkt worden afgeweken van aanpalende bepalingen rondom terugvorderingen en verplichtingen. </w:t>
      </w:r>
    </w:p>
    <w:p w:rsidR="0021120E" w:rsidP="002A2114" w:rsidRDefault="0021120E" w14:paraId="092848B5" w14:textId="77777777"/>
    <w:p w:rsidR="00690B27" w:rsidP="002A2114" w:rsidRDefault="00690B27" w14:paraId="573845BF" w14:textId="54638669">
      <w:r w:rsidRPr="00690B27">
        <w:t xml:space="preserve">De indiener betracht met dit amendement de minister de wettelijke mogelijkheden te scheppen om een goed onderbouwde pilot te starten op gebied van automatische uitkeringen. Daartoe beperkt de indiener zich tot twee regelingen: de Toeslagenwet </w:t>
      </w:r>
      <w:r w:rsidRPr="00690B27" w:rsidR="002A2114">
        <w:t xml:space="preserve">– </w:t>
      </w:r>
      <w:r w:rsidRPr="00690B27">
        <w:t xml:space="preserve"> aangezien deze als focus wordt benoemd in de hervormingsagenda inkomensondersteuning – en de Algemene Kinderbijslagwet, aangezien deze gedeeltelijke ambtshalve toekenning kent, waardoor de indiener verwacht dat hier het snelst stappen kunnen worden gezet.</w:t>
      </w:r>
      <w:r w:rsidRPr="002A2114" w:rsidR="002A2114">
        <w:t xml:space="preserve"> </w:t>
      </w:r>
      <w:r w:rsidR="002A2114">
        <w:t>De grondslag</w:t>
      </w:r>
      <w:r w:rsidR="00BE5817">
        <w:t>en</w:t>
      </w:r>
      <w:r w:rsidR="002A2114">
        <w:t xml:space="preserve"> voor de gegevensverstrekking bij het experiment kunnen de artikelen 54, 62 en 73 van </w:t>
      </w:r>
      <w:r w:rsidR="00BE5817">
        <w:t xml:space="preserve">de </w:t>
      </w:r>
      <w:r w:rsidR="002A2114">
        <w:t xml:space="preserve">Wet SUWI zijn. </w:t>
      </w:r>
      <w:r w:rsidRPr="00BE5817" w:rsidR="00BE5817">
        <w:t>Bij de inrichting van het experiment wordt vastgesteld welke gegevens noodzakelijk zijn en op welke grondslag zij kunnen worden verstrekt. In de algemene maatregel van bestuur worden de te verstrekken gegevens nader bepaald.</w:t>
      </w:r>
      <w:r w:rsidR="00BE5817">
        <w:t xml:space="preserve"> </w:t>
      </w:r>
      <w:r w:rsidRPr="002F0D5C" w:rsidR="002F0D5C">
        <w:t xml:space="preserve">Bij de inrichting van het experiment wordt </w:t>
      </w:r>
      <w:r w:rsidR="003C332B">
        <w:t xml:space="preserve">verder </w:t>
      </w:r>
      <w:r w:rsidRPr="002F0D5C" w:rsidR="002F0D5C">
        <w:t>voor de toepassing van bepalingen waarin rechtsgevolgen zijn verbonden aan de aanvraag bepaald welk tijdstip of welke andere objectief bepaalbare omstandigheid daarvoor bij ambtshalve toekenning in de plaats treedt. Dit betreft onder meer de regels over terugwerkende kracht en de beslis- en betalingstermijnen.</w:t>
      </w:r>
    </w:p>
    <w:p w:rsidRPr="00EA69AC" w:rsidR="005B1DCC" w:rsidP="00BF623B" w:rsidRDefault="005B1DCC" w14:paraId="1568A174" w14:textId="77777777"/>
    <w:p w:rsidRPr="00EA69AC" w:rsidR="00B4708A" w:rsidP="00EA1CE4" w:rsidRDefault="00576CBC" w14:paraId="6A069370" w14:textId="7BBA4172">
      <w:r>
        <w:t>Biekman</w:t>
      </w:r>
    </w:p>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32D57" w14:textId="77777777" w:rsidR="005C1E97" w:rsidRDefault="005C1E97">
      <w:pPr>
        <w:spacing w:line="20" w:lineRule="exact"/>
      </w:pPr>
    </w:p>
  </w:endnote>
  <w:endnote w:type="continuationSeparator" w:id="0">
    <w:p w14:paraId="5AB60912" w14:textId="77777777" w:rsidR="005C1E97" w:rsidRDefault="005C1E97">
      <w:pPr>
        <w:pStyle w:val="Amendement"/>
      </w:pPr>
      <w:r>
        <w:rPr>
          <w:b w:val="0"/>
        </w:rPr>
        <w:t xml:space="preserve"> </w:t>
      </w:r>
    </w:p>
  </w:endnote>
  <w:endnote w:type="continuationNotice" w:id="1">
    <w:p w14:paraId="148B375C" w14:textId="77777777" w:rsidR="005C1E97" w:rsidRDefault="005C1E97">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E1A45" w14:textId="77777777" w:rsidR="005C1E97" w:rsidRDefault="005C1E97">
      <w:pPr>
        <w:pStyle w:val="Amendement"/>
      </w:pPr>
      <w:r>
        <w:rPr>
          <w:b w:val="0"/>
        </w:rPr>
        <w:separator/>
      </w:r>
    </w:p>
  </w:footnote>
  <w:footnote w:type="continuationSeparator" w:id="0">
    <w:p w14:paraId="4FE84251" w14:textId="77777777" w:rsidR="005C1E97" w:rsidRDefault="005C1E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44D0B"/>
    <w:multiLevelType w:val="hybridMultilevel"/>
    <w:tmpl w:val="DA2A2DE2"/>
    <w:lvl w:ilvl="0" w:tplc="9B72D6FC">
      <w:start w:val="1"/>
      <w:numFmt w:val="decimal"/>
      <w:lvlText w:val="%1."/>
      <w:lvlJc w:val="left"/>
      <w:pPr>
        <w:ind w:left="1020" w:hanging="360"/>
      </w:pPr>
    </w:lvl>
    <w:lvl w:ilvl="1" w:tplc="31562376">
      <w:start w:val="1"/>
      <w:numFmt w:val="decimal"/>
      <w:lvlText w:val="%2."/>
      <w:lvlJc w:val="left"/>
      <w:pPr>
        <w:ind w:left="1020" w:hanging="360"/>
      </w:pPr>
    </w:lvl>
    <w:lvl w:ilvl="2" w:tplc="B98491EE">
      <w:start w:val="1"/>
      <w:numFmt w:val="decimal"/>
      <w:lvlText w:val="%3."/>
      <w:lvlJc w:val="left"/>
      <w:pPr>
        <w:ind w:left="1020" w:hanging="360"/>
      </w:pPr>
    </w:lvl>
    <w:lvl w:ilvl="3" w:tplc="E4F41A12">
      <w:start w:val="1"/>
      <w:numFmt w:val="decimal"/>
      <w:lvlText w:val="%4."/>
      <w:lvlJc w:val="left"/>
      <w:pPr>
        <w:ind w:left="1020" w:hanging="360"/>
      </w:pPr>
    </w:lvl>
    <w:lvl w:ilvl="4" w:tplc="9EE8B160">
      <w:start w:val="1"/>
      <w:numFmt w:val="decimal"/>
      <w:lvlText w:val="%5."/>
      <w:lvlJc w:val="left"/>
      <w:pPr>
        <w:ind w:left="1020" w:hanging="360"/>
      </w:pPr>
    </w:lvl>
    <w:lvl w:ilvl="5" w:tplc="22E032B2">
      <w:start w:val="1"/>
      <w:numFmt w:val="decimal"/>
      <w:lvlText w:val="%6."/>
      <w:lvlJc w:val="left"/>
      <w:pPr>
        <w:ind w:left="1020" w:hanging="360"/>
      </w:pPr>
    </w:lvl>
    <w:lvl w:ilvl="6" w:tplc="3A2E5C92">
      <w:start w:val="1"/>
      <w:numFmt w:val="decimal"/>
      <w:lvlText w:val="%7."/>
      <w:lvlJc w:val="left"/>
      <w:pPr>
        <w:ind w:left="1020" w:hanging="360"/>
      </w:pPr>
    </w:lvl>
    <w:lvl w:ilvl="7" w:tplc="AF749CE6">
      <w:start w:val="1"/>
      <w:numFmt w:val="decimal"/>
      <w:lvlText w:val="%8."/>
      <w:lvlJc w:val="left"/>
      <w:pPr>
        <w:ind w:left="1020" w:hanging="360"/>
      </w:pPr>
    </w:lvl>
    <w:lvl w:ilvl="8" w:tplc="B686D1CA">
      <w:start w:val="1"/>
      <w:numFmt w:val="decimal"/>
      <w:lvlText w:val="%9."/>
      <w:lvlJc w:val="left"/>
      <w:pPr>
        <w:ind w:left="1020" w:hanging="360"/>
      </w:pPr>
    </w:lvl>
  </w:abstractNum>
  <w:abstractNum w:abstractNumId="1" w15:restartNumberingAfterBreak="0">
    <w:nsid w:val="6B66765E"/>
    <w:multiLevelType w:val="hybridMultilevel"/>
    <w:tmpl w:val="85E66BD2"/>
    <w:lvl w:ilvl="0" w:tplc="C0E6C3B2">
      <w:start w:val="1"/>
      <w:numFmt w:val="bullet"/>
      <w:lvlText w:val=""/>
      <w:lvlJc w:val="left"/>
      <w:pPr>
        <w:ind w:left="1020" w:hanging="360"/>
      </w:pPr>
      <w:rPr>
        <w:rFonts w:ascii="Symbol" w:hAnsi="Symbol"/>
      </w:rPr>
    </w:lvl>
    <w:lvl w:ilvl="1" w:tplc="F84C2A22">
      <w:start w:val="1"/>
      <w:numFmt w:val="bullet"/>
      <w:lvlText w:val=""/>
      <w:lvlJc w:val="left"/>
      <w:pPr>
        <w:ind w:left="1020" w:hanging="360"/>
      </w:pPr>
      <w:rPr>
        <w:rFonts w:ascii="Symbol" w:hAnsi="Symbol"/>
      </w:rPr>
    </w:lvl>
    <w:lvl w:ilvl="2" w:tplc="B016B7E0">
      <w:start w:val="1"/>
      <w:numFmt w:val="bullet"/>
      <w:lvlText w:val=""/>
      <w:lvlJc w:val="left"/>
      <w:pPr>
        <w:ind w:left="1020" w:hanging="360"/>
      </w:pPr>
      <w:rPr>
        <w:rFonts w:ascii="Symbol" w:hAnsi="Symbol"/>
      </w:rPr>
    </w:lvl>
    <w:lvl w:ilvl="3" w:tplc="B4A0E710">
      <w:start w:val="1"/>
      <w:numFmt w:val="bullet"/>
      <w:lvlText w:val=""/>
      <w:lvlJc w:val="left"/>
      <w:pPr>
        <w:ind w:left="1020" w:hanging="360"/>
      </w:pPr>
      <w:rPr>
        <w:rFonts w:ascii="Symbol" w:hAnsi="Symbol"/>
      </w:rPr>
    </w:lvl>
    <w:lvl w:ilvl="4" w:tplc="D23AA940">
      <w:start w:val="1"/>
      <w:numFmt w:val="bullet"/>
      <w:lvlText w:val=""/>
      <w:lvlJc w:val="left"/>
      <w:pPr>
        <w:ind w:left="1020" w:hanging="360"/>
      </w:pPr>
      <w:rPr>
        <w:rFonts w:ascii="Symbol" w:hAnsi="Symbol"/>
      </w:rPr>
    </w:lvl>
    <w:lvl w:ilvl="5" w:tplc="7108A83C">
      <w:start w:val="1"/>
      <w:numFmt w:val="bullet"/>
      <w:lvlText w:val=""/>
      <w:lvlJc w:val="left"/>
      <w:pPr>
        <w:ind w:left="1020" w:hanging="360"/>
      </w:pPr>
      <w:rPr>
        <w:rFonts w:ascii="Symbol" w:hAnsi="Symbol"/>
      </w:rPr>
    </w:lvl>
    <w:lvl w:ilvl="6" w:tplc="AAF05DD6">
      <w:start w:val="1"/>
      <w:numFmt w:val="bullet"/>
      <w:lvlText w:val=""/>
      <w:lvlJc w:val="left"/>
      <w:pPr>
        <w:ind w:left="1020" w:hanging="360"/>
      </w:pPr>
      <w:rPr>
        <w:rFonts w:ascii="Symbol" w:hAnsi="Symbol"/>
      </w:rPr>
    </w:lvl>
    <w:lvl w:ilvl="7" w:tplc="58286068">
      <w:start w:val="1"/>
      <w:numFmt w:val="bullet"/>
      <w:lvlText w:val=""/>
      <w:lvlJc w:val="left"/>
      <w:pPr>
        <w:ind w:left="1020" w:hanging="360"/>
      </w:pPr>
      <w:rPr>
        <w:rFonts w:ascii="Symbol" w:hAnsi="Symbol"/>
      </w:rPr>
    </w:lvl>
    <w:lvl w:ilvl="8" w:tplc="E0A6E9D8">
      <w:start w:val="1"/>
      <w:numFmt w:val="bullet"/>
      <w:lvlText w:val=""/>
      <w:lvlJc w:val="left"/>
      <w:pPr>
        <w:ind w:left="1020" w:hanging="360"/>
      </w:pPr>
      <w:rPr>
        <w:rFonts w:ascii="Symbol" w:hAnsi="Symbol"/>
      </w:rPr>
    </w:lvl>
  </w:abstractNum>
  <w:abstractNum w:abstractNumId="2" w15:restartNumberingAfterBreak="0">
    <w:nsid w:val="78DE3879"/>
    <w:multiLevelType w:val="hybridMultilevel"/>
    <w:tmpl w:val="4F328000"/>
    <w:lvl w:ilvl="0" w:tplc="DFE27AAE">
      <w:start w:val="1"/>
      <w:numFmt w:val="decimal"/>
      <w:lvlText w:val="%1."/>
      <w:lvlJc w:val="left"/>
      <w:pPr>
        <w:ind w:left="1020" w:hanging="360"/>
      </w:pPr>
    </w:lvl>
    <w:lvl w:ilvl="1" w:tplc="E82EE22C">
      <w:start w:val="1"/>
      <w:numFmt w:val="decimal"/>
      <w:lvlText w:val="%2."/>
      <w:lvlJc w:val="left"/>
      <w:pPr>
        <w:ind w:left="1020" w:hanging="360"/>
      </w:pPr>
    </w:lvl>
    <w:lvl w:ilvl="2" w:tplc="68F4E804">
      <w:start w:val="1"/>
      <w:numFmt w:val="decimal"/>
      <w:lvlText w:val="%3."/>
      <w:lvlJc w:val="left"/>
      <w:pPr>
        <w:ind w:left="1020" w:hanging="360"/>
      </w:pPr>
    </w:lvl>
    <w:lvl w:ilvl="3" w:tplc="A2901A58">
      <w:start w:val="1"/>
      <w:numFmt w:val="decimal"/>
      <w:lvlText w:val="%4."/>
      <w:lvlJc w:val="left"/>
      <w:pPr>
        <w:ind w:left="1020" w:hanging="360"/>
      </w:pPr>
    </w:lvl>
    <w:lvl w:ilvl="4" w:tplc="2104F87A">
      <w:start w:val="1"/>
      <w:numFmt w:val="decimal"/>
      <w:lvlText w:val="%5."/>
      <w:lvlJc w:val="left"/>
      <w:pPr>
        <w:ind w:left="1020" w:hanging="360"/>
      </w:pPr>
    </w:lvl>
    <w:lvl w:ilvl="5" w:tplc="ED381C22">
      <w:start w:val="1"/>
      <w:numFmt w:val="decimal"/>
      <w:lvlText w:val="%6."/>
      <w:lvlJc w:val="left"/>
      <w:pPr>
        <w:ind w:left="1020" w:hanging="360"/>
      </w:pPr>
    </w:lvl>
    <w:lvl w:ilvl="6" w:tplc="936036D8">
      <w:start w:val="1"/>
      <w:numFmt w:val="decimal"/>
      <w:lvlText w:val="%7."/>
      <w:lvlJc w:val="left"/>
      <w:pPr>
        <w:ind w:left="1020" w:hanging="360"/>
      </w:pPr>
    </w:lvl>
    <w:lvl w:ilvl="7" w:tplc="7BB698B8">
      <w:start w:val="1"/>
      <w:numFmt w:val="decimal"/>
      <w:lvlText w:val="%8."/>
      <w:lvlJc w:val="left"/>
      <w:pPr>
        <w:ind w:left="1020" w:hanging="360"/>
      </w:pPr>
    </w:lvl>
    <w:lvl w:ilvl="8" w:tplc="3162F3BE">
      <w:start w:val="1"/>
      <w:numFmt w:val="decimal"/>
      <w:lvlText w:val="%9."/>
      <w:lvlJc w:val="left"/>
      <w:pPr>
        <w:ind w:left="1020" w:hanging="360"/>
      </w:pPr>
    </w:lvl>
  </w:abstractNum>
  <w:num w:numId="1" w16cid:durableId="547032530">
    <w:abstractNumId w:val="2"/>
  </w:num>
  <w:num w:numId="2" w16cid:durableId="1580672320">
    <w:abstractNumId w:val="0"/>
  </w:num>
  <w:num w:numId="3" w16cid:durableId="14602182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CBC"/>
    <w:rsid w:val="00001EE5"/>
    <w:rsid w:val="000139C5"/>
    <w:rsid w:val="000459EB"/>
    <w:rsid w:val="00052244"/>
    <w:rsid w:val="0007471A"/>
    <w:rsid w:val="00095DDC"/>
    <w:rsid w:val="000B29C0"/>
    <w:rsid w:val="000D17BF"/>
    <w:rsid w:val="000D19AC"/>
    <w:rsid w:val="001015A2"/>
    <w:rsid w:val="00107D6E"/>
    <w:rsid w:val="00133F66"/>
    <w:rsid w:val="00142663"/>
    <w:rsid w:val="00152AAB"/>
    <w:rsid w:val="00157CAF"/>
    <w:rsid w:val="001656EE"/>
    <w:rsid w:val="0016653D"/>
    <w:rsid w:val="00172B52"/>
    <w:rsid w:val="001C63DA"/>
    <w:rsid w:val="001D56AF"/>
    <w:rsid w:val="001E0E21"/>
    <w:rsid w:val="001E2A0A"/>
    <w:rsid w:val="001F3AAA"/>
    <w:rsid w:val="001F4203"/>
    <w:rsid w:val="001F57D0"/>
    <w:rsid w:val="0021120E"/>
    <w:rsid w:val="00212E0A"/>
    <w:rsid w:val="002153B0"/>
    <w:rsid w:val="0021773F"/>
    <w:rsid w:val="0021777F"/>
    <w:rsid w:val="00241DD0"/>
    <w:rsid w:val="00254014"/>
    <w:rsid w:val="00263BA9"/>
    <w:rsid w:val="002715E5"/>
    <w:rsid w:val="002A0713"/>
    <w:rsid w:val="002A2114"/>
    <w:rsid w:val="002D4E5F"/>
    <w:rsid w:val="002F0D5C"/>
    <w:rsid w:val="002F11CE"/>
    <w:rsid w:val="00315FC2"/>
    <w:rsid w:val="00316EC1"/>
    <w:rsid w:val="00334DDA"/>
    <w:rsid w:val="00376057"/>
    <w:rsid w:val="00381248"/>
    <w:rsid w:val="003825CC"/>
    <w:rsid w:val="00395AFA"/>
    <w:rsid w:val="003B1C9B"/>
    <w:rsid w:val="003B71CA"/>
    <w:rsid w:val="003C21AC"/>
    <w:rsid w:val="003C332B"/>
    <w:rsid w:val="003C5218"/>
    <w:rsid w:val="003C7876"/>
    <w:rsid w:val="003E2308"/>
    <w:rsid w:val="003E2F98"/>
    <w:rsid w:val="003F6798"/>
    <w:rsid w:val="00407AA6"/>
    <w:rsid w:val="00413B00"/>
    <w:rsid w:val="00414862"/>
    <w:rsid w:val="004158CA"/>
    <w:rsid w:val="0042574B"/>
    <w:rsid w:val="004330ED"/>
    <w:rsid w:val="004443D7"/>
    <w:rsid w:val="00450786"/>
    <w:rsid w:val="0047527E"/>
    <w:rsid w:val="00481C91"/>
    <w:rsid w:val="0048221D"/>
    <w:rsid w:val="004901F3"/>
    <w:rsid w:val="004911E3"/>
    <w:rsid w:val="00494512"/>
    <w:rsid w:val="00497D57"/>
    <w:rsid w:val="004A1E29"/>
    <w:rsid w:val="004A7DD4"/>
    <w:rsid w:val="004B2D28"/>
    <w:rsid w:val="004B50D8"/>
    <w:rsid w:val="004B5B90"/>
    <w:rsid w:val="004D4783"/>
    <w:rsid w:val="00501109"/>
    <w:rsid w:val="005101F8"/>
    <w:rsid w:val="005225CE"/>
    <w:rsid w:val="005327D5"/>
    <w:rsid w:val="00553CC1"/>
    <w:rsid w:val="005703C9"/>
    <w:rsid w:val="005717ED"/>
    <w:rsid w:val="00571B6B"/>
    <w:rsid w:val="00576CBC"/>
    <w:rsid w:val="00597703"/>
    <w:rsid w:val="005A6097"/>
    <w:rsid w:val="005B1DCC"/>
    <w:rsid w:val="005B7323"/>
    <w:rsid w:val="005C1E97"/>
    <w:rsid w:val="005C25B9"/>
    <w:rsid w:val="005F1CAE"/>
    <w:rsid w:val="00600C8C"/>
    <w:rsid w:val="0060397E"/>
    <w:rsid w:val="00612711"/>
    <w:rsid w:val="006267E6"/>
    <w:rsid w:val="00626F3F"/>
    <w:rsid w:val="00633DB3"/>
    <w:rsid w:val="006558D2"/>
    <w:rsid w:val="00662672"/>
    <w:rsid w:val="00672D25"/>
    <w:rsid w:val="006738BC"/>
    <w:rsid w:val="00683249"/>
    <w:rsid w:val="00690B27"/>
    <w:rsid w:val="006B064E"/>
    <w:rsid w:val="006B7571"/>
    <w:rsid w:val="006D260B"/>
    <w:rsid w:val="006D2DE8"/>
    <w:rsid w:val="006D3E69"/>
    <w:rsid w:val="006E0971"/>
    <w:rsid w:val="006E7100"/>
    <w:rsid w:val="006F7895"/>
    <w:rsid w:val="0073157A"/>
    <w:rsid w:val="00741E12"/>
    <w:rsid w:val="0075169E"/>
    <w:rsid w:val="007709F6"/>
    <w:rsid w:val="00783215"/>
    <w:rsid w:val="007965FC"/>
    <w:rsid w:val="007B0B9B"/>
    <w:rsid w:val="007D1266"/>
    <w:rsid w:val="007D2608"/>
    <w:rsid w:val="00803F5C"/>
    <w:rsid w:val="00805837"/>
    <w:rsid w:val="00810A4C"/>
    <w:rsid w:val="008164E5"/>
    <w:rsid w:val="00830081"/>
    <w:rsid w:val="0083486E"/>
    <w:rsid w:val="00843DE6"/>
    <w:rsid w:val="008467D7"/>
    <w:rsid w:val="00852541"/>
    <w:rsid w:val="00865D47"/>
    <w:rsid w:val="008840AA"/>
    <w:rsid w:val="0088452C"/>
    <w:rsid w:val="0088558A"/>
    <w:rsid w:val="00887FEA"/>
    <w:rsid w:val="008B614D"/>
    <w:rsid w:val="008D7DCB"/>
    <w:rsid w:val="008F00BE"/>
    <w:rsid w:val="008F37A7"/>
    <w:rsid w:val="008F3C5F"/>
    <w:rsid w:val="009055DB"/>
    <w:rsid w:val="00905ECB"/>
    <w:rsid w:val="00920D71"/>
    <w:rsid w:val="0096165D"/>
    <w:rsid w:val="00993E91"/>
    <w:rsid w:val="009A409F"/>
    <w:rsid w:val="009B5845"/>
    <w:rsid w:val="009B7815"/>
    <w:rsid w:val="009C0C1F"/>
    <w:rsid w:val="009D1AE4"/>
    <w:rsid w:val="00A10505"/>
    <w:rsid w:val="00A1288B"/>
    <w:rsid w:val="00A53203"/>
    <w:rsid w:val="00A772EB"/>
    <w:rsid w:val="00AA6F4E"/>
    <w:rsid w:val="00AB0403"/>
    <w:rsid w:val="00AD5450"/>
    <w:rsid w:val="00B01BA6"/>
    <w:rsid w:val="00B218D6"/>
    <w:rsid w:val="00B4708A"/>
    <w:rsid w:val="00B62669"/>
    <w:rsid w:val="00BC5B37"/>
    <w:rsid w:val="00BD2194"/>
    <w:rsid w:val="00BE5817"/>
    <w:rsid w:val="00BF623B"/>
    <w:rsid w:val="00C035D4"/>
    <w:rsid w:val="00C16A87"/>
    <w:rsid w:val="00C333C6"/>
    <w:rsid w:val="00C346A7"/>
    <w:rsid w:val="00C679BF"/>
    <w:rsid w:val="00C8191F"/>
    <w:rsid w:val="00C81BBD"/>
    <w:rsid w:val="00CC4F7B"/>
    <w:rsid w:val="00CC642C"/>
    <w:rsid w:val="00CD3132"/>
    <w:rsid w:val="00CD392F"/>
    <w:rsid w:val="00CE27CD"/>
    <w:rsid w:val="00CF12B0"/>
    <w:rsid w:val="00D04DC9"/>
    <w:rsid w:val="00D10ED7"/>
    <w:rsid w:val="00D134F3"/>
    <w:rsid w:val="00D37A64"/>
    <w:rsid w:val="00D47D01"/>
    <w:rsid w:val="00D732FD"/>
    <w:rsid w:val="00D774B3"/>
    <w:rsid w:val="00D83DF1"/>
    <w:rsid w:val="00D924E4"/>
    <w:rsid w:val="00DA797F"/>
    <w:rsid w:val="00DB668B"/>
    <w:rsid w:val="00DD35A5"/>
    <w:rsid w:val="00DE2948"/>
    <w:rsid w:val="00DF68BE"/>
    <w:rsid w:val="00DF712A"/>
    <w:rsid w:val="00E007F1"/>
    <w:rsid w:val="00E25DF4"/>
    <w:rsid w:val="00E3485D"/>
    <w:rsid w:val="00E6619B"/>
    <w:rsid w:val="00E869DA"/>
    <w:rsid w:val="00E908D7"/>
    <w:rsid w:val="00E9252E"/>
    <w:rsid w:val="00E9602A"/>
    <w:rsid w:val="00EA1CE4"/>
    <w:rsid w:val="00EA286D"/>
    <w:rsid w:val="00EA69AC"/>
    <w:rsid w:val="00EB35D5"/>
    <w:rsid w:val="00EB40A1"/>
    <w:rsid w:val="00EC3112"/>
    <w:rsid w:val="00ED5E57"/>
    <w:rsid w:val="00EE1323"/>
    <w:rsid w:val="00EE1BD8"/>
    <w:rsid w:val="00F1518F"/>
    <w:rsid w:val="00F36101"/>
    <w:rsid w:val="00F63CFD"/>
    <w:rsid w:val="00F66192"/>
    <w:rsid w:val="00FA5BBE"/>
    <w:rsid w:val="00FD1F93"/>
    <w:rsid w:val="00FD6495"/>
    <w:rsid w:val="00FE4029"/>
    <w:rsid w:val="00FE56E9"/>
    <w:rsid w:val="00FF3419"/>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D63CD4"/>
  <w15:docId w15:val="{87C0FF91-35A7-4DB7-994C-2355BB734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Lijstalinea">
    <w:name w:val="List Paragraph"/>
    <w:basedOn w:val="Standaard"/>
    <w:uiPriority w:val="34"/>
    <w:qFormat/>
    <w:rsid w:val="00576CBC"/>
    <w:pPr>
      <w:ind w:left="720"/>
      <w:contextualSpacing/>
    </w:pPr>
  </w:style>
  <w:style w:type="character" w:styleId="Verwijzingopmerking">
    <w:name w:val="annotation reference"/>
    <w:basedOn w:val="Standaardalinea-lettertype"/>
    <w:semiHidden/>
    <w:unhideWhenUsed/>
    <w:rsid w:val="00576CBC"/>
    <w:rPr>
      <w:sz w:val="16"/>
      <w:szCs w:val="16"/>
    </w:rPr>
  </w:style>
  <w:style w:type="paragraph" w:styleId="Tekstopmerking">
    <w:name w:val="annotation text"/>
    <w:basedOn w:val="Standaard"/>
    <w:link w:val="TekstopmerkingChar"/>
    <w:unhideWhenUsed/>
    <w:rsid w:val="00576CBC"/>
    <w:rPr>
      <w:sz w:val="20"/>
    </w:rPr>
  </w:style>
  <w:style w:type="character" w:customStyle="1" w:styleId="TekstopmerkingChar">
    <w:name w:val="Tekst opmerking Char"/>
    <w:basedOn w:val="Standaardalinea-lettertype"/>
    <w:link w:val="Tekstopmerking"/>
    <w:rsid w:val="00576CBC"/>
  </w:style>
  <w:style w:type="paragraph" w:styleId="Onderwerpvanopmerking">
    <w:name w:val="annotation subject"/>
    <w:basedOn w:val="Tekstopmerking"/>
    <w:next w:val="Tekstopmerking"/>
    <w:link w:val="OnderwerpvanopmerkingChar"/>
    <w:semiHidden/>
    <w:unhideWhenUsed/>
    <w:rsid w:val="00576CBC"/>
    <w:rPr>
      <w:b/>
      <w:bCs/>
    </w:rPr>
  </w:style>
  <w:style w:type="character" w:customStyle="1" w:styleId="OnderwerpvanopmerkingChar">
    <w:name w:val="Onderwerp van opmerking Char"/>
    <w:basedOn w:val="TekstopmerkingChar"/>
    <w:link w:val="Onderwerpvanopmerking"/>
    <w:semiHidden/>
    <w:rsid w:val="00576CBC"/>
    <w:rPr>
      <w:b/>
      <w:bCs/>
    </w:rPr>
  </w:style>
  <w:style w:type="paragraph" w:styleId="Revisie">
    <w:name w:val="Revision"/>
    <w:hidden/>
    <w:uiPriority w:val="99"/>
    <w:semiHidden/>
    <w:rsid w:val="003B71CA"/>
    <w:rPr>
      <w:sz w:val="24"/>
    </w:rPr>
  </w:style>
  <w:style w:type="paragraph" w:styleId="Ondertitel">
    <w:name w:val="Subtitle"/>
    <w:basedOn w:val="Standaard"/>
    <w:next w:val="Standaard"/>
    <w:link w:val="OndertitelChar"/>
    <w:qFormat/>
    <w:rsid w:val="00920D7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rsid w:val="00920D71"/>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802</ap:Words>
  <ap:Characters>4416</ap:Characters>
  <ap:DocSecurity>0</ap:DocSecurity>
  <ap:Lines>36</ap:Lines>
  <ap:Paragraphs>10</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5208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2026-09-18T12:34:00.0000000Z</dcterms:created>
  <dcterms:modified xsi:type="dcterms:W3CDTF">2026-09-18T12:46:00.0000000Z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