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A44" w:rsidRDefault="00085A44" w14:paraId="01521B3A" w14:textId="77777777">
      <w:pPr>
        <w:pStyle w:val="WitregelW1bodytekst"/>
      </w:pPr>
      <w:bookmarkStart w:name="_GoBack" w:id="0"/>
      <w:bookmarkEnd w:id="0"/>
      <w:r>
        <w:t xml:space="preserve">Geachte voorzitter, </w:t>
      </w:r>
    </w:p>
    <w:p w:rsidRPr="00A07A4D" w:rsidR="00A07A4D" w:rsidP="00A07A4D" w:rsidRDefault="00A07A4D" w14:paraId="143CB08B" w14:textId="77777777"/>
    <w:p w:rsidR="00085A44" w:rsidP="00085A44" w:rsidRDefault="00085A44" w14:paraId="4795CDC1" w14:textId="2FD109F3">
      <w:pPr>
        <w:pStyle w:val="WitregelW1bodytekst"/>
      </w:pPr>
      <w:r w:rsidRPr="00085A44">
        <w:t>Hierbij bieden wij u, mede namens de minister van Volkshuisvesting en Ruimtelijke Ordening, het MIRT Overzicht 202</w:t>
      </w:r>
      <w:r w:rsidR="00130870">
        <w:t>7</w:t>
      </w:r>
      <w:r w:rsidRPr="00085A44">
        <w:t xml:space="preserve"> aan. Het MIRT Overzicht 202</w:t>
      </w:r>
      <w:r w:rsidR="00130870">
        <w:t>7</w:t>
      </w:r>
      <w:bookmarkStart w:name="_Hlk237423597" w:id="1"/>
      <w:r w:rsidR="00E5348B">
        <w:rPr>
          <w:vertAlign w:val="superscript"/>
        </w:rPr>
        <w:t>1</w:t>
      </w:r>
      <w:bookmarkEnd w:id="1"/>
      <w:r w:rsidRPr="00085A44">
        <w:t xml:space="preserve"> geeft inzicht in de achtergrond, de voortgang en de planning van de Rijksprojecten en Rijksprogramma’s uit het Meerjarenprogramma Infrastructuur, Ruimte en Transport (MIRT). </w:t>
      </w:r>
    </w:p>
    <w:p w:rsidR="006F3722" w:rsidP="006F3722" w:rsidRDefault="006F3722" w14:paraId="695524FE" w14:textId="77777777"/>
    <w:p w:rsidRPr="006F3722" w:rsidR="00031F04" w:rsidP="00031F04" w:rsidRDefault="00031F04" w14:paraId="4D787530" w14:textId="438F5B86">
      <w:bookmarkStart w:name="_Hlk237592945" w:id="2"/>
      <w:r w:rsidRPr="006F03C4">
        <w:t xml:space="preserve">Het MIRT Overzicht 2027 geeft inzicht in de voortgang van projecten en programma’s in de periode van 1 juli 2025 tot 1 juli 2026. Op 19 juni 2026 is uw Kamer geïnformeerd over het afweegproces van de prioritering Mobiliteitsfonds en Deltafonds. </w:t>
      </w:r>
      <w:r w:rsidR="00741814">
        <w:t>Uw</w:t>
      </w:r>
      <w:r w:rsidRPr="006F03C4">
        <w:t xml:space="preserve"> Kamer </w:t>
      </w:r>
      <w:r w:rsidR="00741814">
        <w:t>wordt in</w:t>
      </w:r>
      <w:r w:rsidRPr="006F03C4">
        <w:t xml:space="preserve"> oktober verder geïnformeerd over de prioritering</w:t>
      </w:r>
      <w:r w:rsidRPr="006F03C4" w:rsidR="0062387C">
        <w:t xml:space="preserve"> Mobiliteitsfonds en Deltafonds</w:t>
      </w:r>
      <w:r w:rsidRPr="006F03C4">
        <w:t xml:space="preserve">. Uitkomsten en effecten hiervan zijn daarmee nog niet verwerkt in deze editie van het MIRT Overzicht. </w:t>
      </w:r>
    </w:p>
    <w:bookmarkEnd w:id="2"/>
    <w:p w:rsidRPr="00085A44" w:rsidR="00085A44" w:rsidP="00085A44" w:rsidRDefault="00085A44" w14:paraId="293C055B" w14:textId="77777777"/>
    <w:p w:rsidRPr="00A855A6" w:rsidR="00A855A6" w:rsidP="00A855A6" w:rsidRDefault="00A855A6" w14:paraId="586F93A7" w14:textId="77777777">
      <w:pPr>
        <w:pStyle w:val="WitregelW1bodytekst"/>
        <w:rPr>
          <w:i/>
          <w:iCs/>
        </w:rPr>
      </w:pPr>
      <w:r w:rsidRPr="00A855A6">
        <w:t>Tevens bieden wij u het Deltaprogramma 2027 aan. Het Deltaprogramma 2027</w:t>
      </w:r>
      <w:bookmarkStart w:name="_Hlk237423616" w:id="3"/>
      <w:r w:rsidRPr="00A855A6">
        <w:rPr>
          <w:vertAlign w:val="superscript"/>
        </w:rPr>
        <w:t>2</w:t>
      </w:r>
      <w:bookmarkEnd w:id="3"/>
      <w:r w:rsidRPr="00A855A6">
        <w:t xml:space="preserve">– </w:t>
      </w:r>
    </w:p>
    <w:p w:rsidR="00A855A6" w:rsidP="00A855A6" w:rsidRDefault="00A855A6" w14:paraId="4B804F99" w14:textId="77777777">
      <w:pPr>
        <w:pStyle w:val="WitregelW1bodytekst"/>
      </w:pPr>
      <w:r w:rsidRPr="00A855A6">
        <w:rPr>
          <w:i/>
          <w:iCs/>
        </w:rPr>
        <w:t xml:space="preserve">“Van maakbaar naar weerbaar. Mee-veranderen met het klimaat is de enige optie.”- </w:t>
      </w:r>
      <w:r w:rsidRPr="00A855A6">
        <w:t>geeft inzicht in de voortgang van de uitwerking en de uitvoering van de deltabeslissingen, de voorkeursstrategieën en de programmering en uitvoering van de noodzakelijke maatregelen en voorzieningen. Het Deltaprogramma 2027 bevat ook de hoofdresultaten van de tweede zesjaarlijkse herijking van het Deltaprogramma en geeft daarmee voorstellen richting het Nationaal Waterprogramma 2028-2033 en het beleid van decentrale overheden. In het Deltaprogramma 2027 is de kabinetsreactie op de adviezen van de deltacommissaris opgenomen. Naast het aangeboden complete Deltaprogramma 2027 brengen wij graag de brochure Hoofdlijnen Deltaprogramma onder uw aandacht. Deze brochure biedt een snelle blik op de hoofdlijnen van de voortgang.</w:t>
      </w:r>
      <w:r w:rsidRPr="00085A44">
        <w:t xml:space="preserve"> </w:t>
      </w:r>
    </w:p>
    <w:p w:rsidRPr="00085A44" w:rsidR="00085A44" w:rsidP="00085A44" w:rsidRDefault="00085A44" w14:paraId="4D54DEBC" w14:textId="77777777"/>
    <w:p w:rsidR="00A179B0" w:rsidRDefault="00A179B0" w14:paraId="3FF68269" w14:textId="77777777">
      <w:pPr>
        <w:spacing w:line="240" w:lineRule="auto"/>
      </w:pPr>
      <w:r>
        <w:br w:type="page"/>
      </w:r>
    </w:p>
    <w:p w:rsidR="00D22279" w:rsidP="00085A44" w:rsidRDefault="00085A44" w14:paraId="4E92116A" w14:textId="7D40F4A6">
      <w:pPr>
        <w:pStyle w:val="WitregelW1bodytekst"/>
      </w:pPr>
      <w:r w:rsidRPr="00085A44">
        <w:lastRenderedPageBreak/>
        <w:t>Het MIRT Overzicht en het Deltaprogramma zijn bijstukken bij de begroting 202</w:t>
      </w:r>
      <w:r w:rsidR="00130870">
        <w:t>7</w:t>
      </w:r>
      <w:r w:rsidRPr="00085A44">
        <w:t xml:space="preserve"> van het ministerie van Infrastructuur en Waterstaat (IenW). </w:t>
      </w:r>
      <w:r w:rsidR="00A509A1">
        <w:t xml:space="preserve">  </w:t>
      </w:r>
    </w:p>
    <w:p w:rsidR="00D22279" w:rsidRDefault="00A509A1" w14:paraId="54B2EF31" w14:textId="77777777">
      <w:pPr>
        <w:pStyle w:val="Slotzin"/>
      </w:pPr>
      <w:r>
        <w:t>Hoogachtend,</w:t>
      </w:r>
    </w:p>
    <w:p w:rsidR="00D22279" w:rsidRDefault="00D22279" w14:paraId="5E97A364" w14:textId="77777777"/>
    <w:p w:rsidRPr="00A179B0" w:rsidR="00A179B0" w:rsidRDefault="00A179B0" w14:paraId="648A6E30" w14:textId="53DB8E43">
      <w:r w:rsidRPr="00A179B0">
        <w:t>DE MINISTER VAN INFRASTRUCTUUR E</w:t>
      </w:r>
      <w:r>
        <w:t>N WATERSTAAT,</w:t>
      </w:r>
    </w:p>
    <w:p w:rsidR="00D22279" w:rsidRDefault="00D22279" w14:paraId="53E9ABFD" w14:textId="77777777"/>
    <w:p w:rsidR="00A179B0" w:rsidRDefault="00A179B0" w14:paraId="4FEBDAC9" w14:textId="77777777"/>
    <w:p w:rsidR="00A179B0" w:rsidRDefault="00A179B0" w14:paraId="6094AD46" w14:textId="77777777"/>
    <w:p w:rsidRPr="00A179B0" w:rsidR="00A179B0" w:rsidRDefault="00A179B0" w14:paraId="1F68AD7D" w14:textId="77777777"/>
    <w:p w:rsidR="00A179B0" w:rsidP="000A408B" w:rsidRDefault="00130870" w14:paraId="6583DBE0" w14:textId="77777777">
      <w:pPr>
        <w:tabs>
          <w:tab w:val="center" w:pos="3770"/>
        </w:tabs>
        <w:rPr>
          <w:lang w:val="fr-FR"/>
        </w:rPr>
      </w:pPr>
      <w:bookmarkStart w:name="_Hlk237423551" w:id="4"/>
      <w:r w:rsidRPr="00A179B0">
        <w:rPr>
          <w:lang w:val="fr-FR"/>
        </w:rPr>
        <w:t>Vincent Karremans</w:t>
      </w:r>
    </w:p>
    <w:p w:rsidR="00D22279" w:rsidP="000A408B" w:rsidRDefault="00130870" w14:paraId="4677EC0A" w14:textId="6EF5C498">
      <w:pPr>
        <w:tabs>
          <w:tab w:val="center" w:pos="3770"/>
        </w:tabs>
        <w:rPr>
          <w:lang w:val="fr-FR"/>
        </w:rPr>
      </w:pPr>
      <w:r w:rsidRPr="00A179B0">
        <w:rPr>
          <w:lang w:val="fr-FR"/>
        </w:rPr>
        <w:tab/>
      </w:r>
      <w:r w:rsidRPr="00A179B0" w:rsidR="00A509A1">
        <w:rPr>
          <w:lang w:val="fr-FR"/>
        </w:rPr>
        <w:t xml:space="preserve">                   </w:t>
      </w:r>
      <w:bookmarkEnd w:id="4"/>
    </w:p>
    <w:p w:rsidR="00A179B0" w:rsidP="000A408B" w:rsidRDefault="00A179B0" w14:paraId="22C3612A" w14:textId="77777777">
      <w:pPr>
        <w:tabs>
          <w:tab w:val="center" w:pos="3770"/>
        </w:tabs>
        <w:rPr>
          <w:lang w:val="fr-FR"/>
        </w:rPr>
      </w:pPr>
    </w:p>
    <w:p w:rsidR="00A179B0" w:rsidP="000A408B" w:rsidRDefault="00A179B0" w14:paraId="41570B25" w14:textId="43A0E568">
      <w:pPr>
        <w:tabs>
          <w:tab w:val="center" w:pos="3770"/>
        </w:tabs>
      </w:pPr>
      <w:r w:rsidRPr="00A179B0">
        <w:t>DE STAATSSECRETARIS VAN INFRASTRUCTUUR EN W</w:t>
      </w:r>
      <w:r>
        <w:t>ATERSTAAT,</w:t>
      </w:r>
    </w:p>
    <w:p w:rsidR="00A179B0" w:rsidP="000A408B" w:rsidRDefault="00A179B0" w14:paraId="6B2F5BBB" w14:textId="77777777">
      <w:pPr>
        <w:tabs>
          <w:tab w:val="center" w:pos="3770"/>
        </w:tabs>
      </w:pPr>
    </w:p>
    <w:p w:rsidR="00A179B0" w:rsidP="000A408B" w:rsidRDefault="00A179B0" w14:paraId="12D615EB" w14:textId="77777777">
      <w:pPr>
        <w:tabs>
          <w:tab w:val="center" w:pos="3770"/>
        </w:tabs>
      </w:pPr>
    </w:p>
    <w:p w:rsidR="00A179B0" w:rsidP="000A408B" w:rsidRDefault="00A179B0" w14:paraId="19760631" w14:textId="77777777">
      <w:pPr>
        <w:tabs>
          <w:tab w:val="center" w:pos="3770"/>
        </w:tabs>
      </w:pPr>
    </w:p>
    <w:p w:rsidR="00A179B0" w:rsidP="000A408B" w:rsidRDefault="00A179B0" w14:paraId="1BC6AE6E" w14:textId="77777777">
      <w:pPr>
        <w:tabs>
          <w:tab w:val="center" w:pos="3770"/>
        </w:tabs>
      </w:pPr>
    </w:p>
    <w:p w:rsidRPr="00A179B0" w:rsidR="00A179B0" w:rsidP="000A408B" w:rsidRDefault="00A179B0" w14:paraId="043714AF" w14:textId="7A6534D8">
      <w:pPr>
        <w:tabs>
          <w:tab w:val="center" w:pos="3770"/>
        </w:tabs>
      </w:pPr>
      <w:r>
        <w:t>Annet Bertram</w:t>
      </w:r>
    </w:p>
    <w:sectPr w:rsidRPr="00A179B0" w:rsidR="00A179B0">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F2E66" w14:textId="77777777" w:rsidR="00FF2B6A" w:rsidRDefault="00FF2B6A">
      <w:pPr>
        <w:spacing w:line="240" w:lineRule="auto"/>
      </w:pPr>
      <w:r>
        <w:separator/>
      </w:r>
    </w:p>
  </w:endnote>
  <w:endnote w:type="continuationSeparator" w:id="0">
    <w:p w14:paraId="209A861E" w14:textId="77777777" w:rsidR="00FF2B6A" w:rsidRDefault="00FF2B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377ED" w14:textId="77777777" w:rsidR="00A179B0" w:rsidRDefault="00A17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6DAA8" w14:textId="77777777" w:rsidR="00A179B0" w:rsidRDefault="00A179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5343" w14:textId="20A714E8" w:rsidR="00E5348B" w:rsidRPr="00DD552D" w:rsidRDefault="00E5348B" w:rsidP="00E5348B">
    <w:pPr>
      <w:pStyle w:val="Footer"/>
      <w:numPr>
        <w:ilvl w:val="0"/>
        <w:numId w:val="24"/>
      </w:numPr>
      <w:rPr>
        <w:sz w:val="16"/>
        <w:szCs w:val="16"/>
      </w:rPr>
    </w:pPr>
    <w:r w:rsidRPr="00DD552D">
      <w:rPr>
        <w:sz w:val="16"/>
        <w:szCs w:val="16"/>
      </w:rPr>
      <w:t xml:space="preserve">Het MIRT overzicht is online via </w:t>
    </w:r>
    <w:hyperlink r:id="rId1" w:history="1">
      <w:r w:rsidRPr="00DD552D">
        <w:rPr>
          <w:rStyle w:val="Hyperlink"/>
          <w:sz w:val="16"/>
          <w:szCs w:val="16"/>
        </w:rPr>
        <w:t>www.mirtoverzicht.nl</w:t>
      </w:r>
    </w:hyperlink>
    <w:r w:rsidRPr="00DD552D">
      <w:rPr>
        <w:sz w:val="16"/>
        <w:szCs w:val="16"/>
      </w:rPr>
      <w:t xml:space="preserve"> te downloaden.</w:t>
    </w:r>
  </w:p>
  <w:p w14:paraId="47CE9F90" w14:textId="7429836D" w:rsidR="00E5348B" w:rsidRPr="00DD552D" w:rsidRDefault="00E5348B" w:rsidP="00E5348B">
    <w:pPr>
      <w:pStyle w:val="Footer"/>
      <w:numPr>
        <w:ilvl w:val="0"/>
        <w:numId w:val="24"/>
      </w:numPr>
      <w:rPr>
        <w:sz w:val="16"/>
        <w:szCs w:val="16"/>
      </w:rPr>
    </w:pPr>
    <w:r w:rsidRPr="00DD552D">
      <w:rPr>
        <w:sz w:val="16"/>
        <w:szCs w:val="16"/>
      </w:rPr>
      <w:t xml:space="preserve">De online publicatie is te vinden via </w:t>
    </w:r>
    <w:hyperlink r:id="rId2" w:history="1">
      <w:r w:rsidRPr="00DD552D">
        <w:rPr>
          <w:rStyle w:val="Hyperlink"/>
          <w:sz w:val="16"/>
          <w:szCs w:val="16"/>
        </w:rPr>
        <w:t>www.deltaprogramma.nl/deltaprogramma</w:t>
      </w:r>
    </w:hyperlink>
    <w:r w:rsidRPr="00DD552D">
      <w:rPr>
        <w:sz w:val="16"/>
        <w:szCs w:val="16"/>
      </w:rPr>
      <w:t>.</w:t>
    </w:r>
  </w:p>
  <w:p w14:paraId="58721ED4" w14:textId="77777777" w:rsidR="00D46E6E" w:rsidRDefault="00D46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716CD" w14:textId="77777777" w:rsidR="00FF2B6A" w:rsidRDefault="00FF2B6A">
      <w:pPr>
        <w:spacing w:line="240" w:lineRule="auto"/>
      </w:pPr>
      <w:r>
        <w:separator/>
      </w:r>
    </w:p>
  </w:footnote>
  <w:footnote w:type="continuationSeparator" w:id="0">
    <w:p w14:paraId="37EB73BE" w14:textId="77777777" w:rsidR="00FF2B6A" w:rsidRDefault="00FF2B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14C71" w14:textId="77777777" w:rsidR="00A179B0" w:rsidRDefault="00A17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A303" w14:textId="77777777" w:rsidR="00D22279" w:rsidRDefault="00A509A1">
    <w:r>
      <w:rPr>
        <w:noProof/>
        <w:lang w:val="en-GB" w:eastAsia="en-GB"/>
      </w:rPr>
      <mc:AlternateContent>
        <mc:Choice Requires="wps">
          <w:drawing>
            <wp:anchor distT="0" distB="0" distL="0" distR="0" simplePos="0" relativeHeight="251651584" behindDoc="0" locked="1" layoutInCell="1" allowOverlap="1" wp14:anchorId="61ACB920" wp14:editId="3A46E10F">
              <wp:simplePos x="0" y="0"/>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4DCC9DE1" w14:textId="77777777" w:rsidR="00D22279" w:rsidRDefault="00A509A1">
                          <w:pPr>
                            <w:pStyle w:val="AfzendgegevensKop0"/>
                          </w:pPr>
                          <w:r>
                            <w:t>Ministerie van Infrastructuur en Waterstaat</w:t>
                          </w:r>
                        </w:p>
                        <w:p w14:paraId="56D092B1" w14:textId="77777777" w:rsidR="00A179B0" w:rsidRDefault="00A179B0" w:rsidP="00A179B0"/>
                        <w:p w14:paraId="5D7AC88D" w14:textId="77777777" w:rsidR="00A179B0" w:rsidRPr="00A179B0" w:rsidRDefault="00A179B0" w:rsidP="00A179B0">
                          <w:pPr>
                            <w:pStyle w:val="Referentiegegevenskop"/>
                            <w:spacing w:line="276" w:lineRule="auto"/>
                          </w:pPr>
                          <w:r w:rsidRPr="00A179B0">
                            <w:t>Ons kenmerk</w:t>
                          </w:r>
                        </w:p>
                        <w:p w14:paraId="4A6CB0C6" w14:textId="31A87EB2" w:rsidR="00A179B0" w:rsidRPr="00A179B0" w:rsidRDefault="00A179B0" w:rsidP="00A179B0">
                          <w:pPr>
                            <w:pStyle w:val="Referentiegegevenskop"/>
                            <w:spacing w:line="276" w:lineRule="auto"/>
                            <w:rPr>
                              <w:b w:val="0"/>
                              <w:bCs/>
                            </w:rPr>
                          </w:pPr>
                          <w:r w:rsidRPr="00A179B0">
                            <w:rPr>
                              <w:b w:val="0"/>
                              <w:bCs/>
                            </w:rPr>
                            <w:t>IENW/BSK</w:t>
                          </w:r>
                          <w:r>
                            <w:rPr>
                              <w:b w:val="0"/>
                              <w:bCs/>
                            </w:rPr>
                            <w:t>-2026</w:t>
                          </w:r>
                          <w:r w:rsidRPr="00A179B0">
                            <w:rPr>
                              <w:b w:val="0"/>
                              <w:bCs/>
                            </w:rPr>
                            <w:t>/</w:t>
                          </w:r>
                          <w:r>
                            <w:rPr>
                              <w:b w:val="0"/>
                              <w:bCs/>
                            </w:rPr>
                            <w:t>160712</w:t>
                          </w:r>
                        </w:p>
                        <w:p w14:paraId="661562C3" w14:textId="77777777" w:rsidR="00A179B0" w:rsidRPr="00A179B0" w:rsidRDefault="00A179B0" w:rsidP="00A179B0"/>
                      </w:txbxContent>
                    </wps:txbx>
                    <wps:bodyPr vert="horz" wrap="square" lIns="0" tIns="0" rIns="0" bIns="0" anchor="t" anchorCtr="0"/>
                  </wps:wsp>
                </a:graphicData>
              </a:graphic>
            </wp:anchor>
          </w:drawing>
        </mc:Choice>
        <mc:Fallback>
          <w:pict>
            <v:shapetype w14:anchorId="61ACB920"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4DCC9DE1" w14:textId="77777777" w:rsidR="00D22279" w:rsidRDefault="00A509A1">
                    <w:pPr>
                      <w:pStyle w:val="AfzendgegevensKop0"/>
                    </w:pPr>
                    <w:r>
                      <w:t>Ministerie van Infrastructuur en Waterstaat</w:t>
                    </w:r>
                  </w:p>
                  <w:p w14:paraId="56D092B1" w14:textId="77777777" w:rsidR="00A179B0" w:rsidRDefault="00A179B0" w:rsidP="00A179B0"/>
                  <w:p w14:paraId="5D7AC88D" w14:textId="77777777" w:rsidR="00A179B0" w:rsidRPr="00A179B0" w:rsidRDefault="00A179B0" w:rsidP="00A179B0">
                    <w:pPr>
                      <w:pStyle w:val="Referentiegegevenskop"/>
                      <w:spacing w:line="276" w:lineRule="auto"/>
                    </w:pPr>
                    <w:r w:rsidRPr="00A179B0">
                      <w:t>Ons kenmerk</w:t>
                    </w:r>
                  </w:p>
                  <w:p w14:paraId="4A6CB0C6" w14:textId="31A87EB2" w:rsidR="00A179B0" w:rsidRPr="00A179B0" w:rsidRDefault="00A179B0" w:rsidP="00A179B0">
                    <w:pPr>
                      <w:pStyle w:val="Referentiegegevenskop"/>
                      <w:spacing w:line="276" w:lineRule="auto"/>
                      <w:rPr>
                        <w:b w:val="0"/>
                        <w:bCs/>
                      </w:rPr>
                    </w:pPr>
                    <w:r w:rsidRPr="00A179B0">
                      <w:rPr>
                        <w:b w:val="0"/>
                        <w:bCs/>
                      </w:rPr>
                      <w:t>IENW/BSK</w:t>
                    </w:r>
                    <w:r>
                      <w:rPr>
                        <w:b w:val="0"/>
                        <w:bCs/>
                      </w:rPr>
                      <w:t>-2026</w:t>
                    </w:r>
                    <w:r w:rsidRPr="00A179B0">
                      <w:rPr>
                        <w:b w:val="0"/>
                        <w:bCs/>
                      </w:rPr>
                      <w:t>/</w:t>
                    </w:r>
                    <w:r>
                      <w:rPr>
                        <w:b w:val="0"/>
                        <w:bCs/>
                      </w:rPr>
                      <w:t>160712</w:t>
                    </w:r>
                  </w:p>
                  <w:p w14:paraId="661562C3" w14:textId="77777777" w:rsidR="00A179B0" w:rsidRPr="00A179B0" w:rsidRDefault="00A179B0" w:rsidP="00A179B0"/>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4C34CD85" wp14:editId="20BD55B0">
              <wp:simplePos x="0" y="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CC7F594" w14:textId="77777777" w:rsidR="00D22279" w:rsidRDefault="00A509A1">
                          <w:pPr>
                            <w:pStyle w:val="Referentiegegevens"/>
                          </w:pPr>
                          <w:r>
                            <w:t xml:space="preserve">Pagina </w:t>
                          </w:r>
                          <w:r>
                            <w:fldChar w:fldCharType="begin"/>
                          </w:r>
                          <w:r>
                            <w:instrText>PAGE</w:instrText>
                          </w:r>
                          <w:r>
                            <w:fldChar w:fldCharType="separate"/>
                          </w:r>
                          <w:r w:rsidR="001703EA">
                            <w:rPr>
                              <w:noProof/>
                            </w:rPr>
                            <w:t>1</w:t>
                          </w:r>
                          <w:r>
                            <w:fldChar w:fldCharType="end"/>
                          </w:r>
                          <w:r>
                            <w:t xml:space="preserve"> van </w:t>
                          </w:r>
                          <w:r>
                            <w:fldChar w:fldCharType="begin"/>
                          </w:r>
                          <w:r>
                            <w:instrText>NUMPAGES</w:instrText>
                          </w:r>
                          <w:r>
                            <w:fldChar w:fldCharType="separate"/>
                          </w:r>
                          <w:r w:rsidR="001703EA">
                            <w:rPr>
                              <w:noProof/>
                            </w:rPr>
                            <w:t>1</w:t>
                          </w:r>
                          <w:r>
                            <w:fldChar w:fldCharType="end"/>
                          </w:r>
                        </w:p>
                      </w:txbxContent>
                    </wps:txbx>
                    <wps:bodyPr vert="horz" wrap="square" lIns="0" tIns="0" rIns="0" bIns="0" anchor="t" anchorCtr="0"/>
                  </wps:wsp>
                </a:graphicData>
              </a:graphic>
            </wp:anchor>
          </w:drawing>
        </mc:Choice>
        <mc:Fallback>
          <w:pict>
            <v:shape w14:anchorId="4C34CD85"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2CC7F594" w14:textId="77777777" w:rsidR="00D22279" w:rsidRDefault="00A509A1">
                    <w:pPr>
                      <w:pStyle w:val="Referentiegegevens"/>
                    </w:pPr>
                    <w:r>
                      <w:t xml:space="preserve">Pagina </w:t>
                    </w:r>
                    <w:r>
                      <w:fldChar w:fldCharType="begin"/>
                    </w:r>
                    <w:r>
                      <w:instrText>PAGE</w:instrText>
                    </w:r>
                    <w:r>
                      <w:fldChar w:fldCharType="separate"/>
                    </w:r>
                    <w:r w:rsidR="001703EA">
                      <w:rPr>
                        <w:noProof/>
                      </w:rPr>
                      <w:t>1</w:t>
                    </w:r>
                    <w:r>
                      <w:fldChar w:fldCharType="end"/>
                    </w:r>
                    <w:r>
                      <w:t xml:space="preserve"> van </w:t>
                    </w:r>
                    <w:r>
                      <w:fldChar w:fldCharType="begin"/>
                    </w:r>
                    <w:r>
                      <w:instrText>NUMPAGES</w:instrText>
                    </w:r>
                    <w:r>
                      <w:fldChar w:fldCharType="separate"/>
                    </w:r>
                    <w:r w:rsidR="001703EA">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1A8D09C5" wp14:editId="2FBC9353">
              <wp:simplePos x="0" y="0"/>
              <wp:positionH relativeFrom="page">
                <wp:posOffset>1007744</wp:posOffset>
              </wp:positionH>
              <wp:positionV relativeFrom="page">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A7ADA01" w14:textId="77777777" w:rsidR="00A509A1" w:rsidRDefault="00A509A1"/>
                      </w:txbxContent>
                    </wps:txbx>
                    <wps:bodyPr vert="horz" wrap="square" lIns="0" tIns="0" rIns="0" bIns="0" anchor="t" anchorCtr="0"/>
                  </wps:wsp>
                </a:graphicData>
              </a:graphic>
            </wp:anchor>
          </w:drawing>
        </mc:Choice>
        <mc:Fallback>
          <w:pict>
            <v:shape w14:anchorId="1A8D09C5"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3A7ADA01" w14:textId="77777777" w:rsidR="00A509A1" w:rsidRDefault="00A509A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706C98F0" wp14:editId="11341B76">
              <wp:simplePos x="0" y="0"/>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DBC6304" w14:textId="77777777" w:rsidR="00A509A1" w:rsidRDefault="00A509A1"/>
                      </w:txbxContent>
                    </wps:txbx>
                    <wps:bodyPr vert="horz" wrap="square" lIns="0" tIns="0" rIns="0" bIns="0" anchor="t" anchorCtr="0"/>
                  </wps:wsp>
                </a:graphicData>
              </a:graphic>
            </wp:anchor>
          </w:drawing>
        </mc:Choice>
        <mc:Fallback>
          <w:pict>
            <v:shape w14:anchorId="706C98F0"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1DBC6304" w14:textId="77777777" w:rsidR="00A509A1" w:rsidRDefault="00A509A1"/>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F4FD5" w14:textId="0D36B5CF" w:rsidR="00D22279" w:rsidRDefault="00A509A1" w:rsidP="007C0087">
    <w:pPr>
      <w:tabs>
        <w:tab w:val="left" w:pos="5950"/>
      </w:tabs>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170E437A" wp14:editId="193F6F59">
              <wp:simplePos x="0" y="0"/>
              <wp:positionH relativeFrom="page">
                <wp:posOffset>1007744</wp:posOffset>
              </wp:positionH>
              <wp:positionV relativeFrom="page">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6DFEA02" w14:textId="77777777" w:rsidR="00A509A1" w:rsidRDefault="00A509A1"/>
                      </w:txbxContent>
                    </wps:txbx>
                    <wps:bodyPr vert="horz" wrap="square" lIns="0" tIns="0" rIns="0" bIns="0" anchor="t" anchorCtr="0"/>
                  </wps:wsp>
                </a:graphicData>
              </a:graphic>
            </wp:anchor>
          </w:drawing>
        </mc:Choice>
        <mc:Fallback>
          <w:pict>
            <v:shapetype w14:anchorId="170E437A"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36DFEA02" w14:textId="77777777" w:rsidR="00A509A1" w:rsidRDefault="00A509A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319F5C82" wp14:editId="49ACC363">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D211FBA" w14:textId="0ECEEB71" w:rsidR="00D22279" w:rsidRDefault="00A509A1">
                          <w:pPr>
                            <w:pStyle w:val="Referentiegegevens"/>
                          </w:pPr>
                          <w:r>
                            <w:t xml:space="preserve">Pagina </w:t>
                          </w:r>
                          <w:r>
                            <w:fldChar w:fldCharType="begin"/>
                          </w:r>
                          <w:r>
                            <w:instrText>PAGE</w:instrText>
                          </w:r>
                          <w:r>
                            <w:fldChar w:fldCharType="separate"/>
                          </w:r>
                          <w:r w:rsidR="00162EE5">
                            <w:rPr>
                              <w:noProof/>
                            </w:rPr>
                            <w:t>1</w:t>
                          </w:r>
                          <w:r>
                            <w:fldChar w:fldCharType="end"/>
                          </w:r>
                          <w:r>
                            <w:t xml:space="preserve"> van </w:t>
                          </w:r>
                          <w:r>
                            <w:fldChar w:fldCharType="begin"/>
                          </w:r>
                          <w:r>
                            <w:instrText>NUMPAGES</w:instrText>
                          </w:r>
                          <w:r>
                            <w:fldChar w:fldCharType="separate"/>
                          </w:r>
                          <w:r w:rsidR="00162EE5">
                            <w:rPr>
                              <w:noProof/>
                            </w:rPr>
                            <w:t>1</w:t>
                          </w:r>
                          <w:r>
                            <w:fldChar w:fldCharType="end"/>
                          </w:r>
                        </w:p>
                      </w:txbxContent>
                    </wps:txbx>
                    <wps:bodyPr vert="horz" wrap="square" lIns="0" tIns="0" rIns="0" bIns="0" anchor="t" anchorCtr="0"/>
                  </wps:wsp>
                </a:graphicData>
              </a:graphic>
            </wp:anchor>
          </w:drawing>
        </mc:Choice>
        <mc:Fallback>
          <w:pict>
            <v:shape w14:anchorId="319F5C82"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5D211FBA" w14:textId="0ECEEB71" w:rsidR="00D22279" w:rsidRDefault="00A509A1">
                    <w:pPr>
                      <w:pStyle w:val="Referentiegegevens"/>
                    </w:pPr>
                    <w:r>
                      <w:t xml:space="preserve">Pagina </w:t>
                    </w:r>
                    <w:r>
                      <w:fldChar w:fldCharType="begin"/>
                    </w:r>
                    <w:r>
                      <w:instrText>PAGE</w:instrText>
                    </w:r>
                    <w:r>
                      <w:fldChar w:fldCharType="separate"/>
                    </w:r>
                    <w:r w:rsidR="00162EE5">
                      <w:rPr>
                        <w:noProof/>
                      </w:rPr>
                      <w:t>1</w:t>
                    </w:r>
                    <w:r>
                      <w:fldChar w:fldCharType="end"/>
                    </w:r>
                    <w:r>
                      <w:t xml:space="preserve"> van </w:t>
                    </w:r>
                    <w:r>
                      <w:fldChar w:fldCharType="begin"/>
                    </w:r>
                    <w:r>
                      <w:instrText>NUMPAGES</w:instrText>
                    </w:r>
                    <w:r>
                      <w:fldChar w:fldCharType="separate"/>
                    </w:r>
                    <w:r w:rsidR="00162EE5">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03D096D8" wp14:editId="743782D4">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ACBBC97" w14:textId="77777777" w:rsidR="00D22279" w:rsidRDefault="00A509A1">
                          <w:pPr>
                            <w:pStyle w:val="AfzendgegevensKop0"/>
                          </w:pPr>
                          <w:r>
                            <w:t>Ministerie van Infrastructuur en Waterstaat</w:t>
                          </w:r>
                        </w:p>
                        <w:p w14:paraId="350EBB9B" w14:textId="77777777" w:rsidR="00D22279" w:rsidRDefault="00D22279">
                          <w:pPr>
                            <w:pStyle w:val="WitregelW1"/>
                          </w:pPr>
                        </w:p>
                        <w:p w14:paraId="113FFF7B" w14:textId="77777777" w:rsidR="00D22279" w:rsidRDefault="00A509A1">
                          <w:pPr>
                            <w:pStyle w:val="Afzendgegevens"/>
                          </w:pPr>
                          <w:r>
                            <w:t>Rijnstraat 8</w:t>
                          </w:r>
                        </w:p>
                        <w:p w14:paraId="5F38C0D0" w14:textId="77777777" w:rsidR="00D22279" w:rsidRPr="001703EA" w:rsidRDefault="00A509A1">
                          <w:pPr>
                            <w:pStyle w:val="Afzendgegevens"/>
                            <w:rPr>
                              <w:lang w:val="de-DE"/>
                            </w:rPr>
                          </w:pPr>
                          <w:r w:rsidRPr="001703EA">
                            <w:rPr>
                              <w:lang w:val="de-DE"/>
                            </w:rPr>
                            <w:t>2515 XP  Den Haag</w:t>
                          </w:r>
                        </w:p>
                        <w:p w14:paraId="1F49CF12" w14:textId="77777777" w:rsidR="00D22279" w:rsidRPr="001703EA" w:rsidRDefault="00A509A1">
                          <w:pPr>
                            <w:pStyle w:val="Afzendgegevens"/>
                            <w:rPr>
                              <w:lang w:val="de-DE"/>
                            </w:rPr>
                          </w:pPr>
                          <w:r w:rsidRPr="001703EA">
                            <w:rPr>
                              <w:lang w:val="de-DE"/>
                            </w:rPr>
                            <w:t>Postbus 20901</w:t>
                          </w:r>
                        </w:p>
                        <w:p w14:paraId="6D99A168" w14:textId="77777777" w:rsidR="00D22279" w:rsidRPr="001703EA" w:rsidRDefault="00A509A1">
                          <w:pPr>
                            <w:pStyle w:val="Afzendgegevens"/>
                            <w:rPr>
                              <w:lang w:val="de-DE"/>
                            </w:rPr>
                          </w:pPr>
                          <w:r w:rsidRPr="001703EA">
                            <w:rPr>
                              <w:lang w:val="de-DE"/>
                            </w:rPr>
                            <w:t>2500 EX Den Haag</w:t>
                          </w:r>
                        </w:p>
                        <w:p w14:paraId="39D1F1A4" w14:textId="77777777" w:rsidR="00D22279" w:rsidRPr="001703EA" w:rsidRDefault="00D22279">
                          <w:pPr>
                            <w:pStyle w:val="WitregelW1"/>
                            <w:rPr>
                              <w:lang w:val="de-DE"/>
                            </w:rPr>
                          </w:pPr>
                        </w:p>
                        <w:p w14:paraId="462FF8EB" w14:textId="77777777" w:rsidR="00D22279" w:rsidRPr="001703EA" w:rsidRDefault="00A509A1">
                          <w:pPr>
                            <w:pStyle w:val="Afzendgegevens"/>
                            <w:rPr>
                              <w:lang w:val="de-DE"/>
                            </w:rPr>
                          </w:pPr>
                          <w:r w:rsidRPr="001703EA">
                            <w:rPr>
                              <w:lang w:val="de-DE"/>
                            </w:rPr>
                            <w:t>T   070-456 0000</w:t>
                          </w:r>
                        </w:p>
                        <w:p w14:paraId="396D2F21" w14:textId="77777777" w:rsidR="00D22279" w:rsidRDefault="00A509A1">
                          <w:pPr>
                            <w:pStyle w:val="Afzendgegevens"/>
                          </w:pPr>
                          <w:r>
                            <w:t>F   070-456 1111</w:t>
                          </w:r>
                        </w:p>
                        <w:p w14:paraId="2CB5E413" w14:textId="77777777" w:rsidR="00D22279" w:rsidRPr="00A179B0" w:rsidRDefault="00D22279" w:rsidP="00A179B0">
                          <w:pPr>
                            <w:pStyle w:val="WitregelW2"/>
                            <w:spacing w:line="276" w:lineRule="auto"/>
                            <w:rPr>
                              <w:sz w:val="13"/>
                              <w:szCs w:val="13"/>
                            </w:rPr>
                          </w:pPr>
                        </w:p>
                        <w:p w14:paraId="03E810B0" w14:textId="2D3D26F2" w:rsidR="00DD552D" w:rsidRPr="00A179B0" w:rsidRDefault="00A179B0" w:rsidP="00A179B0">
                          <w:pPr>
                            <w:pStyle w:val="Referentiegegevenskop"/>
                            <w:spacing w:line="276" w:lineRule="auto"/>
                          </w:pPr>
                          <w:r w:rsidRPr="00A179B0">
                            <w:t>Ons k</w:t>
                          </w:r>
                          <w:r w:rsidR="00DD552D" w:rsidRPr="00A179B0">
                            <w:t>enmerk</w:t>
                          </w:r>
                        </w:p>
                        <w:p w14:paraId="2B39B23B" w14:textId="492EFC99" w:rsidR="003E35B5" w:rsidRPr="00A179B0" w:rsidRDefault="003E35B5" w:rsidP="00A179B0">
                          <w:pPr>
                            <w:pStyle w:val="Referentiegegevenskop"/>
                            <w:spacing w:line="276" w:lineRule="auto"/>
                            <w:rPr>
                              <w:b w:val="0"/>
                              <w:bCs/>
                            </w:rPr>
                          </w:pPr>
                          <w:r w:rsidRPr="00A179B0">
                            <w:rPr>
                              <w:b w:val="0"/>
                              <w:bCs/>
                            </w:rPr>
                            <w:t>IENW/BSK</w:t>
                          </w:r>
                          <w:r w:rsidR="00A179B0">
                            <w:rPr>
                              <w:b w:val="0"/>
                              <w:bCs/>
                            </w:rPr>
                            <w:t>-2026</w:t>
                          </w:r>
                          <w:r w:rsidRPr="00A179B0">
                            <w:rPr>
                              <w:b w:val="0"/>
                              <w:bCs/>
                            </w:rPr>
                            <w:t>/</w:t>
                          </w:r>
                          <w:r w:rsidR="00A179B0">
                            <w:rPr>
                              <w:b w:val="0"/>
                              <w:bCs/>
                            </w:rPr>
                            <w:t>160712</w:t>
                          </w:r>
                        </w:p>
                        <w:p w14:paraId="74DAA4AB" w14:textId="77777777" w:rsidR="00DD552D" w:rsidRPr="00A179B0" w:rsidRDefault="00DD552D" w:rsidP="00A179B0">
                          <w:pPr>
                            <w:pStyle w:val="Referentiegegevenskop"/>
                            <w:spacing w:line="276" w:lineRule="auto"/>
                          </w:pPr>
                        </w:p>
                        <w:p w14:paraId="58FB73A2" w14:textId="02EC250B" w:rsidR="00D22279" w:rsidRPr="00A179B0" w:rsidRDefault="00A509A1" w:rsidP="00A179B0">
                          <w:pPr>
                            <w:pStyle w:val="Referentiegegevenskop"/>
                            <w:spacing w:line="276" w:lineRule="auto"/>
                          </w:pPr>
                          <w:r w:rsidRPr="00A179B0">
                            <w:t>Bijlage(n)</w:t>
                          </w:r>
                        </w:p>
                        <w:p w14:paraId="418FF9AC" w14:textId="695352DB" w:rsidR="00D22279" w:rsidRPr="00A179B0" w:rsidRDefault="00117DF3" w:rsidP="00A179B0">
                          <w:pPr>
                            <w:pStyle w:val="Referentiegegevens"/>
                            <w:spacing w:line="276" w:lineRule="auto"/>
                          </w:pPr>
                          <w:r w:rsidRPr="00A179B0">
                            <w:t>2</w:t>
                          </w:r>
                        </w:p>
                      </w:txbxContent>
                    </wps:txbx>
                    <wps:bodyPr vert="horz" wrap="square" lIns="0" tIns="0" rIns="0" bIns="0" anchor="t" anchorCtr="0"/>
                  </wps:wsp>
                </a:graphicData>
              </a:graphic>
            </wp:anchor>
          </w:drawing>
        </mc:Choice>
        <mc:Fallback>
          <w:pict>
            <v:shape w14:anchorId="03D096D8"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3ACBBC97" w14:textId="77777777" w:rsidR="00D22279" w:rsidRDefault="00A509A1">
                    <w:pPr>
                      <w:pStyle w:val="AfzendgegevensKop0"/>
                    </w:pPr>
                    <w:r>
                      <w:t>Ministerie van Infrastructuur en Waterstaat</w:t>
                    </w:r>
                  </w:p>
                  <w:p w14:paraId="350EBB9B" w14:textId="77777777" w:rsidR="00D22279" w:rsidRDefault="00D22279">
                    <w:pPr>
                      <w:pStyle w:val="WitregelW1"/>
                    </w:pPr>
                  </w:p>
                  <w:p w14:paraId="113FFF7B" w14:textId="77777777" w:rsidR="00D22279" w:rsidRDefault="00A509A1">
                    <w:pPr>
                      <w:pStyle w:val="Afzendgegevens"/>
                    </w:pPr>
                    <w:r>
                      <w:t>Rijnstraat 8</w:t>
                    </w:r>
                  </w:p>
                  <w:p w14:paraId="5F38C0D0" w14:textId="77777777" w:rsidR="00D22279" w:rsidRPr="001703EA" w:rsidRDefault="00A509A1">
                    <w:pPr>
                      <w:pStyle w:val="Afzendgegevens"/>
                      <w:rPr>
                        <w:lang w:val="de-DE"/>
                      </w:rPr>
                    </w:pPr>
                    <w:r w:rsidRPr="001703EA">
                      <w:rPr>
                        <w:lang w:val="de-DE"/>
                      </w:rPr>
                      <w:t>2515 XP  Den Haag</w:t>
                    </w:r>
                  </w:p>
                  <w:p w14:paraId="1F49CF12" w14:textId="77777777" w:rsidR="00D22279" w:rsidRPr="001703EA" w:rsidRDefault="00A509A1">
                    <w:pPr>
                      <w:pStyle w:val="Afzendgegevens"/>
                      <w:rPr>
                        <w:lang w:val="de-DE"/>
                      </w:rPr>
                    </w:pPr>
                    <w:r w:rsidRPr="001703EA">
                      <w:rPr>
                        <w:lang w:val="de-DE"/>
                      </w:rPr>
                      <w:t>Postbus 20901</w:t>
                    </w:r>
                  </w:p>
                  <w:p w14:paraId="6D99A168" w14:textId="77777777" w:rsidR="00D22279" w:rsidRPr="001703EA" w:rsidRDefault="00A509A1">
                    <w:pPr>
                      <w:pStyle w:val="Afzendgegevens"/>
                      <w:rPr>
                        <w:lang w:val="de-DE"/>
                      </w:rPr>
                    </w:pPr>
                    <w:r w:rsidRPr="001703EA">
                      <w:rPr>
                        <w:lang w:val="de-DE"/>
                      </w:rPr>
                      <w:t>2500 EX Den Haag</w:t>
                    </w:r>
                  </w:p>
                  <w:p w14:paraId="39D1F1A4" w14:textId="77777777" w:rsidR="00D22279" w:rsidRPr="001703EA" w:rsidRDefault="00D22279">
                    <w:pPr>
                      <w:pStyle w:val="WitregelW1"/>
                      <w:rPr>
                        <w:lang w:val="de-DE"/>
                      </w:rPr>
                    </w:pPr>
                  </w:p>
                  <w:p w14:paraId="462FF8EB" w14:textId="77777777" w:rsidR="00D22279" w:rsidRPr="001703EA" w:rsidRDefault="00A509A1">
                    <w:pPr>
                      <w:pStyle w:val="Afzendgegevens"/>
                      <w:rPr>
                        <w:lang w:val="de-DE"/>
                      </w:rPr>
                    </w:pPr>
                    <w:r w:rsidRPr="001703EA">
                      <w:rPr>
                        <w:lang w:val="de-DE"/>
                      </w:rPr>
                      <w:t>T   070-456 0000</w:t>
                    </w:r>
                  </w:p>
                  <w:p w14:paraId="396D2F21" w14:textId="77777777" w:rsidR="00D22279" w:rsidRDefault="00A509A1">
                    <w:pPr>
                      <w:pStyle w:val="Afzendgegevens"/>
                    </w:pPr>
                    <w:r>
                      <w:t>F   070-456 1111</w:t>
                    </w:r>
                  </w:p>
                  <w:p w14:paraId="2CB5E413" w14:textId="77777777" w:rsidR="00D22279" w:rsidRPr="00A179B0" w:rsidRDefault="00D22279" w:rsidP="00A179B0">
                    <w:pPr>
                      <w:pStyle w:val="WitregelW2"/>
                      <w:spacing w:line="276" w:lineRule="auto"/>
                      <w:rPr>
                        <w:sz w:val="13"/>
                        <w:szCs w:val="13"/>
                      </w:rPr>
                    </w:pPr>
                  </w:p>
                  <w:p w14:paraId="03E810B0" w14:textId="2D3D26F2" w:rsidR="00DD552D" w:rsidRPr="00A179B0" w:rsidRDefault="00A179B0" w:rsidP="00A179B0">
                    <w:pPr>
                      <w:pStyle w:val="Referentiegegevenskop"/>
                      <w:spacing w:line="276" w:lineRule="auto"/>
                    </w:pPr>
                    <w:r w:rsidRPr="00A179B0">
                      <w:t>Ons k</w:t>
                    </w:r>
                    <w:r w:rsidR="00DD552D" w:rsidRPr="00A179B0">
                      <w:t>enmerk</w:t>
                    </w:r>
                  </w:p>
                  <w:p w14:paraId="2B39B23B" w14:textId="492EFC99" w:rsidR="003E35B5" w:rsidRPr="00A179B0" w:rsidRDefault="003E35B5" w:rsidP="00A179B0">
                    <w:pPr>
                      <w:pStyle w:val="Referentiegegevenskop"/>
                      <w:spacing w:line="276" w:lineRule="auto"/>
                      <w:rPr>
                        <w:b w:val="0"/>
                        <w:bCs/>
                      </w:rPr>
                    </w:pPr>
                    <w:r w:rsidRPr="00A179B0">
                      <w:rPr>
                        <w:b w:val="0"/>
                        <w:bCs/>
                      </w:rPr>
                      <w:t>IENW/BSK</w:t>
                    </w:r>
                    <w:r w:rsidR="00A179B0">
                      <w:rPr>
                        <w:b w:val="0"/>
                        <w:bCs/>
                      </w:rPr>
                      <w:t>-2026</w:t>
                    </w:r>
                    <w:r w:rsidRPr="00A179B0">
                      <w:rPr>
                        <w:b w:val="0"/>
                        <w:bCs/>
                      </w:rPr>
                      <w:t>/</w:t>
                    </w:r>
                    <w:r w:rsidR="00A179B0">
                      <w:rPr>
                        <w:b w:val="0"/>
                        <w:bCs/>
                      </w:rPr>
                      <w:t>160712</w:t>
                    </w:r>
                  </w:p>
                  <w:p w14:paraId="74DAA4AB" w14:textId="77777777" w:rsidR="00DD552D" w:rsidRPr="00A179B0" w:rsidRDefault="00DD552D" w:rsidP="00A179B0">
                    <w:pPr>
                      <w:pStyle w:val="Referentiegegevenskop"/>
                      <w:spacing w:line="276" w:lineRule="auto"/>
                    </w:pPr>
                  </w:p>
                  <w:p w14:paraId="58FB73A2" w14:textId="02EC250B" w:rsidR="00D22279" w:rsidRPr="00A179B0" w:rsidRDefault="00A509A1" w:rsidP="00A179B0">
                    <w:pPr>
                      <w:pStyle w:val="Referentiegegevenskop"/>
                      <w:spacing w:line="276" w:lineRule="auto"/>
                    </w:pPr>
                    <w:r w:rsidRPr="00A179B0">
                      <w:t>Bijlage(n)</w:t>
                    </w:r>
                  </w:p>
                  <w:p w14:paraId="418FF9AC" w14:textId="695352DB" w:rsidR="00D22279" w:rsidRPr="00A179B0" w:rsidRDefault="00117DF3" w:rsidP="00A179B0">
                    <w:pPr>
                      <w:pStyle w:val="Referentiegegevens"/>
                      <w:spacing w:line="276" w:lineRule="auto"/>
                    </w:pPr>
                    <w:r w:rsidRPr="00A179B0">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10A2FF39" wp14:editId="5825D917">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1F1699B" w14:textId="77777777" w:rsidR="00D22279" w:rsidRDefault="00A509A1">
                          <w:pPr>
                            <w:spacing w:line="240" w:lineRule="auto"/>
                          </w:pPr>
                          <w:r>
                            <w:rPr>
                              <w:noProof/>
                              <w:lang w:val="en-GB" w:eastAsia="en-GB"/>
                            </w:rPr>
                            <w:drawing>
                              <wp:inline distT="0" distB="0" distL="0" distR="0" wp14:anchorId="13E08E3C" wp14:editId="28BD4002">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0A2FF39"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41F1699B" w14:textId="77777777" w:rsidR="00D22279" w:rsidRDefault="00A509A1">
                    <w:pPr>
                      <w:spacing w:line="240" w:lineRule="auto"/>
                    </w:pPr>
                    <w:r>
                      <w:rPr>
                        <w:noProof/>
                        <w:lang w:val="en-GB" w:eastAsia="en-GB"/>
                      </w:rPr>
                      <w:drawing>
                        <wp:inline distT="0" distB="0" distL="0" distR="0" wp14:anchorId="13E08E3C" wp14:editId="28BD4002">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3F0627B7" wp14:editId="6A2E6195">
              <wp:simplePos x="0" y="0"/>
              <wp:positionH relativeFrom="page">
                <wp:posOffset>3995420</wp:posOffset>
              </wp:positionH>
              <wp:positionV relativeFrom="page">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A7295C3" w14:textId="77777777" w:rsidR="00D22279" w:rsidRDefault="00A509A1">
                          <w:pPr>
                            <w:spacing w:line="240" w:lineRule="auto"/>
                          </w:pPr>
                          <w:r>
                            <w:rPr>
                              <w:noProof/>
                              <w:lang w:val="en-GB" w:eastAsia="en-GB"/>
                            </w:rPr>
                            <w:drawing>
                              <wp:inline distT="0" distB="0" distL="0" distR="0" wp14:anchorId="7F4D5DA5" wp14:editId="560E89BD">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0627B7"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2A7295C3" w14:textId="77777777" w:rsidR="00D22279" w:rsidRDefault="00A509A1">
                    <w:pPr>
                      <w:spacing w:line="240" w:lineRule="auto"/>
                    </w:pPr>
                    <w:r>
                      <w:rPr>
                        <w:noProof/>
                        <w:lang w:val="en-GB" w:eastAsia="en-GB"/>
                      </w:rPr>
                      <w:drawing>
                        <wp:inline distT="0" distB="0" distL="0" distR="0" wp14:anchorId="7F4D5DA5" wp14:editId="560E89BD">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1062839F" wp14:editId="2E603338">
              <wp:simplePos x="0" y="0"/>
              <wp:positionH relativeFrom="page">
                <wp:posOffset>1007744</wp:posOffset>
              </wp:positionH>
              <wp:positionV relativeFrom="page">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D899D9A" w14:textId="77777777" w:rsidR="00D22279" w:rsidRDefault="00A509A1">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062839F"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4D899D9A" w14:textId="77777777" w:rsidR="00D22279" w:rsidRDefault="00A509A1">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3B99B79F" wp14:editId="13262528">
              <wp:simplePos x="0" y="0"/>
              <wp:positionH relativeFrom="page">
                <wp:posOffset>1007744</wp:posOffset>
              </wp:positionH>
              <wp:positionV relativeFrom="page">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7A94238" w14:textId="77777777" w:rsidR="00D22279" w:rsidRDefault="00A509A1">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3B99B79F"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67A94238" w14:textId="77777777" w:rsidR="00D22279" w:rsidRDefault="00A509A1">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396C3391" wp14:editId="070318D2">
              <wp:simplePos x="0" y="0"/>
              <wp:positionH relativeFrom="page">
                <wp:posOffset>1007744</wp:posOffset>
              </wp:positionH>
              <wp:positionV relativeFrom="page">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22279" w14:paraId="468B9237" w14:textId="77777777">
                            <w:trPr>
                              <w:trHeight w:val="200"/>
                            </w:trPr>
                            <w:tc>
                              <w:tcPr>
                                <w:tcW w:w="1140" w:type="dxa"/>
                              </w:tcPr>
                              <w:p w14:paraId="31D1C6E9" w14:textId="77777777" w:rsidR="00D22279" w:rsidRDefault="00D22279"/>
                            </w:tc>
                            <w:tc>
                              <w:tcPr>
                                <w:tcW w:w="5400" w:type="dxa"/>
                              </w:tcPr>
                              <w:p w14:paraId="57C89F13" w14:textId="77777777" w:rsidR="00D22279" w:rsidRDefault="00D22279"/>
                            </w:tc>
                          </w:tr>
                          <w:tr w:rsidR="00D22279" w14:paraId="03C40571" w14:textId="77777777">
                            <w:trPr>
                              <w:trHeight w:val="240"/>
                            </w:trPr>
                            <w:tc>
                              <w:tcPr>
                                <w:tcW w:w="1140" w:type="dxa"/>
                              </w:tcPr>
                              <w:p w14:paraId="73751A8C" w14:textId="77777777" w:rsidR="00D22279" w:rsidRDefault="00A509A1">
                                <w:r>
                                  <w:t>Datum</w:t>
                                </w:r>
                              </w:p>
                            </w:tc>
                            <w:tc>
                              <w:tcPr>
                                <w:tcW w:w="5400" w:type="dxa"/>
                              </w:tcPr>
                              <w:p w14:paraId="6E887381" w14:textId="623B8698" w:rsidR="00D22279" w:rsidRDefault="00055422">
                                <w:r>
                                  <w:t>15 september 2026</w:t>
                                </w:r>
                              </w:p>
                            </w:tc>
                          </w:tr>
                          <w:tr w:rsidR="00D22279" w14:paraId="1731DC97" w14:textId="77777777">
                            <w:trPr>
                              <w:trHeight w:val="240"/>
                            </w:trPr>
                            <w:tc>
                              <w:tcPr>
                                <w:tcW w:w="1140" w:type="dxa"/>
                              </w:tcPr>
                              <w:p w14:paraId="121170FB" w14:textId="77777777" w:rsidR="00D22279" w:rsidRDefault="00A509A1">
                                <w:r>
                                  <w:t>Betreft</w:t>
                                </w:r>
                              </w:p>
                            </w:tc>
                            <w:tc>
                              <w:tcPr>
                                <w:tcW w:w="5400" w:type="dxa"/>
                              </w:tcPr>
                              <w:p w14:paraId="4228181D" w14:textId="56407C9F" w:rsidR="00D22279" w:rsidRDefault="00A509A1">
                                <w:r>
                                  <w:t>Aanbieding MIRT Overzicht 202</w:t>
                                </w:r>
                                <w:r w:rsidR="00130870">
                                  <w:t>7</w:t>
                                </w:r>
                                <w:r>
                                  <w:t xml:space="preserve"> en Deltaprogramma 202</w:t>
                                </w:r>
                                <w:r w:rsidR="00130870">
                                  <w:t>7</w:t>
                                </w:r>
                              </w:p>
                            </w:tc>
                          </w:tr>
                          <w:tr w:rsidR="00D22279" w14:paraId="17882A3E" w14:textId="77777777">
                            <w:trPr>
                              <w:trHeight w:val="200"/>
                            </w:trPr>
                            <w:tc>
                              <w:tcPr>
                                <w:tcW w:w="1140" w:type="dxa"/>
                              </w:tcPr>
                              <w:p w14:paraId="6EE84E57" w14:textId="77777777" w:rsidR="00D22279" w:rsidRDefault="00D22279"/>
                            </w:tc>
                            <w:tc>
                              <w:tcPr>
                                <w:tcW w:w="5400" w:type="dxa"/>
                              </w:tcPr>
                              <w:p w14:paraId="6112565D" w14:textId="77777777" w:rsidR="00D22279" w:rsidRDefault="00D22279"/>
                            </w:tc>
                          </w:tr>
                        </w:tbl>
                        <w:p w14:paraId="5DC95B0C" w14:textId="77777777" w:rsidR="00A509A1" w:rsidRDefault="00A509A1"/>
                      </w:txbxContent>
                    </wps:txbx>
                    <wps:bodyPr vert="horz" wrap="square" lIns="0" tIns="0" rIns="0" bIns="0" anchor="t" anchorCtr="0"/>
                  </wps:wsp>
                </a:graphicData>
              </a:graphic>
            </wp:anchor>
          </w:drawing>
        </mc:Choice>
        <mc:Fallback>
          <w:pict>
            <v:shape w14:anchorId="396C3391"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D22279" w14:paraId="468B9237" w14:textId="77777777">
                      <w:trPr>
                        <w:trHeight w:val="200"/>
                      </w:trPr>
                      <w:tc>
                        <w:tcPr>
                          <w:tcW w:w="1140" w:type="dxa"/>
                        </w:tcPr>
                        <w:p w14:paraId="31D1C6E9" w14:textId="77777777" w:rsidR="00D22279" w:rsidRDefault="00D22279"/>
                      </w:tc>
                      <w:tc>
                        <w:tcPr>
                          <w:tcW w:w="5400" w:type="dxa"/>
                        </w:tcPr>
                        <w:p w14:paraId="57C89F13" w14:textId="77777777" w:rsidR="00D22279" w:rsidRDefault="00D22279"/>
                      </w:tc>
                    </w:tr>
                    <w:tr w:rsidR="00D22279" w14:paraId="03C40571" w14:textId="77777777">
                      <w:trPr>
                        <w:trHeight w:val="240"/>
                      </w:trPr>
                      <w:tc>
                        <w:tcPr>
                          <w:tcW w:w="1140" w:type="dxa"/>
                        </w:tcPr>
                        <w:p w14:paraId="73751A8C" w14:textId="77777777" w:rsidR="00D22279" w:rsidRDefault="00A509A1">
                          <w:r>
                            <w:t>Datum</w:t>
                          </w:r>
                        </w:p>
                      </w:tc>
                      <w:tc>
                        <w:tcPr>
                          <w:tcW w:w="5400" w:type="dxa"/>
                        </w:tcPr>
                        <w:p w14:paraId="6E887381" w14:textId="623B8698" w:rsidR="00D22279" w:rsidRDefault="00055422">
                          <w:r>
                            <w:t>15 september 2026</w:t>
                          </w:r>
                        </w:p>
                      </w:tc>
                    </w:tr>
                    <w:tr w:rsidR="00D22279" w14:paraId="1731DC97" w14:textId="77777777">
                      <w:trPr>
                        <w:trHeight w:val="240"/>
                      </w:trPr>
                      <w:tc>
                        <w:tcPr>
                          <w:tcW w:w="1140" w:type="dxa"/>
                        </w:tcPr>
                        <w:p w14:paraId="121170FB" w14:textId="77777777" w:rsidR="00D22279" w:rsidRDefault="00A509A1">
                          <w:r>
                            <w:t>Betreft</w:t>
                          </w:r>
                        </w:p>
                      </w:tc>
                      <w:tc>
                        <w:tcPr>
                          <w:tcW w:w="5400" w:type="dxa"/>
                        </w:tcPr>
                        <w:p w14:paraId="4228181D" w14:textId="56407C9F" w:rsidR="00D22279" w:rsidRDefault="00A509A1">
                          <w:r>
                            <w:t>Aanbieding MIRT Overzicht 202</w:t>
                          </w:r>
                          <w:r w:rsidR="00130870">
                            <w:t>7</w:t>
                          </w:r>
                          <w:r>
                            <w:t xml:space="preserve"> en Deltaprogramma 202</w:t>
                          </w:r>
                          <w:r w:rsidR="00130870">
                            <w:t>7</w:t>
                          </w:r>
                        </w:p>
                      </w:tc>
                    </w:tr>
                    <w:tr w:rsidR="00D22279" w14:paraId="17882A3E" w14:textId="77777777">
                      <w:trPr>
                        <w:trHeight w:val="200"/>
                      </w:trPr>
                      <w:tc>
                        <w:tcPr>
                          <w:tcW w:w="1140" w:type="dxa"/>
                        </w:tcPr>
                        <w:p w14:paraId="6EE84E57" w14:textId="77777777" w:rsidR="00D22279" w:rsidRDefault="00D22279"/>
                      </w:tc>
                      <w:tc>
                        <w:tcPr>
                          <w:tcW w:w="5400" w:type="dxa"/>
                        </w:tcPr>
                        <w:p w14:paraId="6112565D" w14:textId="77777777" w:rsidR="00D22279" w:rsidRDefault="00D22279"/>
                      </w:tc>
                    </w:tr>
                  </w:tbl>
                  <w:p w14:paraId="5DC95B0C" w14:textId="77777777" w:rsidR="00A509A1" w:rsidRDefault="00A509A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1CDBED48" wp14:editId="3C2AB773">
              <wp:simplePos x="0" y="0"/>
              <wp:positionH relativeFrom="page">
                <wp:posOffset>1007744</wp:posOffset>
              </wp:positionH>
              <wp:positionV relativeFrom="page">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E631F67" w14:textId="77777777" w:rsidR="00A509A1" w:rsidRDefault="00A509A1"/>
                      </w:txbxContent>
                    </wps:txbx>
                    <wps:bodyPr vert="horz" wrap="square" lIns="0" tIns="0" rIns="0" bIns="0" anchor="t" anchorCtr="0"/>
                  </wps:wsp>
                </a:graphicData>
              </a:graphic>
            </wp:anchor>
          </w:drawing>
        </mc:Choice>
        <mc:Fallback>
          <w:pict>
            <v:shape w14:anchorId="1CDBED48"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4E631F67" w14:textId="77777777" w:rsidR="00A509A1" w:rsidRDefault="00A509A1"/>
                </w:txbxContent>
              </v:textbox>
              <w10:wrap anchorx="page" anchory="page"/>
              <w10:anchorlock/>
            </v:shape>
          </w:pict>
        </mc:Fallback>
      </mc:AlternateContent>
    </w:r>
    <w:r w:rsidR="007C0087">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5A43FB"/>
    <w:multiLevelType w:val="multilevel"/>
    <w:tmpl w:val="17904E8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A096E364"/>
    <w:multiLevelType w:val="multilevel"/>
    <w:tmpl w:val="0E61CB75"/>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7E92AD3"/>
    <w:multiLevelType w:val="multilevel"/>
    <w:tmpl w:val="4CEF3B6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A114BC6"/>
    <w:multiLevelType w:val="multilevel"/>
    <w:tmpl w:val="F2B63E83"/>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FC5B81E"/>
    <w:multiLevelType w:val="multilevel"/>
    <w:tmpl w:val="F4F449DB"/>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B28BCC8"/>
    <w:multiLevelType w:val="multilevel"/>
    <w:tmpl w:val="F86F2E26"/>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1B72C14"/>
    <w:multiLevelType w:val="multilevel"/>
    <w:tmpl w:val="F359CDB6"/>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8C003E0"/>
    <w:multiLevelType w:val="multilevel"/>
    <w:tmpl w:val="7B97AA1C"/>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3A44DB6"/>
    <w:multiLevelType w:val="multilevel"/>
    <w:tmpl w:val="70578BD3"/>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D209B4D"/>
    <w:multiLevelType w:val="multilevel"/>
    <w:tmpl w:val="48C65E0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F493BB2"/>
    <w:multiLevelType w:val="multilevel"/>
    <w:tmpl w:val="17E50BE6"/>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F63B8F4"/>
    <w:multiLevelType w:val="multilevel"/>
    <w:tmpl w:val="D60F666E"/>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4C23D5"/>
    <w:multiLevelType w:val="multilevel"/>
    <w:tmpl w:val="B90BC1BE"/>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C29F1D"/>
    <w:multiLevelType w:val="multilevel"/>
    <w:tmpl w:val="DF9FF5A9"/>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BFD95F"/>
    <w:multiLevelType w:val="multilevel"/>
    <w:tmpl w:val="36040714"/>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169FF4"/>
    <w:multiLevelType w:val="multilevel"/>
    <w:tmpl w:val="524E58AE"/>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21191B"/>
    <w:multiLevelType w:val="multilevel"/>
    <w:tmpl w:val="2903F8C5"/>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F38C59"/>
    <w:multiLevelType w:val="multilevel"/>
    <w:tmpl w:val="7FA9BA5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487175F3"/>
    <w:multiLevelType w:val="multilevel"/>
    <w:tmpl w:val="5ADE411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066863"/>
    <w:multiLevelType w:val="hybridMultilevel"/>
    <w:tmpl w:val="F43EB9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0E46548"/>
    <w:multiLevelType w:val="multilevel"/>
    <w:tmpl w:val="CDF41601"/>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1C2A3F"/>
    <w:multiLevelType w:val="multilevel"/>
    <w:tmpl w:val="B9DEE540"/>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FA1361"/>
    <w:multiLevelType w:val="multilevel"/>
    <w:tmpl w:val="FF3A4ACB"/>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EFF071"/>
    <w:multiLevelType w:val="multilevel"/>
    <w:tmpl w:val="D52AB13E"/>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67215F"/>
    <w:multiLevelType w:val="multilevel"/>
    <w:tmpl w:val="066E04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6"/>
  </w:num>
  <w:num w:numId="3">
    <w:abstractNumId w:val="11"/>
  </w:num>
  <w:num w:numId="4">
    <w:abstractNumId w:val="10"/>
  </w:num>
  <w:num w:numId="5">
    <w:abstractNumId w:val="0"/>
  </w:num>
  <w:num w:numId="6">
    <w:abstractNumId w:val="18"/>
  </w:num>
  <w:num w:numId="7">
    <w:abstractNumId w:val="23"/>
  </w:num>
  <w:num w:numId="8">
    <w:abstractNumId w:val="15"/>
  </w:num>
  <w:num w:numId="9">
    <w:abstractNumId w:val="1"/>
  </w:num>
  <w:num w:numId="10">
    <w:abstractNumId w:val="9"/>
  </w:num>
  <w:num w:numId="11">
    <w:abstractNumId w:val="2"/>
  </w:num>
  <w:num w:numId="12">
    <w:abstractNumId w:val="17"/>
  </w:num>
  <w:num w:numId="13">
    <w:abstractNumId w:val="7"/>
  </w:num>
  <w:num w:numId="14">
    <w:abstractNumId w:val="4"/>
  </w:num>
  <w:num w:numId="15">
    <w:abstractNumId w:val="20"/>
  </w:num>
  <w:num w:numId="16">
    <w:abstractNumId w:val="14"/>
  </w:num>
  <w:num w:numId="17">
    <w:abstractNumId w:val="12"/>
  </w:num>
  <w:num w:numId="18">
    <w:abstractNumId w:val="16"/>
  </w:num>
  <w:num w:numId="19">
    <w:abstractNumId w:val="21"/>
  </w:num>
  <w:num w:numId="20">
    <w:abstractNumId w:val="8"/>
  </w:num>
  <w:num w:numId="21">
    <w:abstractNumId w:val="13"/>
  </w:num>
  <w:num w:numId="22">
    <w:abstractNumId w:val="5"/>
  </w:num>
  <w:num w:numId="23">
    <w:abstractNumId w:val="3"/>
  </w:num>
  <w:num w:numId="24">
    <w:abstractNumId w:val="19"/>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EA"/>
    <w:rsid w:val="00031F04"/>
    <w:rsid w:val="000360BD"/>
    <w:rsid w:val="00055422"/>
    <w:rsid w:val="00085A44"/>
    <w:rsid w:val="000A408B"/>
    <w:rsid w:val="000F1B81"/>
    <w:rsid w:val="00117DF3"/>
    <w:rsid w:val="001203B3"/>
    <w:rsid w:val="00130870"/>
    <w:rsid w:val="00144F14"/>
    <w:rsid w:val="00162EE5"/>
    <w:rsid w:val="001703EA"/>
    <w:rsid w:val="001C4D64"/>
    <w:rsid w:val="002E1827"/>
    <w:rsid w:val="002E69F8"/>
    <w:rsid w:val="003663A9"/>
    <w:rsid w:val="00373C72"/>
    <w:rsid w:val="003E35B5"/>
    <w:rsid w:val="003F619A"/>
    <w:rsid w:val="0041034E"/>
    <w:rsid w:val="004166C3"/>
    <w:rsid w:val="00476C17"/>
    <w:rsid w:val="004D74A6"/>
    <w:rsid w:val="004E07A8"/>
    <w:rsid w:val="00586B73"/>
    <w:rsid w:val="00614DC7"/>
    <w:rsid w:val="0062387C"/>
    <w:rsid w:val="006A100C"/>
    <w:rsid w:val="006F03C4"/>
    <w:rsid w:val="006F09D0"/>
    <w:rsid w:val="006F3722"/>
    <w:rsid w:val="00707415"/>
    <w:rsid w:val="00717DB7"/>
    <w:rsid w:val="00726E08"/>
    <w:rsid w:val="00741814"/>
    <w:rsid w:val="0076783D"/>
    <w:rsid w:val="00774D9A"/>
    <w:rsid w:val="007B5EF0"/>
    <w:rsid w:val="007C0087"/>
    <w:rsid w:val="007E4D0B"/>
    <w:rsid w:val="007E4E30"/>
    <w:rsid w:val="00842F16"/>
    <w:rsid w:val="008D2D37"/>
    <w:rsid w:val="00922749"/>
    <w:rsid w:val="00A07A4D"/>
    <w:rsid w:val="00A179B0"/>
    <w:rsid w:val="00A36BF7"/>
    <w:rsid w:val="00A41C48"/>
    <w:rsid w:val="00A509A1"/>
    <w:rsid w:val="00A511A0"/>
    <w:rsid w:val="00A855A6"/>
    <w:rsid w:val="00A9489D"/>
    <w:rsid w:val="00AA3F8E"/>
    <w:rsid w:val="00AF4F68"/>
    <w:rsid w:val="00B41F06"/>
    <w:rsid w:val="00B62D43"/>
    <w:rsid w:val="00BA2A43"/>
    <w:rsid w:val="00BB119C"/>
    <w:rsid w:val="00BB356F"/>
    <w:rsid w:val="00C22E84"/>
    <w:rsid w:val="00D1050B"/>
    <w:rsid w:val="00D22279"/>
    <w:rsid w:val="00D46E6E"/>
    <w:rsid w:val="00D47877"/>
    <w:rsid w:val="00D80F41"/>
    <w:rsid w:val="00DA0722"/>
    <w:rsid w:val="00DA27F6"/>
    <w:rsid w:val="00DD552D"/>
    <w:rsid w:val="00E117EC"/>
    <w:rsid w:val="00E34982"/>
    <w:rsid w:val="00E459CD"/>
    <w:rsid w:val="00E5348B"/>
    <w:rsid w:val="00E8704C"/>
    <w:rsid w:val="00EE560F"/>
    <w:rsid w:val="00EF3F10"/>
    <w:rsid w:val="00F14E17"/>
    <w:rsid w:val="00F44665"/>
    <w:rsid w:val="00F604D5"/>
    <w:rsid w:val="00FF2B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B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A408B"/>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1703EA"/>
    <w:pPr>
      <w:tabs>
        <w:tab w:val="center" w:pos="4536"/>
        <w:tab w:val="right" w:pos="9072"/>
      </w:tabs>
      <w:spacing w:line="240" w:lineRule="auto"/>
    </w:pPr>
  </w:style>
  <w:style w:type="character" w:customStyle="1" w:styleId="HeaderChar">
    <w:name w:val="Header Char"/>
    <w:basedOn w:val="DefaultParagraphFont"/>
    <w:link w:val="Header"/>
    <w:uiPriority w:val="99"/>
    <w:rsid w:val="001703EA"/>
    <w:rPr>
      <w:rFonts w:ascii="Verdana" w:hAnsi="Verdana"/>
      <w:color w:val="000000"/>
      <w:sz w:val="18"/>
      <w:szCs w:val="18"/>
    </w:rPr>
  </w:style>
  <w:style w:type="paragraph" w:styleId="Footer">
    <w:name w:val="footer"/>
    <w:basedOn w:val="Normal"/>
    <w:link w:val="FooterChar"/>
    <w:uiPriority w:val="99"/>
    <w:unhideWhenUsed/>
    <w:rsid w:val="001703EA"/>
    <w:pPr>
      <w:tabs>
        <w:tab w:val="center" w:pos="4536"/>
        <w:tab w:val="right" w:pos="9072"/>
      </w:tabs>
      <w:spacing w:line="240" w:lineRule="auto"/>
    </w:pPr>
  </w:style>
  <w:style w:type="character" w:customStyle="1" w:styleId="FooterChar">
    <w:name w:val="Footer Char"/>
    <w:basedOn w:val="DefaultParagraphFont"/>
    <w:link w:val="Footer"/>
    <w:uiPriority w:val="99"/>
    <w:rsid w:val="001703EA"/>
    <w:rPr>
      <w:rFonts w:ascii="Verdana" w:hAnsi="Verdana"/>
      <w:color w:val="000000"/>
      <w:sz w:val="18"/>
      <w:szCs w:val="18"/>
    </w:rPr>
  </w:style>
  <w:style w:type="character" w:styleId="CommentReference">
    <w:name w:val="annotation reference"/>
    <w:basedOn w:val="DefaultParagraphFont"/>
    <w:uiPriority w:val="99"/>
    <w:semiHidden/>
    <w:unhideWhenUsed/>
    <w:rsid w:val="00085A44"/>
    <w:rPr>
      <w:sz w:val="16"/>
      <w:szCs w:val="16"/>
    </w:rPr>
  </w:style>
  <w:style w:type="paragraph" w:styleId="CommentText">
    <w:name w:val="annotation text"/>
    <w:basedOn w:val="Normal"/>
    <w:link w:val="CommentTextChar"/>
    <w:uiPriority w:val="99"/>
    <w:unhideWhenUsed/>
    <w:rsid w:val="00085A44"/>
    <w:pPr>
      <w:spacing w:line="240" w:lineRule="auto"/>
    </w:pPr>
    <w:rPr>
      <w:sz w:val="20"/>
      <w:szCs w:val="20"/>
    </w:rPr>
  </w:style>
  <w:style w:type="character" w:customStyle="1" w:styleId="CommentTextChar">
    <w:name w:val="Comment Text Char"/>
    <w:basedOn w:val="DefaultParagraphFont"/>
    <w:link w:val="CommentText"/>
    <w:uiPriority w:val="99"/>
    <w:rsid w:val="00085A44"/>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085A44"/>
    <w:rPr>
      <w:b/>
      <w:bCs/>
    </w:rPr>
  </w:style>
  <w:style w:type="character" w:customStyle="1" w:styleId="CommentSubjectChar">
    <w:name w:val="Comment Subject Char"/>
    <w:basedOn w:val="CommentTextChar"/>
    <w:link w:val="CommentSubject"/>
    <w:uiPriority w:val="99"/>
    <w:semiHidden/>
    <w:rsid w:val="00085A44"/>
    <w:rPr>
      <w:rFonts w:ascii="Verdana" w:hAnsi="Verdana"/>
      <w:b/>
      <w:bCs/>
      <w:color w:val="000000"/>
    </w:rPr>
  </w:style>
  <w:style w:type="table" w:styleId="TableGrid">
    <w:name w:val="Table Grid"/>
    <w:basedOn w:val="TableNormal"/>
    <w:uiPriority w:val="39"/>
    <w:rsid w:val="000A4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6BF7"/>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E53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669862">
      <w:bodyDiv w:val="1"/>
      <w:marLeft w:val="0"/>
      <w:marRight w:val="0"/>
      <w:marTop w:val="0"/>
      <w:marBottom w:val="0"/>
      <w:divBdr>
        <w:top w:val="none" w:sz="0" w:space="0" w:color="auto"/>
        <w:left w:val="none" w:sz="0" w:space="0" w:color="auto"/>
        <w:bottom w:val="none" w:sz="0" w:space="0" w:color="auto"/>
        <w:right w:val="none" w:sz="0" w:space="0" w:color="auto"/>
      </w:divBdr>
    </w:div>
    <w:div w:id="1279794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er3.xml.rels><?xml version="1.0" encoding="UTF-8" standalone="yes"?>
<Relationships xmlns="http://schemas.openxmlformats.org/package/2006/relationships"><Relationship Id="rId2" Type="http://schemas.openxmlformats.org/officeDocument/2006/relationships/hyperlink" Target="http://www.deltaprogramma.nl/deltaprogramma" TargetMode="External"/><Relationship Id="rId1" Type="http://schemas.openxmlformats.org/officeDocument/2006/relationships/hyperlink" Target="http://www.mirtoverzicht.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298</ap:Words>
  <ap:Characters>1700</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Brief aan Parlement - Aanbieding MIRT Overzicht 2026 en Deltaprogramma 2026</vt:lpstr>
    </vt:vector>
  </ap:TitlesOfParts>
  <ap:LinksUpToDate>false</ap:LinksUpToDate>
  <ap:CharactersWithSpaces>1995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2025-09-02T09:17:00.0000000Z</lastPrinted>
  <dcterms:created xsi:type="dcterms:W3CDTF">2026-09-15T07:06:00.0000000Z</dcterms:created>
  <dcterms:modified xsi:type="dcterms:W3CDTF">2026-09-15T07:06:00.0000000Z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Aanbieding MIRT Overzicht 2026 en Deltaprogramma 2026</vt:lpwstr>
  </property>
  <property fmtid="{D5CDD505-2E9C-101B-9397-08002B2CF9AE}" pid="5" name="Publicatiedatum">
    <vt:lpwstr/>
  </property>
  <property fmtid="{D5CDD505-2E9C-101B-9397-08002B2CF9AE}" pid="6" name="Verantwoordelijke organisatie">
    <vt:lpwstr>Directie Mobiliteit en Gebieden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A.E. Smeets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