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55000" w:rsidR="00CB3578" w:rsidTr="00F13442" w14:paraId="318F0159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16C9F" w:rsidR="00916C9F" w:rsidP="004474D9" w:rsidRDefault="00916C9F" w14:paraId="7826BA3C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6C9F">
              <w:rPr>
                <w:rFonts w:ascii="Times New Roman" w:hAnsi="Times New Roman"/>
              </w:rPr>
              <w:t>De Tweede Kamer der Staten-</w:t>
            </w:r>
            <w:r w:rsidRPr="00916C9F">
              <w:rPr>
                <w:rFonts w:ascii="Times New Roman" w:hAnsi="Times New Roman"/>
              </w:rPr>
              <w:fldChar w:fldCharType="begin"/>
            </w:r>
            <w:r w:rsidRPr="00916C9F">
              <w:rPr>
                <w:rFonts w:ascii="Times New Roman" w:hAnsi="Times New Roman"/>
              </w:rPr>
              <w:instrText xml:space="preserve">PRIVATE </w:instrText>
            </w:r>
            <w:r w:rsidRPr="00916C9F">
              <w:rPr>
                <w:rFonts w:ascii="Times New Roman" w:hAnsi="Times New Roman"/>
              </w:rPr>
              <w:fldChar w:fldCharType="end"/>
            </w:r>
          </w:p>
          <w:p w:rsidRPr="00916C9F" w:rsidR="00916C9F" w:rsidP="004474D9" w:rsidRDefault="00916C9F" w14:paraId="00C374F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6C9F">
              <w:rPr>
                <w:rFonts w:ascii="Times New Roman" w:hAnsi="Times New Roman"/>
              </w:rPr>
              <w:t>Generaal zendt bijgaand door</w:t>
            </w:r>
          </w:p>
          <w:p w:rsidRPr="00916C9F" w:rsidR="00916C9F" w:rsidP="004474D9" w:rsidRDefault="00916C9F" w14:paraId="656A708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6C9F">
              <w:rPr>
                <w:rFonts w:ascii="Times New Roman" w:hAnsi="Times New Roman"/>
              </w:rPr>
              <w:t>haar aangenomen wetsvoorstel</w:t>
            </w:r>
          </w:p>
          <w:p w:rsidRPr="00916C9F" w:rsidR="00916C9F" w:rsidP="004474D9" w:rsidRDefault="00916C9F" w14:paraId="3F6B0A16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6C9F">
              <w:rPr>
                <w:rFonts w:ascii="Times New Roman" w:hAnsi="Times New Roman"/>
              </w:rPr>
              <w:t>aan de Eerste Kamer.</w:t>
            </w:r>
          </w:p>
          <w:p w:rsidRPr="00916C9F" w:rsidR="00916C9F" w:rsidP="004474D9" w:rsidRDefault="00916C9F" w14:paraId="086ED1A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1E6D971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16C9F">
              <w:rPr>
                <w:rFonts w:ascii="Times New Roman" w:hAnsi="Times New Roman"/>
              </w:rPr>
              <w:t>De Voorzitter,</w:t>
            </w:r>
          </w:p>
          <w:p w:rsidRPr="00916C9F" w:rsidR="00916C9F" w:rsidP="004474D9" w:rsidRDefault="00916C9F" w14:paraId="6D4AE3C9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6D11955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569A5C01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7AC87DE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78923A0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1CC9840D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79DBA848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7AD3CFE2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16C9F" w:rsidR="00916C9F" w:rsidP="004474D9" w:rsidRDefault="00916C9F" w14:paraId="2ADB0983" w14:textId="77777777">
            <w:pPr>
              <w:rPr>
                <w:rFonts w:ascii="Times New Roman" w:hAnsi="Times New Roman"/>
              </w:rPr>
            </w:pPr>
          </w:p>
          <w:p w:rsidRPr="00D55000" w:rsidR="00CB3578" w:rsidP="00916C9F" w:rsidRDefault="00916C9F" w14:paraId="1BB60949" w14:textId="279B013C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december 2025</w:t>
            </w:r>
          </w:p>
        </w:tc>
      </w:tr>
      <w:tr w:rsidRPr="00D55000" w:rsidR="00CB3578" w:rsidTr="00A11E73" w14:paraId="220DD2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5633864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11B32E8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D55000" w:rsidR="00FF5788" w:rsidTr="00F10A1B" w14:paraId="21E9EB5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5000" w:rsidR="00FF5788" w:rsidP="000D5BC4" w:rsidRDefault="00FF5788" w14:paraId="37E9DDAC" w14:textId="6D381B2F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D55000">
              <w:rPr>
                <w:rFonts w:ascii="Times New Roman" w:hAnsi="Times New Roman"/>
                <w:b/>
                <w:bCs/>
                <w:sz w:val="24"/>
              </w:rPr>
              <w:t>Wijziging van de begrotingsstaten van het Ministerie van Binnenlandse Zaken en Koninkrijksrelaties (VII) voor het jaar 2025 (wijziging samenhangende met de Najaarsnota)</w:t>
            </w:r>
          </w:p>
        </w:tc>
      </w:tr>
      <w:tr w:rsidRPr="00D55000" w:rsidR="00CB3578" w:rsidTr="00A11E73" w14:paraId="4A7D17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25F6835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7D19311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55000" w:rsidR="00CB3578" w:rsidTr="00A11E73" w14:paraId="4ED3EF6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3C02E77F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5677D930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55000" w:rsidR="00FF5788" w:rsidTr="00B327B4" w14:paraId="30445D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55000" w:rsidR="00FF5788" w:rsidRDefault="00FF5788" w14:paraId="624C9D88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D55000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55000" w:rsidR="00CB3578" w:rsidTr="00A11E73" w14:paraId="3C003E6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P="00D55648" w:rsidRDefault="00CB3578" w14:paraId="49D4EA33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55000" w:rsidR="00CB3578" w:rsidRDefault="00CB3578" w14:paraId="082985D7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55000" w:rsidR="0033573D" w:rsidP="009C5EE3" w:rsidRDefault="0033573D" w14:paraId="01850072" w14:textId="38302B23">
      <w:pPr>
        <w:pStyle w:val="wie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Wij Willem-Alexander, bij de gratie Gods, Koning der Nederlanden, Prins van Oranje-Nassau, enz. enz. enz.</w:t>
      </w:r>
    </w:p>
    <w:p w:rsidRPr="00D55000" w:rsidR="0033573D" w:rsidP="0033573D" w:rsidRDefault="0033573D" w14:paraId="666ED121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Allen, die deze zullen zien of horen lezen, saluut! doen te weten:</w:t>
      </w:r>
    </w:p>
    <w:p w:rsidRPr="00D55000" w:rsidR="0033573D" w:rsidP="0033573D" w:rsidRDefault="0033573D" w14:paraId="4459D646" w14:textId="1246C90E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Alzo Wij in overweging genomen hebben, dat de noodzaak is gebleken van een wijziging </w:t>
      </w:r>
      <w:r w:rsidRPr="00D55000" w:rsidR="00BA1E1C">
        <w:rPr>
          <w:rFonts w:ascii="Times New Roman" w:hAnsi="Times New Roman" w:cs="Times New Roman"/>
          <w:sz w:val="24"/>
          <w:szCs w:val="24"/>
        </w:rPr>
        <w:t xml:space="preserve">van de departementale begrotingsstaat van het Ministerie van </w:t>
      </w:r>
      <w:r w:rsidRPr="00D55000" w:rsidR="00675B04">
        <w:rPr>
          <w:rFonts w:ascii="Times New Roman" w:hAnsi="Times New Roman" w:cs="Times New Roman"/>
          <w:sz w:val="24"/>
          <w:szCs w:val="24"/>
        </w:rPr>
        <w:t xml:space="preserve">Binnenlandse Zaken en Koninkrijksrelaties (VII) </w:t>
      </w:r>
      <w:r w:rsidRPr="00D55000" w:rsidR="00BA1E1C">
        <w:rPr>
          <w:rFonts w:ascii="Times New Roman" w:hAnsi="Times New Roman" w:cs="Times New Roman"/>
          <w:sz w:val="24"/>
          <w:szCs w:val="24"/>
        </w:rPr>
        <w:t xml:space="preserve"> en van de begrotingsstaat inzake de agentschappen van dit ministerie, alle voor het jaar 2025</w:t>
      </w:r>
      <w:r w:rsidRPr="00D55000">
        <w:rPr>
          <w:rFonts w:ascii="Times New Roman" w:hAnsi="Times New Roman" w:cs="Times New Roman"/>
          <w:sz w:val="24"/>
          <w:szCs w:val="24"/>
        </w:rPr>
        <w:t>;</w:t>
      </w:r>
    </w:p>
    <w:p w:rsidRPr="00D55000" w:rsidR="0033573D" w:rsidP="0033573D" w:rsidRDefault="0033573D" w14:paraId="457E2754" w14:textId="77777777">
      <w:pPr>
        <w:pStyle w:val="considerans-p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Zo is het, dat Wij, met gemeen overleg der Staten-Generaal, hebben goedgevonden en verstaan, gelijk Wij goedvinden en verstaan bij deze:</w:t>
      </w:r>
    </w:p>
    <w:p w:rsidRPr="00D55000" w:rsidR="0033573D" w:rsidP="0033573D" w:rsidRDefault="0033573D" w14:paraId="2DCB27A6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13B78A93" w14:textId="60EAE11E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Artikel 1</w:t>
      </w:r>
    </w:p>
    <w:p w:rsidRPr="00D55000" w:rsidR="0033573D" w:rsidP="0033573D" w:rsidRDefault="0033573D" w14:paraId="0A38981C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034BE0B4" w14:textId="33AF52F1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De departementale begrotingsstaat van het </w:t>
      </w:r>
      <w:r w:rsidRPr="00D55000" w:rsidR="00F57BA3">
        <w:rPr>
          <w:rFonts w:ascii="Times New Roman" w:hAnsi="Times New Roman" w:cs="Times New Roman"/>
          <w:sz w:val="24"/>
          <w:szCs w:val="24"/>
        </w:rPr>
        <w:t xml:space="preserve">Ministerie van </w:t>
      </w:r>
      <w:r w:rsidRPr="00D55000" w:rsidR="00D53D5A">
        <w:rPr>
          <w:rFonts w:ascii="Times New Roman" w:hAnsi="Times New Roman" w:cs="Times New Roman"/>
          <w:sz w:val="24"/>
          <w:szCs w:val="24"/>
        </w:rPr>
        <w:t>Binnenlandse Zaken en Koninkrijksrelaties (VII)</w:t>
      </w:r>
      <w:r w:rsidRPr="00D55000" w:rsidR="00F57BA3">
        <w:rPr>
          <w:rFonts w:ascii="Times New Roman" w:hAnsi="Times New Roman" w:cs="Times New Roman"/>
          <w:sz w:val="24"/>
          <w:szCs w:val="24"/>
        </w:rPr>
        <w:t xml:space="preserve"> </w:t>
      </w:r>
      <w:r w:rsidRPr="00D55000">
        <w:rPr>
          <w:rFonts w:ascii="Times New Roman" w:hAnsi="Times New Roman" w:cs="Times New Roman"/>
          <w:sz w:val="24"/>
          <w:szCs w:val="24"/>
        </w:rPr>
        <w:t>voor het jaar 2025 wordt gewijzigd, zoals blijkt uit de desbetreffende bij deze wet behorende staat.</w:t>
      </w:r>
    </w:p>
    <w:p w:rsidRPr="00D55000" w:rsidR="0033573D" w:rsidP="0033573D" w:rsidRDefault="0033573D" w14:paraId="16150324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10F80ED1" w14:textId="65BCC66C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Artikel 2</w:t>
      </w:r>
    </w:p>
    <w:p w:rsidRPr="00D55000" w:rsidR="003148A6" w:rsidP="0033573D" w:rsidRDefault="003148A6" w14:paraId="18E9CDD1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148A6" w:rsidP="003148A6" w:rsidRDefault="003148A6" w14:paraId="10EB4A79" w14:textId="59F26A59">
      <w:pPr>
        <w:pStyle w:val="artikel-title"/>
        <w:spacing w:after="0" w:line="240" w:lineRule="auto"/>
        <w:ind w:firstLine="284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55000">
        <w:rPr>
          <w:rFonts w:ascii="Times New Roman" w:hAnsi="Times New Roman" w:cs="Times New Roman"/>
          <w:b w:val="0"/>
          <w:bCs/>
          <w:sz w:val="24"/>
          <w:szCs w:val="24"/>
        </w:rPr>
        <w:t>De begrotingsstaat inzake de agentschappen voor het jaar 2025 wordt gewijzigd, zoals blijkt uit de desbetreffende bij deze wet behorende staat.</w:t>
      </w:r>
    </w:p>
    <w:p w:rsidRPr="00D55000" w:rsidR="003148A6" w:rsidP="0033573D" w:rsidRDefault="003148A6" w14:paraId="253E1F00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D55000" w:rsidR="003148A6" w:rsidP="0033573D" w:rsidRDefault="003148A6" w14:paraId="0EA7FD39" w14:textId="693F242A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Artikel 3</w:t>
      </w:r>
    </w:p>
    <w:p w:rsidRPr="00D55000" w:rsidR="0033573D" w:rsidP="0033573D" w:rsidRDefault="0033573D" w14:paraId="25385490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175D2EF7" w14:textId="5EFB8F27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De vaststelling van de begrotingsstat</w:t>
      </w:r>
      <w:r w:rsidR="008F0C9C">
        <w:rPr>
          <w:rFonts w:ascii="Times New Roman" w:hAnsi="Times New Roman" w:cs="Times New Roman"/>
          <w:sz w:val="24"/>
          <w:szCs w:val="24"/>
        </w:rPr>
        <w:t>en</w:t>
      </w:r>
      <w:r w:rsidRPr="00D55000">
        <w:rPr>
          <w:rFonts w:ascii="Times New Roman" w:hAnsi="Times New Roman" w:cs="Times New Roman"/>
          <w:sz w:val="24"/>
          <w:szCs w:val="24"/>
        </w:rPr>
        <w:t xml:space="preserve"> geschiedt in duizenden euro’s.</w:t>
      </w:r>
    </w:p>
    <w:p w:rsidR="009C5EE3" w:rsidP="0033573D" w:rsidRDefault="009C5EE3" w14:paraId="0C46CD2B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EE3" w:rsidP="0033573D" w:rsidRDefault="009C5EE3" w14:paraId="4C43F738" w14:textId="77777777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5EE3" w:rsidRDefault="009C5EE3" w14:paraId="700DB960" w14:textId="77777777">
      <w:pPr>
        <w:rPr>
          <w:rFonts w:ascii="Times New Roman" w:hAnsi="Times New Roman" w:eastAsia="Arial Unicode MS"/>
          <w:b/>
          <w:kern w:val="3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Pr="00D55000" w:rsidR="0033573D" w:rsidP="0033573D" w:rsidRDefault="0033573D" w14:paraId="6CDF6556" w14:textId="666FF4C3">
      <w:pPr>
        <w:pStyle w:val="artikel-title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lastRenderedPageBreak/>
        <w:t xml:space="preserve">Artikel </w:t>
      </w:r>
      <w:r w:rsidRPr="00D55000" w:rsidR="003148A6">
        <w:rPr>
          <w:rFonts w:ascii="Times New Roman" w:hAnsi="Times New Roman" w:cs="Times New Roman"/>
          <w:sz w:val="24"/>
          <w:szCs w:val="24"/>
        </w:rPr>
        <w:t>4</w:t>
      </w:r>
    </w:p>
    <w:p w:rsidRPr="00D55000" w:rsidR="0033573D" w:rsidP="0033573D" w:rsidRDefault="0033573D" w14:paraId="75E21C9D" w14:textId="77777777">
      <w:pPr>
        <w:pStyle w:val="p-artikel"/>
        <w:spacing w:after="0"/>
        <w:ind w:firstLine="0"/>
        <w:rPr>
          <w:rFonts w:ascii="Times New Roman" w:hAnsi="Times New Roman" w:cs="Times New Roman"/>
          <w:sz w:val="24"/>
          <w:szCs w:val="24"/>
        </w:rPr>
      </w:pPr>
    </w:p>
    <w:p w:rsidR="00916C9F" w:rsidP="00916C9F" w:rsidRDefault="0033573D" w14:paraId="3328A187" w14:textId="77777777">
      <w:pPr>
        <w:pStyle w:val="p-artikel"/>
        <w:spacing w:after="0"/>
        <w:ind w:firstLine="284"/>
        <w:rPr>
          <w:rFonts w:ascii="Times New Roman" w:hAnsi="Times New Roman"/>
          <w:sz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Deze wet treedt in werking met ingang van de dag na de datum van uitgifte van het Staatsblad waarin zij wordt geplaatst en werkt terug tot en met 1 december 2025.</w:t>
      </w:r>
    </w:p>
    <w:p w:rsidR="00916C9F" w:rsidP="00916C9F" w:rsidRDefault="00916C9F" w14:paraId="28083B9C" w14:textId="77777777">
      <w:pPr>
        <w:pStyle w:val="p-artikel"/>
        <w:spacing w:after="0"/>
        <w:ind w:firstLine="284"/>
        <w:rPr>
          <w:rFonts w:ascii="Times New Roman" w:hAnsi="Times New Roman"/>
          <w:sz w:val="24"/>
        </w:rPr>
      </w:pPr>
    </w:p>
    <w:p w:rsidR="009C5EE3" w:rsidP="00916C9F" w:rsidRDefault="009C5EE3" w14:paraId="1A1AC967" w14:textId="77777777">
      <w:pPr>
        <w:pStyle w:val="p-artikel"/>
        <w:spacing w:after="0"/>
        <w:ind w:firstLine="284"/>
        <w:rPr>
          <w:rFonts w:ascii="Times New Roman" w:hAnsi="Times New Roman"/>
          <w:sz w:val="24"/>
        </w:rPr>
      </w:pPr>
    </w:p>
    <w:p w:rsidRPr="00D55000" w:rsidR="0033573D" w:rsidP="00916C9F" w:rsidRDefault="0033573D" w14:paraId="0D8AFE0C" w14:textId="38C9928F">
      <w:pPr>
        <w:pStyle w:val="p-artikel"/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D55000" w:rsidR="0033573D" w:rsidP="0033573D" w:rsidRDefault="0033573D" w14:paraId="2840C038" w14:textId="77777777">
      <w:pPr>
        <w:rPr>
          <w:rFonts w:ascii="Times New Roman" w:hAnsi="Times New Roman"/>
          <w:sz w:val="24"/>
        </w:rPr>
      </w:pPr>
    </w:p>
    <w:p w:rsidRPr="00D55000" w:rsidR="0033573D" w:rsidP="0033573D" w:rsidRDefault="0033573D" w14:paraId="571ADE1D" w14:textId="77777777">
      <w:pPr>
        <w:pStyle w:val="label-p"/>
        <w:spacing w:after="0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Gegeven</w:t>
      </w:r>
    </w:p>
    <w:p w:rsidRPr="00D55000" w:rsidR="0033573D" w:rsidP="0033573D" w:rsidRDefault="0033573D" w14:paraId="3CC7DA19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0FC1E45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6C685AD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7F0E6C4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4CAE6E24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3431CCEA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0A572C6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6700A95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3F3906CF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34F2C2C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5A06C992" w14:textId="0411E23C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 xml:space="preserve">De Minister van </w:t>
      </w:r>
      <w:r w:rsidRPr="00D55000" w:rsidR="00D53D5A">
        <w:rPr>
          <w:rFonts w:ascii="Times New Roman" w:hAnsi="Times New Roman" w:cs="Times New Roman"/>
          <w:sz w:val="24"/>
          <w:szCs w:val="24"/>
        </w:rPr>
        <w:t>Binnenlandse Zaken en Koninkrijksrelaties</w:t>
      </w:r>
      <w:r w:rsidRPr="00D55000">
        <w:rPr>
          <w:rFonts w:ascii="Times New Roman" w:hAnsi="Times New Roman" w:cs="Times New Roman"/>
          <w:sz w:val="24"/>
          <w:szCs w:val="24"/>
        </w:rPr>
        <w:t>,</w:t>
      </w:r>
    </w:p>
    <w:p w:rsidRPr="00D55000" w:rsidR="00916C9F" w:rsidP="00916C9F" w:rsidRDefault="00916C9F" w14:paraId="0C81E208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6DC9131D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55EF20F1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51CF9C7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24B3203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06E75EF5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75329E57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31F1586E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12DA524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916C9F" w:rsidP="00916C9F" w:rsidRDefault="00916C9F" w14:paraId="5C93FB62" w14:textId="77777777">
      <w:pPr>
        <w:pStyle w:val="functie"/>
        <w:rPr>
          <w:rFonts w:ascii="Times New Roman" w:hAnsi="Times New Roman" w:cs="Times New Roman"/>
          <w:sz w:val="24"/>
          <w:szCs w:val="24"/>
        </w:rPr>
      </w:pPr>
      <w:r w:rsidRPr="00D55000">
        <w:rPr>
          <w:rFonts w:ascii="Times New Roman" w:hAnsi="Times New Roman" w:cs="Times New Roman"/>
          <w:sz w:val="24"/>
          <w:szCs w:val="24"/>
        </w:rPr>
        <w:t>De Minister van Binnenlandse Zaken en Koninkrijksrelaties,</w:t>
      </w:r>
    </w:p>
    <w:p w:rsidRPr="00D55000" w:rsidR="0033573D" w:rsidP="0033573D" w:rsidRDefault="0033573D" w14:paraId="516FD3BC" w14:textId="77777777">
      <w:pPr>
        <w:pStyle w:val="ondertekening-spacing-large"/>
        <w:spacing w:after="0"/>
        <w:rPr>
          <w:rFonts w:ascii="Times New Roman" w:hAnsi="Times New Roman" w:cs="Times New Roman"/>
          <w:sz w:val="24"/>
          <w:szCs w:val="24"/>
        </w:rPr>
      </w:pPr>
    </w:p>
    <w:p w:rsidRPr="00D55000" w:rsidR="0033573D" w:rsidP="0033573D" w:rsidRDefault="0033573D" w14:paraId="7BFDEE8E" w14:textId="77777777">
      <w:pPr>
        <w:rPr>
          <w:rFonts w:ascii="Times New Roman" w:hAnsi="Times New Roman"/>
        </w:rPr>
      </w:pPr>
    </w:p>
    <w:p w:rsidRPr="00D55000" w:rsidR="00D55000" w:rsidP="00D55000" w:rsidRDefault="00D55000" w14:paraId="2305C16C" w14:textId="77777777">
      <w:pPr>
        <w:rPr>
          <w:rFonts w:ascii="Times New Roman" w:hAnsi="Times New Roman"/>
        </w:rPr>
      </w:pPr>
    </w:p>
    <w:p w:rsidRPr="00D55000" w:rsidR="00D55000" w:rsidP="00D55000" w:rsidRDefault="00D55000" w14:paraId="2EDA0B2E" w14:textId="77777777">
      <w:pPr>
        <w:pStyle w:val="page-break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4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"/>
        <w:gridCol w:w="2620"/>
        <w:gridCol w:w="1270"/>
        <w:gridCol w:w="1025"/>
        <w:gridCol w:w="1142"/>
        <w:gridCol w:w="1270"/>
        <w:gridCol w:w="869"/>
        <w:gridCol w:w="1142"/>
      </w:tblGrid>
      <w:tr w:rsidRPr="00D55000" w:rsidR="00D55000" w:rsidTr="00D55000" w14:paraId="53197257" w14:textId="77777777">
        <w:trPr>
          <w:tblHeader/>
        </w:trPr>
        <w:tc>
          <w:tcPr>
            <w:tcW w:w="9694" w:type="dxa"/>
            <w:gridSpan w:val="8"/>
            <w:tcMar>
              <w:top w:w="22" w:type="dxa"/>
              <w:left w:w="113" w:type="dxa"/>
              <w:bottom w:w="22" w:type="dxa"/>
            </w:tcMar>
          </w:tcPr>
          <w:p w:rsidRPr="00D55000" w:rsidR="00D55000" w:rsidP="009B2646" w:rsidRDefault="00D55000" w14:paraId="7DEB9E00" w14:textId="77777777">
            <w:pPr>
              <w:pStyle w:val="kio2-table-tit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Tabel 1 Wijziging begrotingsstaat van het Ministerie van Binnenlandse Zaken en Koninkrijksrelaties (VII) voor het jaar 2025 (Tweede suppletoire begroting) (bedragen x € 1.000)</w:t>
            </w:r>
          </w:p>
        </w:tc>
      </w:tr>
      <w:tr w:rsidRPr="00D55000" w:rsidR="00D55000" w:rsidTr="00D55000" w14:paraId="759CF181" w14:textId="77777777">
        <w:trPr>
          <w:tblHeader/>
        </w:trPr>
        <w:tc>
          <w:tcPr>
            <w:tcW w:w="356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55000" w:rsidR="00D55000" w:rsidP="009B2646" w:rsidRDefault="00D55000" w14:paraId="124455B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Art.</w:t>
            </w:r>
          </w:p>
        </w:tc>
        <w:tc>
          <w:tcPr>
            <w:tcW w:w="2620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629811D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Omschrijving</w:t>
            </w:r>
          </w:p>
        </w:tc>
        <w:tc>
          <w:tcPr>
            <w:tcW w:w="3437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7EF2055A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281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25C44522" w14:textId="77777777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D55000" w:rsidR="00D55000" w:rsidTr="00D55000" w14:paraId="3C4E3F24" w14:textId="77777777">
        <w:trPr>
          <w:tblHeader/>
        </w:trPr>
        <w:tc>
          <w:tcPr>
            <w:tcW w:w="356" w:type="dxa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55000" w:rsidR="00D55000" w:rsidP="009B2646" w:rsidRDefault="00D55000" w14:paraId="20E9DEFF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471C9D4D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2FCB637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28B2E967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72B0D7DA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0555B252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Verplichtingen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43A6AB76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Uitgaven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6C0CA621" w14:textId="77777777">
            <w:pPr>
              <w:pStyle w:val="p-table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Ontvangsten</w:t>
            </w:r>
          </w:p>
        </w:tc>
      </w:tr>
      <w:tr w:rsidRPr="00D55000" w:rsidR="00D55000" w:rsidTr="00D55000" w14:paraId="08A37BBF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20D92B5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66135B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A57CB9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5.321.527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52AF6B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5.392.971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C488D0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1.869.204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657DD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‒ 341.531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3E3DBA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‒ 490.365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76E96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21.995</w:t>
            </w:r>
          </w:p>
        </w:tc>
      </w:tr>
      <w:tr w:rsidRPr="00D55000" w:rsidR="00D55000" w:rsidTr="00D55000" w14:paraId="789A33F2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02CF105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CB213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6B6014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F5C7B0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9E995A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11E680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68AB2C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1F895D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55000" w:rsidR="00D55000" w:rsidTr="00D55000" w14:paraId="42078B93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4EC7C3F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0B6FBD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Openbaar bestuur en democratie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6E8E1D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109.351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F2BDFE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109.351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13A482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16.244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3EE33A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12.153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440EF8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12.153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A30ED2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Pr="00D55000" w:rsidR="00D55000" w:rsidTr="00D55000" w14:paraId="757E4841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3682511B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06E565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Nationale veiligheid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3F255A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537.541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2CC43D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537.541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153E2C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17.214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A2FCB4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95.124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6972F1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20.713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0F6C20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2.000</w:t>
            </w:r>
          </w:p>
        </w:tc>
      </w:tr>
      <w:tr w:rsidRPr="00D55000" w:rsidR="00D55000" w:rsidTr="00D55000" w14:paraId="317AF9EE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08A6CAE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1C3630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Overheidsdienstverlening en informatiesamenleving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FBACC3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608.102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C3987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609.302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61F16D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51.416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1BCD874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4C8AE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630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1DB9F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2.404</w:t>
            </w:r>
          </w:p>
        </w:tc>
      </w:tr>
      <w:tr w:rsidRPr="00D55000" w:rsidR="00D55000" w:rsidTr="00D55000" w14:paraId="25F33757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55D2F8B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99BD1A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 xml:space="preserve">Werkgevers- en </w:t>
            </w:r>
            <w:proofErr w:type="spellStart"/>
            <w:r w:rsidRPr="00D55000">
              <w:rPr>
                <w:rFonts w:ascii="Times New Roman" w:hAnsi="Times New Roman" w:cs="Times New Roman"/>
                <w:sz w:val="20"/>
              </w:rPr>
              <w:t>bedrijfsvoeringsbeleid</w:t>
            </w:r>
            <w:proofErr w:type="spellEnd"/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9C7D43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96.337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224C0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100.432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6F9169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CE536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1.357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056EF8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1.357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22FFC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554</w:t>
            </w:r>
          </w:p>
        </w:tc>
      </w:tr>
      <w:tr w:rsidRPr="00D55000" w:rsidR="00D55000" w:rsidTr="00D55000" w14:paraId="486009B5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7E9EDB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F6111B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Slavernijverleden: fonds en herdenkingscomité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9F27A7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11.484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6511C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11.484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0B6524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D7ED45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487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5A40A8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487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135CF5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55000" w:rsidR="00D55000" w:rsidTr="00D55000" w14:paraId="776E08E3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27613B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82404F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Een veilig Groningen met perspectief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8DF795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2.781.410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03F7B0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2.818.635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E60068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1.399.526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4E71EF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446.878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19CC7B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500.400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6A6C8B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55000" w:rsidR="00D55000" w:rsidTr="00D55000" w14:paraId="558BD7C7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5357E91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E95341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CFBA3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CB2D340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35F019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ECDA2D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1EC5AB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361AF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55000" w:rsidR="00D55000" w:rsidTr="00D55000" w14:paraId="1D7F6A9E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70E1BE5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F50E428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Niet-beleidsartikelen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D4D9B6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550E76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BCA8B2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44A03A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67A1FD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6253C1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</w:tr>
      <w:tr w:rsidRPr="00D55000" w:rsidR="00D55000" w:rsidTr="00D55000" w14:paraId="71A3700A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3C29F99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15875DD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Centraal apparaat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9AE639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1.112.745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230976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1.141.419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3D2D906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382.340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808AF09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56.864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02F9EE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35.963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DF0957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19.337</w:t>
            </w:r>
          </w:p>
        </w:tc>
      </w:tr>
      <w:tr w:rsidRPr="00D55000" w:rsidR="00D55000" w:rsidTr="00D55000" w14:paraId="1DDDDF27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260E201A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6F251A7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Algemeen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9331CB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64.557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8E1FA1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64.807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0441B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2.400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FD15B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33.274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1DA236B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33.274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318EA35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‒ 2.400</w:t>
            </w:r>
          </w:p>
        </w:tc>
      </w:tr>
      <w:tr w:rsidRPr="00D55000" w:rsidR="00D55000" w:rsidTr="00D55000" w14:paraId="3471882C" w14:textId="77777777">
        <w:tc>
          <w:tcPr>
            <w:tcW w:w="356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63C6A439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262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696FC5E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Nog onverdeeld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95C7DE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25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C582738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CE570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27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92074E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86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4D3112B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142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6EA7BFA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D55000" w:rsidR="00D55000" w:rsidP="00D55000" w:rsidRDefault="00D55000" w14:paraId="0281D389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4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4"/>
        <w:gridCol w:w="1260"/>
        <w:gridCol w:w="1260"/>
        <w:gridCol w:w="1260"/>
        <w:gridCol w:w="1260"/>
        <w:gridCol w:w="1260"/>
        <w:gridCol w:w="1260"/>
      </w:tblGrid>
      <w:tr w:rsidRPr="00D55000" w:rsidR="00D55000" w:rsidTr="00D55000" w14:paraId="1FEB9BBB" w14:textId="77777777">
        <w:trPr>
          <w:tblHeader/>
        </w:trPr>
        <w:tc>
          <w:tcPr>
            <w:tcW w:w="9694" w:type="dxa"/>
            <w:gridSpan w:val="7"/>
            <w:tcMar>
              <w:top w:w="22" w:type="dxa"/>
              <w:left w:w="113" w:type="dxa"/>
              <w:bottom w:w="22" w:type="dxa"/>
            </w:tcMar>
          </w:tcPr>
          <w:p w:rsidRPr="00D55000" w:rsidR="00D55000" w:rsidP="00D55000" w:rsidRDefault="00D55000" w14:paraId="499CD030" w14:textId="77777777">
            <w:pPr>
              <w:pStyle w:val="kio2-table-title"/>
              <w:ind w:left="1788" w:hanging="1788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Tabel 2 Suppletoire begrotingsstaat inzake de baten-lastenagentschappen Ministerie van Binnenlandse Zaken en Koninkrijksrelaties (VII) (Tweede suppletoire begroting 2025) (bedragen x € 1.000)</w:t>
            </w:r>
          </w:p>
        </w:tc>
      </w:tr>
      <w:tr w:rsidRPr="00D55000" w:rsidR="00D55000" w:rsidTr="00D55000" w14:paraId="4BD0DF20" w14:textId="77777777">
        <w:trPr>
          <w:tblHeader/>
        </w:trPr>
        <w:tc>
          <w:tcPr>
            <w:tcW w:w="2134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55000" w:rsidR="00D55000" w:rsidP="009B2646" w:rsidRDefault="00D55000" w14:paraId="2CC21AB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3780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2D86D643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3780" w:type="dxa"/>
            <w:gridSpan w:val="3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28D699A4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</w:tr>
      <w:tr w:rsidRPr="00D55000" w:rsidR="00D55000" w:rsidTr="00D55000" w14:paraId="5E1630FB" w14:textId="77777777">
        <w:tc>
          <w:tcPr>
            <w:tcW w:w="2134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270CB175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D009F6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0BEF503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6E41641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2736AD22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Totaal baten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779CAC04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Totaal lasten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55000" w:rsidR="00D55000" w:rsidP="009B2646" w:rsidRDefault="00D55000" w14:paraId="50801E4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Saldo baten en lasten</w:t>
            </w:r>
          </w:p>
        </w:tc>
      </w:tr>
      <w:tr w:rsidRPr="00D55000" w:rsidR="00D55000" w:rsidTr="00D55000" w14:paraId="6A334DF9" w14:textId="77777777">
        <w:tc>
          <w:tcPr>
            <w:tcW w:w="2134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1461E6F3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55000">
              <w:rPr>
                <w:rFonts w:ascii="Times New Roman" w:hAnsi="Times New Roman" w:cs="Times New Roman"/>
                <w:sz w:val="20"/>
              </w:rPr>
              <w:t>RvIG</w:t>
            </w:r>
            <w:proofErr w:type="spellEnd"/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0AE5C2FC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254.997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2B75F4B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234.465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67391E8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20.532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15547D3B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15.049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6554FAA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0820B7A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14.921</w:t>
            </w:r>
          </w:p>
        </w:tc>
      </w:tr>
      <w:tr w:rsidRPr="00D55000" w:rsidR="00D55000" w:rsidTr="00D55000" w14:paraId="3CB31B29" w14:textId="77777777">
        <w:tc>
          <w:tcPr>
            <w:tcW w:w="2134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4D433966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26FDE62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254.997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7572654A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234.465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40A4B7E7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20.532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0A2FE1A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15.049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69F16BA2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128</w:t>
            </w:r>
          </w:p>
        </w:tc>
        <w:tc>
          <w:tcPr>
            <w:tcW w:w="1260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6DBB121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14.921</w:t>
            </w:r>
          </w:p>
        </w:tc>
      </w:tr>
    </w:tbl>
    <w:p w:rsidRPr="00D55000" w:rsidR="00D55000" w:rsidP="00D55000" w:rsidRDefault="00D55000" w14:paraId="3E25BCF3" w14:textId="77777777">
      <w:pPr>
        <w:pStyle w:val="p-marginbottom"/>
        <w:rPr>
          <w:rFonts w:ascii="Times New Roman" w:hAnsi="Times New Roman" w:cs="Times New Roman"/>
          <w:sz w:val="20"/>
        </w:rPr>
      </w:pPr>
    </w:p>
    <w:tbl>
      <w:tblPr>
        <w:tblW w:w="9694" w:type="dxa"/>
        <w:tblInd w:w="-4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8"/>
        <w:gridCol w:w="1939"/>
        <w:gridCol w:w="1939"/>
        <w:gridCol w:w="1939"/>
        <w:gridCol w:w="1939"/>
      </w:tblGrid>
      <w:tr w:rsidRPr="00D55000" w:rsidR="00D55000" w:rsidTr="00D55000" w14:paraId="380E39FA" w14:textId="77777777">
        <w:trPr>
          <w:tblHeader/>
        </w:trPr>
        <w:tc>
          <w:tcPr>
            <w:tcW w:w="9694" w:type="dxa"/>
            <w:gridSpan w:val="5"/>
            <w:tcMar>
              <w:top w:w="22" w:type="dxa"/>
              <w:left w:w="113" w:type="dxa"/>
              <w:bottom w:w="22" w:type="dxa"/>
            </w:tcMar>
          </w:tcPr>
          <w:p w:rsidRPr="00D55000" w:rsidR="00D55000" w:rsidP="00D55000" w:rsidRDefault="00D55000" w14:paraId="48CE93F0" w14:textId="77777777">
            <w:pPr>
              <w:pStyle w:val="kio2-table-title"/>
              <w:ind w:left="1788" w:hanging="1788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Tabel 3 Suppletoire begrotingsstaat inzake de baten-lastenagentschappen Ministerie van Binnenlandse Zaken en Koninkrijksrelaties (VII) (Tweede suppletoire begroting 2025) (bedragen x € 1.000)</w:t>
            </w:r>
          </w:p>
        </w:tc>
      </w:tr>
      <w:tr w:rsidRPr="00D55000" w:rsidR="00D55000" w:rsidTr="00D55000" w14:paraId="69D582CB" w14:textId="77777777">
        <w:trPr>
          <w:tblHeader/>
        </w:trPr>
        <w:tc>
          <w:tcPr>
            <w:tcW w:w="1938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55000" w:rsidR="00D55000" w:rsidP="009B2646" w:rsidRDefault="00D55000" w14:paraId="14D2F2D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Naam</w:t>
            </w:r>
          </w:p>
        </w:tc>
        <w:tc>
          <w:tcPr>
            <w:tcW w:w="3878" w:type="dxa"/>
            <w:gridSpan w:val="2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7BBB768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Vastgestelde begroting (incl. Suppletoire Begrotingen,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NvW</w:t>
            </w:r>
            <w:proofErr w:type="spellEnd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 en amendementen)</w:t>
            </w:r>
          </w:p>
        </w:tc>
        <w:tc>
          <w:tcPr>
            <w:tcW w:w="1939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61BEF102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Mutaties 2e suppletoire begroting</w:t>
            </w:r>
          </w:p>
        </w:tc>
        <w:tc>
          <w:tcPr>
            <w:tcW w:w="1939" w:type="dxa"/>
            <w:tcBorders>
              <w:top w:val="single" w:color="000000" w:sz="2" w:space="0"/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7530BD27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Pr="00D55000" w:rsidR="00D55000" w:rsidTr="00D55000" w14:paraId="187BA346" w14:textId="77777777">
        <w:trPr>
          <w:tblHeader/>
        </w:trPr>
        <w:tc>
          <w:tcPr>
            <w:tcW w:w="1938" w:type="dxa"/>
            <w:tcBorders>
              <w:bottom w:val="single" w:color="009EE0" w:sz="2" w:space="0"/>
            </w:tcBorders>
            <w:tcMar>
              <w:top w:w="28" w:type="dxa"/>
              <w:bottom w:w="28" w:type="dxa"/>
              <w:right w:w="28" w:type="dxa"/>
            </w:tcMar>
          </w:tcPr>
          <w:p w:rsidRPr="00D55000" w:rsidR="00D55000" w:rsidP="009B2646" w:rsidRDefault="00D55000" w14:paraId="3F0788E0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1F1ADF21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Totaal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kapitaal-uitgaven</w:t>
            </w:r>
            <w:proofErr w:type="spellEnd"/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64EEC216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Totaal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kapitaal-ontvangsten</w:t>
            </w:r>
            <w:proofErr w:type="spellEnd"/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3698C2AC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Totaal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kapitaal-uitgaven</w:t>
            </w:r>
            <w:proofErr w:type="spellEnd"/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55000" w:rsidR="00D55000" w:rsidP="009B2646" w:rsidRDefault="00D55000" w14:paraId="1D7123EB" w14:textId="77777777">
            <w:pPr>
              <w:pStyle w:val="p-table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 xml:space="preserve">Totaal </w:t>
            </w:r>
            <w:proofErr w:type="spellStart"/>
            <w:r w:rsidRPr="00D55000">
              <w:rPr>
                <w:rFonts w:ascii="Times New Roman" w:hAnsi="Times New Roman" w:cs="Times New Roman"/>
                <w:color w:val="000000"/>
                <w:sz w:val="20"/>
              </w:rPr>
              <w:t>kapitaal-ontvangsten</w:t>
            </w:r>
            <w:proofErr w:type="spellEnd"/>
          </w:p>
        </w:tc>
      </w:tr>
      <w:tr w:rsidRPr="00D55000" w:rsidR="00D55000" w:rsidTr="00D55000" w14:paraId="2B1FE1AC" w14:textId="77777777">
        <w:tc>
          <w:tcPr>
            <w:tcW w:w="1938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5A33710C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D55000">
              <w:rPr>
                <w:rFonts w:ascii="Times New Roman" w:hAnsi="Times New Roman" w:cs="Times New Roman"/>
                <w:sz w:val="20"/>
              </w:rPr>
              <w:t>RvIG</w:t>
            </w:r>
            <w:proofErr w:type="spellEnd"/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0284B12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3.100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378DE0B1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58F1BBDF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4CC13520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Pr="00D55000" w:rsidR="00D55000" w:rsidTr="00D55000" w14:paraId="6E2FE324" w14:textId="77777777">
        <w:tc>
          <w:tcPr>
            <w:tcW w:w="1938" w:type="dxa"/>
            <w:tcBorders>
              <w:bottom w:val="single" w:color="009EE0" w:sz="2" w:space="0"/>
            </w:tcBorders>
            <w:tcMar>
              <w:top w:w="22" w:type="dxa"/>
              <w:bottom w:w="22" w:type="dxa"/>
              <w:right w:w="28" w:type="dxa"/>
            </w:tcMar>
          </w:tcPr>
          <w:p w:rsidRPr="00D55000" w:rsidR="00D55000" w:rsidP="009B2646" w:rsidRDefault="00D55000" w14:paraId="01213D2F" w14:textId="77777777">
            <w:pPr>
              <w:pStyle w:val="p-table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b/>
                <w:sz w:val="20"/>
              </w:rPr>
              <w:t>Totaal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7334E24D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3.100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4EDAA6F3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35438AC6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939" w:type="dxa"/>
            <w:tcBorders>
              <w:bottom w:val="single" w:color="009EE0" w:sz="2" w:space="0"/>
            </w:tcBorders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D55000" w:rsidR="00D55000" w:rsidP="009B2646" w:rsidRDefault="00D55000" w14:paraId="7B2FA73E" w14:textId="77777777">
            <w:pPr>
              <w:pStyle w:val="p-table"/>
              <w:jc w:val="right"/>
              <w:rPr>
                <w:rFonts w:ascii="Times New Roman" w:hAnsi="Times New Roman" w:cs="Times New Roman"/>
                <w:sz w:val="20"/>
              </w:rPr>
            </w:pPr>
            <w:r w:rsidRPr="00D55000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:rsidRPr="00D55000" w:rsidR="00A11082" w:rsidP="00A11082" w:rsidRDefault="00A11082" w14:paraId="42398EF6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D55000" w:rsidR="0033573D" w:rsidP="0033573D" w:rsidRDefault="0033573D" w14:paraId="1AA805BE" w14:textId="77777777">
      <w:pPr>
        <w:pStyle w:val="p-marginbottom"/>
        <w:rPr>
          <w:rFonts w:ascii="Times New Roman" w:hAnsi="Times New Roman" w:cs="Times New Roman"/>
          <w:sz w:val="20"/>
        </w:rPr>
      </w:pPr>
    </w:p>
    <w:p w:rsidRPr="00D55000" w:rsidR="00CB3578" w:rsidP="00A11E73" w:rsidRDefault="00CB3578" w14:paraId="7065EEB2" w14:textId="77777777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D55000" w:rsidR="00CB3578" w:rsidSect="00A11E73">
      <w:footerReference w:type="even" r:id="rId9"/>
      <w:footerReference w:type="default" r:id="rId10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7FC77" w14:textId="77777777" w:rsidR="008D30C5" w:rsidRDefault="008D30C5">
      <w:pPr>
        <w:spacing w:line="20" w:lineRule="exact"/>
      </w:pPr>
    </w:p>
  </w:endnote>
  <w:endnote w:type="continuationSeparator" w:id="0">
    <w:p w14:paraId="2A1A22EB" w14:textId="77777777" w:rsidR="008D30C5" w:rsidRDefault="008D30C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528AEC80" w14:textId="77777777" w:rsidR="008D30C5" w:rsidRDefault="008D30C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A59C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DBD2897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4BFF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05363541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CA55" w14:textId="77777777" w:rsidR="008D30C5" w:rsidRDefault="008D30C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7FB3927" w14:textId="77777777" w:rsidR="008D30C5" w:rsidRDefault="008D3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73D"/>
    <w:rsid w:val="00012DBE"/>
    <w:rsid w:val="00073293"/>
    <w:rsid w:val="000A1D81"/>
    <w:rsid w:val="000C08A3"/>
    <w:rsid w:val="00111ED3"/>
    <w:rsid w:val="001613D4"/>
    <w:rsid w:val="001C190E"/>
    <w:rsid w:val="002168F4"/>
    <w:rsid w:val="002A727C"/>
    <w:rsid w:val="003148A6"/>
    <w:rsid w:val="0033573D"/>
    <w:rsid w:val="00367FF6"/>
    <w:rsid w:val="003C4997"/>
    <w:rsid w:val="00522F2E"/>
    <w:rsid w:val="005715D7"/>
    <w:rsid w:val="005D2707"/>
    <w:rsid w:val="00606255"/>
    <w:rsid w:val="00613EEF"/>
    <w:rsid w:val="00655B6C"/>
    <w:rsid w:val="00675B04"/>
    <w:rsid w:val="006B607A"/>
    <w:rsid w:val="007D451C"/>
    <w:rsid w:val="00826224"/>
    <w:rsid w:val="008D30C5"/>
    <w:rsid w:val="008F0C9C"/>
    <w:rsid w:val="00916C9F"/>
    <w:rsid w:val="00930A23"/>
    <w:rsid w:val="009C5EE3"/>
    <w:rsid w:val="009C7354"/>
    <w:rsid w:val="009E6D7F"/>
    <w:rsid w:val="00A11082"/>
    <w:rsid w:val="00A11E73"/>
    <w:rsid w:val="00A2521E"/>
    <w:rsid w:val="00A56CBB"/>
    <w:rsid w:val="00AE436A"/>
    <w:rsid w:val="00B86C64"/>
    <w:rsid w:val="00BA1E1C"/>
    <w:rsid w:val="00BC5056"/>
    <w:rsid w:val="00C135B1"/>
    <w:rsid w:val="00C92DF8"/>
    <w:rsid w:val="00CB3578"/>
    <w:rsid w:val="00D20AFA"/>
    <w:rsid w:val="00D41425"/>
    <w:rsid w:val="00D53D5A"/>
    <w:rsid w:val="00D55000"/>
    <w:rsid w:val="00D55648"/>
    <w:rsid w:val="00E16443"/>
    <w:rsid w:val="00E36EE9"/>
    <w:rsid w:val="00E6479C"/>
    <w:rsid w:val="00E768A4"/>
    <w:rsid w:val="00F13442"/>
    <w:rsid w:val="00F57BA3"/>
    <w:rsid w:val="00F956D4"/>
    <w:rsid w:val="00FF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ED44D"/>
  <w15:docId w15:val="{E120E1A6-E2F9-4338-AE5A-2DDBCE64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p-marginbottom">
    <w:name w:val="p-marginbottom"/>
    <w:rsid w:val="0033573D"/>
    <w:pPr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3573D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3573D"/>
    <w:pPr>
      <w:keepNext/>
      <w:keepLines/>
      <w:widowControl w:val="0"/>
      <w:shd w:val="clear" w:color="auto" w:fill="009EE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customStyle="1" w:styleId="page-break">
    <w:name w:val="page-break"/>
    <w:rsid w:val="0033573D"/>
    <w:pPr>
      <w:pageBreakBefore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considerans-p">
    <w:name w:val="considerans-p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3573D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3573D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3573D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functie">
    <w:name w:val="functie"/>
    <w:rsid w:val="0033573D"/>
    <w:pPr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naam">
    <w:name w:val="naam"/>
    <w:rsid w:val="0033573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3573D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3573D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vz12">
    <w:name w:val="vz12"/>
    <w:rsid w:val="00916C9F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626</ap:Words>
  <ap:Characters>3447</ap:Characters>
  <ap:DocSecurity>0</ap:DocSecurity>
  <ap:Lines>28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4065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2025-12-18T11:27:00.0000000Z</dcterms:created>
  <dcterms:modified xsi:type="dcterms:W3CDTF">2025-12-18T13:06:00.0000000Z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