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26350424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A2808" w:rsidR="008A2808" w:rsidP="004474D9" w:rsidRDefault="008A2808" w14:paraId="2BAD7DE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2808">
              <w:rPr>
                <w:rFonts w:ascii="Times New Roman" w:hAnsi="Times New Roman"/>
              </w:rPr>
              <w:t>De Tweede Kamer der Staten-</w:t>
            </w:r>
            <w:r w:rsidRPr="008A2808">
              <w:rPr>
                <w:rFonts w:ascii="Times New Roman" w:hAnsi="Times New Roman"/>
              </w:rPr>
              <w:fldChar w:fldCharType="begin"/>
            </w:r>
            <w:r w:rsidRPr="008A2808">
              <w:rPr>
                <w:rFonts w:ascii="Times New Roman" w:hAnsi="Times New Roman"/>
              </w:rPr>
              <w:instrText xml:space="preserve">PRIVATE </w:instrText>
            </w:r>
            <w:r w:rsidRPr="008A2808">
              <w:rPr>
                <w:rFonts w:ascii="Times New Roman" w:hAnsi="Times New Roman"/>
              </w:rPr>
              <w:fldChar w:fldCharType="end"/>
            </w:r>
          </w:p>
          <w:p w:rsidRPr="008A2808" w:rsidR="008A2808" w:rsidP="004474D9" w:rsidRDefault="008A2808" w14:paraId="39C40CB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2808">
              <w:rPr>
                <w:rFonts w:ascii="Times New Roman" w:hAnsi="Times New Roman"/>
              </w:rPr>
              <w:t>Generaal zendt bijgaand door</w:t>
            </w:r>
          </w:p>
          <w:p w:rsidRPr="008A2808" w:rsidR="008A2808" w:rsidP="004474D9" w:rsidRDefault="008A2808" w14:paraId="3129983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2808">
              <w:rPr>
                <w:rFonts w:ascii="Times New Roman" w:hAnsi="Times New Roman"/>
              </w:rPr>
              <w:t>haar aangenomen wetsvoorstel</w:t>
            </w:r>
          </w:p>
          <w:p w:rsidRPr="008A2808" w:rsidR="008A2808" w:rsidP="004474D9" w:rsidRDefault="008A2808" w14:paraId="23C20D0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2808">
              <w:rPr>
                <w:rFonts w:ascii="Times New Roman" w:hAnsi="Times New Roman"/>
              </w:rPr>
              <w:t>aan de Eerste Kamer.</w:t>
            </w:r>
          </w:p>
          <w:p w:rsidRPr="008A2808" w:rsidR="008A2808" w:rsidP="004474D9" w:rsidRDefault="008A2808" w14:paraId="667A166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2808" w:rsidR="008A2808" w:rsidP="004474D9" w:rsidRDefault="008A2808" w14:paraId="74BAB0A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2808">
              <w:rPr>
                <w:rFonts w:ascii="Times New Roman" w:hAnsi="Times New Roman"/>
              </w:rPr>
              <w:t>De Voorzitter,</w:t>
            </w:r>
          </w:p>
          <w:p w:rsidRPr="008A2808" w:rsidR="008A2808" w:rsidP="004474D9" w:rsidRDefault="008A2808" w14:paraId="3918EAB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2808" w:rsidR="008A2808" w:rsidP="004474D9" w:rsidRDefault="008A2808" w14:paraId="0BF035F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2808" w:rsidR="008A2808" w:rsidP="004474D9" w:rsidRDefault="008A2808" w14:paraId="1951DD0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2808" w:rsidR="008A2808" w:rsidP="004474D9" w:rsidRDefault="008A2808" w14:paraId="749A23A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2808" w:rsidR="008A2808" w:rsidP="004474D9" w:rsidRDefault="008A2808" w14:paraId="58566EA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2808" w:rsidR="008A2808" w:rsidP="004474D9" w:rsidRDefault="008A2808" w14:paraId="06E08E8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2808" w:rsidR="008A2808" w:rsidP="004474D9" w:rsidRDefault="008A2808" w14:paraId="6FC8CD4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2808" w:rsidR="008A2808" w:rsidP="004474D9" w:rsidRDefault="008A2808" w14:paraId="0577D66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2808" w:rsidR="008A2808" w:rsidP="004474D9" w:rsidRDefault="008A2808" w14:paraId="61696E35" w14:textId="77777777">
            <w:pPr>
              <w:rPr>
                <w:rFonts w:ascii="Times New Roman" w:hAnsi="Times New Roman"/>
              </w:rPr>
            </w:pPr>
          </w:p>
          <w:p w:rsidRPr="002168F4" w:rsidR="00CB3578" w:rsidP="008A2808" w:rsidRDefault="008A2808" w14:paraId="291F05FA" w14:textId="419E7187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december 2025</w:t>
            </w:r>
          </w:p>
        </w:tc>
      </w:tr>
      <w:tr w:rsidRPr="002168F4" w:rsidR="00CB3578" w:rsidTr="00A11E73" w14:paraId="2E5A7C0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AEC950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11DC6A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8A2808" w:rsidTr="00421447" w14:paraId="4D39E4E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37118" w:rsidR="008A2808" w:rsidP="000D5BC4" w:rsidRDefault="008A2808" w14:paraId="1DBF4154" w14:textId="10774E97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037118">
              <w:rPr>
                <w:rFonts w:ascii="Times New Roman" w:hAnsi="Times New Roman"/>
                <w:b/>
                <w:bCs/>
                <w:sz w:val="24"/>
              </w:rPr>
              <w:t>Wijziging van de begrotingsstaat van het Provinciefonds voor het jaar 2025 (wijziging samenhangende met de Najaarsnota)</w:t>
            </w:r>
          </w:p>
        </w:tc>
      </w:tr>
      <w:tr w:rsidRPr="002168F4" w:rsidR="00CB3578" w:rsidTr="00A11E73" w14:paraId="03C668E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10EF39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5A2DB5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35D9F2E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DB287B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50E04C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8A2808" w:rsidTr="008842ED" w14:paraId="06C99BB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8A2808" w:rsidRDefault="008A2808" w14:paraId="1D0FEB7B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5556B14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7F6665C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65BA85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037118" w:rsidR="00CB3578" w:rsidP="00037118" w:rsidRDefault="00CB3578" w14:paraId="79DAF0A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="00037118" w:rsidP="00037118" w:rsidRDefault="00037118" w14:paraId="7E633316" w14:textId="77777777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118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037118" w:rsidR="00037118" w:rsidP="00037118" w:rsidRDefault="00037118" w14:paraId="67D59CFE" w14:textId="77777777">
      <w:pPr>
        <w:pStyle w:val="wie-p"/>
        <w:spacing w:after="0"/>
        <w:rPr>
          <w:rFonts w:ascii="Times New Roman" w:hAnsi="Times New Roman" w:cs="Times New Roman"/>
          <w:sz w:val="24"/>
          <w:szCs w:val="24"/>
        </w:rPr>
      </w:pPr>
    </w:p>
    <w:p w:rsidRPr="00037118" w:rsidR="00037118" w:rsidP="00037118" w:rsidRDefault="00037118" w14:paraId="3EABC82E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118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037118" w:rsidR="00037118" w:rsidP="00037118" w:rsidRDefault="00037118" w14:paraId="5F2B69D8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118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begrotingsstaat van het provinciefonds voor het jaar 2025;</w:t>
      </w:r>
    </w:p>
    <w:p w:rsidRPr="00037118" w:rsidR="00037118" w:rsidP="00037118" w:rsidRDefault="00037118" w14:paraId="1F887B35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118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="00037118" w:rsidP="00037118" w:rsidRDefault="00037118" w14:paraId="24F3180A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37118" w:rsidR="00037118" w:rsidP="00037118" w:rsidRDefault="00037118" w14:paraId="51EB5DC5" w14:textId="61C6DC02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118">
        <w:rPr>
          <w:rFonts w:ascii="Times New Roman" w:hAnsi="Times New Roman" w:cs="Times New Roman"/>
          <w:sz w:val="24"/>
          <w:szCs w:val="24"/>
        </w:rPr>
        <w:t>Artikel 1</w:t>
      </w:r>
    </w:p>
    <w:p w:rsidR="00037118" w:rsidP="00037118" w:rsidRDefault="00037118" w14:paraId="2DBC3817" w14:textId="77777777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Pr="00037118" w:rsidR="00037118" w:rsidP="00037118" w:rsidRDefault="00037118" w14:paraId="4D792D46" w14:textId="7FB3BF3B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118">
        <w:rPr>
          <w:rFonts w:ascii="Times New Roman" w:hAnsi="Times New Roman" w:cs="Times New Roman"/>
          <w:sz w:val="24"/>
          <w:szCs w:val="24"/>
        </w:rPr>
        <w:t>De begrotingsstaat van het provinciefonds (C) voor het jaar 2025 wordt gewijzigd, zoals blijkt uit de desbetreffende bij deze wet behorende staat.</w:t>
      </w:r>
    </w:p>
    <w:p w:rsidR="00037118" w:rsidP="00037118" w:rsidRDefault="00037118" w14:paraId="6EA65FBD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37118" w:rsidR="00037118" w:rsidP="00037118" w:rsidRDefault="00037118" w14:paraId="3CCAC70C" w14:textId="1CEDECE9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118">
        <w:rPr>
          <w:rFonts w:ascii="Times New Roman" w:hAnsi="Times New Roman" w:cs="Times New Roman"/>
          <w:sz w:val="24"/>
          <w:szCs w:val="24"/>
        </w:rPr>
        <w:t>Artikel 2</w:t>
      </w:r>
    </w:p>
    <w:p w:rsidR="00037118" w:rsidP="00037118" w:rsidRDefault="00037118" w14:paraId="7F2EBD70" w14:textId="77777777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Pr="00037118" w:rsidR="00037118" w:rsidP="00037118" w:rsidRDefault="00037118" w14:paraId="4A42F16C" w14:textId="28C0955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118">
        <w:rPr>
          <w:rFonts w:ascii="Times New Roman" w:hAnsi="Times New Roman" w:cs="Times New Roman"/>
          <w:sz w:val="24"/>
          <w:szCs w:val="24"/>
        </w:rPr>
        <w:t>De vaststelling van de in artikel 1 bedoelde begrotingsstaat geschiedt in duizenden euro’s.</w:t>
      </w:r>
    </w:p>
    <w:p w:rsidR="00037118" w:rsidP="00037118" w:rsidRDefault="00037118" w14:paraId="25593C31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37118" w:rsidR="00037118" w:rsidP="00037118" w:rsidRDefault="00037118" w14:paraId="0534A2D1" w14:textId="37391EA4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118">
        <w:rPr>
          <w:rFonts w:ascii="Times New Roman" w:hAnsi="Times New Roman" w:cs="Times New Roman"/>
          <w:sz w:val="24"/>
          <w:szCs w:val="24"/>
        </w:rPr>
        <w:t>Artikel 3</w:t>
      </w:r>
    </w:p>
    <w:p w:rsidR="00037118" w:rsidP="00037118" w:rsidRDefault="00037118" w14:paraId="42677881" w14:textId="77777777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Pr="00037118" w:rsidR="00037118" w:rsidP="00037118" w:rsidRDefault="00037118" w14:paraId="4F56D297" w14:textId="3F267BC8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118">
        <w:rPr>
          <w:rFonts w:ascii="Times New Roman" w:hAnsi="Times New Roman" w:cs="Times New Roman"/>
          <w:sz w:val="24"/>
          <w:szCs w:val="24"/>
        </w:rPr>
        <w:t>Het verplichtingenbedrag bedoeld in artikel 5, eerste lid van de Financiële-verhoudingswet (</w:t>
      </w:r>
      <w:proofErr w:type="spellStart"/>
      <w:r w:rsidRPr="00037118">
        <w:rPr>
          <w:rFonts w:ascii="Times New Roman" w:hAnsi="Times New Roman" w:cs="Times New Roman"/>
          <w:sz w:val="24"/>
          <w:szCs w:val="24"/>
        </w:rPr>
        <w:t>Fvw</w:t>
      </w:r>
      <w:proofErr w:type="spellEnd"/>
      <w:r w:rsidRPr="00037118">
        <w:rPr>
          <w:rFonts w:ascii="Times New Roman" w:hAnsi="Times New Roman" w:cs="Times New Roman"/>
          <w:sz w:val="24"/>
          <w:szCs w:val="24"/>
        </w:rPr>
        <w:t>) ter zake van de algemene uitkering wordt voor het uitkeringsjaar 2025 gewijzigd in € 3.714.685.000.</w:t>
      </w:r>
    </w:p>
    <w:p w:rsidRPr="00037118" w:rsidR="00037118" w:rsidP="00037118" w:rsidRDefault="00037118" w14:paraId="50D9BA34" w14:textId="77777777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118">
        <w:rPr>
          <w:rFonts w:ascii="Times New Roman" w:hAnsi="Times New Roman" w:cs="Times New Roman"/>
          <w:sz w:val="24"/>
          <w:szCs w:val="24"/>
        </w:rPr>
        <w:t>De verplichtingenbedragen in artikel 5, tweede lid, va de Financiële-verhoudingswet voor de integratie-uitkeringen en de decentralisatie-uitkeringen zijn respectievelijk € 0 en € 396.594.000</w:t>
      </w:r>
    </w:p>
    <w:p w:rsidR="00037118" w:rsidP="00037118" w:rsidRDefault="00037118" w14:paraId="4B7359B5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37118" w:rsidR="00037118" w:rsidP="00037118" w:rsidRDefault="00037118" w14:paraId="4BC94471" w14:textId="1686C655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118">
        <w:rPr>
          <w:rFonts w:ascii="Times New Roman" w:hAnsi="Times New Roman" w:cs="Times New Roman"/>
          <w:sz w:val="24"/>
          <w:szCs w:val="24"/>
        </w:rPr>
        <w:t>Artikel 4</w:t>
      </w:r>
    </w:p>
    <w:p w:rsidR="00037118" w:rsidP="00037118" w:rsidRDefault="00037118" w14:paraId="0101A58F" w14:textId="77777777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Pr="00037118" w:rsidR="00037118" w:rsidP="00037118" w:rsidRDefault="00037118" w14:paraId="03537DF1" w14:textId="248AEF0E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118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december 2025.</w:t>
      </w:r>
    </w:p>
    <w:p w:rsidR="00037118" w:rsidP="00037118" w:rsidRDefault="00037118" w14:paraId="37EA2C1A" w14:textId="77777777">
      <w:pPr>
        <w:pStyle w:val="p-slotformulering"/>
        <w:rPr>
          <w:rFonts w:ascii="Times New Roman" w:hAnsi="Times New Roman" w:cs="Times New Roman"/>
          <w:sz w:val="24"/>
          <w:szCs w:val="24"/>
        </w:rPr>
      </w:pPr>
    </w:p>
    <w:p w:rsidR="00037118" w:rsidP="00037118" w:rsidRDefault="00037118" w14:paraId="0A66CB1E" w14:textId="77777777">
      <w:pPr>
        <w:pStyle w:val="p-slotformulering"/>
        <w:rPr>
          <w:rFonts w:ascii="Times New Roman" w:hAnsi="Times New Roman" w:cs="Times New Roman"/>
          <w:sz w:val="24"/>
          <w:szCs w:val="24"/>
        </w:rPr>
      </w:pPr>
    </w:p>
    <w:p w:rsidR="008222B6" w:rsidRDefault="008222B6" w14:paraId="7A881AE9" w14:textId="77777777">
      <w:pPr>
        <w:rPr>
          <w:rFonts w:ascii="Times New Roman" w:hAnsi="Times New Roman" w:eastAsia="Arial Unicode MS"/>
          <w:kern w:val="3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Pr="00037118" w:rsidR="00037118" w:rsidP="00037118" w:rsidRDefault="00037118" w14:paraId="351346B1" w14:textId="55A37338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037118">
        <w:rPr>
          <w:rFonts w:ascii="Times New Roman" w:hAnsi="Times New Roman" w:cs="Times New Roman"/>
          <w:sz w:val="24"/>
          <w:szCs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037118" w:rsidR="00037118" w:rsidP="00037118" w:rsidRDefault="00037118" w14:paraId="3F8BBA5D" w14:textId="77777777">
      <w:pPr>
        <w:rPr>
          <w:rFonts w:ascii="Times New Roman" w:hAnsi="Times New Roman"/>
          <w:sz w:val="24"/>
        </w:rPr>
      </w:pPr>
    </w:p>
    <w:p w:rsidRPr="00037118" w:rsidR="00037118" w:rsidP="00037118" w:rsidRDefault="00037118" w14:paraId="6E7945E4" w14:textId="77777777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037118">
        <w:rPr>
          <w:rFonts w:ascii="Times New Roman" w:hAnsi="Times New Roman" w:cs="Times New Roman"/>
          <w:sz w:val="24"/>
          <w:szCs w:val="24"/>
        </w:rPr>
        <w:t>Gegeven</w:t>
      </w:r>
    </w:p>
    <w:p w:rsidR="00037118" w:rsidP="00037118" w:rsidRDefault="00037118" w14:paraId="3D7B404D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037118" w:rsidP="00037118" w:rsidRDefault="00037118" w14:paraId="0886DA78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037118" w:rsidP="00037118" w:rsidRDefault="00037118" w14:paraId="6CFBFEF0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037118" w:rsidP="00037118" w:rsidRDefault="00037118" w14:paraId="5C2FB6D5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037118" w:rsidP="00037118" w:rsidRDefault="00037118" w14:paraId="0844A0A9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037118" w:rsidP="00037118" w:rsidRDefault="00037118" w14:paraId="25B5E13F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037118" w:rsidP="00037118" w:rsidRDefault="00037118" w14:paraId="7E4014C1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118" w:rsidR="00037118" w:rsidP="00037118" w:rsidRDefault="00037118" w14:paraId="0D0AC9A1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118" w:rsidR="00037118" w:rsidP="00037118" w:rsidRDefault="00037118" w14:paraId="3C5EA935" w14:textId="08F49F1C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037118">
        <w:rPr>
          <w:rFonts w:ascii="Times New Roman" w:hAnsi="Times New Roman" w:cs="Times New Roman"/>
          <w:sz w:val="24"/>
          <w:szCs w:val="24"/>
        </w:rPr>
        <w:t>De Minister van Binnenlandse Zaken en Koninkrijksrelaties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Pr="00037118" w:rsidR="00037118" w:rsidP="00037118" w:rsidRDefault="00037118" w14:paraId="168E2AED" w14:textId="77777777">
      <w:pPr>
        <w:rPr>
          <w:rFonts w:ascii="Times New Roman" w:hAnsi="Times New Roman"/>
          <w:sz w:val="24"/>
        </w:rPr>
      </w:pPr>
    </w:p>
    <w:p w:rsidR="00037118" w:rsidP="00037118" w:rsidRDefault="00037118" w14:paraId="67118350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037118" w:rsidP="00037118" w:rsidRDefault="00037118" w14:paraId="18515DF5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037118" w:rsidP="00037118" w:rsidRDefault="00037118" w14:paraId="629E1636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037118" w:rsidP="00037118" w:rsidRDefault="00037118" w14:paraId="1CD4620E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037118" w:rsidP="00037118" w:rsidRDefault="00037118" w14:paraId="33354253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037118" w:rsidP="00037118" w:rsidRDefault="00037118" w14:paraId="77420A46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037118" w:rsidP="00037118" w:rsidRDefault="00037118" w14:paraId="45EB0477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118" w:rsidR="00037118" w:rsidP="00037118" w:rsidRDefault="00037118" w14:paraId="6752D394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118" w:rsidR="00037118" w:rsidP="00037118" w:rsidRDefault="00037118" w14:paraId="25E77D44" w14:textId="2B8898B1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037118">
        <w:rPr>
          <w:rFonts w:ascii="Times New Roman" w:hAnsi="Times New Roman" w:cs="Times New Roman"/>
          <w:sz w:val="24"/>
          <w:szCs w:val="24"/>
        </w:rPr>
        <w:t>De Staatssecretaris van Financiën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A2808" w:rsidP="008A2808" w:rsidRDefault="008A2808" w14:paraId="1A52A4BA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A2808" w:rsidP="008A2808" w:rsidRDefault="008A2808" w14:paraId="3B3C8124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A2808" w:rsidP="008A2808" w:rsidRDefault="008A2808" w14:paraId="6F86264B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A2808" w:rsidP="008A2808" w:rsidRDefault="008A2808" w14:paraId="08780A54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A2808" w:rsidP="008A2808" w:rsidRDefault="008A2808" w14:paraId="0030EE65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A2808" w:rsidP="008A2808" w:rsidRDefault="008A2808" w14:paraId="70363CCE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A2808" w:rsidP="008A2808" w:rsidRDefault="008A2808" w14:paraId="6BC799CE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A2808" w:rsidP="008A2808" w:rsidRDefault="008A2808" w14:paraId="63645C82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118" w:rsidR="008A2808" w:rsidP="008A2808" w:rsidRDefault="008A2808" w14:paraId="1C3DDDFE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118" w:rsidR="008A2808" w:rsidP="008A2808" w:rsidRDefault="008A2808" w14:paraId="0C7A08EE" w14:textId="77777777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037118">
        <w:rPr>
          <w:rFonts w:ascii="Times New Roman" w:hAnsi="Times New Roman" w:cs="Times New Roman"/>
          <w:sz w:val="24"/>
          <w:szCs w:val="24"/>
        </w:rPr>
        <w:t>De Minister van Binnenlandse Zaken en Koninkrijksrelaties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Pr="00037118" w:rsidR="008A2808" w:rsidP="008A2808" w:rsidRDefault="008A2808" w14:paraId="40B55A05" w14:textId="77777777">
      <w:pPr>
        <w:rPr>
          <w:rFonts w:ascii="Times New Roman" w:hAnsi="Times New Roman"/>
          <w:sz w:val="24"/>
        </w:rPr>
      </w:pPr>
    </w:p>
    <w:p w:rsidR="008A2808" w:rsidP="008A2808" w:rsidRDefault="008A2808" w14:paraId="084B3734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A2808" w:rsidP="008A2808" w:rsidRDefault="008A2808" w14:paraId="48918102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A2808" w:rsidP="008A2808" w:rsidRDefault="008A2808" w14:paraId="110F0FA2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A2808" w:rsidP="008A2808" w:rsidRDefault="008A2808" w14:paraId="09D76E88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A2808" w:rsidP="008A2808" w:rsidRDefault="008A2808" w14:paraId="28B7FF1F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A2808" w:rsidP="008A2808" w:rsidRDefault="008A2808" w14:paraId="35C30614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A2808" w:rsidP="008A2808" w:rsidRDefault="008A2808" w14:paraId="15CD017D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118" w:rsidR="008A2808" w:rsidP="008A2808" w:rsidRDefault="008A2808" w14:paraId="74BED22D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118" w:rsidR="008A2808" w:rsidP="008A2808" w:rsidRDefault="008A2808" w14:paraId="57920A46" w14:textId="77777777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037118">
        <w:rPr>
          <w:rFonts w:ascii="Times New Roman" w:hAnsi="Times New Roman" w:cs="Times New Roman"/>
          <w:sz w:val="24"/>
          <w:szCs w:val="24"/>
        </w:rPr>
        <w:t>De Staatssecretaris van Financiën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37118" w:rsidP="00037118" w:rsidRDefault="00037118" w14:paraId="3CBD4E14" w14:textId="77777777"/>
    <w:p w:rsidR="00037118" w:rsidP="00037118" w:rsidRDefault="00037118" w14:paraId="45692DD5" w14:textId="77777777">
      <w:pPr>
        <w:pStyle w:val="page-break"/>
      </w:pPr>
    </w:p>
    <w:tbl>
      <w:tblPr>
        <w:tblW w:w="9694" w:type="dxa"/>
        <w:tblInd w:w="-11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6"/>
        <w:gridCol w:w="1796"/>
        <w:gridCol w:w="1308"/>
        <w:gridCol w:w="1229"/>
        <w:gridCol w:w="1229"/>
        <w:gridCol w:w="1308"/>
        <w:gridCol w:w="1229"/>
        <w:gridCol w:w="1229"/>
      </w:tblGrid>
      <w:tr w:rsidR="00037118" w:rsidTr="00037118" w14:paraId="56A96FEE" w14:textId="77777777">
        <w:trPr>
          <w:tblHeader/>
        </w:trPr>
        <w:tc>
          <w:tcPr>
            <w:tcW w:w="9694" w:type="dxa"/>
            <w:gridSpan w:val="8"/>
            <w:tcMar>
              <w:top w:w="22" w:type="dxa"/>
              <w:left w:w="113" w:type="dxa"/>
              <w:bottom w:w="22" w:type="dxa"/>
            </w:tcMar>
          </w:tcPr>
          <w:p w:rsidRPr="00037118" w:rsidR="00037118" w:rsidP="00A776D6" w:rsidRDefault="00037118" w14:paraId="6F1012AD" w14:textId="77777777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037118">
              <w:rPr>
                <w:rFonts w:ascii="Times New Roman" w:hAnsi="Times New Roman" w:cs="Times New Roman"/>
                <w:color w:val="auto"/>
                <w:sz w:val="20"/>
              </w:rPr>
              <w:t>Wijziging begrotingsstaat van het provinciefonds (C) voor het jaar 2025 (Tweede suppletoire begroting) (bedragen x € 1.000)</w:t>
            </w:r>
          </w:p>
        </w:tc>
      </w:tr>
      <w:tr w:rsidR="00037118" w:rsidTr="00037118" w14:paraId="658FE3ED" w14:textId="77777777">
        <w:trPr>
          <w:tblHeader/>
        </w:trPr>
        <w:tc>
          <w:tcPr>
            <w:tcW w:w="366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Pr="00037118" w:rsidR="00037118" w:rsidP="00A776D6" w:rsidRDefault="00037118" w14:paraId="3D37EBA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37118">
              <w:rPr>
                <w:rFonts w:ascii="Times New Roman" w:hAnsi="Times New Roman" w:cs="Times New Roman"/>
                <w:sz w:val="20"/>
              </w:rPr>
              <w:t>Art.</w:t>
            </w:r>
          </w:p>
        </w:tc>
        <w:tc>
          <w:tcPr>
            <w:tcW w:w="1796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37118" w:rsidR="00037118" w:rsidP="00A776D6" w:rsidRDefault="00037118" w14:paraId="2559537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37118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3766" w:type="dxa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37118" w:rsidR="00037118" w:rsidP="00A776D6" w:rsidRDefault="00037118" w14:paraId="6EE3F397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037118">
              <w:rPr>
                <w:rFonts w:ascii="Times New Roman" w:hAnsi="Times New Roman" w:cs="Times New Roman"/>
                <w:sz w:val="20"/>
              </w:rPr>
              <w:t xml:space="preserve">Vastgestelde begroting (incl. Suppletoire Begrotingen, </w:t>
            </w:r>
            <w:proofErr w:type="spellStart"/>
            <w:r w:rsidRPr="00037118">
              <w:rPr>
                <w:rFonts w:ascii="Times New Roman" w:hAnsi="Times New Roman" w:cs="Times New Roman"/>
                <w:sz w:val="20"/>
              </w:rPr>
              <w:t>NvW</w:t>
            </w:r>
            <w:proofErr w:type="spellEnd"/>
            <w:r w:rsidRPr="00037118">
              <w:rPr>
                <w:rFonts w:ascii="Times New Roman" w:hAnsi="Times New Roman" w:cs="Times New Roman"/>
                <w:sz w:val="20"/>
              </w:rPr>
              <w:t xml:space="preserve"> en amendementen)</w:t>
            </w:r>
          </w:p>
        </w:tc>
        <w:tc>
          <w:tcPr>
            <w:tcW w:w="3766" w:type="dxa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37118" w:rsidR="00037118" w:rsidP="00A776D6" w:rsidRDefault="00037118" w14:paraId="3A04CF42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037118">
              <w:rPr>
                <w:rFonts w:ascii="Times New Roman" w:hAnsi="Times New Roman" w:cs="Times New Roman"/>
                <w:sz w:val="20"/>
              </w:rPr>
              <w:t>Mutaties 2e suppletoire begroting</w:t>
            </w:r>
          </w:p>
        </w:tc>
      </w:tr>
      <w:tr w:rsidR="00037118" w:rsidTr="00037118" w14:paraId="1652E73E" w14:textId="77777777">
        <w:tc>
          <w:tcPr>
            <w:tcW w:w="36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037118" w:rsidR="00037118" w:rsidP="00A776D6" w:rsidRDefault="00037118" w14:paraId="5C27E9D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96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37118" w:rsidR="00037118" w:rsidP="00A776D6" w:rsidRDefault="00037118" w14:paraId="0242C8C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8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37118" w:rsidR="00037118" w:rsidP="00A776D6" w:rsidRDefault="00037118" w14:paraId="571D54C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37118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122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37118" w:rsidR="00037118" w:rsidP="00A776D6" w:rsidRDefault="00037118" w14:paraId="1B4B4CD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37118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122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37118" w:rsidR="00037118" w:rsidP="00A776D6" w:rsidRDefault="00037118" w14:paraId="32D0859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37118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1308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37118" w:rsidR="00037118" w:rsidP="00A776D6" w:rsidRDefault="00037118" w14:paraId="04A1BA6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37118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122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37118" w:rsidR="00037118" w:rsidP="00A776D6" w:rsidRDefault="00037118" w14:paraId="4B783B3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37118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122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37118" w:rsidR="00037118" w:rsidP="00A776D6" w:rsidRDefault="00037118" w14:paraId="5E8458E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37118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="00037118" w:rsidTr="00037118" w14:paraId="39B3CC35" w14:textId="77777777">
        <w:tc>
          <w:tcPr>
            <w:tcW w:w="36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037118" w:rsidR="00037118" w:rsidP="00A776D6" w:rsidRDefault="00037118" w14:paraId="057DE2C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371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96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37118" w:rsidR="00037118" w:rsidP="00A776D6" w:rsidRDefault="00037118" w14:paraId="4971E16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37118">
              <w:rPr>
                <w:rFonts w:ascii="Times New Roman" w:hAnsi="Times New Roman" w:cs="Times New Roman"/>
                <w:sz w:val="20"/>
              </w:rPr>
              <w:t>provinciefonds</w:t>
            </w:r>
          </w:p>
        </w:tc>
        <w:tc>
          <w:tcPr>
            <w:tcW w:w="1308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37118" w:rsidR="00037118" w:rsidP="00A776D6" w:rsidRDefault="00037118" w14:paraId="30E128F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37118">
              <w:rPr>
                <w:rFonts w:ascii="Times New Roman" w:hAnsi="Times New Roman" w:cs="Times New Roman"/>
                <w:sz w:val="20"/>
              </w:rPr>
              <w:t>3.978.959</w:t>
            </w:r>
          </w:p>
        </w:tc>
        <w:tc>
          <w:tcPr>
            <w:tcW w:w="122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37118" w:rsidR="00037118" w:rsidP="00A776D6" w:rsidRDefault="00037118" w14:paraId="48ECC7C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37118">
              <w:rPr>
                <w:rFonts w:ascii="Times New Roman" w:hAnsi="Times New Roman" w:cs="Times New Roman"/>
                <w:sz w:val="20"/>
              </w:rPr>
              <w:t>3.978.962</w:t>
            </w:r>
          </w:p>
        </w:tc>
        <w:tc>
          <w:tcPr>
            <w:tcW w:w="122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37118" w:rsidR="00037118" w:rsidP="00A776D6" w:rsidRDefault="00037118" w14:paraId="3EB8B41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37118">
              <w:rPr>
                <w:rFonts w:ascii="Times New Roman" w:hAnsi="Times New Roman" w:cs="Times New Roman"/>
                <w:sz w:val="20"/>
              </w:rPr>
              <w:t>3.978.962</w:t>
            </w:r>
          </w:p>
        </w:tc>
        <w:tc>
          <w:tcPr>
            <w:tcW w:w="1308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37118" w:rsidR="00037118" w:rsidP="00A776D6" w:rsidRDefault="00037118" w14:paraId="4EE0F8C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37118">
              <w:rPr>
                <w:rFonts w:ascii="Times New Roman" w:hAnsi="Times New Roman" w:cs="Times New Roman"/>
                <w:sz w:val="20"/>
              </w:rPr>
              <w:t>132.420</w:t>
            </w:r>
          </w:p>
        </w:tc>
        <w:tc>
          <w:tcPr>
            <w:tcW w:w="122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37118" w:rsidR="00037118" w:rsidP="00A776D6" w:rsidRDefault="00037118" w14:paraId="27B47C6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37118">
              <w:rPr>
                <w:rFonts w:ascii="Times New Roman" w:hAnsi="Times New Roman" w:cs="Times New Roman"/>
                <w:sz w:val="20"/>
              </w:rPr>
              <w:t>132.420</w:t>
            </w:r>
          </w:p>
        </w:tc>
        <w:tc>
          <w:tcPr>
            <w:tcW w:w="122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37118" w:rsidR="00037118" w:rsidP="00A776D6" w:rsidRDefault="00037118" w14:paraId="521639C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37118">
              <w:rPr>
                <w:rFonts w:ascii="Times New Roman" w:hAnsi="Times New Roman" w:cs="Times New Roman"/>
                <w:sz w:val="20"/>
              </w:rPr>
              <w:t>132.420</w:t>
            </w:r>
          </w:p>
        </w:tc>
      </w:tr>
    </w:tbl>
    <w:p w:rsidR="00037118" w:rsidP="00037118" w:rsidRDefault="00037118" w14:paraId="41ADCE38" w14:textId="77777777">
      <w:pPr>
        <w:pStyle w:val="p-marginbottom"/>
      </w:pPr>
    </w:p>
    <w:p w:rsidRPr="002168F4" w:rsidR="00037118" w:rsidP="00A11E73" w:rsidRDefault="00037118" w14:paraId="5A360519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037118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CC844" w14:textId="77777777" w:rsidR="00037118" w:rsidRDefault="00037118">
      <w:pPr>
        <w:spacing w:line="20" w:lineRule="exact"/>
      </w:pPr>
    </w:p>
  </w:endnote>
  <w:endnote w:type="continuationSeparator" w:id="0">
    <w:p w14:paraId="14923683" w14:textId="77777777" w:rsidR="00037118" w:rsidRDefault="00037118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27022EBC" w14:textId="77777777" w:rsidR="00037118" w:rsidRDefault="00037118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8D59C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70772AE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2EF51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0653DEA8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CFC35" w14:textId="77777777" w:rsidR="00037118" w:rsidRDefault="00037118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7D23086F" w14:textId="77777777" w:rsidR="00037118" w:rsidRDefault="00037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118"/>
    <w:rsid w:val="00012DBE"/>
    <w:rsid w:val="00037118"/>
    <w:rsid w:val="000A1D81"/>
    <w:rsid w:val="00111ED3"/>
    <w:rsid w:val="00153F7E"/>
    <w:rsid w:val="001C190E"/>
    <w:rsid w:val="002168F4"/>
    <w:rsid w:val="002A727C"/>
    <w:rsid w:val="005D2707"/>
    <w:rsid w:val="00606255"/>
    <w:rsid w:val="00613EEF"/>
    <w:rsid w:val="006B607A"/>
    <w:rsid w:val="007D451C"/>
    <w:rsid w:val="008222B6"/>
    <w:rsid w:val="00826224"/>
    <w:rsid w:val="008A2808"/>
    <w:rsid w:val="00930A23"/>
    <w:rsid w:val="009C7354"/>
    <w:rsid w:val="009E6D7F"/>
    <w:rsid w:val="00A11E73"/>
    <w:rsid w:val="00A2521E"/>
    <w:rsid w:val="00A5130F"/>
    <w:rsid w:val="00AE436A"/>
    <w:rsid w:val="00B23553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E3910"/>
  <w15:docId w15:val="{6F3AE23B-7A88-4D6B-8BFA-8CA628B5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037118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037118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037118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037118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037118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037118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037118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037118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037118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037118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037118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037118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vz12">
    <w:name w:val="vz12"/>
    <w:rsid w:val="008A2808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334</ap:Words>
  <ap:Characters>2119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2449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2025-12-18T10:35:00.0000000Z</dcterms:created>
  <dcterms:modified xsi:type="dcterms:W3CDTF">2025-12-18T10:35:00.0000000Z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