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94E7BC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64EEA" w:rsidR="00264EEA" w:rsidP="004474D9" w:rsidRDefault="00264EEA" w14:paraId="2A4EDD2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4EEA">
              <w:rPr>
                <w:rFonts w:ascii="Times New Roman" w:hAnsi="Times New Roman"/>
              </w:rPr>
              <w:t>De Tweede Kamer der Staten-</w:t>
            </w:r>
            <w:r w:rsidRPr="00264EEA">
              <w:rPr>
                <w:rFonts w:ascii="Times New Roman" w:hAnsi="Times New Roman"/>
              </w:rPr>
              <w:fldChar w:fldCharType="begin"/>
            </w:r>
            <w:r w:rsidRPr="00264EEA">
              <w:rPr>
                <w:rFonts w:ascii="Times New Roman" w:hAnsi="Times New Roman"/>
              </w:rPr>
              <w:instrText xml:space="preserve">PRIVATE </w:instrText>
            </w:r>
            <w:r w:rsidRPr="00264EEA">
              <w:rPr>
                <w:rFonts w:ascii="Times New Roman" w:hAnsi="Times New Roman"/>
              </w:rPr>
              <w:fldChar w:fldCharType="end"/>
            </w:r>
          </w:p>
          <w:p w:rsidRPr="00264EEA" w:rsidR="00264EEA" w:rsidP="004474D9" w:rsidRDefault="00264EEA" w14:paraId="2E8691E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4EEA">
              <w:rPr>
                <w:rFonts w:ascii="Times New Roman" w:hAnsi="Times New Roman"/>
              </w:rPr>
              <w:t>Generaal zendt bijgaand door</w:t>
            </w:r>
          </w:p>
          <w:p w:rsidRPr="00264EEA" w:rsidR="00264EEA" w:rsidP="004474D9" w:rsidRDefault="00264EEA" w14:paraId="7B9762D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4EEA">
              <w:rPr>
                <w:rFonts w:ascii="Times New Roman" w:hAnsi="Times New Roman"/>
              </w:rPr>
              <w:t>haar aangenomen wetsvoorstel</w:t>
            </w:r>
          </w:p>
          <w:p w:rsidRPr="00264EEA" w:rsidR="00264EEA" w:rsidP="004474D9" w:rsidRDefault="00264EEA" w14:paraId="79B7C6D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4EEA">
              <w:rPr>
                <w:rFonts w:ascii="Times New Roman" w:hAnsi="Times New Roman"/>
              </w:rPr>
              <w:t>aan de Eerste Kamer.</w:t>
            </w:r>
          </w:p>
          <w:p w:rsidRPr="00264EEA" w:rsidR="00264EEA" w:rsidP="004474D9" w:rsidRDefault="00264EEA" w14:paraId="1A54264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294E767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4EEA">
              <w:rPr>
                <w:rFonts w:ascii="Times New Roman" w:hAnsi="Times New Roman"/>
              </w:rPr>
              <w:t>De Voorzitter,</w:t>
            </w:r>
          </w:p>
          <w:p w:rsidRPr="00264EEA" w:rsidR="00264EEA" w:rsidP="004474D9" w:rsidRDefault="00264EEA" w14:paraId="4222D3C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4D231D0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571DAE6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28B8478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409C38D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443E730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2AD0310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0FF5D70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4EEA" w:rsidR="00264EEA" w:rsidP="004474D9" w:rsidRDefault="00264EEA" w14:paraId="6547CAB6" w14:textId="77777777">
            <w:pPr>
              <w:rPr>
                <w:rFonts w:ascii="Times New Roman" w:hAnsi="Times New Roman"/>
              </w:rPr>
            </w:pPr>
          </w:p>
          <w:p w:rsidRPr="002168F4" w:rsidR="00CB3578" w:rsidP="00264EEA" w:rsidRDefault="00264EEA" w14:paraId="0C9D4AE2" w14:textId="70DB593B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2168F4" w:rsidR="00CB3578" w:rsidTr="00A11E73" w14:paraId="697B439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2EE185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328A62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64EEA" w:rsidTr="002A3C0F" w14:paraId="361E62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F5CCD" w:rsidR="00264EEA" w:rsidP="000D5BC4" w:rsidRDefault="00264EEA" w14:paraId="0E0021D3" w14:textId="41CCDF9B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2F5CCD">
              <w:rPr>
                <w:rFonts w:ascii="Times New Roman" w:hAnsi="Times New Roman"/>
                <w:b/>
                <w:bCs/>
                <w:sz w:val="24"/>
              </w:rPr>
              <w:t>Wijziging van de begrotingsstaat van het Gemeentefonds voor het jaar 2025 (wijziging samenhangende met de Najaarsnota)</w:t>
            </w:r>
          </w:p>
        </w:tc>
      </w:tr>
      <w:tr w:rsidRPr="002168F4" w:rsidR="00CB3578" w:rsidTr="00A11E73" w14:paraId="2CFEB3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6B6F52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3E82C7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17D64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243144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26E033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64EEA" w:rsidTr="00B36C4E" w14:paraId="41D7B1E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64EEA" w:rsidRDefault="00264EEA" w14:paraId="37F4B530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6092699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0AD0BEF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53BC21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F5CCD" w:rsidR="00CB3578" w:rsidP="002F5CCD" w:rsidRDefault="00CB3578" w14:paraId="6BEA83C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2F5CCD" w:rsidR="002F5CCD" w:rsidP="002F5CCD" w:rsidRDefault="002F5CCD" w14:paraId="11797BFB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2F5CCD" w:rsidP="002F5CCD" w:rsidRDefault="002F5CCD" w14:paraId="57A4FDC7" w14:textId="77777777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7C960234" w14:textId="56961B5F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2F5CCD" w:rsidR="002F5CCD" w:rsidP="002F5CCD" w:rsidRDefault="002F5CCD" w14:paraId="21DF83AC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gemeentefonds voor het jaar 2025;</w:t>
      </w:r>
    </w:p>
    <w:p w:rsidRPr="002F5CCD" w:rsidR="002F5CCD" w:rsidP="002F5CCD" w:rsidRDefault="002F5CCD" w14:paraId="16CB1DDA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2F5CCD" w:rsidP="002F5CCD" w:rsidRDefault="002F5CCD" w14:paraId="68BA853B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0944E8CC" w14:textId="4FCC392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Artikel 1</w:t>
      </w:r>
    </w:p>
    <w:p w:rsidR="002F5CCD" w:rsidP="002F5CCD" w:rsidRDefault="002F5CCD" w14:paraId="0EDCCFAE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33A3A138" w14:textId="6F28E4C2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De begrotingsstaat van het gemeentefonds (B) voor het jaar 2025 wordt gewijzigd, zoals blijkt uit de desbetreffende bij deze wet behorende staat.</w:t>
      </w:r>
    </w:p>
    <w:p w:rsidR="002F5CCD" w:rsidP="002F5CCD" w:rsidRDefault="002F5CCD" w14:paraId="01567FD3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276CA348" w14:textId="7EE70FC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Artikel 2</w:t>
      </w:r>
    </w:p>
    <w:p w:rsidR="002F5CCD" w:rsidP="002F5CCD" w:rsidRDefault="002F5CCD" w14:paraId="0344A1D0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0DC0D501" w14:textId="1EE2F102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De vaststelling van de in artikel 1 bedoelde begrotingsstaat geschiedt in duizenden euro’s.</w:t>
      </w:r>
    </w:p>
    <w:p w:rsidR="002F5CCD" w:rsidP="002F5CCD" w:rsidRDefault="002F5CCD" w14:paraId="36B6D3AA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39B844A8" w14:textId="6E726C6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Artikel 3</w:t>
      </w:r>
    </w:p>
    <w:p w:rsidR="002F5CCD" w:rsidP="002F5CCD" w:rsidRDefault="002F5CCD" w14:paraId="56568EA3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6D2EAAD5" w14:textId="7B0051F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</w:t>
      </w:r>
      <w:proofErr w:type="spellStart"/>
      <w:r w:rsidRPr="002F5CCD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2F5CCD">
        <w:rPr>
          <w:rFonts w:ascii="Times New Roman" w:hAnsi="Times New Roman" w:cs="Times New Roman"/>
          <w:sz w:val="24"/>
          <w:szCs w:val="24"/>
        </w:rPr>
        <w:t>) ter zake van de algemene uitkering en de aanvullende uitkeringen wordt voor het uitkeringsjaar 2025 gewijzigd in € 42.182.379.000.</w:t>
      </w:r>
    </w:p>
    <w:p w:rsidRPr="002F5CCD" w:rsidR="002F5CCD" w:rsidP="002F5CCD" w:rsidRDefault="002F5CCD" w14:paraId="325CAA5C" w14:textId="7777777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De verplichtingenbedragen in artikel 5, tweede lid, van de Financiële-verhoudingswet voor de integratie-uitkeringen en de decentralisatie-uitkeringen zijn respectievelijk € 3.957.841.000 en € 1.560.703.000.</w:t>
      </w:r>
    </w:p>
    <w:p w:rsidR="002F5CCD" w:rsidP="002F5CCD" w:rsidRDefault="002F5CCD" w14:paraId="22D834CB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2800645D" w14:textId="51AADC74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Artikel 4</w:t>
      </w:r>
    </w:p>
    <w:p w:rsidR="002F5CCD" w:rsidP="002F5CCD" w:rsidRDefault="002F5CCD" w14:paraId="2B5DFB41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2F5CCD" w:rsidR="002F5CCD" w:rsidP="002F5CCD" w:rsidRDefault="002F5CCD" w14:paraId="32170E91" w14:textId="5B6E23B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2025.</w:t>
      </w:r>
    </w:p>
    <w:p w:rsidR="002F5CCD" w:rsidP="002F5CCD" w:rsidRDefault="002F5CCD" w14:paraId="7D32CBB6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2F5CCD" w:rsidP="002F5CCD" w:rsidRDefault="002F5CCD" w14:paraId="33AE3A3F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794043" w:rsidRDefault="00794043" w14:paraId="651A2DC6" w14:textId="77777777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2F5CCD" w:rsidR="002F5CCD" w:rsidP="002F5CCD" w:rsidRDefault="002F5CCD" w14:paraId="39968ECB" w14:textId="6E1CE215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2F5CCD" w:rsidR="002F5CCD" w:rsidP="002F5CCD" w:rsidRDefault="002F5CCD" w14:paraId="5FF0CB79" w14:textId="77777777">
      <w:pPr>
        <w:rPr>
          <w:rFonts w:ascii="Times New Roman" w:hAnsi="Times New Roman"/>
          <w:sz w:val="24"/>
        </w:rPr>
      </w:pPr>
    </w:p>
    <w:p w:rsidRPr="002F5CCD" w:rsidR="002F5CCD" w:rsidP="002F5CCD" w:rsidRDefault="002F5CCD" w14:paraId="33BAD6F8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Gegeven</w:t>
      </w:r>
    </w:p>
    <w:p w:rsidRPr="002167F2" w:rsidR="002F5CCD" w:rsidP="002F5CCD" w:rsidRDefault="002F5CCD" w14:paraId="21D5C52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5623D35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58E9414B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0A7AF4B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1835444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2B1AF80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37B3498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654332F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4631A00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20F959F0" w14:textId="301CDFCA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2167F2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2167F2" w:rsidR="002F5CCD" w:rsidP="002F5CCD" w:rsidRDefault="002F5CCD" w14:paraId="18FC0DD4" w14:textId="77777777">
      <w:pPr>
        <w:rPr>
          <w:rFonts w:ascii="Times New Roman" w:hAnsi="Times New Roman"/>
          <w:sz w:val="24"/>
        </w:rPr>
      </w:pPr>
    </w:p>
    <w:p w:rsidRPr="002167F2" w:rsidR="002F5CCD" w:rsidP="002F5CCD" w:rsidRDefault="002F5CCD" w14:paraId="18AB35F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7502575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5B128E5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7E99C69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5C3D950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21AF258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653DDA3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13BC03D3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167F2" w:rsidR="002F5CCD" w:rsidP="002F5CCD" w:rsidRDefault="002F5CCD" w14:paraId="7B42F8AF" w14:textId="515E93D0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2167F2">
        <w:rPr>
          <w:rFonts w:ascii="Times New Roman" w:hAnsi="Times New Roman" w:cs="Times New Roman"/>
          <w:sz w:val="24"/>
          <w:szCs w:val="24"/>
        </w:rPr>
        <w:t xml:space="preserve">De Staatssecretaris </w:t>
      </w:r>
      <w:r w:rsidRPr="002167F2" w:rsidR="005D2FDF">
        <w:rPr>
          <w:rFonts w:ascii="Times New Roman" w:hAnsi="Times New Roman" w:cs="Times New Roman"/>
          <w:sz w:val="24"/>
          <w:szCs w:val="24"/>
        </w:rPr>
        <w:t xml:space="preserve">van </w:t>
      </w:r>
      <w:r w:rsidRPr="002167F2">
        <w:rPr>
          <w:rFonts w:ascii="Times New Roman" w:hAnsi="Times New Roman" w:cs="Times New Roman"/>
          <w:sz w:val="24"/>
          <w:szCs w:val="24"/>
        </w:rPr>
        <w:t>Financiën,</w:t>
      </w:r>
    </w:p>
    <w:p w:rsidR="002167F2" w:rsidP="002167F2" w:rsidRDefault="002167F2" w14:paraId="7F7E67E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2F644183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3432148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004A8C5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46F76EE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1D675B3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2122D1B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4FD3AAE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F5CCD" w:rsidR="002167F2" w:rsidP="002167F2" w:rsidRDefault="002167F2" w14:paraId="064F2DF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F5CCD" w:rsidR="002167F2" w:rsidP="002167F2" w:rsidRDefault="002167F2" w14:paraId="26A3275C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2F5CCD" w:rsidR="002167F2" w:rsidP="002167F2" w:rsidRDefault="002167F2" w14:paraId="5C29CAF6" w14:textId="77777777">
      <w:pPr>
        <w:rPr>
          <w:rFonts w:ascii="Times New Roman" w:hAnsi="Times New Roman"/>
          <w:sz w:val="24"/>
        </w:rPr>
      </w:pPr>
    </w:p>
    <w:p w:rsidR="002167F2" w:rsidP="002167F2" w:rsidRDefault="002167F2" w14:paraId="4A5C37B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4ED1C34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603DD1F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3EADA42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267F9D2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08BC95F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2167F2" w:rsidP="002167F2" w:rsidRDefault="002167F2" w14:paraId="45D30D4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F5CCD" w:rsidR="002167F2" w:rsidP="002167F2" w:rsidRDefault="002167F2" w14:paraId="4CB1857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2F5CCD" w:rsidR="002167F2" w:rsidP="002167F2" w:rsidRDefault="002167F2" w14:paraId="5159AE79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2F5CCD">
        <w:rPr>
          <w:rFonts w:ascii="Times New Roman" w:hAnsi="Times New Roman" w:cs="Times New Roman"/>
          <w:sz w:val="24"/>
          <w:szCs w:val="24"/>
        </w:rPr>
        <w:t xml:space="preserve">De Staatssecretaris </w:t>
      </w:r>
      <w:r>
        <w:rPr>
          <w:rFonts w:ascii="Times New Roman" w:hAnsi="Times New Roman" w:cs="Times New Roman"/>
          <w:sz w:val="24"/>
          <w:szCs w:val="24"/>
        </w:rPr>
        <w:t xml:space="preserve">van </w:t>
      </w:r>
      <w:r w:rsidRPr="002F5CCD">
        <w:rPr>
          <w:rFonts w:ascii="Times New Roman" w:hAnsi="Times New Roman" w:cs="Times New Roman"/>
          <w:sz w:val="24"/>
          <w:szCs w:val="24"/>
        </w:rPr>
        <w:t>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2F5CCD" w:rsidR="002F5CCD" w:rsidP="002F5CCD" w:rsidRDefault="002F5CCD" w14:paraId="534B403E" w14:textId="77777777">
      <w:pPr>
        <w:rPr>
          <w:rFonts w:ascii="Times New Roman" w:hAnsi="Times New Roman"/>
          <w:sz w:val="24"/>
        </w:rPr>
      </w:pPr>
    </w:p>
    <w:p w:rsidR="002F5CCD" w:rsidP="002F5CCD" w:rsidRDefault="002F5CCD" w14:paraId="08EC6F4E" w14:textId="77777777">
      <w:pPr>
        <w:pStyle w:val="page-break"/>
      </w:pPr>
    </w:p>
    <w:tbl>
      <w:tblPr>
        <w:tblW w:w="9694" w:type="dxa"/>
        <w:tblInd w:w="-6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"/>
        <w:gridCol w:w="1796"/>
        <w:gridCol w:w="1308"/>
        <w:gridCol w:w="1229"/>
        <w:gridCol w:w="1229"/>
        <w:gridCol w:w="1308"/>
        <w:gridCol w:w="1229"/>
        <w:gridCol w:w="1229"/>
      </w:tblGrid>
      <w:tr w:rsidRPr="002F5CCD" w:rsidR="002F5CCD" w:rsidTr="002F5CCD" w14:paraId="741366ED" w14:textId="77777777">
        <w:trPr>
          <w:tblHeader/>
        </w:trPr>
        <w:tc>
          <w:tcPr>
            <w:tcW w:w="9694" w:type="dxa"/>
            <w:gridSpan w:val="8"/>
            <w:tcMar>
              <w:top w:w="22" w:type="dxa"/>
              <w:left w:w="113" w:type="dxa"/>
              <w:bottom w:w="22" w:type="dxa"/>
            </w:tcMar>
          </w:tcPr>
          <w:p w:rsidRPr="002F5CCD" w:rsidR="002F5CCD" w:rsidP="00A776D6" w:rsidRDefault="002F5CCD" w14:paraId="7176C293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2F5CCD">
              <w:rPr>
                <w:rFonts w:ascii="Times New Roman" w:hAnsi="Times New Roman" w:cs="Times New Roman"/>
                <w:color w:val="auto"/>
                <w:sz w:val="20"/>
              </w:rPr>
              <w:t>Wijziging begrotingsstaat van het gemeentefonds (B) voor het jaar 2025 (Tweede suppletoire begroting) (bedragen x € 1.000)</w:t>
            </w:r>
          </w:p>
        </w:tc>
      </w:tr>
      <w:tr w:rsidRPr="002F5CCD" w:rsidR="002F5CCD" w:rsidTr="002F5CCD" w14:paraId="74AAE260" w14:textId="77777777">
        <w:trPr>
          <w:tblHeader/>
        </w:trPr>
        <w:tc>
          <w:tcPr>
            <w:tcW w:w="36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Pr="002F5CCD" w:rsidR="002F5CCD" w:rsidP="00A776D6" w:rsidRDefault="002F5CCD" w14:paraId="2760971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79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F5CCD" w:rsidR="002F5CCD" w:rsidP="00A776D6" w:rsidRDefault="002F5CCD" w14:paraId="3F915D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3766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F5CCD" w:rsidR="002F5CCD" w:rsidP="00A776D6" w:rsidRDefault="002F5CCD" w14:paraId="46BA9D34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 xml:space="preserve">Vastgestelde begroting (incl. Suppletoire Begrotingen, </w:t>
            </w:r>
            <w:proofErr w:type="spellStart"/>
            <w:r w:rsidRPr="002F5CCD">
              <w:rPr>
                <w:rFonts w:ascii="Times New Roman" w:hAnsi="Times New Roman" w:cs="Times New Roman"/>
                <w:sz w:val="20"/>
              </w:rPr>
              <w:t>NvW</w:t>
            </w:r>
            <w:proofErr w:type="spellEnd"/>
            <w:r w:rsidRPr="002F5CCD">
              <w:rPr>
                <w:rFonts w:ascii="Times New Roman" w:hAnsi="Times New Roman" w:cs="Times New Roman"/>
                <w:sz w:val="20"/>
              </w:rPr>
              <w:t xml:space="preserve"> en amendementen)</w:t>
            </w:r>
          </w:p>
        </w:tc>
        <w:tc>
          <w:tcPr>
            <w:tcW w:w="3766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F5CCD" w:rsidR="002F5CCD" w:rsidP="00A776D6" w:rsidRDefault="002F5CCD" w14:paraId="002DB5FA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Pr="002F5CCD" w:rsidR="002F5CCD" w:rsidTr="002F5CCD" w14:paraId="7C781442" w14:textId="77777777">
        <w:tc>
          <w:tcPr>
            <w:tcW w:w="36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2F5CCD" w:rsidR="002F5CCD" w:rsidP="00A776D6" w:rsidRDefault="002F5CCD" w14:paraId="5ABB83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F5CCD" w:rsidR="002F5CCD" w:rsidP="00A776D6" w:rsidRDefault="002F5CCD" w14:paraId="66B73D0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1EACB2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625BB3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730AF7A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30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06CACE8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2D60FDC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7CF5CA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2F5CCD" w:rsidR="002F5CCD" w:rsidTr="002F5CCD" w14:paraId="3923CE45" w14:textId="77777777">
        <w:tc>
          <w:tcPr>
            <w:tcW w:w="36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25AE208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9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24230B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gemeentefonds</w:t>
            </w:r>
          </w:p>
        </w:tc>
        <w:tc>
          <w:tcPr>
            <w:tcW w:w="130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6F82BE0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47.477.526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05C069B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47.611.710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41A41EE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47.611.710</w:t>
            </w:r>
          </w:p>
        </w:tc>
        <w:tc>
          <w:tcPr>
            <w:tcW w:w="130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5041FE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226.358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0EC871C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226.358</w:t>
            </w:r>
          </w:p>
        </w:tc>
        <w:tc>
          <w:tcPr>
            <w:tcW w:w="122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2F5CCD" w:rsidR="002F5CCD" w:rsidP="00A776D6" w:rsidRDefault="002F5CCD" w14:paraId="3AC1D5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F5CCD">
              <w:rPr>
                <w:rFonts w:ascii="Times New Roman" w:hAnsi="Times New Roman" w:cs="Times New Roman"/>
                <w:sz w:val="20"/>
              </w:rPr>
              <w:t>226.358</w:t>
            </w:r>
          </w:p>
        </w:tc>
      </w:tr>
    </w:tbl>
    <w:p w:rsidRPr="002F5CCD" w:rsidR="002F5CCD" w:rsidP="00A11E73" w:rsidRDefault="002F5CCD" w14:paraId="22B4C6A2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2F5CCD" w:rsidR="002F5CCD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C588" w14:textId="77777777" w:rsidR="002F5CCD" w:rsidRDefault="002F5CCD">
      <w:pPr>
        <w:spacing w:line="20" w:lineRule="exact"/>
      </w:pPr>
    </w:p>
  </w:endnote>
  <w:endnote w:type="continuationSeparator" w:id="0">
    <w:p w14:paraId="24613424" w14:textId="77777777" w:rsidR="002F5CCD" w:rsidRDefault="002F5CC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44503357" w14:textId="77777777" w:rsidR="002F5CCD" w:rsidRDefault="002F5CC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08A5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16D5D10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CDBB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53A4735F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74F5" w14:textId="77777777" w:rsidR="002F5CCD" w:rsidRDefault="002F5CC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659E0005" w14:textId="77777777" w:rsidR="002F5CCD" w:rsidRDefault="002F5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CD"/>
    <w:rsid w:val="00012DBE"/>
    <w:rsid w:val="000A1D81"/>
    <w:rsid w:val="00111ED3"/>
    <w:rsid w:val="001C190E"/>
    <w:rsid w:val="002167F2"/>
    <w:rsid w:val="002168F4"/>
    <w:rsid w:val="00264EEA"/>
    <w:rsid w:val="002A727C"/>
    <w:rsid w:val="002F5CCD"/>
    <w:rsid w:val="004F14C0"/>
    <w:rsid w:val="005D2707"/>
    <w:rsid w:val="005D2FDF"/>
    <w:rsid w:val="00606255"/>
    <w:rsid w:val="00613EEF"/>
    <w:rsid w:val="00655B6C"/>
    <w:rsid w:val="006B607A"/>
    <w:rsid w:val="00794043"/>
    <w:rsid w:val="007D451C"/>
    <w:rsid w:val="00826224"/>
    <w:rsid w:val="008919B5"/>
    <w:rsid w:val="00930A23"/>
    <w:rsid w:val="009C7354"/>
    <w:rsid w:val="009E6D7F"/>
    <w:rsid w:val="00A11E73"/>
    <w:rsid w:val="00A2521E"/>
    <w:rsid w:val="00A5130F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BBABF"/>
  <w15:docId w15:val="{12E8EA34-C868-427D-893F-D1B2B6B2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2F5CC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F5CCD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2F5CCD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2F5CC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2F5CC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2F5CCD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2F5CC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2F5CCD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2F5CCD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2F5CC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2F5CCD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vz12">
    <w:name w:val="vz12"/>
    <w:rsid w:val="00264EEA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338</ap:Words>
  <ap:Characters>2160</ap:Characters>
  <ap:DocSecurity>0</ap:DocSecurity>
  <ap:Lines>18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2025-12-18T10:29:00.0000000Z</dcterms:created>
  <dcterms:modified xsi:type="dcterms:W3CDTF">2025-12-18T10:32:00.0000000Z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