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5 (Apache licensed) using IBM_WEBSPHERE_XLXP JAXB in IBM Corporation Java 1.8.0_431 on Windows Server 2019 -->
    <w:p w:rsidR="00472CDF" w:rsidRDefault="00360E35" w14:paraId="4EDC5DC8" w14:textId="6888D06F">
      <w:r>
        <w:t xml:space="preserve">Hierbij bied ik u aan </w:t>
      </w:r>
      <w:r w:rsidR="0054418B">
        <w:t xml:space="preserve">het ontwerp van </w:t>
      </w:r>
      <w:r>
        <w:t xml:space="preserve">de Subsidieregeling praktijkleren in de loopbaanbegeleidende leerweg 2026 (voorheen Subsidieregeling praktijkleren in de derde leerweg). </w:t>
      </w:r>
      <w:r w:rsidR="006417A9">
        <w:t xml:space="preserve">Het nieuwe aanvraagtijdvak zal in november 2026 opengaan. </w:t>
      </w:r>
      <w:r>
        <w:t xml:space="preserve">Voor de inhoud van de </w:t>
      </w:r>
      <w:r w:rsidR="0054418B">
        <w:t>ontwerp</w:t>
      </w:r>
      <w:r>
        <w:t xml:space="preserve">regeling verwijs ik u naar </w:t>
      </w:r>
      <w:r w:rsidR="0054418B">
        <w:t>het ontwerp van de</w:t>
      </w:r>
      <w:r>
        <w:t xml:space="preserve"> toelichting. </w:t>
      </w:r>
    </w:p>
    <w:p w:rsidR="00360E35" w:rsidRDefault="00360E35" w14:paraId="73C73EFD" w14:textId="77777777"/>
    <w:p w:rsidR="00360E35" w:rsidRDefault="00360E35" w14:paraId="4B73D1E0" w14:textId="63B12BDB">
      <w:r>
        <w:t>De voorlegging geschiedt in het kader van de wettelijk voorgeschreven voorhangprocedure zoals opgenomen in artikel 4.10, zesde lid</w:t>
      </w:r>
      <w:r w:rsidR="00DA4ADD">
        <w:t>,</w:t>
      </w:r>
      <w:r>
        <w:t xml:space="preserve"> van Comptabiliteitswet 2016 en biedt uw Kamer </w:t>
      </w:r>
      <w:r w:rsidR="0054418B">
        <w:t>zich uit te spreken over het ontwerp voordat het zal worden vastgesteld</w:t>
      </w:r>
      <w:r>
        <w:t>.</w:t>
      </w:r>
    </w:p>
    <w:p w:rsidR="00472CDF" w:rsidRDefault="00472CDF" w14:paraId="77069E44" w14:textId="77777777">
      <w:pPr>
        <w:pStyle w:val="WitregelW1bodytekst"/>
      </w:pPr>
    </w:p>
    <w:p w:rsidRPr="00867F79" w:rsidR="00867F79" w:rsidP="00867F79" w:rsidRDefault="00867F79" w14:paraId="0AEAAF1E" w14:textId="1EEC623A">
      <w:r>
        <w:t xml:space="preserve">Op grond van de aangehaalde bepaling geschiedt de vaststelling van de regeling niet eerder dan 30 dagen nadat </w:t>
      </w:r>
      <w:r w:rsidR="00DA4ADD">
        <w:t>de ontwerpregeling</w:t>
      </w:r>
      <w:r>
        <w:t xml:space="preserve"> aan uw Kamer is </w:t>
      </w:r>
      <w:r w:rsidR="0054418B">
        <w:t>overgelegd</w:t>
      </w:r>
      <w:r>
        <w:t xml:space="preserve">. </w:t>
      </w:r>
    </w:p>
    <w:p w:rsidR="00472CDF" w:rsidRDefault="00472CDF" w14:paraId="53F28406" w14:textId="77777777"/>
    <w:p w:rsidR="00472CDF" w:rsidRDefault="00472CDF" w14:paraId="19BFB49F" w14:textId="77777777"/>
    <w:p w:rsidR="00D80796" w:rsidRDefault="00366F04" w14:paraId="53E0862E" w14:textId="77777777">
      <w:r>
        <w:t>De Minister van Sociale Zaken</w:t>
      </w:r>
    </w:p>
    <w:p w:rsidR="00472CDF" w:rsidRDefault="00366F04" w14:paraId="6A80F474" w14:textId="3E20298E">
      <w:r>
        <w:t>en Werkgelegenheid</w:t>
      </w:r>
      <w:r>
        <w:rPr>
          <w:i/>
        </w:rPr>
        <w:t>,</w:t>
      </w:r>
    </w:p>
    <w:p w:rsidR="00472CDF" w:rsidRDefault="00472CDF" w14:paraId="702EE4EC" w14:textId="77777777"/>
    <w:p w:rsidR="00472CDF" w:rsidRDefault="00472CDF" w14:paraId="52112952" w14:textId="77777777"/>
    <w:p w:rsidR="00472CDF" w:rsidRDefault="00472CDF" w14:paraId="776B04BB" w14:textId="77777777"/>
    <w:p w:rsidR="00D80796" w:rsidRDefault="00D80796" w14:paraId="24EB49E4" w14:textId="77777777"/>
    <w:p w:rsidR="00472CDF" w:rsidRDefault="00472CDF" w14:paraId="5FA160E2" w14:textId="77777777"/>
    <w:p w:rsidR="00472CDF" w:rsidRDefault="00366F04" w14:paraId="4D0EAE1E" w14:textId="77777777">
      <w:r>
        <w:t>J.A. Vijlbrief</w:t>
      </w:r>
    </w:p>
    <w:p w:rsidR="00472CDF" w:rsidRDefault="00472CDF" w14:paraId="473AA3F1" w14:textId="77777777"/>
    <w:sectPr w:rsidR="00472C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7293" w14:textId="77777777" w:rsidR="00B906A3" w:rsidRDefault="00B906A3">
      <w:pPr>
        <w:spacing w:line="240" w:lineRule="auto"/>
      </w:pPr>
      <w:r>
        <w:separator/>
      </w:r>
    </w:p>
  </w:endnote>
  <w:endnote w:type="continuationSeparator" w:id="0">
    <w:p w14:paraId="75CCCA1F" w14:textId="77777777" w:rsidR="00B906A3" w:rsidRDefault="00B906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3707E4" w:rsidRDefault="003707E4" w14:paraId="3F192B1F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472CDF" w:rsidRDefault="00472CDF" w14:paraId="1CB29A1E" w14:textId="77777777">
    <w:pPr>
      <w:spacing w:after="1077" w:line="14" w:lineRule="exac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3707E4" w:rsidRDefault="003707E4" w14:paraId="3BC0AD7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4A919" w14:textId="77777777" w:rsidR="00B906A3" w:rsidRDefault="00B906A3">
      <w:pPr>
        <w:spacing w:line="240" w:lineRule="auto"/>
      </w:pPr>
      <w:r>
        <w:separator/>
      </w:r>
    </w:p>
  </w:footnote>
  <w:footnote w:type="continuationSeparator" w:id="0">
    <w:p w14:paraId="7E82AEC3" w14:textId="77777777" w:rsidR="00B906A3" w:rsidRDefault="00B906A3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3707E4" w:rsidRDefault="003707E4" w14:paraId="011AF61C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472CDF" w:rsidRDefault="00366F04" w14:paraId="2B83BE78" w14:textId="77777777">
    <w:r>
      <w:rPr>
        <w:noProof/>
      </w:rPr>
      <mc:AlternateContent>
        <mc:Choice Requires="wps">
          <w:drawing>
            <wp:anchor distT="0" distB="0" distL="0" distR="0" simplePos="false" relativeHeight="251652096" behindDoc="false" locked="true" layoutInCell="true" allowOverlap="true" wp14:anchorId="0AC80CAA" wp14:editId="379A9BBE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2C15" w:rsidRDefault="006E2C15" w14:paraId="1505AC0E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ee07-aa3c-11ea-a756-beb5f67e67be" o:spid="_x0000_s1026" stroked="f" filled="f">
              <v:textbox inset="0,0,0,0">
                <w:txbxContent>
                  <w:p w:rsidR="006E2C15" w:rsidRDefault="006E2C15" w14:paraId="1505AC0E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3120" behindDoc="false" locked="true" layoutInCell="true" allowOverlap="true" wp14:anchorId="41559487" wp14:editId="0B2FC3FB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2CDF" w:rsidRDefault="00366F04" w14:paraId="2815042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472CDF" w:rsidRDefault="003707E4" w14:paraId="494D45A0" w14:textId="77777777">
                          <w:pPr>
                            <w:pStyle w:val="Referentiegegevens"/>
                          </w:pPr>
                          <w:sdt>
                            <w:sdtPr>
                              <w:id w:val="1788925353"/>
                              <w:date w:fullDate="2026-08-2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66F04">
                                <w:t>24 augustus 2026</w:t>
                              </w:r>
                            </w:sdtContent>
                          </w:sdt>
                        </w:p>
                        <w:p w:rsidR="00472CDF" w:rsidRDefault="00472CDF" w14:paraId="3474F5D3" w14:textId="77777777">
                          <w:pPr>
                            <w:pStyle w:val="WitregelW1"/>
                          </w:pPr>
                        </w:p>
                        <w:p w:rsidR="00472CDF" w:rsidRDefault="00366F04" w14:paraId="06076C4F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2026-0000287570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f022-aa3c-11ea-a756-beb5f67e67be" o:spid="_x0000_s1027" stroked="f" filled="f">
              <v:textbox inset="0,0,0,0">
                <w:txbxContent>
                  <w:p w:rsidR="00472CDF" w:rsidRDefault="00366F04" w14:paraId="28150428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472CDF" w:rsidRDefault="003707E4" w14:paraId="494D45A0" w14:textId="77777777">
                    <w:pPr>
                      <w:pStyle w:val="Referentiegegevens"/>
                    </w:pPr>
                    <w:sdt>
                      <w:sdtPr>
                        <w:id w:val="1788925353"/>
                        <w:date w:fullDate="2026-08-24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66F04">
                          <w:t>24 augustus 2026</w:t>
                        </w:r>
                      </w:sdtContent>
                    </w:sdt>
                  </w:p>
                  <w:p w:rsidR="00472CDF" w:rsidRDefault="00472CDF" w14:paraId="3474F5D3" w14:textId="77777777">
                    <w:pPr>
                      <w:pStyle w:val="WitregelW1"/>
                    </w:pPr>
                  </w:p>
                  <w:p w:rsidR="00472CDF" w:rsidRDefault="00366F04" w14:paraId="06076C4F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2026-0000287570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427E2BDB" wp14:editId="7D6548D2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2C15" w:rsidRDefault="006E2C15" w14:paraId="119FE761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yJuXe5QBAAAUAwAADgAAAAAAAAAAAAAAAAAuAgAAZHJzL2Uyb0RvYy54bWxQSwECLQAUAAYACAAAACEAfoQYGuAAAAANAQAADwAAAAAAAAAAAAAAAADuAwAAZHJzL2Rvd25yZXYueG1sUEsFBgAAAAAEAAQA8wAAAPsEAAAAAA==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f0b8-aa3c-11ea-a756-beb5f67e67be" o:spid="_x0000_s1028" stroked="f" filled="f">
              <v:textbox inset="0,0,0,0">
                <w:txbxContent>
                  <w:p w:rsidR="006E2C15" w:rsidRDefault="006E2C15" w14:paraId="119FE761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31A79F72" wp14:editId="069C955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46fef06f-aa3c-11ea-a756-beb5f67e67be" o:spid="_x0000_s1029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472CDF" w:rsidRDefault="00366F04" w14:paraId="470C900C" w14:textId="647C9CD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6101909A" wp14:editId="1B9A596C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2CDF" w:rsidRDefault="00366F04" w14:paraId="4DB4E39A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8" name="Logotype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583cb846-a587-474e-9efc-17a024d629a0" o:spid="_x0000_s1030" stroked="f" filled="f">
              <v:textbox inset="0,0,0,0">
                <w:txbxContent>
                  <w:p w:rsidR="00472CDF" w:rsidRDefault="00366F04" w14:paraId="4DB4E39A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0E51D54C" wp14:editId="747084F8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2CDF" w:rsidRDefault="00366F04" w14:paraId="388A5E9D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f053fe88-db2b-430b-bcc5-fbb915a19314" o:spid="_x0000_s1031" stroked="f" filled="f">
              <v:textbox inset="0,0,0,0">
                <w:txbxContent>
                  <w:p w:rsidR="00472CDF" w:rsidRDefault="00366F04" w14:paraId="388A5E9D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1BAA1F6C" wp14:editId="03FD1CF8">
              <wp:simplePos x="0" y="0"/>
              <wp:positionH relativeFrom="margin">
                <wp:align>left</wp:align>
              </wp:positionH>
              <wp:positionV relativeFrom="paragraph">
                <wp:posOffset>1952625</wp:posOffset>
              </wp:positionV>
              <wp:extent cx="2247900" cy="1115695"/>
              <wp:effectExtent l="0" t="0" r="0" b="0"/>
              <wp:wrapNone/>
              <wp:docPr id="10" name="d302f2a1-bb28-4417-9701-e3b1450e5fb6" descr="Adresvak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24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2CDF" w:rsidRDefault="00366F04" w14:paraId="0B55F50F" w14:textId="77777777">
                          <w:r>
                            <w:t>De voorzitter van de Tweede Kamer der Staten-Generaal</w:t>
                          </w:r>
                        </w:p>
                        <w:p w:rsidR="00472CDF" w:rsidRDefault="00366F04" w14:paraId="7BA70023" w14:textId="77777777">
                          <w:r>
                            <w:t>Prinses Irenestraat 6</w:t>
                          </w:r>
                        </w:p>
                        <w:p w:rsidR="00472CDF" w:rsidRDefault="00366F04" w14:paraId="50BD27B0" w14:textId="77777777">
                          <w:r>
                            <w:t>2595 BD 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" type="#_x0000_t202" alt="Adresvak" style="position:absolute;margin-left:0;margin-top:153.75pt;width:177pt;height:87.85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id="d302f2a1-bb28-4417-9701-e3b1450e5fb6" o:spid="_x0000_s1032" stroked="f" filled="f">
              <v:textbox inset="0,0,0,0">
                <w:txbxContent>
                  <w:p w:rsidR="00472CDF" w:rsidRDefault="00366F04" w14:paraId="0B55F50F" w14:textId="77777777">
                    <w:r>
                      <w:t>De voorzitter van de Tweede Kamer der Staten-Generaal</w:t>
                    </w:r>
                  </w:p>
                  <w:p w:rsidR="00472CDF" w:rsidRDefault="00366F04" w14:paraId="7BA70023" w14:textId="77777777">
                    <w:r>
                      <w:t>Prinses Irenestraat 6</w:t>
                    </w:r>
                  </w:p>
                  <w:p w:rsidR="00472CDF" w:rsidRDefault="00366F04" w14:paraId="50BD27B0" w14:textId="77777777">
                    <w:r>
                      <w:t>2595 BD   Den Haag</w:t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339E66A6" wp14:editId="158842A0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657225"/>
              <wp:effectExtent l="0" t="0" r="0" b="0"/>
              <wp:wrapNone/>
              <wp:docPr id="11" name="1670fa0c-13cb-45ec-92be-ef1f34d237c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6572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40"/>
                            <w:gridCol w:w="5918"/>
                          </w:tblGrid>
                          <w:tr w:rsidR="00472CDF" w14:paraId="068CBD7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72CDF" w:rsidRDefault="00366F04" w14:paraId="70F21826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72CDF" w:rsidRDefault="00F31C08" w14:paraId="1295593A" w14:textId="5D7EE165">
                                <w:r>
                                  <w:t>14 september 2026</w:t>
                                </w:r>
                              </w:p>
                            </w:tc>
                          </w:tr>
                          <w:tr w:rsidR="00472CDF" w14:paraId="11C685E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472CDF" w:rsidRDefault="00366F04" w14:paraId="604C7ACE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472CDF" w:rsidRDefault="00366F04" w14:paraId="71101A1C" w14:textId="7787120A">
                                <w:r>
                                  <w:t xml:space="preserve">Voorhangprocedure </w:t>
                                </w:r>
                                <w:r w:rsidR="0054418B">
                                  <w:t xml:space="preserve">ontwerp van </w:t>
                                </w:r>
                                <w:r>
                                  <w:t>Subsidieregeling praktijkleren in de loopbaanbegeleidende leerweg</w:t>
                                </w:r>
                              </w:p>
                            </w:tc>
                          </w:tr>
                        </w:tbl>
                        <w:p w:rsidR="006E2C15" w:rsidRDefault="006E2C15" w14:paraId="080ADD30" w14:textId="77777777"/>
                      </w:txbxContent>
                    </wps:txbx>
                    <wps:bodyPr vert="horz" wrap="square" lIns="0" tIns="0" rIns="0" bIns="0" anchor="t" anchorCtr="fals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" type="#_x0000_t202" style="position:absolute;margin-left:325.8pt;margin-top:264pt;width:377pt;height:51.7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id="1670fa0c-13cb-45ec-92be-ef1f34d237c5" o:spid="_x0000_s1033" stroked="f" fill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40"/>
                      <w:gridCol w:w="5918"/>
                    </w:tblGrid>
                    <w:tr w:rsidR="00472CDF" w14:paraId="068CBD7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72CDF" w:rsidRDefault="00366F04" w14:paraId="70F21826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72CDF" w:rsidRDefault="00F31C08" w14:paraId="1295593A" w14:textId="5D7EE165">
                          <w:r>
                            <w:t>14 september 2026</w:t>
                          </w:r>
                        </w:p>
                      </w:tc>
                    </w:tr>
                    <w:tr w:rsidR="00472CDF" w14:paraId="11C685E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472CDF" w:rsidRDefault="00366F04" w14:paraId="604C7ACE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472CDF" w:rsidRDefault="00366F04" w14:paraId="71101A1C" w14:textId="7787120A">
                          <w:r>
                            <w:t xml:space="preserve">Voorhangprocedure </w:t>
                          </w:r>
                          <w:r w:rsidR="0054418B">
                            <w:t xml:space="preserve">ontwerp van </w:t>
                          </w:r>
                          <w:r>
                            <w:t>Subsidieregeling praktijkleren in de loopbaanbegeleidende leerweg</w:t>
                          </w:r>
                        </w:p>
                      </w:tc>
                    </w:tr>
                  </w:tbl>
                  <w:p w:rsidR="006E2C15" w:rsidRDefault="006E2C15" w14:paraId="080ADD30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21ECDDB0" wp14:editId="17016BB4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360E35" w:rsidR="00472CDF" w:rsidRDefault="00366F04" w14:paraId="1C45EEF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60E35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Pr="00360E35" w:rsidR="00472CDF" w:rsidRDefault="00366F04" w14:paraId="41ECB9E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60E35">
                            <w:rPr>
                              <w:lang w:val="de-DE"/>
                            </w:rPr>
                            <w:t>2511 VX Den Haag</w:t>
                          </w:r>
                        </w:p>
                        <w:p w:rsidRPr="00360E35" w:rsidR="00472CDF" w:rsidRDefault="00366F04" w14:paraId="31A442F6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60E35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360E35" w:rsidR="00472CDF" w:rsidRDefault="00366F04" w14:paraId="05A996C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360E3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360E35" w:rsidR="00472CDF" w:rsidP="00F31C08" w:rsidRDefault="00F31C08" w14:paraId="4057CD15" w14:textId="424CD5BD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hyperlink w:history="true" r:id="rId2">
                            <w:r w:rsidRPr="00962536">
                              <w:rPr>
                                <w:rStyle w:val="Hyperlink"/>
                                <w:lang w:val="de-DE"/>
                              </w:rPr>
                              <w:t>www.rijksoverheid.nl</w:t>
                            </w:r>
                          </w:hyperlink>
                          <w:r>
                            <w:rPr>
                              <w:lang w:val="de-DE"/>
                            </w:rPr>
                            <w:br/>
                          </w:r>
                        </w:p>
                        <w:p w:rsidR="00472CDF" w:rsidRDefault="00366F04" w14:paraId="03638210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2026-0000287570</w:t>
                          </w:r>
                          <w:r>
                            <w:fldChar w:fldCharType="end"/>
                          </w:r>
                        </w:p>
                        <w:p w:rsidR="00472CDF" w:rsidRDefault="00472CDF" w14:paraId="4B9BAD19" w14:textId="77777777">
                          <w:pPr>
                            <w:pStyle w:val="WitregelW1"/>
                          </w:pPr>
                        </w:p>
                        <w:p w:rsidR="00472CDF" w:rsidRDefault="00472CDF" w14:paraId="2E4C6FE6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aa29ef58-fa5a-4ef1-bc47-43f659f7c670" o:spid="_x0000_s1034" stroked="f" filled="f">
              <v:textbox inset="0,0,0,0">
                <w:txbxContent>
                  <w:p w:rsidRPr="00360E35" w:rsidR="00472CDF" w:rsidRDefault="00366F04" w14:paraId="1C45EEF4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60E35">
                      <w:rPr>
                        <w:lang w:val="de-DE"/>
                      </w:rPr>
                      <w:t>Parnassusplein 5</w:t>
                    </w:r>
                  </w:p>
                  <w:p w:rsidRPr="00360E35" w:rsidR="00472CDF" w:rsidRDefault="00366F04" w14:paraId="41ECB9E4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60E35">
                      <w:rPr>
                        <w:lang w:val="de-DE"/>
                      </w:rPr>
                      <w:t>2511 VX Den Haag</w:t>
                    </w:r>
                  </w:p>
                  <w:p w:rsidRPr="00360E35" w:rsidR="00472CDF" w:rsidRDefault="00366F04" w14:paraId="31A442F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60E35">
                      <w:rPr>
                        <w:lang w:val="de-DE"/>
                      </w:rPr>
                      <w:t>Postbus 90801</w:t>
                    </w:r>
                  </w:p>
                  <w:p w:rsidRPr="00360E35" w:rsidR="00472CDF" w:rsidRDefault="00366F04" w14:paraId="05A996C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360E35">
                      <w:rPr>
                        <w:lang w:val="de-DE"/>
                      </w:rPr>
                      <w:t>2509 LV  Den Haag</w:t>
                    </w:r>
                  </w:p>
                  <w:p w:rsidRPr="00360E35" w:rsidR="00472CDF" w:rsidP="00F31C08" w:rsidRDefault="00F31C08" w14:paraId="4057CD15" w14:textId="424CD5BD">
                    <w:pPr>
                      <w:pStyle w:val="Referentiegegevens"/>
                      <w:rPr>
                        <w:lang w:val="de-DE"/>
                      </w:rPr>
                    </w:pPr>
                    <w:hyperlink w:history="true" r:id="rId3">
                      <w:r w:rsidRPr="00962536">
                        <w:rPr>
                          <w:rStyle w:val="Hyperlink"/>
                          <w:lang w:val="de-DE"/>
                        </w:rPr>
                        <w:t>www.rijksoverheid.nl</w:t>
                      </w:r>
                    </w:hyperlink>
                    <w:r>
                      <w:rPr>
                        <w:lang w:val="de-DE"/>
                      </w:rPr>
                      <w:br/>
                    </w:r>
                  </w:p>
                  <w:p w:rsidR="00472CDF" w:rsidRDefault="00366F04" w14:paraId="03638210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2026-0000287570</w:t>
                    </w:r>
                    <w:r>
                      <w:fldChar w:fldCharType="end"/>
                    </w:r>
                  </w:p>
                  <w:p w:rsidR="00472CDF" w:rsidRDefault="00472CDF" w14:paraId="4B9BAD19" w14:textId="77777777">
                    <w:pPr>
                      <w:pStyle w:val="WitregelW1"/>
                    </w:pPr>
                  </w:p>
                  <w:p w:rsidR="00472CDF" w:rsidRDefault="00472CDF" w14:paraId="2E4C6FE6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2336" behindDoc="false" locked="true" layoutInCell="true" allowOverlap="true" wp14:anchorId="2C8D85CC" wp14:editId="4C52BFCC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fc795519-edb4-40fa-b772-922592680a29" o:spid="_x0000_s1035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3360" behindDoc="false" locked="true" layoutInCell="true" allowOverlap="true" wp14:anchorId="1D94C30A" wp14:editId="6F0B0682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2C15" w:rsidRDefault="006E2C15" w14:paraId="4F1C8D68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ea113d41-b39a-4e3b-9a6a-dce66e72abe4" o:spid="_x0000_s1036" stroked="f" filled="f">
              <v:textbox inset="0,0,0,0">
                <w:txbxContent>
                  <w:p w:rsidR="006E2C15" w:rsidRDefault="006E2C15" w14:paraId="4F1C8D68" w14:textId="77777777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EC85BBF"/>
    <w:multiLevelType w:val="multilevel"/>
    <w:tmpl w:val="9365E6B4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4115488D"/>
    <w:multiLevelType w:val="multilevel"/>
    <w:tmpl w:val="7578FCD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6D42FCEF"/>
    <w:multiLevelType w:val="multilevel"/>
    <w:tmpl w:val="9AA7F3AD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7A419860"/>
    <w:multiLevelType w:val="multilevel"/>
    <w:tmpl w:val="F54C7486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234968864">
    <w:abstractNumId w:val="0"/>
  </w:num>
  <w:num w:numId="2" w16cid:durableId="776606060">
    <w:abstractNumId w:val="1"/>
  </w:num>
  <w:num w:numId="3" w16cid:durableId="962536549">
    <w:abstractNumId w:val="2"/>
  </w:num>
  <w:num w:numId="4" w16cid:durableId="1550023747">
    <w:abstractNumId w:val="3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80"/>
  <w:removePersonalInformation/>
  <w:attachedTemplate r:id="rId1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E35"/>
    <w:rsid w:val="000636C2"/>
    <w:rsid w:val="000C1995"/>
    <w:rsid w:val="001F1482"/>
    <w:rsid w:val="00360E35"/>
    <w:rsid w:val="00366F04"/>
    <w:rsid w:val="003707E4"/>
    <w:rsid w:val="0040005E"/>
    <w:rsid w:val="00472CDF"/>
    <w:rsid w:val="0054418B"/>
    <w:rsid w:val="006417A9"/>
    <w:rsid w:val="006E2C15"/>
    <w:rsid w:val="007C3B0B"/>
    <w:rsid w:val="00862386"/>
    <w:rsid w:val="00867F79"/>
    <w:rsid w:val="009617BC"/>
    <w:rsid w:val="00B80B5E"/>
    <w:rsid w:val="00B906A3"/>
    <w:rsid w:val="00C613CD"/>
    <w:rsid w:val="00CB03ED"/>
    <w:rsid w:val="00D311EF"/>
    <w:rsid w:val="00D80796"/>
    <w:rsid w:val="00DA4ADD"/>
    <w:rsid w:val="00DC5653"/>
    <w:rsid w:val="00EA5DD6"/>
    <w:rsid w:val="00F31C08"/>
    <w:rsid w:val="00FA2FF8"/>
    <w:rsid w:val="00FC0FE3"/>
    <w:rsid w:val="00F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462B99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60E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E3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60E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E35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54418B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31C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Mode="External" Target="http://www.rijksoverheid.nl" Type="http://schemas.openxmlformats.org/officeDocument/2006/relationships/hyperlink" Id="rId3"/>
    <Relationship TargetMode="External" Target="http://www.rijksoverheid.nl" Type="http://schemas.openxmlformats.org/officeDocument/2006/relationships/hyperlink" Id="rId2"/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H:\Downloads\Brief%20(3)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124</properties:Words>
  <properties:Characters>682</properties:Characters>
  <properties:Lines>5</properties:Lines>
  <properties:Paragraphs>1</properties:Paragraphs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>Brief - Voorhangprocedure Subsidieregeling praktijkleren in de loopbaanbegeleidende leerweg</vt:lpstr>
    </vt:vector>
  </properties:TitlesOfParts>
  <properties:LinksUpToDate>false</properties:LinksUpToDate>
  <properties:CharactersWithSpaces>805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2026-08-07T15:28:00.0000000Z</dcterms:created>
  <dc:creator/>
  <lastModifiedBy/>
  <dcterms:modified xsi:type="dcterms:W3CDTF">2026-09-14T15:36:00.0000000Z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type">
    <vt:lpwstr>Brief</vt:lpwstr>
  </prop:property>
  <prop:property fmtid="{D5CDD505-2E9C-101B-9397-08002B2CF9AE}" pid="5" name="Documentsoort">
    <vt:lpwstr>Brief</vt:lpwstr>
  </prop:property>
  <prop:property fmtid="{D5CDD505-2E9C-101B-9397-08002B2CF9AE}" pid="6" name="Publicatiedatum">
    <vt:lpwstr/>
  </prop:property>
  <prop:property fmtid="{D5CDD505-2E9C-101B-9397-08002B2CF9AE}" pid="7" name="Verantwoordelijke organisatie">
    <vt:lpwstr/>
  </prop:property>
  <prop:property fmtid="{D5CDD505-2E9C-101B-9397-08002B2CF9AE}" pid="8" name="Taal">
    <vt:lpwstr>nl_NL</vt:lpwstr>
  </prop:property>
  <prop:property fmtid="{D5CDD505-2E9C-101B-9397-08002B2CF9AE}" pid="9" name="Inhoudsindicatie">
    <vt:lpwstr/>
  </prop:property>
  <prop:property fmtid="{D5CDD505-2E9C-101B-9397-08002B2CF9AE}" pid="10" name="Status">
    <vt:lpwstr/>
  </prop:property>
  <prop:property fmtid="{D5CDD505-2E9C-101B-9397-08002B2CF9AE}" pid="11" name="Aan">
    <vt:lpwstr/>
  </prop:property>
  <prop:property fmtid="{D5CDD505-2E9C-101B-9397-08002B2CF9AE}" pid="12" name="Van">
    <vt:lpwstr/>
  </prop:property>
  <prop:property fmtid="{D5CDD505-2E9C-101B-9397-08002B2CF9AE}" pid="13" name="Datum">
    <vt:lpwstr>24 augustus 2026</vt:lpwstr>
  </prop:property>
  <prop:property fmtid="{D5CDD505-2E9C-101B-9397-08002B2CF9AE}" pid="14" name="Opgesteld door, Naam">
    <vt:lpwstr/>
  </prop:property>
  <prop:property fmtid="{D5CDD505-2E9C-101B-9397-08002B2CF9AE}" pid="15" name="Opgesteld door, Telefoonnummer">
    <vt:lpwstr/>
  </prop:property>
  <prop:property fmtid="{D5CDD505-2E9C-101B-9397-08002B2CF9AE}" pid="16" name="Kenmerk">
    <vt:lpwstr/>
  </prop:property>
  <prop:property fmtid="{D5CDD505-2E9C-101B-9397-08002B2CF9AE}" pid="17" name="Rubricering">
    <vt:lpwstr/>
  </prop:property>
  <prop:property fmtid="{D5CDD505-2E9C-101B-9397-08002B2CF9AE}" pid="18" name="Vertrouwelijkheidsniveau">
    <vt:lpwstr>/</vt:lpwstr>
  </prop:property>
  <prop:property fmtid="{D5CDD505-2E9C-101B-9397-08002B2CF9AE}" pid="19" name="Markering">
    <vt:lpwstr/>
  </prop:property>
  <prop:property fmtid="{D5CDD505-2E9C-101B-9397-08002B2CF9AE}" pid="20" name="Custom 1">
    <vt:lpwstr/>
  </prop:property>
  <prop:property fmtid="{D5CDD505-2E9C-101B-9397-08002B2CF9AE}" pid="21" name="Custom 2">
    <vt:lpwstr/>
  </prop:property>
  <prop:property fmtid="{D5CDD505-2E9C-101B-9397-08002B2CF9AE}" pid="22" name="Custom 3">
    <vt:lpwstr/>
  </prop:property>
  <prop:property fmtid="{D5CDD505-2E9C-101B-9397-08002B2CF9AE}" pid="23" name="Custom 4">
    <vt:lpwstr/>
  </prop:property>
  <prop:property fmtid="{D5CDD505-2E9C-101B-9397-08002B2CF9AE}" pid="24" name="Custom 5">
    <vt:lpwstr/>
  </prop:property>
  <prop:property fmtid="{D5CDD505-2E9C-101B-9397-08002B2CF9AE}" pid="25" name="Aard document">
    <vt:lpwstr/>
  </prop:property>
  <prop:property fmtid="{D5CDD505-2E9C-101B-9397-08002B2CF9AE}" pid="26" name="Taakverzoek">
    <vt:lpwstr/>
  </prop:property>
  <prop:property fmtid="{D5CDD505-2E9C-101B-9397-08002B2CF9AE}" pid="27" name="VA_Niet openbaar">
    <vt:lpwstr/>
  </prop:property>
  <prop:property fmtid="{D5CDD505-2E9C-101B-9397-08002B2CF9AE}" pid="28" name="Informatiecategorie Beleidslijn">
    <vt:lpwstr/>
  </prop:property>
  <prop:property fmtid="{D5CDD505-2E9C-101B-9397-08002B2CF9AE}" pid="29" name="UwKenmerk">
    <vt:lpwstr/>
  </prop:property>
  <prop:property fmtid="{D5CDD505-2E9C-101B-9397-08002B2CF9AE}" pid="30" name="Docgensjabloon">
    <vt:lpwstr>DocGen_Brief_nl_NL</vt:lpwstr>
  </prop:property>
  <prop:property fmtid="{D5CDD505-2E9C-101B-9397-08002B2CF9AE}" pid="31" name="Onderwerp">
    <vt:lpwstr>Voorhangprocedure Subsidieregeling praktijkleren in de loopbaanbegeleidende leerweg</vt:lpwstr>
  </prop:property>
  <prop:property fmtid="{D5CDD505-2E9C-101B-9397-08002B2CF9AE}" pid="32" name="iOnsKenmerk">
    <vt:lpwstr>2026-0000287570</vt:lpwstr>
  </prop:property>
  <prop:property fmtid="{D5CDD505-2E9C-101B-9397-08002B2CF9AE}" pid="33" name="iOnderwerp">
    <vt:lpwstr>Voorhangprocedure Subsidieregeling praktijkleren in de loopbaanbegeleidende leerweg</vt:lpwstr>
  </prop:property>
  <prop:property fmtid="{D5CDD505-2E9C-101B-9397-08002B2CF9AE}" pid="34" name="iDatum">
    <vt:lpwstr>14-09-2026</vt:lpwstr>
  </prop:property>
  <prop:property fmtid="{D5CDD505-2E9C-101B-9397-08002B2CF9AE}" pid="35" name="iRubricering">
    <vt:lpwstr/>
  </prop:property>
  <prop:property fmtid="{D5CDD505-2E9C-101B-9397-08002B2CF9AE}" pid="36" name="iUwKenmerk">
    <vt:lpwstr/>
  </prop:property>
  <prop:property fmtid="{D5CDD505-2E9C-101B-9397-08002B2CF9AE}" pid="37" name="iAan">
    <vt:lpwstr/>
  </prop:property>
  <prop:property fmtid="{D5CDD505-2E9C-101B-9397-08002B2CF9AE}" pid="38" name="iAdressering">
    <vt:lpwstr/>
  </prop:property>
</prop:Properties>
</file>