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3314" w:rsidRDefault="00C720F3" w14:paraId="581691C7" w14:textId="77777777">
      <w:pPr>
        <w:pStyle w:val="StandaardAanhef"/>
      </w:pPr>
      <w:proofErr w:type="spellStart"/>
      <w:proofErr w:type="gramStart"/>
      <w:r>
        <w:t>oi</w:t>
      </w:r>
      <w:r w:rsidR="00C75B54">
        <w:t>Geachte</w:t>
      </w:r>
      <w:proofErr w:type="spellEnd"/>
      <w:proofErr w:type="gramEnd"/>
      <w:r w:rsidR="00C75B54">
        <w:t xml:space="preserve"> voorzitter,</w:t>
      </w:r>
    </w:p>
    <w:p w:rsidRPr="00262FB3" w:rsidR="00262FB3" w:rsidP="00C75B54" w:rsidRDefault="00C75B54" w14:paraId="74E37574" w14:textId="77777777">
      <w:pPr>
        <w:pStyle w:val="StandaardSlotzin"/>
      </w:pPr>
      <w:r>
        <w:t xml:space="preserve">Op vrijdag 18 september vindt de Eurogroep en de </w:t>
      </w:r>
      <w:proofErr w:type="spellStart"/>
      <w:r>
        <w:t>Ecofinraad</w:t>
      </w:r>
      <w:proofErr w:type="spellEnd"/>
      <w:r>
        <w:t xml:space="preserve"> plaats in Ierland. Om die reden reis ik donderdagavond </w:t>
      </w:r>
      <w:r w:rsidR="00F767D5">
        <w:t xml:space="preserve">17 september om </w:t>
      </w:r>
      <w:r>
        <w:t>19</w:t>
      </w:r>
      <w:r w:rsidR="00C720F3">
        <w:t>.</w:t>
      </w:r>
      <w:r>
        <w:t xml:space="preserve">00 </w:t>
      </w:r>
      <w:r w:rsidR="00C720F3">
        <w:t xml:space="preserve">uur </w:t>
      </w:r>
      <w:r w:rsidR="003346B2">
        <w:t xml:space="preserve">af </w:t>
      </w:r>
      <w:r>
        <w:t xml:space="preserve">naar Dublin. </w:t>
      </w:r>
    </w:p>
    <w:p w:rsidR="00262FB3" w:rsidRDefault="00262FB3" w14:paraId="551DCE23" w14:textId="77777777">
      <w:pPr>
        <w:pStyle w:val="StandaardSlotzin"/>
      </w:pPr>
      <w:r w:rsidRPr="00262FB3">
        <w:t>Ik zal het resterende deel van de Algemene Politieke Beschouwingen daarom niet kunnen bijwonen.</w:t>
      </w:r>
    </w:p>
    <w:p w:rsidR="00673314" w:rsidRDefault="00C75B54" w14:paraId="7379FD3D" w14:textId="77777777">
      <w:pPr>
        <w:pStyle w:val="StandaardSlotzin"/>
      </w:pPr>
      <w:r>
        <w:t>Hoogachtend,</w:t>
      </w:r>
    </w:p>
    <w:p w:rsidR="00673314" w:rsidRDefault="00673314" w14:paraId="29F4F5E9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673314" w14:paraId="4E4CEABB" w14:textId="77777777">
        <w:tc>
          <w:tcPr>
            <w:tcW w:w="3592" w:type="dxa"/>
          </w:tcPr>
          <w:p w:rsidR="00673314" w:rsidRDefault="00C75B54" w14:paraId="358AC316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673314" w:rsidRDefault="00673314" w14:paraId="276AFBDC" w14:textId="77777777"/>
        </w:tc>
      </w:tr>
      <w:tr w:rsidR="00673314" w14:paraId="015B7BE0" w14:textId="77777777">
        <w:tc>
          <w:tcPr>
            <w:tcW w:w="3592" w:type="dxa"/>
          </w:tcPr>
          <w:p w:rsidR="00673314" w:rsidRDefault="00673314" w14:paraId="77D5F088" w14:textId="77777777"/>
        </w:tc>
        <w:tc>
          <w:tcPr>
            <w:tcW w:w="3892" w:type="dxa"/>
          </w:tcPr>
          <w:p w:rsidR="00673314" w:rsidRDefault="00673314" w14:paraId="6579811F" w14:textId="77777777"/>
        </w:tc>
      </w:tr>
      <w:tr w:rsidR="00673314" w14:paraId="54BD3995" w14:textId="77777777">
        <w:tc>
          <w:tcPr>
            <w:tcW w:w="3592" w:type="dxa"/>
          </w:tcPr>
          <w:p w:rsidR="00673314" w:rsidRDefault="00673314" w14:paraId="2DABEC49" w14:textId="77777777"/>
        </w:tc>
        <w:tc>
          <w:tcPr>
            <w:tcW w:w="3892" w:type="dxa"/>
          </w:tcPr>
          <w:p w:rsidR="00673314" w:rsidRDefault="00673314" w14:paraId="379470EE" w14:textId="77777777"/>
        </w:tc>
      </w:tr>
      <w:tr w:rsidR="00673314" w14:paraId="77934A87" w14:textId="77777777">
        <w:tc>
          <w:tcPr>
            <w:tcW w:w="3592" w:type="dxa"/>
          </w:tcPr>
          <w:p w:rsidR="00673314" w:rsidRDefault="00673314" w14:paraId="7A56E67C" w14:textId="77777777"/>
        </w:tc>
        <w:tc>
          <w:tcPr>
            <w:tcW w:w="3892" w:type="dxa"/>
          </w:tcPr>
          <w:p w:rsidR="00673314" w:rsidRDefault="00673314" w14:paraId="72D52FAF" w14:textId="77777777"/>
        </w:tc>
      </w:tr>
      <w:tr w:rsidR="00673314" w14:paraId="6766172A" w14:textId="77777777">
        <w:tc>
          <w:tcPr>
            <w:tcW w:w="3592" w:type="dxa"/>
          </w:tcPr>
          <w:p w:rsidR="00673314" w:rsidRDefault="00673314" w14:paraId="689F03EB" w14:textId="77777777"/>
        </w:tc>
        <w:tc>
          <w:tcPr>
            <w:tcW w:w="3892" w:type="dxa"/>
          </w:tcPr>
          <w:p w:rsidR="00673314" w:rsidRDefault="00673314" w14:paraId="37663759" w14:textId="77777777"/>
        </w:tc>
      </w:tr>
    </w:tbl>
    <w:p w:rsidR="00673314" w:rsidRDefault="00673314" w14:paraId="52938B2F" w14:textId="77777777">
      <w:pPr>
        <w:pStyle w:val="WitregelW1bodytekst"/>
      </w:pPr>
    </w:p>
    <w:p w:rsidR="00673314" w:rsidRDefault="00673314" w14:paraId="014F7D9E" w14:textId="77777777">
      <w:pPr>
        <w:pStyle w:val="Verdana7"/>
      </w:pPr>
    </w:p>
    <w:sectPr w:rsidR="00673314">
      <w:headerReference w:type="default" r:id="rId9"/>
      <w:headerReference w:type="first" r:id="rId10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EBD2C" w14:textId="77777777" w:rsidR="006E0672" w:rsidRDefault="006E0672">
      <w:pPr>
        <w:spacing w:line="240" w:lineRule="auto"/>
      </w:pPr>
      <w:r>
        <w:separator/>
      </w:r>
    </w:p>
  </w:endnote>
  <w:endnote w:type="continuationSeparator" w:id="0">
    <w:p w14:paraId="34E0B1A4" w14:textId="77777777" w:rsidR="006E0672" w:rsidRDefault="006E06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D76F4" w14:textId="77777777" w:rsidR="006E0672" w:rsidRDefault="006E0672">
      <w:pPr>
        <w:spacing w:line="240" w:lineRule="auto"/>
      </w:pPr>
      <w:r>
        <w:separator/>
      </w:r>
    </w:p>
  </w:footnote>
  <w:footnote w:type="continuationSeparator" w:id="0">
    <w:p w14:paraId="427FD317" w14:textId="77777777" w:rsidR="006E0672" w:rsidRDefault="006E06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57546" w14:textId="77777777" w:rsidR="00673314" w:rsidRDefault="00C75B54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074E478" wp14:editId="5F6D99FF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7DE898" w14:textId="77777777" w:rsidR="00673314" w:rsidRDefault="00C75B5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D50F126" w14:textId="77777777" w:rsidR="006872BB" w:rsidRDefault="004127B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2026-0000363245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74E478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47DE898" w14:textId="77777777" w:rsidR="00673314" w:rsidRDefault="00C75B5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D50F126" w14:textId="77777777" w:rsidR="006872BB" w:rsidRDefault="004127B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2026-0000363245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AB9B3A4" wp14:editId="112D528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5148D7" w14:textId="77777777" w:rsidR="006872BB" w:rsidRDefault="004127B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B9B3A4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95148D7" w14:textId="77777777" w:rsidR="006872BB" w:rsidRDefault="004127B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2C4B900" wp14:editId="1FF9FD4F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6278CC" w14:textId="77777777" w:rsidR="006872BB" w:rsidRDefault="004127B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C4B900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A6278CC" w14:textId="77777777" w:rsidR="006872BB" w:rsidRDefault="004127B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766ED" w14:textId="77777777" w:rsidR="00673314" w:rsidRDefault="00C75B54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4777E0A" wp14:editId="072B2445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A20B64" w14:textId="77777777" w:rsidR="00673314" w:rsidRDefault="00C75B5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85790F" wp14:editId="1981DF63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777E0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BA20B64" w14:textId="77777777" w:rsidR="00673314" w:rsidRDefault="00C75B5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685790F" wp14:editId="1981DF63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D1B2E5B" wp14:editId="36CE10E2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F9F105" w14:textId="77777777" w:rsidR="00E42A4E" w:rsidRDefault="00E42A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d5767-03a6-11ee-8f29-0242ac130005" o:spid="_x0000_s1030" stroked="f" filled="f">
              <v:textbox inset="0,0,0,0">
                <w:txbxContent>
                  <w:p w:rsidR="00E42A4E" w:rsidRDefault="00E42A4E" w14:paraId="59E8287E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A6A6DF1" wp14:editId="0008871A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9DABCE" w14:textId="77777777" w:rsidR="00673314" w:rsidRDefault="00C75B5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2D4BD86" w14:textId="77777777" w:rsidR="00673314" w:rsidRDefault="00C75B54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677A6A7" w14:textId="77777777" w:rsidR="00673314" w:rsidRDefault="00C75B5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74140DD" w14:textId="77777777" w:rsidR="00673314" w:rsidRPr="002B2816" w:rsidRDefault="00C75B54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2B2816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2B2816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2B2816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1D624337" w14:textId="77777777" w:rsidR="00673314" w:rsidRPr="002B2816" w:rsidRDefault="00C75B54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2B2816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5DB9623B" w14:textId="77777777" w:rsidR="00673314" w:rsidRPr="002B2816" w:rsidRDefault="00673314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2BFA55B0" w14:textId="77777777" w:rsidR="00673314" w:rsidRDefault="00C75B5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DB61C20" w14:textId="77777777" w:rsidR="006872BB" w:rsidRDefault="004127B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2026-0000363245</w:t>
                          </w:r>
                          <w:r>
                            <w:fldChar w:fldCharType="end"/>
                          </w:r>
                        </w:p>
                        <w:p w14:paraId="0E61D3A4" w14:textId="77777777" w:rsidR="00673314" w:rsidRDefault="00673314">
                          <w:pPr>
                            <w:pStyle w:val="WitregelW1"/>
                          </w:pPr>
                        </w:p>
                        <w:p w14:paraId="5A00F027" w14:textId="77777777" w:rsidR="00673314" w:rsidRDefault="00C75B5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109DD22" w14:textId="77777777" w:rsidR="006872BB" w:rsidRDefault="004127B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27560CF" w14:textId="77777777" w:rsidR="00673314" w:rsidRDefault="00673314">
                          <w:pPr>
                            <w:pStyle w:val="WitregelW1"/>
                          </w:pPr>
                        </w:p>
                        <w:p w14:paraId="0C0F97A1" w14:textId="77777777" w:rsidR="00673314" w:rsidRDefault="00C75B54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D38B854" w14:textId="77777777" w:rsidR="00673314" w:rsidRDefault="00C75B54">
                          <w:pPr>
                            <w:pStyle w:val="StandaardReferentiegegevens"/>
                          </w:pPr>
                          <w:r>
                            <w:t>(</w:t>
                          </w:r>
                          <w:proofErr w:type="gramStart"/>
                          <w:r>
                            <w:t>geen</w:t>
                          </w:r>
                          <w:proofErr w:type="gramEnd"/>
                          <w:r>
                            <w:t>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6A6DF1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39DABCE" w14:textId="77777777" w:rsidR="00673314" w:rsidRDefault="00C75B5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2D4BD86" w14:textId="77777777" w:rsidR="00673314" w:rsidRDefault="00C75B54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677A6A7" w14:textId="77777777" w:rsidR="00673314" w:rsidRDefault="00C75B5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74140DD" w14:textId="77777777" w:rsidR="00673314" w:rsidRPr="002B2816" w:rsidRDefault="00C75B54">
                    <w:pPr>
                      <w:pStyle w:val="StandaardReferentiegegevens"/>
                      <w:rPr>
                        <w:lang w:val="es-ES"/>
                      </w:rPr>
                    </w:pPr>
                    <w:r w:rsidRPr="002B2816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2B2816">
                      <w:rPr>
                        <w:lang w:val="es-ES"/>
                      </w:rPr>
                      <w:t>EE  '</w:t>
                    </w:r>
                    <w:proofErr w:type="gramEnd"/>
                    <w:r w:rsidRPr="002B2816">
                      <w:rPr>
                        <w:lang w:val="es-ES"/>
                      </w:rPr>
                      <w:t>S-GRAVENHAGE</w:t>
                    </w:r>
                  </w:p>
                  <w:p w14:paraId="1D624337" w14:textId="77777777" w:rsidR="00673314" w:rsidRPr="002B2816" w:rsidRDefault="00C75B54">
                    <w:pPr>
                      <w:pStyle w:val="StandaardReferentiegegevens"/>
                      <w:rPr>
                        <w:lang w:val="es-ES"/>
                      </w:rPr>
                    </w:pPr>
                    <w:r w:rsidRPr="002B2816">
                      <w:rPr>
                        <w:lang w:val="es-ES"/>
                      </w:rPr>
                      <w:t>www.rijksoverheid.nl/fin</w:t>
                    </w:r>
                  </w:p>
                  <w:p w14:paraId="5DB9623B" w14:textId="77777777" w:rsidR="00673314" w:rsidRPr="002B2816" w:rsidRDefault="00673314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2BFA55B0" w14:textId="77777777" w:rsidR="00673314" w:rsidRDefault="00C75B5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DB61C20" w14:textId="77777777" w:rsidR="006872BB" w:rsidRDefault="004127B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2026-0000363245</w:t>
                    </w:r>
                    <w:r>
                      <w:fldChar w:fldCharType="end"/>
                    </w:r>
                  </w:p>
                  <w:p w14:paraId="0E61D3A4" w14:textId="77777777" w:rsidR="00673314" w:rsidRDefault="00673314">
                    <w:pPr>
                      <w:pStyle w:val="WitregelW1"/>
                    </w:pPr>
                  </w:p>
                  <w:p w14:paraId="5A00F027" w14:textId="77777777" w:rsidR="00673314" w:rsidRDefault="00C75B5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109DD22" w14:textId="77777777" w:rsidR="006872BB" w:rsidRDefault="004127B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27560CF" w14:textId="77777777" w:rsidR="00673314" w:rsidRDefault="00673314">
                    <w:pPr>
                      <w:pStyle w:val="WitregelW1"/>
                    </w:pPr>
                  </w:p>
                  <w:p w14:paraId="0C0F97A1" w14:textId="77777777" w:rsidR="00673314" w:rsidRDefault="00C75B54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D38B854" w14:textId="77777777" w:rsidR="00673314" w:rsidRDefault="00C75B54">
                    <w:pPr>
                      <w:pStyle w:val="StandaardReferentiegegevens"/>
                    </w:pPr>
                    <w:r>
                      <w:t>(</w:t>
                    </w:r>
                    <w:proofErr w:type="gramStart"/>
                    <w:r>
                      <w:t>geen</w:t>
                    </w:r>
                    <w:proofErr w:type="gramEnd"/>
                    <w:r>
                      <w:t>)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233AE09" wp14:editId="73A874F2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2CFC25" w14:textId="77777777" w:rsidR="00673314" w:rsidRDefault="00C75B54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1e-03a6-11ee-8f29-0242ac130005" o:spid="_x0000_s1032" stroked="f" filled="f">
              <v:textbox inset="0,0,0,0">
                <w:txbxContent>
                  <w:p w:rsidR="00673314" w:rsidRDefault="00C75B54" w14:paraId="6FA224D3" w14:textId="77777777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09B620D" wp14:editId="040D4333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E9B07A" w14:textId="77777777" w:rsidR="006872BB" w:rsidRDefault="004127B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823FEF9" w14:textId="77777777" w:rsidR="004127BD" w:rsidRDefault="00C75B54">
                          <w:r>
                            <w:fldChar w:fldCharType="begin"/>
                          </w:r>
                          <w:r w:rsidR="004127BD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127BD">
                            <w:t>Voorzitter van de Tweede Kamer der Staten-Generaal</w:t>
                          </w:r>
                        </w:p>
                        <w:p w14:paraId="17F9A1AD" w14:textId="77777777" w:rsidR="004127BD" w:rsidRDefault="004127BD">
                          <w:r>
                            <w:t>Postbus 20018</w:t>
                          </w:r>
                        </w:p>
                        <w:p w14:paraId="5EBC3034" w14:textId="77777777" w:rsidR="004127BD" w:rsidRDefault="004127BD">
                          <w:r>
                            <w:t>2500 EA  DEN HAAG</w:t>
                          </w:r>
                        </w:p>
                        <w:p w14:paraId="74922A3B" w14:textId="77777777" w:rsidR="004127BD" w:rsidRDefault="004127BD"/>
                        <w:p w14:paraId="266B167E" w14:textId="77777777" w:rsidR="00673314" w:rsidRDefault="00C75B54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9B620D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8E9B07A" w14:textId="77777777" w:rsidR="006872BB" w:rsidRDefault="004127B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823FEF9" w14:textId="77777777" w:rsidR="004127BD" w:rsidRDefault="00C75B54">
                    <w:r>
                      <w:fldChar w:fldCharType="begin"/>
                    </w:r>
                    <w:r w:rsidR="004127BD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127BD">
                      <w:t>Voorzitter van de Tweede Kamer der Staten-Generaal</w:t>
                    </w:r>
                  </w:p>
                  <w:p w14:paraId="17F9A1AD" w14:textId="77777777" w:rsidR="004127BD" w:rsidRDefault="004127BD">
                    <w:r>
                      <w:t>Postbus 20018</w:t>
                    </w:r>
                  </w:p>
                  <w:p w14:paraId="5EBC3034" w14:textId="77777777" w:rsidR="004127BD" w:rsidRDefault="004127BD">
                    <w:r>
                      <w:t>2500 EA  DEN HAAG</w:t>
                    </w:r>
                  </w:p>
                  <w:p w14:paraId="74922A3B" w14:textId="77777777" w:rsidR="004127BD" w:rsidRDefault="004127BD"/>
                  <w:p w14:paraId="266B167E" w14:textId="77777777" w:rsidR="00673314" w:rsidRDefault="00C75B54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BD7B108" wp14:editId="6CAF278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EB8551" w14:textId="77777777" w:rsidR="006872BB" w:rsidRDefault="004127B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D7B108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9EB8551" w14:textId="77777777" w:rsidR="006872BB" w:rsidRDefault="004127B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68CDCB6" wp14:editId="34FBE418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73314" w14:paraId="3DD0755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FDDCC7A" w14:textId="77777777" w:rsidR="00673314" w:rsidRDefault="00673314"/>
                            </w:tc>
                            <w:tc>
                              <w:tcPr>
                                <w:tcW w:w="5400" w:type="dxa"/>
                              </w:tcPr>
                              <w:p w14:paraId="0AFA425C" w14:textId="77777777" w:rsidR="00673314" w:rsidRDefault="00673314"/>
                            </w:tc>
                          </w:tr>
                          <w:tr w:rsidR="00673314" w14:paraId="6A72A9D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131C9F2" w14:textId="77777777" w:rsidR="00673314" w:rsidRDefault="00C75B5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E1D05C1" w14:textId="40E85A1A" w:rsidR="00673314" w:rsidRDefault="004127BD">
                                <w:r>
                                  <w:t>8 september 2026</w:t>
                                </w:r>
                              </w:p>
                            </w:tc>
                          </w:tr>
                          <w:tr w:rsidR="00673314" w14:paraId="4F35DE8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BEA4B56" w14:textId="77777777" w:rsidR="00673314" w:rsidRDefault="00C75B5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658FEDA" w14:textId="77777777" w:rsidR="00673314" w:rsidRDefault="003346B2">
                                <w:fldSimple w:instr=" DOCPROPERTY  &quot;Onderwerp&quot;  \* MERGEFORMAT ">
                                  <w:r w:rsidR="004127BD">
                                    <w:t>Afwezigheid APB 17 september</w:t>
                                  </w:r>
                                </w:fldSimple>
                              </w:p>
                            </w:tc>
                          </w:tr>
                          <w:tr w:rsidR="00673314" w14:paraId="750C196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0A64864" w14:textId="77777777" w:rsidR="00673314" w:rsidRDefault="00673314"/>
                            </w:tc>
                            <w:tc>
                              <w:tcPr>
                                <w:tcW w:w="4738" w:type="dxa"/>
                              </w:tcPr>
                              <w:p w14:paraId="66340762" w14:textId="77777777" w:rsidR="00673314" w:rsidRDefault="00673314"/>
                            </w:tc>
                          </w:tr>
                        </w:tbl>
                        <w:p w14:paraId="6C36BC2F" w14:textId="77777777" w:rsidR="00E42A4E" w:rsidRDefault="00E42A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8CDCB6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73314" w14:paraId="3DD0755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FDDCC7A" w14:textId="77777777" w:rsidR="00673314" w:rsidRDefault="00673314"/>
                      </w:tc>
                      <w:tc>
                        <w:tcPr>
                          <w:tcW w:w="5400" w:type="dxa"/>
                        </w:tcPr>
                        <w:p w14:paraId="0AFA425C" w14:textId="77777777" w:rsidR="00673314" w:rsidRDefault="00673314"/>
                      </w:tc>
                    </w:tr>
                    <w:tr w:rsidR="00673314" w14:paraId="6A72A9D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131C9F2" w14:textId="77777777" w:rsidR="00673314" w:rsidRDefault="00C75B5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E1D05C1" w14:textId="40E85A1A" w:rsidR="00673314" w:rsidRDefault="004127BD">
                          <w:r>
                            <w:t>8 september 2026</w:t>
                          </w:r>
                        </w:p>
                      </w:tc>
                    </w:tr>
                    <w:tr w:rsidR="00673314" w14:paraId="4F35DE8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BEA4B56" w14:textId="77777777" w:rsidR="00673314" w:rsidRDefault="00C75B5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658FEDA" w14:textId="77777777" w:rsidR="00673314" w:rsidRDefault="003346B2">
                          <w:fldSimple w:instr=" DOCPROPERTY  &quot;Onderwerp&quot;  \* MERGEFORMAT ">
                            <w:r w:rsidR="004127BD">
                              <w:t>Afwezigheid APB 17 september</w:t>
                            </w:r>
                          </w:fldSimple>
                        </w:p>
                      </w:tc>
                    </w:tr>
                    <w:tr w:rsidR="00673314" w14:paraId="750C196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0A64864" w14:textId="77777777" w:rsidR="00673314" w:rsidRDefault="00673314"/>
                      </w:tc>
                      <w:tc>
                        <w:tcPr>
                          <w:tcW w:w="4738" w:type="dxa"/>
                        </w:tcPr>
                        <w:p w14:paraId="66340762" w14:textId="77777777" w:rsidR="00673314" w:rsidRDefault="00673314"/>
                      </w:tc>
                    </w:tr>
                  </w:tbl>
                  <w:p w14:paraId="6C36BC2F" w14:textId="77777777" w:rsidR="00E42A4E" w:rsidRDefault="00E42A4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E6A4C7A" wp14:editId="0F04C368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319745" w14:textId="77777777" w:rsidR="006872BB" w:rsidRDefault="004127B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6A4C7A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E319745" w14:textId="77777777" w:rsidR="006872BB" w:rsidRDefault="004127B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4C93383" wp14:editId="75CA1469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FF8755" w14:textId="77777777" w:rsidR="00E42A4E" w:rsidRDefault="00E42A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a43b8-03a6-11ee-8f29-0242ac130005" o:spid="_x0000_s1037" stroked="f" filled="f">
              <v:textbox inset="0,0,0,0">
                <w:txbxContent>
                  <w:p w:rsidR="00E42A4E" w:rsidRDefault="00E42A4E" w14:paraId="01596A09" w14:textId="7777777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01F36C6"/>
    <w:multiLevelType w:val="multilevel"/>
    <w:tmpl w:val="9621781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D4BD83FF"/>
    <w:multiLevelType w:val="multilevel"/>
    <w:tmpl w:val="E4E21EC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E33F97C5"/>
    <w:multiLevelType w:val="multilevel"/>
    <w:tmpl w:val="1A7A374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BC0E78"/>
    <w:multiLevelType w:val="multilevel"/>
    <w:tmpl w:val="31E527E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E76364B"/>
    <w:multiLevelType w:val="multilevel"/>
    <w:tmpl w:val="980A1F4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A7F016"/>
    <w:multiLevelType w:val="multilevel"/>
    <w:tmpl w:val="8E66FCAE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6596513">
    <w:abstractNumId w:val="3"/>
  </w:num>
  <w:num w:numId="2" w16cid:durableId="1903246550">
    <w:abstractNumId w:val="5"/>
  </w:num>
  <w:num w:numId="3" w16cid:durableId="236062106">
    <w:abstractNumId w:val="0"/>
  </w:num>
  <w:num w:numId="4" w16cid:durableId="275337745">
    <w:abstractNumId w:val="1"/>
  </w:num>
  <w:num w:numId="5" w16cid:durableId="6712139">
    <w:abstractNumId w:val="2"/>
  </w:num>
  <w:num w:numId="6" w16cid:durableId="1457794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816"/>
    <w:rsid w:val="00032FE8"/>
    <w:rsid w:val="00260175"/>
    <w:rsid w:val="00262FB3"/>
    <w:rsid w:val="002841E1"/>
    <w:rsid w:val="002B2816"/>
    <w:rsid w:val="003346B2"/>
    <w:rsid w:val="004127BD"/>
    <w:rsid w:val="00545B4A"/>
    <w:rsid w:val="00572973"/>
    <w:rsid w:val="005B3B57"/>
    <w:rsid w:val="00647C99"/>
    <w:rsid w:val="00673314"/>
    <w:rsid w:val="006872BB"/>
    <w:rsid w:val="006E0672"/>
    <w:rsid w:val="007542A5"/>
    <w:rsid w:val="008437A3"/>
    <w:rsid w:val="00C720F3"/>
    <w:rsid w:val="00C75B54"/>
    <w:rsid w:val="00CF2A09"/>
    <w:rsid w:val="00D95A1A"/>
    <w:rsid w:val="00DA52BA"/>
    <w:rsid w:val="00DC5E14"/>
    <w:rsid w:val="00E42A4E"/>
    <w:rsid w:val="00F767D5"/>
    <w:rsid w:val="00F93680"/>
    <w:rsid w:val="00FB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3341E"/>
  <w15:docId w15:val="{5B67D6B2-590D-4728-BE0D-60711B06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2B281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B281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B281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2816"/>
    <w:rPr>
      <w:rFonts w:ascii="Verdana" w:hAnsi="Verdana"/>
      <w:color w:val="000000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262FB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9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Afwezigheid APB 17 september</vt:lpstr>
    </vt:vector>
  </ap:TitlesOfParts>
  <ap:LinksUpToDate>false</ap:LinksUpToDate>
  <ap:CharactersWithSpaces>348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2026-09-08T17:35:00.0000000Z</dcterms:created>
  <dcterms:modified xsi:type="dcterms:W3CDTF">2026-09-08T17:35:00.0000000Z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Afwezigheid APB 17 september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7 september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2026-0000363245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Afwezigheid APB 17 september</vt:lpwstr>
  </property>
  <property fmtid="{D5CDD505-2E9C-101B-9397-08002B2CF9AE}" pid="30" name="UwKenmerk">
    <vt:lpwstr/>
  </property>
  <property fmtid="{D5CDD505-2E9C-101B-9397-08002B2CF9AE}" pid="31" name="MSIP_Label_112e3eac-4767-4d29-949e-d809b1160d11_Enabled">
    <vt:lpwstr>true</vt:lpwstr>
  </property>
  <property fmtid="{D5CDD505-2E9C-101B-9397-08002B2CF9AE}" pid="32" name="MSIP_Label_112e3eac-4767-4d29-949e-d809b1160d11_SetDate">
    <vt:lpwstr>2026-09-07T13:31:07Z</vt:lpwstr>
  </property>
  <property fmtid="{D5CDD505-2E9C-101B-9397-08002B2CF9AE}" pid="33" name="MSIP_Label_112e3eac-4767-4d29-949e-d809b1160d11_Method">
    <vt:lpwstr>Standard</vt:lpwstr>
  </property>
  <property fmtid="{D5CDD505-2E9C-101B-9397-08002B2CF9AE}" pid="34" name="MSIP_Label_112e3eac-4767-4d29-949e-d809b1160d11_Name">
    <vt:lpwstr>Rijksoverheid (SGC)</vt:lpwstr>
  </property>
  <property fmtid="{D5CDD505-2E9C-101B-9397-08002B2CF9AE}" pid="35" name="MSIP_Label_112e3eac-4767-4d29-949e-d809b1160d11_SiteId">
    <vt:lpwstr>84712536-f524-40a0-913b-5d25ba502732</vt:lpwstr>
  </property>
  <property fmtid="{D5CDD505-2E9C-101B-9397-08002B2CF9AE}" pid="36" name="MSIP_Label_112e3eac-4767-4d29-949e-d809b1160d11_ActionId">
    <vt:lpwstr>0274fd2a-9710-4d53-b2f5-7f34135db7f9</vt:lpwstr>
  </property>
  <property fmtid="{D5CDD505-2E9C-101B-9397-08002B2CF9AE}" pid="37" name="MSIP_Label_112e3eac-4767-4d29-949e-d809b1160d11_ContentBits">
    <vt:lpwstr>0</vt:lpwstr>
  </property>
  <property fmtid="{D5CDD505-2E9C-101B-9397-08002B2CF9AE}" pid="38" name="MSIP_Label_112e3eac-4767-4d29-949e-d809b1160d11_Tag">
    <vt:lpwstr>10, 3, 0, 1</vt:lpwstr>
  </property>
</Properties>
</file>